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15E9" w14:textId="237C2976" w:rsidR="00B25143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HŚ.9020.2.12.2026</w:t>
      </w:r>
      <w:bookmarkEnd w:id="0"/>
      <w:r w:rsidRPr="008B3ECF">
        <w:rPr>
          <w:rFonts w:eastAsiaTheme="majorEastAsia" w:cstheme="majorBidi"/>
        </w:rPr>
        <w:t>.</w:t>
      </w:r>
      <w:r w:rsidR="007A2E66">
        <w:rPr>
          <w:rFonts w:eastAsiaTheme="majorEastAsia" w:cstheme="majorBidi"/>
        </w:rPr>
        <w:t>SK</w:t>
      </w:r>
    </w:p>
    <w:p w14:paraId="4B7F88D9" w14:textId="77777777" w:rsidR="00B25143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$data_podpisu</w:t>
      </w:r>
      <w:bookmarkEnd w:id="1"/>
      <w:r w:rsidRPr="00F01236">
        <w:rPr>
          <w:rFonts w:eastAsiaTheme="majorEastAsia" w:cstheme="majorBidi"/>
        </w:rPr>
        <w:t xml:space="preserve"> r.</w:t>
      </w:r>
    </w:p>
    <w:p w14:paraId="3A260979" w14:textId="29C7B64B" w:rsidR="00D615CD" w:rsidRPr="00D615CD" w:rsidRDefault="00D615CD" w:rsidP="00F609C4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 xml:space="preserve">CEWOKAN Sp. z o.o. </w:t>
      </w:r>
    </w:p>
    <w:p w14:paraId="0275A0AE" w14:textId="4BD94CE0" w:rsidR="00D615CD" w:rsidRPr="00D615CD" w:rsidRDefault="00D615CD" w:rsidP="00F609C4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>ul. Sochaczewska 5</w:t>
      </w:r>
      <w:r w:rsidR="00F82C9C">
        <w:rPr>
          <w:rFonts w:eastAsiaTheme="majorEastAsia" w:cstheme="majorBidi"/>
          <w:b/>
          <w:bCs/>
        </w:rPr>
        <w:t>2</w:t>
      </w:r>
    </w:p>
    <w:p w14:paraId="5892124B" w14:textId="60464298" w:rsidR="00D615CD" w:rsidRPr="00D615CD" w:rsidRDefault="00D615CD" w:rsidP="00F609C4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>99-400 Łowicz</w:t>
      </w:r>
    </w:p>
    <w:p w14:paraId="5879408A" w14:textId="77777777" w:rsidR="00D615CD" w:rsidRDefault="00D615CD" w:rsidP="00F609C4">
      <w:pPr>
        <w:spacing w:before="0" w:after="0"/>
        <w:rPr>
          <w:rFonts w:eastAsiaTheme="majorEastAsia" w:cstheme="majorBidi"/>
        </w:rPr>
      </w:pPr>
    </w:p>
    <w:p w14:paraId="5C65E740" w14:textId="0E77C967" w:rsidR="00D615CD" w:rsidRPr="00D615CD" w:rsidRDefault="00D615CD" w:rsidP="00D615CD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 xml:space="preserve">DECYZJA </w:t>
      </w:r>
    </w:p>
    <w:p w14:paraId="37147FB2" w14:textId="77777777" w:rsidR="00D615CD" w:rsidRDefault="00D615CD" w:rsidP="00D615CD">
      <w:pPr>
        <w:spacing w:before="0" w:after="0"/>
        <w:rPr>
          <w:rFonts w:eastAsiaTheme="majorEastAsia" w:cstheme="majorBidi"/>
        </w:rPr>
      </w:pPr>
    </w:p>
    <w:p w14:paraId="4C656CB9" w14:textId="41D917EF" w:rsidR="00D615CD" w:rsidRPr="00D615CD" w:rsidRDefault="00D615CD" w:rsidP="00D615CD">
      <w:pPr>
        <w:spacing w:before="0" w:after="0"/>
        <w:rPr>
          <w:rFonts w:eastAsiaTheme="majorEastAsia" w:cstheme="majorBidi"/>
        </w:rPr>
      </w:pPr>
      <w:r w:rsidRPr="00D615CD">
        <w:rPr>
          <w:rFonts w:eastAsiaTheme="majorEastAsia" w:cstheme="majorBidi"/>
        </w:rPr>
        <w:t xml:space="preserve">Państwowy Powiatowy Inspektor Sanitarny w Skierniewicach działając na podstawie </w:t>
      </w:r>
      <w:r w:rsidRPr="00D615CD">
        <w:rPr>
          <w:rFonts w:eastAsiaTheme="majorEastAsia" w:cstheme="majorBidi"/>
          <w:bCs/>
        </w:rPr>
        <w:t>art. 155 ustawy z dnia 14 czerwca 1960 r. Kodeks postępowania administracyjnego (Dz. U. z 2025 r. poz. 1691), w związku z art. 12 ust. 1, art. 27 ust. 1 i art. 37 ust. 1 ustawy z dni</w:t>
      </w:r>
      <w:r w:rsidR="00ED39F8">
        <w:rPr>
          <w:rFonts w:eastAsiaTheme="majorEastAsia" w:cstheme="majorBidi"/>
          <w:bCs/>
        </w:rPr>
        <w:t>a</w:t>
      </w:r>
      <w:r w:rsidRPr="00D615CD">
        <w:rPr>
          <w:rFonts w:eastAsiaTheme="majorEastAsia" w:cstheme="majorBidi"/>
          <w:bCs/>
        </w:rPr>
        <w:t xml:space="preserve"> 14 marca 1985 r. o Państwowej Inspekcji Sanitarnej (Dz. U. z 2024 r. poz. 416) oraz po przeprowadzeniu postępowania wszczętego na wniosek strony </w:t>
      </w:r>
      <w:bookmarkStart w:id="2" w:name="_Hlk124842926"/>
      <w:r w:rsidRPr="00D615CD">
        <w:rPr>
          <w:rFonts w:eastAsiaTheme="majorEastAsia" w:cstheme="majorBidi"/>
          <w:bCs/>
        </w:rPr>
        <w:t>z dnia 2</w:t>
      </w:r>
      <w:r>
        <w:rPr>
          <w:rFonts w:eastAsiaTheme="majorEastAsia" w:cstheme="majorBidi"/>
          <w:bCs/>
        </w:rPr>
        <w:t>7</w:t>
      </w:r>
      <w:r w:rsidRPr="00D615CD">
        <w:rPr>
          <w:rFonts w:eastAsiaTheme="majorEastAsia" w:cstheme="majorBidi"/>
          <w:bCs/>
        </w:rPr>
        <w:t xml:space="preserve">.03.2026 r. </w:t>
      </w:r>
      <w:bookmarkEnd w:id="2"/>
    </w:p>
    <w:p w14:paraId="47ED887D" w14:textId="635B5412" w:rsidR="00D615CD" w:rsidRDefault="00D615CD" w:rsidP="00D615CD">
      <w:pPr>
        <w:spacing w:after="0"/>
        <w:rPr>
          <w:rFonts w:eastAsiaTheme="majorEastAsia" w:cstheme="majorBidi"/>
          <w:bCs/>
          <w:u w:val="single"/>
        </w:rPr>
      </w:pPr>
      <w:r w:rsidRPr="00D615CD">
        <w:rPr>
          <w:rFonts w:eastAsiaTheme="majorEastAsia" w:cstheme="majorBidi"/>
          <w:bCs/>
        </w:rPr>
        <w:t>zmienia za zgodą strony decyzję z dnia 06 lutego 2026 r. znak</w:t>
      </w:r>
      <w:r>
        <w:rPr>
          <w:rFonts w:eastAsiaTheme="majorEastAsia" w:cstheme="majorBidi"/>
          <w:bCs/>
        </w:rPr>
        <w:t>:</w:t>
      </w:r>
      <w:r w:rsidRPr="00D615CD">
        <w:rPr>
          <w:rFonts w:eastAsiaTheme="majorEastAsia" w:cstheme="majorBidi"/>
          <w:bCs/>
        </w:rPr>
        <w:t xml:space="preserve"> HŚ.9020.2.12.2026.SK</w:t>
      </w:r>
      <w:r>
        <w:rPr>
          <w:rFonts w:eastAsiaTheme="majorEastAsia" w:cstheme="majorBidi"/>
          <w:bCs/>
        </w:rPr>
        <w:t xml:space="preserve"> </w:t>
      </w:r>
      <w:r w:rsidRPr="00D615CD">
        <w:rPr>
          <w:rFonts w:eastAsiaTheme="majorEastAsia" w:cstheme="majorBidi"/>
          <w:bCs/>
        </w:rPr>
        <w:t>w</w:t>
      </w:r>
      <w:r>
        <w:rPr>
          <w:rFonts w:eastAsiaTheme="majorEastAsia" w:cstheme="majorBidi"/>
          <w:bCs/>
        </w:rPr>
        <w:t> </w:t>
      </w:r>
      <w:r w:rsidRPr="00D615CD">
        <w:rPr>
          <w:rFonts w:eastAsiaTheme="majorEastAsia" w:cstheme="majorBidi"/>
          <w:bCs/>
        </w:rPr>
        <w:t xml:space="preserve">ten sposób, </w:t>
      </w:r>
      <w:r w:rsidRPr="00D615CD">
        <w:rPr>
          <w:rFonts w:eastAsiaTheme="majorEastAsia" w:cstheme="majorBidi"/>
          <w:bCs/>
          <w:u w:val="single"/>
        </w:rPr>
        <w:t xml:space="preserve">że termin wykonania nakazu zawartego w ww. decyzji pkt 1 i 2 ustala się do dnia </w:t>
      </w:r>
      <w:r>
        <w:rPr>
          <w:rFonts w:eastAsiaTheme="majorEastAsia" w:cstheme="majorBidi"/>
          <w:bCs/>
          <w:u w:val="single"/>
        </w:rPr>
        <w:t>15</w:t>
      </w:r>
      <w:r w:rsidRPr="00D615CD">
        <w:rPr>
          <w:rFonts w:eastAsiaTheme="majorEastAsia" w:cstheme="majorBidi"/>
          <w:bCs/>
          <w:u w:val="single"/>
        </w:rPr>
        <w:t>.0</w:t>
      </w:r>
      <w:r>
        <w:rPr>
          <w:rFonts w:eastAsiaTheme="majorEastAsia" w:cstheme="majorBidi"/>
          <w:bCs/>
          <w:u w:val="single"/>
        </w:rPr>
        <w:t>5</w:t>
      </w:r>
      <w:r w:rsidRPr="00D615CD">
        <w:rPr>
          <w:rFonts w:eastAsiaTheme="majorEastAsia" w:cstheme="majorBidi"/>
          <w:bCs/>
          <w:u w:val="single"/>
        </w:rPr>
        <w:t>.2026 r.</w:t>
      </w:r>
    </w:p>
    <w:p w14:paraId="72E63CCC" w14:textId="77777777" w:rsidR="008572B3" w:rsidRPr="00D615CD" w:rsidRDefault="008572B3" w:rsidP="00D615CD">
      <w:pPr>
        <w:spacing w:after="0"/>
        <w:rPr>
          <w:rFonts w:eastAsiaTheme="majorEastAsia" w:cstheme="majorBidi"/>
          <w:bCs/>
          <w:u w:val="single"/>
        </w:rPr>
      </w:pPr>
    </w:p>
    <w:p w14:paraId="437CFE32" w14:textId="41B515EC" w:rsidR="00D615CD" w:rsidRPr="00D615CD" w:rsidRDefault="00D615CD" w:rsidP="00D615CD">
      <w:pPr>
        <w:spacing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>UZASADNIENIE</w:t>
      </w:r>
    </w:p>
    <w:p w14:paraId="75E46E8A" w14:textId="77777777" w:rsidR="00D615CD" w:rsidRDefault="00D615CD" w:rsidP="00D615CD">
      <w:pPr>
        <w:spacing w:before="0" w:after="0"/>
        <w:rPr>
          <w:rFonts w:eastAsiaTheme="majorEastAsia" w:cstheme="majorBidi"/>
          <w:bCs/>
        </w:rPr>
      </w:pPr>
    </w:p>
    <w:p w14:paraId="2D308EA5" w14:textId="172EB50D" w:rsidR="00D615CD" w:rsidRPr="00D615CD" w:rsidRDefault="00D615CD" w:rsidP="00D615CD">
      <w:pPr>
        <w:spacing w:before="0"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Zgodnie z art. 107 § 4 ustawy z dnia 14 czerwca 1960 r. Kodeks postępowania administracyjnego odstąpiono od uzasadnienia decyzji, gdyż uwzględnia ona w całości żądanie strony.</w:t>
      </w:r>
    </w:p>
    <w:p w14:paraId="3ADD188C" w14:textId="67014ADD" w:rsidR="00D615CD" w:rsidRPr="00D615CD" w:rsidRDefault="00D615CD" w:rsidP="00D615CD">
      <w:pPr>
        <w:spacing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/>
          <w:bCs/>
        </w:rPr>
        <w:t>POUCZENIE</w:t>
      </w:r>
    </w:p>
    <w:p w14:paraId="02649052" w14:textId="77777777" w:rsidR="00D615CD" w:rsidRDefault="00D615CD" w:rsidP="00D615CD">
      <w:pPr>
        <w:spacing w:before="0" w:after="0"/>
        <w:rPr>
          <w:rFonts w:eastAsiaTheme="majorEastAsia" w:cstheme="majorBidi"/>
          <w:bCs/>
        </w:rPr>
      </w:pPr>
    </w:p>
    <w:p w14:paraId="4F038D13" w14:textId="149CE5B0" w:rsidR="00D615CD" w:rsidRPr="00D615CD" w:rsidRDefault="00D615CD" w:rsidP="00D615CD">
      <w:pPr>
        <w:spacing w:before="0"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Decyzja jest ostateczna. Na decyzję służy skarga do Wojewódzkiego Sądu Administracyjnego w Łodzi za pośrednictwem Państwowego Powiatowego Inspektora Sanitarnego w Skierniewicach w terminie 30 dni od dnia doręczenia decyzji stronie. Wpis</w:t>
      </w:r>
      <w:r w:rsidR="005B1616">
        <w:rPr>
          <w:rFonts w:eastAsiaTheme="majorEastAsia" w:cstheme="majorBidi"/>
          <w:bCs/>
        </w:rPr>
        <w:t> </w:t>
      </w:r>
      <w:r w:rsidRPr="00D615CD">
        <w:rPr>
          <w:rFonts w:eastAsiaTheme="majorEastAsia" w:cstheme="majorBidi"/>
          <w:bCs/>
        </w:rPr>
        <w:t xml:space="preserve">od skargi wynosi 200 zł. </w:t>
      </w:r>
    </w:p>
    <w:p w14:paraId="2DBB5165" w14:textId="7431444C" w:rsidR="00D615CD" w:rsidRPr="00D615CD" w:rsidRDefault="00D615CD" w:rsidP="00F609C4">
      <w:pPr>
        <w:spacing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Prawo pomocy może być przyznane stronie na jej wniosek złożony przed wszczęciem postępowania lub w toku postępowania. Prawo pomocy obejmuje zwolnienie od kosztów sądowych oraz ustanowienie adwokata, radcy prawnego, doradcy podatkowego lub rzecznika patentowego.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E043C" w14:paraId="7A0A1AB7" w14:textId="77777777" w:rsidTr="00A30B7B">
        <w:tc>
          <w:tcPr>
            <w:tcW w:w="4111" w:type="dxa"/>
            <w:vAlign w:val="bottom"/>
            <w:hideMark/>
          </w:tcPr>
          <w:p w14:paraId="62F2072C" w14:textId="77777777" w:rsidR="00B25143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3"/>
          </w:p>
        </w:tc>
      </w:tr>
      <w:tr w:rsidR="002E043C" w14:paraId="277FDFFE" w14:textId="77777777" w:rsidTr="00A30B7B">
        <w:tc>
          <w:tcPr>
            <w:tcW w:w="4111" w:type="dxa"/>
            <w:hideMark/>
          </w:tcPr>
          <w:p w14:paraId="70AFE8B8" w14:textId="77777777" w:rsidR="00B25143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4"/>
          </w:p>
        </w:tc>
      </w:tr>
      <w:tr w:rsidR="002E043C" w14:paraId="560D91F3" w14:textId="77777777" w:rsidTr="00A30B7B">
        <w:tc>
          <w:tcPr>
            <w:tcW w:w="4111" w:type="dxa"/>
            <w:hideMark/>
          </w:tcPr>
          <w:p w14:paraId="67BBF6F6" w14:textId="77777777" w:rsidR="00B25143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  <w:p w14:paraId="6FC0E491" w14:textId="77777777" w:rsidR="00D615CD" w:rsidRPr="00625537" w:rsidRDefault="00D615CD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</w:p>
        </w:tc>
      </w:tr>
    </w:tbl>
    <w:p w14:paraId="660BDBD8" w14:textId="77777777" w:rsidR="008572B3" w:rsidRDefault="008572B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7AFB5802" w14:textId="77777777" w:rsidR="008572B3" w:rsidRDefault="008572B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2DCB8529" w14:textId="77777777" w:rsidR="008572B3" w:rsidRDefault="008572B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314A2D4B" w14:textId="77777777" w:rsidR="008572B3" w:rsidRDefault="008572B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0CE7EDBE" w14:textId="77777777" w:rsidR="008572B3" w:rsidRDefault="008572B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61A4FA1B" w14:textId="05B85D82" w:rsidR="00B25143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111BCE0E" w14:textId="77777777" w:rsidR="00B25143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5747D459" w14:textId="7CC8FD78" w:rsidR="00D615CD" w:rsidRDefault="00D615CD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Gmina Głuchów</w:t>
      </w:r>
    </w:p>
    <w:p w14:paraId="2B609939" w14:textId="0FC772F9" w:rsidR="00D615CD" w:rsidRDefault="00D615CD" w:rsidP="00D615CD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ul. Al. Klonowa 5</w:t>
      </w:r>
    </w:p>
    <w:p w14:paraId="17B03119" w14:textId="595B9749" w:rsidR="00D615CD" w:rsidRPr="00625537" w:rsidRDefault="00D615CD" w:rsidP="00D615CD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96-130 Głuchów</w:t>
      </w:r>
    </w:p>
    <w:p w14:paraId="72BCA64E" w14:textId="77777777" w:rsidR="00B25143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p w14:paraId="61534F46" w14:textId="77777777" w:rsidR="00D615CD" w:rsidRDefault="00D615CD" w:rsidP="006B0BE8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495"/>
        <w:tblW w:w="0" w:type="auto"/>
        <w:tblLook w:val="04A0" w:firstRow="1" w:lastRow="0" w:firstColumn="1" w:lastColumn="0" w:noHBand="0" w:noVBand="1"/>
      </w:tblPr>
      <w:tblGrid>
        <w:gridCol w:w="3097"/>
      </w:tblGrid>
      <w:tr w:rsidR="00D615CD" w:rsidRPr="00EE1789" w14:paraId="286188DB" w14:textId="77777777" w:rsidTr="00D650DE">
        <w:trPr>
          <w:trHeight w:val="1205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4D3B" w14:textId="77777777" w:rsidR="00D615CD" w:rsidRPr="00EE1789" w:rsidRDefault="00D615CD" w:rsidP="00D650DE">
            <w:pPr>
              <w:spacing w:before="0" w:after="0"/>
              <w:ind w:left="1"/>
              <w:rPr>
                <w:rFonts w:eastAsiaTheme="majorEastAsia" w:cstheme="majorBidi"/>
                <w:sz w:val="18"/>
                <w:szCs w:val="18"/>
              </w:rPr>
            </w:pPr>
            <w:r w:rsidRPr="00EE1789">
              <w:rPr>
                <w:rFonts w:eastAsiaTheme="majorEastAsia" w:cstheme="majorBidi"/>
                <w:sz w:val="18"/>
                <w:szCs w:val="18"/>
              </w:rPr>
              <w:t xml:space="preserve">Nie podlega opłacie skarbowej –                   art. 2 ust. 1 pkt. 1 lit. g ustawy z dnia 16.11.2006 r. </w:t>
            </w:r>
            <w:r w:rsidRPr="00EE1789">
              <w:rPr>
                <w:rFonts w:eastAsiaTheme="majorEastAsia" w:cstheme="majorBidi"/>
                <w:i/>
                <w:iCs/>
                <w:sz w:val="18"/>
                <w:szCs w:val="18"/>
              </w:rPr>
              <w:t xml:space="preserve">o opłacie skarbowej </w:t>
            </w:r>
            <w:r w:rsidRPr="00EE1789">
              <w:rPr>
                <w:rFonts w:eastAsiaTheme="majorEastAsia" w:cstheme="majorBidi"/>
                <w:sz w:val="18"/>
                <w:szCs w:val="18"/>
              </w:rPr>
              <w:t xml:space="preserve"> (Dz. U. z 2025 r. poz. 1154, z późn. zm.).</w:t>
            </w:r>
          </w:p>
        </w:tc>
      </w:tr>
    </w:tbl>
    <w:p w14:paraId="61270A10" w14:textId="77777777" w:rsidR="00D615CD" w:rsidRPr="00F609C4" w:rsidRDefault="00D615CD" w:rsidP="006B0BE8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R="00D615CD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0D7F" w14:textId="77777777" w:rsidR="00FF391A" w:rsidRDefault="00FF391A">
      <w:pPr>
        <w:spacing w:before="0" w:after="0" w:line="240" w:lineRule="auto"/>
      </w:pPr>
      <w:r>
        <w:separator/>
      </w:r>
    </w:p>
  </w:endnote>
  <w:endnote w:type="continuationSeparator" w:id="0">
    <w:p w14:paraId="6A239F21" w14:textId="77777777" w:rsidR="00FF391A" w:rsidRDefault="00FF39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DCBFE4F-033E-46CC-A6F7-07E0FE11F7A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FA51F82-9F81-44B6-9748-795B294E44C2}"/>
    <w:embedBold r:id="rId3" w:fontKey="{DC11344C-0C95-4403-A7DE-AA1F00553F43}"/>
    <w:embedItalic r:id="rId4" w:fontKey="{E1D66F57-FBAA-4D73-A0FB-519AD3001EB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525A035-B250-4E5C-8894-AA3618948D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EA28" w14:textId="77777777" w:rsidR="00B25143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3EB4" w14:textId="77777777" w:rsidR="00B25143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6FBDD849" wp14:editId="611F51B8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098EDA96" wp14:editId="48645EB2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91A0F7" wp14:editId="66D8F673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38800" w14:textId="77777777" w:rsidR="00B25143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673522E4" w14:textId="77777777" w:rsidR="00B25143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7C887C2F" w14:textId="77777777" w:rsidR="00B25143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1B1124D7" w14:textId="77777777" w:rsidR="00B25143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7BBF190E" w14:textId="77777777" w:rsidR="00B25143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3D2B" w14:textId="77777777" w:rsidR="00FF391A" w:rsidRDefault="00FF391A">
      <w:pPr>
        <w:spacing w:before="0" w:after="0" w:line="240" w:lineRule="auto"/>
      </w:pPr>
      <w:r>
        <w:separator/>
      </w:r>
    </w:p>
  </w:footnote>
  <w:footnote w:type="continuationSeparator" w:id="0">
    <w:p w14:paraId="6C79A8BB" w14:textId="77777777" w:rsidR="00FF391A" w:rsidRDefault="00FF39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ED22" w14:textId="77777777" w:rsidR="00B25143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4725EE5" wp14:editId="12AF723A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9AE0785" w14:textId="77777777" w:rsidR="00B25143" w:rsidRPr="00D50D18" w:rsidRDefault="00B25143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18FA9E7A">
      <w:start w:val="1"/>
      <w:numFmt w:val="decimal"/>
      <w:lvlText w:val="%1."/>
      <w:lvlJc w:val="left"/>
      <w:pPr>
        <w:ind w:left="1070" w:hanging="710"/>
      </w:pPr>
    </w:lvl>
    <w:lvl w:ilvl="1" w:tplc="5A5CDBE2">
      <w:start w:val="1"/>
      <w:numFmt w:val="lowerLetter"/>
      <w:lvlText w:val="%2."/>
      <w:lvlJc w:val="left"/>
      <w:pPr>
        <w:ind w:left="1440" w:hanging="360"/>
      </w:pPr>
    </w:lvl>
    <w:lvl w:ilvl="2" w:tplc="2286B072">
      <w:start w:val="1"/>
      <w:numFmt w:val="lowerRoman"/>
      <w:lvlText w:val="%3."/>
      <w:lvlJc w:val="right"/>
      <w:pPr>
        <w:ind w:left="2160" w:hanging="180"/>
      </w:pPr>
    </w:lvl>
    <w:lvl w:ilvl="3" w:tplc="9604A700">
      <w:start w:val="1"/>
      <w:numFmt w:val="decimal"/>
      <w:lvlText w:val="%4."/>
      <w:lvlJc w:val="left"/>
      <w:pPr>
        <w:ind w:left="2880" w:hanging="360"/>
      </w:pPr>
    </w:lvl>
    <w:lvl w:ilvl="4" w:tplc="1E2A92FE">
      <w:start w:val="1"/>
      <w:numFmt w:val="lowerLetter"/>
      <w:lvlText w:val="%5."/>
      <w:lvlJc w:val="left"/>
      <w:pPr>
        <w:ind w:left="3600" w:hanging="360"/>
      </w:pPr>
    </w:lvl>
    <w:lvl w:ilvl="5" w:tplc="A6D247E8">
      <w:start w:val="1"/>
      <w:numFmt w:val="lowerRoman"/>
      <w:lvlText w:val="%6."/>
      <w:lvlJc w:val="right"/>
      <w:pPr>
        <w:ind w:left="4320" w:hanging="180"/>
      </w:pPr>
    </w:lvl>
    <w:lvl w:ilvl="6" w:tplc="E4227E88">
      <w:start w:val="1"/>
      <w:numFmt w:val="decimal"/>
      <w:lvlText w:val="%7."/>
      <w:lvlJc w:val="left"/>
      <w:pPr>
        <w:ind w:left="5040" w:hanging="360"/>
      </w:pPr>
    </w:lvl>
    <w:lvl w:ilvl="7" w:tplc="C8D2AC2C">
      <w:start w:val="1"/>
      <w:numFmt w:val="lowerLetter"/>
      <w:lvlText w:val="%8."/>
      <w:lvlJc w:val="left"/>
      <w:pPr>
        <w:ind w:left="5760" w:hanging="360"/>
      </w:pPr>
    </w:lvl>
    <w:lvl w:ilvl="8" w:tplc="B65C86E4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161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3C"/>
    <w:rsid w:val="000555A8"/>
    <w:rsid w:val="00247816"/>
    <w:rsid w:val="002E043C"/>
    <w:rsid w:val="0053316F"/>
    <w:rsid w:val="005B1616"/>
    <w:rsid w:val="006B0BE8"/>
    <w:rsid w:val="00781AF1"/>
    <w:rsid w:val="007A2E66"/>
    <w:rsid w:val="008572B3"/>
    <w:rsid w:val="0091018F"/>
    <w:rsid w:val="009C10E9"/>
    <w:rsid w:val="00B14FEC"/>
    <w:rsid w:val="00B25143"/>
    <w:rsid w:val="00B2546E"/>
    <w:rsid w:val="00B84896"/>
    <w:rsid w:val="00D615CD"/>
    <w:rsid w:val="00ED39F8"/>
    <w:rsid w:val="00F82C9C"/>
    <w:rsid w:val="00FF391A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5A774"/>
  <w15:docId w15:val="{FCF693E8-443C-40D2-A4D9-3210AAB9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54</TotalTime>
  <Pages>2</Pages>
  <Words>274</Words>
  <Characters>1532</Characters>
  <Application>Microsoft Office Word</Application>
  <DocSecurity>0</DocSecurity>
  <Lines>52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38</cp:revision>
  <dcterms:created xsi:type="dcterms:W3CDTF">2025-09-11T12:27:00Z</dcterms:created>
  <dcterms:modified xsi:type="dcterms:W3CDTF">2026-03-27T13:26:00Z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