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AA72CD" w:rsidP="00FF384C">
      <w:r w:rsidRPr="00AA72CD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375B45C" wp14:editId="159513B4">
                <wp:simplePos x="0" y="0"/>
                <wp:positionH relativeFrom="column">
                  <wp:posOffset>-656280</wp:posOffset>
                </wp:positionH>
                <wp:positionV relativeFrom="paragraph">
                  <wp:posOffset>-157000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34D26D" id="Grupa 1" o:spid="_x0000_s1026" style="position:absolute;margin-left:-51.7pt;margin-top:-12.3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DWAAAAAFJnaHRsb25nAAACUQ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ZBN0YxMTc0MDcyMDY4MTE4RDRFRDI0NkIzQURCMUM2IiBzdEV2dDp3aGVuPSIyMDA4LTA1LTE1&#10;VDE3OjEwOjQ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UY3RjExNzQwNzIwNjgxMUE0NkNBNDUxOUQyNDM1NkIiIHN0RXZ0OndoZW49IjIw&#10;MDgtMDUtMTVUMjI6NTM6MzM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MDdGMTE3NDA3MjA2ODExQTQ2Q0E0NTE5RDI0MzU2QiIgc3RFdnQ6&#10;d2hlbj0iMjAwOC0wNS0xNVQyMzowNzow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FCRERERkQzOEQwQ0YyNERE&#10;IiBzdEV2dDp3aGVuPSIyMDA4LTA1LTE2VDEwOjM1OjQz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ZCN0YxMTc0MDcyMDY4MTFCRERERkQzOEQwQ0YyNEREIiBzdEV2&#10;dDp3aGVuPSIyMDA4LTA1LTE2VDExOjI5OjAx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kM3RjExNzQwNzIwNjgxMUJERERGRDM4RDBDRjI0&#10;REQiIHN0RXZ0OndoZW49IjIwMDgtMDUtMTZUMTE6Mjk6MjA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CMzMzNjY4QzE2MjA2ODExQkREREZEMzhEMENGMjRERCIgc3RFdnQ6d2hlbj0iMjAwOC0wNS0x&#10;NlQxMzoyNzo1NC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I0MzM2NjhDMTYyMDY4MTFCRERERkQzOEQwQ0YyNEREIiBzdEV2dDp3aGVuPSIy&#10;MDA4LTA1LTE2VDEzOjQ2OjE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c3RjExNzQwNzIwNjgxMTk3QzFCRjE0RDE3NTlFODMiIHN0RXZ0&#10;OndoZW49IjIwMDgtMDUtMTZUMTU6NDc6NT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ODdGMTE3NDA3MjA2ODExOTdDMUJGMTREMTc1OUU4&#10;MyIgc3RFdnQ6d2hlbj0iMjAwOC0wNS0xNlQxNTo1MTowNi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Y5N0YxMTc0MDcyMDY4MTE5N0MxQkYx&#10;NEQxNzU5RTgzIiBzdEV2dDp3aGVuPSIyMDA4LTA1LTE2VDE1OjUyOjIyLTA3OjA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dm5kLmFkb2JlLmlsbHVzdHJhdG9yIHRv&#10;IGFwcGxpY2F0aW9uL3ZuZC5hZG9iZS5pbGx1c3RyYXRvciIvPiA8cmRmOmxpPiA8cmRmOkRlc2Ny&#10;aXB0aW9uIHN0RXZ0OmFjdGlvbj0ic2F2ZWQiIHN0RXZ0Omluc3RhbmNlSUQ9InhtcC5paWQ6RkE3&#10;RjExNzQwNzIwNjgxMUI2MjhFM0JGMjdDOEM0MUIiIHN0RXZ0OndoZW49IjIwMDgtMDUtMjJUMTM6&#10;Mjg6MDE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RjdGMTE3NDA3MjA2ODExQjYyOEUzQkYyN0M4QzQxQiIgc3RFdnQ6&#10;d2hlbj0iMjAwOC0wNS0yMlQxNjoyMzo1My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jA3QzNCRDI1MTAyREREMTE4MUI1&#10;OTQwNzBDRUI4OEQ5IiBzdEV2dDp3aGVuPSIyMDA4LTA1LTI4VDE2OjQ1OjI2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Rjg3RjExNzQwNzIwNjgxMTkwOThCMDk3RkRBMzlCRUYiIHN0RXZ0OndoZW49IjIwMDgtMDYtMDJU&#10;MTM6MjU6MjU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NzdGMTE3NDA3MjA2ODExQkIxREJGOEYyNDJCNkY4NCIgc3RFdnQ6d2hlbj0iMjAw&#10;OC0wNi0wOVQxNDo1ODozNi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5N0YxMTc0MDcyMDY4MTFBQ0FGQjhEQTgwODU0RTc2IiBzdEV2dDp3&#10;aGVuPSIyMDA4LTA2LTExVDE0OjMxOjI3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MDE4MDExNzQwNzIwNjgxMTgzNDM4M0NEM0E4RDIzMDMi&#10;IHN0RXZ0OndoZW49IjIwMDgtMDYtMTFUMjI6Mzc6MzU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owMUU1NDA2NjRBM0RERDExQkQzM0QzRUI4&#10;RDNBMTA2OCIgc3RFdnQ6d2hlbj0iMjAwOC0wNi0xOFQyMjoyNDowMSs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jZCNkFFMkE1NzIzRUREMTFB&#10;NkYxQkFCRjdDNUE3QTUxIiBzdEV2dDp3aGVuPSIyMDA4LTA2LTE5VDIwOjMwOjM0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FBgcICAkKCwwNDg8QERITFBUWFxgY&#10;GRobHB0eHyAhIiMkJSYnKCkqKyssLS4vMDEyMzQ1Njc4OTo7PD0+P0BBQkNERUZHSElKS0xNTk9Q&#10;UFFSU1RVVldYWVpbXF1eX2BhYmNkZWZnaGlqa2xtbm9wcXJzdHV2d3h5ent8fX5/gIGCg4SGh4iJ&#10;iouMjY6PkJGSk5SVlpeYmZqbnJ2en6ChoqOkpaanqKmqq6ytrq+wsbKztLa3uLm6u7y9vr/AwcLD&#10;xMXGx8jJysvMzc7P0NHS09TW19jZ2tvc3d7f4OHi4+Tl5ufo6err7O3u7/D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ej8////////////////////////////////////////6dLp////////////////&#10;/////////////////////////Oj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IESUNDX1BST0ZJTEUACQ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H2///////////////////////////////////////1rpCu9v//////////////////////////&#10;///////////hkGmQ4v/////////////////////////////////////1rpCu9v//////////////&#10;////////////////////////9uH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vu6TD//////////////////////////////////////+/dk9/0P//////////////////&#10;/////////////////+CaTwBbu///////////////////////////////////8bZ5T0l3yv//////&#10;////////////////////////////69LFq5av8v//////////////////////////////////////&#10;9+f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7uzt7/L2+v//////////////////////////////&#10;//+5mpiZnKGmrbS+yuH///////////////////////////+iV0pMUVddaH2WueP/////////////&#10;//////////////+zVwAaNVBuja/T+v/////////////////////////////Ob0Bfe5m32Pv/////&#10;///////////////////////////un4Wnw+H/////////////////////////////////////5NH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:rsidR="003E196A" w:rsidRDefault="003E196A" w:rsidP="003E196A">
      <w:r w:rsidRPr="004A6708">
        <w:t>a</w:t>
      </w:r>
    </w:p>
    <w:p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12B51" w:rsidP="00E12B51">
      <w:r>
        <w:rPr>
          <w:rStyle w:val="IGindeksgrny"/>
        </w:rPr>
        <w:lastRenderedPageBreak/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</w:t>
      </w:r>
      <w:r w:rsidRPr="00FF384C">
        <w:lastRenderedPageBreak/>
        <w:t>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 xml:space="preserve">z 2017 r. </w:t>
      </w:r>
      <w:r w:rsidR="00C16BE1" w:rsidRPr="00FF384C">
        <w:t xml:space="preserve">poz. </w:t>
      </w:r>
      <w:r w:rsidR="00C16BE1">
        <w:t>1267</w:t>
      </w:r>
      <w:r w:rsidR="00C16BE1" w:rsidRPr="00FF384C">
        <w:t>);</w:t>
      </w:r>
    </w:p>
    <w:p w:rsidR="00C5790F" w:rsidRDefault="00C5790F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</w:t>
      </w:r>
      <w:r w:rsidR="00E714BF" w:rsidRPr="00E714BF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475654">
        <w:t xml:space="preserve">z 2018 r. </w:t>
      </w:r>
      <w:r w:rsidR="00E714BF" w:rsidRPr="00E714BF">
        <w:t>poz. 1493)</w:t>
      </w:r>
      <w:r>
        <w:t xml:space="preserve">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wiedzy,</w:t>
      </w:r>
      <w:r w:rsidR="00574012">
        <w:t xml:space="preserve"> albo</w:t>
      </w:r>
    </w:p>
    <w:p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>2 - Wspieranie akwakultury zrównoważonej środowiskowo, zasobooszczędnej, innowacyjnej, konkurencyjnej i opartej na wiedzy,</w:t>
      </w:r>
      <w:r w:rsidR="00FF384C" w:rsidRPr="00FF384C">
        <w:t xml:space="preserve"> zawartego w Programie Operacyjnym „Rybactwo i Morze” (Dz. U. poz.</w:t>
      </w:r>
      <w:r w:rsidR="00F159B7">
        <w:t xml:space="preserve"> </w:t>
      </w:r>
      <w:r w:rsidR="00AB673F">
        <w:t>515</w:t>
      </w:r>
      <w:r w:rsidR="00FF384C" w:rsidRPr="00FF384C">
        <w:t>)</w:t>
      </w:r>
      <w:r>
        <w:t>, w przypadku operacji realizowanej w ramach działania</w:t>
      </w:r>
      <w:r w:rsidR="00D37C66">
        <w:t xml:space="preserve"> innowacje</w:t>
      </w:r>
      <w:r>
        <w:t xml:space="preserve">, o którym mowa 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</w:t>
      </w:r>
      <w:r w:rsidRPr="00C5790F">
        <w:lastRenderedPageBreak/>
        <w:t>zrównoważonej środowiskowo, zasobooszczędnej, innowacyjnej, konkurencyjnej i opartej na wiedzy</w:t>
      </w:r>
      <w:r>
        <w:t>;</w:t>
      </w:r>
    </w:p>
    <w:p w:rsidR="00FF384C" w:rsidRDefault="00C5790F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E714BF" w:rsidRPr="00E714BF">
        <w:t xml:space="preserve"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</w:t>
      </w:r>
      <w:r w:rsidR="00475654">
        <w:t xml:space="preserve">z 2018 r. </w:t>
      </w:r>
      <w:r w:rsidR="00E714BF" w:rsidRPr="00E714BF">
        <w:t>poz. 458)</w:t>
      </w:r>
      <w:r w:rsidR="00FF384C" w:rsidRPr="00FF384C">
        <w:t>;</w:t>
      </w:r>
    </w:p>
    <w:p w:rsidR="00193BB0" w:rsidRPr="00FF384C" w:rsidRDefault="00C5790F" w:rsidP="00193BB0">
      <w:pPr>
        <w:pStyle w:val="PKTpunkt"/>
      </w:pPr>
      <w:r>
        <w:t>8</w:t>
      </w:r>
      <w:r w:rsidR="00193BB0">
        <w:t>)</w:t>
      </w:r>
      <w:r w:rsidR="00193BB0">
        <w:tab/>
      </w:r>
      <w:r w:rsidR="00193BB0" w:rsidRPr="00FF384C"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C5790F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>Priorytet 2. Wspieranie akwakultury zrównoważonej środowiskowo, zasobooszczędnej, innowacyjnej, konkurencyjnej i opartej na wiedzy</w:t>
      </w:r>
      <w:r w:rsidR="00FF384C" w:rsidRPr="00FF384C">
        <w:t xml:space="preserve">, o którym mowa w 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:rsidR="00FF384C" w:rsidRPr="00FF384C" w:rsidRDefault="00193BB0" w:rsidP="00FF384C">
      <w:pPr>
        <w:pStyle w:val="PKTpunkt"/>
      </w:pPr>
      <w:r>
        <w:t>1</w:t>
      </w:r>
      <w:r w:rsidR="00C5790F">
        <w:t>0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:rsidR="00FF384C" w:rsidRPr="00FF384C" w:rsidRDefault="00193BB0" w:rsidP="00FF384C">
      <w:pPr>
        <w:pStyle w:val="PKTpunkt"/>
      </w:pPr>
      <w:r w:rsidRPr="00FF384C">
        <w:t>1</w:t>
      </w:r>
      <w:r w:rsidR="00C5790F"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D60205" w:rsidRDefault="00602C0F" w:rsidP="00FF384C">
      <w:pPr>
        <w:pStyle w:val="PKTpunkt"/>
      </w:pPr>
      <w:r w:rsidRPr="00FF384C">
        <w:t>1</w:t>
      </w:r>
      <w:r w:rsidR="00C5790F"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:rsidR="004F4950" w:rsidRDefault="004F4950" w:rsidP="00E43984">
      <w:pPr>
        <w:pStyle w:val="USTustnpkodeksu"/>
      </w:pPr>
      <w:r>
        <w:lastRenderedPageBreak/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B93424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 przypadku realizacji operacji w ramach </w:t>
      </w:r>
      <w:r w:rsidR="00F2121C">
        <w:t>działania</w:t>
      </w:r>
      <w:r>
        <w:t xml:space="preserve"> innowacje, o </w:t>
      </w:r>
      <w:r w:rsidRPr="00B93424">
        <w:t>których mowa w art. 26 i art. 44 ust. 3 rozporządzenia nr 508/2014 albo innowacje związane z ochroną żywych zasobów morza, o których mowa w art. 39  i art. 44 ust. 1 lit. c rozporządzenia nr 508/2014, w zakresie Priorytetu 1</w:t>
      </w:r>
      <w:r>
        <w:t>,</w:t>
      </w:r>
    </w:p>
    <w:p w:rsidR="00BE459C" w:rsidRDefault="00B93424" w:rsidP="00BE459C">
      <w:pPr>
        <w:pStyle w:val="LITlitera"/>
      </w:pPr>
      <w:r w:rsidRPr="00B93424">
        <w:lastRenderedPageBreak/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 przypadku realizacji operacji w ramach działania innowacje, o których mowa w art. 47 rozporządzenia nr 508/2014</w:t>
      </w:r>
      <w:r w:rsidR="00327BD7">
        <w:t>,</w:t>
      </w:r>
      <w:r w:rsidR="00BE459C" w:rsidRPr="000960EE">
        <w:t xml:space="preserve"> w zakresie Priorytetu 2;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t xml:space="preserve">do </w:t>
      </w:r>
      <w:r w:rsidR="00AA72CD">
        <w:lastRenderedPageBreak/>
        <w:t xml:space="preserve">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:rsidR="00FF384C" w:rsidRDefault="00386F4F" w:rsidP="00FF384C">
      <w:pPr>
        <w:pStyle w:val="USTustnpkodeksu"/>
      </w:pPr>
      <w:r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lastRenderedPageBreak/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:rsidR="00257E40" w:rsidRDefault="00257E40" w:rsidP="00B84051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/-ch</w:t>
      </w:r>
      <w:r w:rsidR="00E07A08" w:rsidRPr="007D6E18">
        <w:t xml:space="preserve"> w</w:t>
      </w:r>
      <w:r w:rsidR="00E07A08">
        <w:t xml:space="preserve"> tym wniosku.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uniemożliwiających wypłatę zaliczki w 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</w:t>
      </w:r>
      <w:r w:rsidR="00B15FAF">
        <w:lastRenderedPageBreak/>
        <w:t xml:space="preserve">realizacji operacji przez podmioty powiązane umową konsorcjum - leadera, </w:t>
      </w:r>
      <w:r>
        <w:t xml:space="preserve">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/-ych</w:t>
      </w:r>
      <w:r>
        <w:t xml:space="preserve"> mowa w ust. </w:t>
      </w:r>
      <w:r w:rsidR="00EA5841">
        <w:t>5 pkt 2</w:t>
      </w:r>
      <w:r>
        <w:t>.</w:t>
      </w:r>
    </w:p>
    <w:p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:rsidR="00257E40" w:rsidRDefault="00257E40" w:rsidP="00257E40">
      <w:pPr>
        <w:pStyle w:val="USTustnpkodeksu"/>
      </w:pPr>
      <w:r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/-ych</w:t>
      </w:r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:rsidR="00B84051" w:rsidRDefault="004C5132" w:rsidP="00B84051">
      <w:pPr>
        <w:pStyle w:val="USTustnpkodeksu"/>
      </w:pPr>
      <w:r>
        <w:t>16</w:t>
      </w:r>
      <w:r w:rsidR="00B84051">
        <w:t>. W przypadku realizacji operacji przez podmioty powiązane umową konsorcjum:</w:t>
      </w:r>
    </w:p>
    <w:p w:rsidR="00B84051" w:rsidRPr="00E07A08" w:rsidRDefault="00B84051" w:rsidP="005C46BF">
      <w:pPr>
        <w:pStyle w:val="PKTpunkt"/>
      </w:pPr>
      <w:r>
        <w:lastRenderedPageBreak/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 rachunków bankowych</w:t>
      </w:r>
      <w:r w:rsidR="00B8725D" w:rsidRPr="00B8725D" w:rsidDel="0077357E">
        <w:t xml:space="preserve"> </w:t>
      </w:r>
      <w:r w:rsidR="00B8725D" w:rsidRPr="00B8725D">
        <w:t xml:space="preserve">, o którym/-ych mowa w ust. 9, </w:t>
      </w:r>
    </w:p>
    <w:p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:rsidR="00237530" w:rsidRPr="003550C0" w:rsidRDefault="005C46BF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3</w:t>
      </w:r>
      <w:r w:rsidR="00363258">
        <w:t>)</w:t>
      </w:r>
      <w:r w:rsidR="00363258">
        <w:tab/>
        <w:t xml:space="preserve">Agencja </w:t>
      </w:r>
      <w:r w:rsidR="00FE6152">
        <w:t xml:space="preserve">przekazuje </w:t>
      </w:r>
      <w:r w:rsidR="00363258">
        <w:t>informację,</w:t>
      </w:r>
      <w:r w:rsidR="00363258" w:rsidRPr="00363258">
        <w:t xml:space="preserve"> </w:t>
      </w:r>
      <w:r w:rsidR="00363258">
        <w:t>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EE5EAB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lastRenderedPageBreak/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:rsidR="00511F11" w:rsidRDefault="000234E6" w:rsidP="00511F11">
      <w:pPr>
        <w:pStyle w:val="TIRtiret"/>
      </w:pPr>
      <w:r>
        <w:lastRenderedPageBreak/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DA6EC8">
        <w:t xml:space="preserve">, </w:t>
      </w:r>
      <w:r w:rsidR="00DA6EC8" w:rsidRPr="00DA6EC8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:rsidR="008E3896" w:rsidRDefault="00EE5EAB" w:rsidP="00B92B7F">
      <w:pPr>
        <w:pStyle w:val="PKTpunkt"/>
      </w:pPr>
      <w:r>
        <w:t>13</w:t>
      </w:r>
      <w:r w:rsidR="008E3896">
        <w:t>)</w:t>
      </w:r>
      <w:r w:rsidR="008E3896">
        <w:tab/>
      </w:r>
      <w:r w:rsidR="008F783A" w:rsidRPr="008F783A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942A9B">
        <w:t>ybactwo i Morze”, opublikowanymi</w:t>
      </w:r>
      <w:bookmarkStart w:id="0" w:name="_GoBack"/>
      <w:bookmarkEnd w:id="0"/>
      <w:r w:rsidR="008F783A" w:rsidRPr="008F783A">
        <w:t xml:space="preserve"> na stronie internetowej administrowanej przez ministra właściwego do spraw rybołówstwa</w:t>
      </w:r>
      <w:r w:rsidR="00B92B7F">
        <w:t>;</w:t>
      </w:r>
    </w:p>
    <w:p w:rsidR="005D1C4D" w:rsidRDefault="00EE5EAB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 przypadku gdy wymaga tego specyfika operacji</w:t>
      </w:r>
      <w:r w:rsidR="005D1C4D">
        <w:t>;</w:t>
      </w:r>
    </w:p>
    <w:p w:rsidR="00217C29" w:rsidRDefault="005D1C4D" w:rsidP="00D36336">
      <w:pPr>
        <w:pStyle w:val="PKTpunkt"/>
      </w:pPr>
      <w:r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 konferencjach lub wystawach.</w:t>
      </w:r>
    </w:p>
    <w:p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:rsidR="00FF384C" w:rsidRDefault="00FF384C" w:rsidP="00FF384C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E01198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lastRenderedPageBreak/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7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B34E13">
        <w:t xml:space="preserve">z dnia 29 stycznia 2004 r. Prawo zamówień publicznych </w:t>
      </w:r>
      <w:r w:rsidRPr="00B34E13">
        <w:rPr>
          <w:rStyle w:val="IGindeksgrny"/>
          <w:vertAlign w:val="baseline"/>
        </w:rPr>
        <w:t>(Dz</w:t>
      </w:r>
      <w:r w:rsidRPr="007758FE">
        <w:rPr>
          <w:rStyle w:val="IGindeksgrny"/>
          <w:vertAlign w:val="baseline"/>
        </w:rPr>
        <w:t xml:space="preserve">. U. z </w:t>
      </w:r>
      <w:r w:rsidR="007758FE" w:rsidRPr="00B76824">
        <w:rPr>
          <w:rStyle w:val="IGindeksgrny"/>
          <w:vertAlign w:val="baseline"/>
        </w:rPr>
        <w:t>2017 r. poz. 1579),</w:t>
      </w:r>
      <w:r w:rsidRPr="00B34E13">
        <w:rPr>
          <w:rStyle w:val="IGindeksgrny"/>
          <w:vertAlign w:val="baseline"/>
        </w:rPr>
        <w:t xml:space="preserve"> Beneficjent jest zobowiązany do przedłożenia:</w:t>
      </w:r>
    </w:p>
    <w:p w:rsidR="00B34E13" w:rsidRPr="00B34E13" w:rsidRDefault="00B34E13" w:rsidP="00D36336">
      <w:pPr>
        <w:pStyle w:val="PKTpunkt"/>
      </w:pPr>
      <w:r w:rsidRPr="00B34E13">
        <w:rPr>
          <w:rStyle w:val="IGindeksgrny"/>
          <w:vertAlign w:val="baseline"/>
        </w:rPr>
        <w:lastRenderedPageBreak/>
        <w:t>1)</w:t>
      </w:r>
      <w:r w:rsidRPr="00B34E13">
        <w:rPr>
          <w:rStyle w:val="IGindeksgrny"/>
          <w:vertAlign w:val="baseline"/>
        </w:rPr>
        <w:tab/>
      </w:r>
      <w:r w:rsidRPr="00B34E13">
        <w:t>kompletnej dokumentacji z przeprowadzonego postępowania w trybie przetargu nieograniczonego lub ograniczonego;</w:t>
      </w:r>
    </w:p>
    <w:p w:rsidR="00B34E13" w:rsidRDefault="00B34E13" w:rsidP="00D36336">
      <w:pPr>
        <w:pStyle w:val="PKTpunkt"/>
      </w:pPr>
      <w:r w:rsidRPr="000B3646">
        <w:t>2)</w:t>
      </w:r>
      <w:r w:rsidRPr="000B3646">
        <w:tab/>
        <w:t>uzasadnienia  faktycznego  i  prawnego  zaistnienia  przesłanek  d</w:t>
      </w:r>
      <w:r w:rsidRPr="007C4DA7">
        <w:t xml:space="preserve">o   udzielenia zamówienia z wolnej ręki w trybie </w:t>
      </w:r>
      <w:r w:rsidRPr="005D1C4D">
        <w:t xml:space="preserve">art. 67 ust. 1 pkt 4 </w:t>
      </w:r>
      <w:r w:rsidR="000B3646">
        <w:t>ustawy Prawo zamówień publicznych</w:t>
      </w:r>
    </w:p>
    <w:p w:rsidR="00B34E13" w:rsidRPr="00B34E13" w:rsidRDefault="00B34E13" w:rsidP="00D36336">
      <w:pPr>
        <w:pStyle w:val="CZWSPPKTczwsplnapunktw"/>
        <w:rPr>
          <w:rStyle w:val="IGindeksgrny"/>
          <w:rFonts w:ascii="Times New Roman" w:hAnsi="Times New Roman"/>
          <w:bCs w:val="0"/>
          <w:vertAlign w:val="baseline"/>
        </w:rPr>
      </w:pPr>
      <w:r w:rsidRPr="00B34E13">
        <w:t>– jeżeli postępowanie zostało wszczęte po wejściu w życie ustawy z dnia 22 czerwca 2016</w:t>
      </w:r>
      <w:r>
        <w:t xml:space="preserve"> </w:t>
      </w:r>
      <w:r w:rsidRPr="00B34E13">
        <w:t xml:space="preserve">r. o zmianie ustawy - Prawo zamówień publicznych oraz niektórych innych ustaw (Dz. U. </w:t>
      </w:r>
      <w:r>
        <w:t xml:space="preserve">2016 </w:t>
      </w:r>
      <w:r w:rsidRPr="00B34E13">
        <w:t>poz. 1020</w:t>
      </w:r>
      <w:r w:rsidR="00247B59">
        <w:t>, 1579 i 1920</w:t>
      </w:r>
      <w:r w:rsidRPr="00B34E13">
        <w:t>)</w:t>
      </w:r>
      <w:r>
        <w:t>, albo</w:t>
      </w:r>
    </w:p>
    <w:p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B34E13" w:rsidRDefault="00E72255">
      <w:pPr>
        <w:pStyle w:val="PKTpunkt"/>
      </w:pPr>
      <w:r w:rsidRPr="00E72255"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</w:p>
    <w:p w:rsidR="00E72255" w:rsidRPr="009E23DF" w:rsidRDefault="00B34E13" w:rsidP="00D36336">
      <w:pPr>
        <w:pStyle w:val="CZWSPPKTczwsplnapunktw"/>
      </w:pPr>
      <w:r w:rsidRPr="00B34E13">
        <w:t>– jeżeli postępowanie zostało wszczęte p</w:t>
      </w:r>
      <w:r>
        <w:t>rzed</w:t>
      </w:r>
      <w:r w:rsidRPr="00B34E13">
        <w:t xml:space="preserve"> wejści</w:t>
      </w:r>
      <w:r>
        <w:t>em</w:t>
      </w:r>
      <w:r w:rsidRPr="00B34E13">
        <w:t xml:space="preserve"> w życie ustawy z dnia 22 czerwca 2016 r. o zmianie ustawy - Prawo zamówień publicznych oraz niektórych innych ustaw (Dz. U. 2016 </w:t>
      </w:r>
      <w:r w:rsidR="009E13D4" w:rsidRPr="009E13D4">
        <w:t>poz. 1020, 1579 i 1920</w:t>
      </w:r>
      <w:r w:rsidRPr="00B34E13">
        <w:t>)</w:t>
      </w:r>
      <w:r>
        <w:t>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:rsidR="00594150" w:rsidRDefault="00594150" w:rsidP="003F4CAD">
      <w:pPr>
        <w:pStyle w:val="PKTpunkt"/>
      </w:pPr>
      <w:r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19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>
        <w:t xml:space="preserve">,  </w:t>
      </w:r>
      <w:r>
        <w:lastRenderedPageBreak/>
        <w:t xml:space="preserve">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 xml:space="preserve">niezbędne do rozliczenia zaliczki, o których mowa w § 9 </w:t>
      </w:r>
      <w:r w:rsidR="00A77C67">
        <w:t xml:space="preserve">ust. 1 i 2 </w:t>
      </w:r>
      <w:r>
        <w:t>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 xml:space="preserve">§ </w:t>
      </w:r>
      <w:r w:rsidR="001A1941">
        <w:t>66</w:t>
      </w:r>
      <w:r w:rsidR="00516ABE">
        <w:t xml:space="preserve"> ust. </w:t>
      </w:r>
      <w:r w:rsidR="001A1941">
        <w:t>4</w:t>
      </w:r>
      <w:r w:rsidR="00516ABE">
        <w:t xml:space="preserve">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9046EC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>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4F34E4" w:rsidRDefault="004F34E4" w:rsidP="004F34E4">
      <w:pPr>
        <w:pStyle w:val="USTustnpkodeksu"/>
      </w:pPr>
      <w:r>
        <w:lastRenderedPageBreak/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>a w przypadku realizacji operacji przez podmioty powiązane umową 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 w</w:t>
      </w:r>
      <w:r w:rsidR="00736D6E" w:rsidRPr="00D61653">
        <w:t xml:space="preserve"> 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:rsidR="00BC09D4" w:rsidRDefault="00BC09D4" w:rsidP="00BC09D4">
      <w:pPr>
        <w:pStyle w:val="USTustnpkodeksu"/>
      </w:pPr>
      <w:r w:rsidRPr="0073155B">
        <w:t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Pr="0073155B">
        <w:t xml:space="preserve">nie wyższej, niż określona w § 4 ust. </w:t>
      </w:r>
      <w:r w:rsidR="00C8753C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lastRenderedPageBreak/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 xml:space="preserve">umowy, z zastrzeżeniem </w:t>
      </w:r>
      <w:r w:rsidR="00516ABE" w:rsidRPr="00094748">
        <w:t xml:space="preserve">§ </w:t>
      </w:r>
      <w:r w:rsidR="00407A21">
        <w:t>67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F2121C" w:rsidRDefault="00A231C7" w:rsidP="00327BD7">
      <w:pPr>
        <w:pStyle w:val="LITlitera"/>
      </w:pPr>
      <w:r w:rsidRPr="00327BD7">
        <w:t>a)</w:t>
      </w:r>
      <w:r w:rsidR="00327BD7">
        <w:tab/>
      </w:r>
      <w:r w:rsidRPr="00327BD7">
        <w:t xml:space="preserve">rozpoczął realizacji operacji do dnia złożenia pierwszego wniosku o płatność, o którym mowa w § </w:t>
      </w:r>
      <w:r w:rsidR="00886F2F" w:rsidRPr="00971F44">
        <w:t>10</w:t>
      </w:r>
      <w:r w:rsidRPr="00F2121C">
        <w:t>,</w:t>
      </w:r>
    </w:p>
    <w:p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 xml:space="preserve">w stosunku do Beneficjenta zaistniały okoliczności, o których mowa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 xml:space="preserve">, Beneficjent zachowuje prawo do części pomocy finansowej, w wysokości odpowiadającej proporcjonalnie tej części operacji lub jej etapu, które </w:t>
      </w:r>
      <w:r w:rsidRPr="00094748">
        <w:lastRenderedPageBreak/>
        <w:t xml:space="preserve">zostały zrealizowane lub mogą zostać zrealizowane zgodnie z warunkami określonymi w 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 innych przepisach dotyczących realizowanej operacji, jeżeli cel operacji został osiągnięty.</w:t>
      </w:r>
    </w:p>
    <w:p w:rsidR="00FF384C" w:rsidRDefault="00136FA9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 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1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:rsidR="00547312" w:rsidRDefault="00547312" w:rsidP="00547312">
      <w:pPr>
        <w:pStyle w:val="USTustnpkodeksu"/>
      </w:pPr>
      <w:r>
        <w:t>4. W przypadku realizacji operacji przez podmioty powiązane umową konsorcjum:</w:t>
      </w:r>
    </w:p>
    <w:p w:rsidR="00547312" w:rsidRDefault="00547312" w:rsidP="00547312">
      <w:pPr>
        <w:pStyle w:val="PKTpunkt"/>
      </w:pPr>
      <w:r>
        <w:t>1)</w:t>
      </w:r>
      <w:r>
        <w:tab/>
        <w:t>konsorcjanci ustanawiają jedno zabezpieczenie, o którym mowa w ust. 1;</w:t>
      </w:r>
    </w:p>
    <w:p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lastRenderedPageBreak/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 dofinansowanie zawierany jest przez wszystkich konsorcjantów.</w:t>
      </w:r>
    </w:p>
    <w:p w:rsidR="00FF384C" w:rsidRPr="00094748" w:rsidRDefault="005606C9" w:rsidP="00094748">
      <w:pPr>
        <w:pStyle w:val="USTustnpkodeksu"/>
      </w:pPr>
      <w:r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76520E" w:rsidRDefault="00FF384C" w:rsidP="0076520E">
      <w:pPr>
        <w:pStyle w:val="PKTpunkt"/>
      </w:pPr>
      <w:r w:rsidRPr="0076520E">
        <w:t>1)</w:t>
      </w:r>
      <w:r w:rsidRPr="0076520E">
        <w:tab/>
        <w:t>Beneficjenta na adres: …………………………………………………...........................</w:t>
      </w:r>
    </w:p>
    <w:p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:rsidR="00FF384C" w:rsidRPr="004A6708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</w:t>
      </w:r>
      <w:r w:rsidR="008B169C">
        <w:t>, a w przypadku realizacji operacji przez podmioty powiązane umową konsorcjum - leader,</w:t>
      </w:r>
      <w:r w:rsidRPr="004A6708">
        <w:t xml:space="preserve"> jest zobowiązany do niezwłocznego przesyłania do oddziału regionalnego Agencji</w:t>
      </w:r>
      <w:r>
        <w:t xml:space="preserve">, do którego złożony został wniosek o dofinansowanie, </w:t>
      </w:r>
      <w:r w:rsidRPr="004A6708">
        <w:t xml:space="preserve">pisemnej informacji o zmianie </w:t>
      </w:r>
      <w:r w:rsidRPr="004A6708">
        <w:lastRenderedPageBreak/>
        <w:t>swoich danych identyfikacyjnych</w:t>
      </w:r>
      <w:r w:rsidR="00230063">
        <w:t xml:space="preserve"> lub pisemnej informacji o zmianie danych identyfikacyjnych konsorcjantów</w:t>
      </w:r>
      <w:r>
        <w:t>, w tym adresu do korespondencji,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:rsidR="00FF384C" w:rsidRPr="00830805" w:rsidRDefault="00DD3F42">
      <w:pPr>
        <w:pStyle w:val="PKTpunkt"/>
      </w:pPr>
      <w:r w:rsidRPr="00830805">
        <w:t>8</w:t>
      </w:r>
      <w:r w:rsidR="00FF384C" w:rsidRPr="00830805">
        <w:t>)</w:t>
      </w:r>
      <w:r w:rsidR="00FF384C" w:rsidRPr="00830805">
        <w:tab/>
        <w:t>rozporządzenia nr 1380/2013;</w:t>
      </w:r>
    </w:p>
    <w:p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:rsidR="00FF384C" w:rsidRPr="00830805" w:rsidRDefault="00DD3F42">
      <w:pPr>
        <w:pStyle w:val="PKTpunkt"/>
      </w:pPr>
      <w:r w:rsidRPr="00830805"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4F34E4" w:rsidRPr="007C7809">
        <w:t xml:space="preserve"> przypadku realizacji operacji przez podmioty powiązane umową konsorcjum</w:t>
      </w:r>
      <w:r w:rsidR="00270723">
        <w:t>;</w:t>
      </w:r>
    </w:p>
    <w:p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:rsidR="000E2BC4" w:rsidRPr="000E2BC4" w:rsidRDefault="00AC0082" w:rsidP="00E204DC">
      <w:pPr>
        <w:pStyle w:val="PKTpunkt"/>
      </w:pPr>
      <w:r w:rsidRPr="00AC0082">
        <w:lastRenderedPageBreak/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30805">
        <w:t>19</w:t>
      </w:r>
      <w:r w:rsidRPr="004A6708">
        <w:t>.</w:t>
      </w:r>
    </w:p>
    <w:p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561C" w:rsidRDefault="00FF384C" w:rsidP="007614CD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67B59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1C3870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3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D36336">
      <w:pPr>
        <w:pStyle w:val="PKTpunkt"/>
      </w:pPr>
      <w:r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4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827476" w:rsidRPr="00827476" w:rsidRDefault="00827476" w:rsidP="00F67B59">
      <w:pPr>
        <w:pStyle w:val="TEKSTZacznikido"/>
      </w:pPr>
      <w:r>
        <w:lastRenderedPageBreak/>
        <w:t xml:space="preserve">Załącznik nr 6 do umowy – </w:t>
      </w:r>
      <w:r w:rsidRPr="00827476">
        <w:t xml:space="preserve">Informacja dotycząca odpowiedzialności solidarnej za niewypełnienie lub nienależyte wypełnienie obowiązków związanych z realizacją operacji </w:t>
      </w:r>
      <w:r w:rsidR="007A4BC7">
        <w:br/>
      </w:r>
      <w:r w:rsidRPr="00827476">
        <w:t>w przypadku realizacji operacji przez podmioty powiązane umową konsorcjum.</w:t>
      </w:r>
    </w:p>
    <w:p w:rsidR="00827476" w:rsidRPr="00827476" w:rsidRDefault="00827476" w:rsidP="00827476"/>
    <w:p w:rsidR="00827476" w:rsidRPr="00827476" w:rsidRDefault="00827476" w:rsidP="00F67B59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593" w:rsidRDefault="005C6593">
      <w:r>
        <w:separator/>
      </w:r>
    </w:p>
  </w:endnote>
  <w:endnote w:type="continuationSeparator" w:id="0">
    <w:p w:rsidR="005C6593" w:rsidRDefault="005C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942A9B">
              <w:rPr>
                <w:noProof/>
              </w:rPr>
              <w:t>22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942A9B">
              <w:rPr>
                <w:noProof/>
              </w:rPr>
              <w:t>25</w:t>
            </w:r>
            <w:r w:rsidRPr="00426E20">
              <w:fldChar w:fldCharType="end"/>
            </w:r>
          </w:p>
        </w:sdtContent>
      </w:sdt>
    </w:sdtContent>
  </w:sdt>
  <w:p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593" w:rsidRDefault="005C6593">
      <w:r>
        <w:separator/>
      </w:r>
    </w:p>
  </w:footnote>
  <w:footnote w:type="continuationSeparator" w:id="0">
    <w:p w:rsidR="005C6593" w:rsidRDefault="005C6593">
      <w:r>
        <w:continuationSeparator/>
      </w:r>
    </w:p>
  </w:footnote>
  <w:footnote w:id="1">
    <w:p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>Wspieranie akwakultury zrównoważonej środowiskowo, zasobooszczędnej, innowacyjnej, konkurencyjnej i opartej na wiedzy.</w:t>
      </w:r>
    </w:p>
  </w:footnote>
  <w:footnote w:id="2">
    <w:p w:rsidR="00E12B51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 xml:space="preserve">W przypadku </w:t>
      </w:r>
      <w:r w:rsidR="00772FB8">
        <w:t xml:space="preserve">działań, </w:t>
      </w:r>
      <w:r w:rsidR="00772FB8" w:rsidRPr="00772FB8">
        <w:t xml:space="preserve">o których mowa w art. 26 i art. 44 ust. 3 rozporządzenia nr 508/2014 albo innowacje związane z ochroną żywych zasobów </w:t>
      </w:r>
      <w:r w:rsidR="00772FB8">
        <w:t>morza, o których mowa w art. 39</w:t>
      </w:r>
      <w:r w:rsidR="00772FB8" w:rsidRPr="00772FB8">
        <w:t xml:space="preserve"> i art. 44 ust. 1 li</w:t>
      </w:r>
      <w:r w:rsidR="00772FB8">
        <w:t xml:space="preserve">t. c rozporządzenia nr 508/2014, przy </w:t>
      </w:r>
      <w:r w:rsidR="00E86F96">
        <w:t>realizacji operacji przez podmioty powiązane umową konsorcjum, n</w:t>
      </w:r>
      <w:r>
        <w:t>ależy wpisać</w:t>
      </w:r>
      <w:r w:rsidR="00300559">
        <w:t xml:space="preserve"> beneficjenta /</w:t>
      </w:r>
      <w:r>
        <w:t xml:space="preserve"> </w:t>
      </w:r>
      <w:r w:rsidR="00300559">
        <w:t>le</w:t>
      </w:r>
      <w:r w:rsidR="00772FB8">
        <w:t xml:space="preserve">adera </w:t>
      </w:r>
      <w:r>
        <w:t>konsor</w:t>
      </w:r>
      <w:r w:rsidR="00300559">
        <w:t>cjum</w:t>
      </w:r>
      <w:r w:rsidR="00772FB8">
        <w:t xml:space="preserve">. A w </w:t>
      </w:r>
      <w:r w:rsidR="00772FB8" w:rsidRPr="00772FB8">
        <w:t>przypadku działań, o których mowa</w:t>
      </w:r>
      <w:r w:rsidR="00772FB8">
        <w:t xml:space="preserve"> </w:t>
      </w:r>
      <w:r w:rsidR="00772FB8" w:rsidRPr="00E041AC">
        <w:t xml:space="preserve">w art. </w:t>
      </w:r>
      <w:r w:rsidR="00772FB8">
        <w:t>47</w:t>
      </w:r>
      <w:r w:rsidR="00772FB8" w:rsidRPr="00E041AC">
        <w:t xml:space="preserve"> </w:t>
      </w:r>
      <w:r w:rsidR="00772FB8">
        <w:t>rozporządzenia nr 508/2014, przy realizacji operacji przez podmioty powiązane umową konsorcjum, należy wpisać wszystkich konsorcjantów.</w:t>
      </w:r>
    </w:p>
  </w:footnote>
  <w:footnote w:id="3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4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6936A3">
        <w:t>66</w:t>
      </w:r>
      <w:r w:rsidRPr="001C05A0">
        <w:t xml:space="preserve"> ust. </w:t>
      </w:r>
      <w:r w:rsidR="006936A3">
        <w:t>4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6">
    <w:p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8">
    <w:p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0">
    <w:p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1">
    <w:p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2">
    <w:p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4">
    <w:p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42A9B">
      <w:rPr>
        <w:noProof/>
      </w:rPr>
      <w:t>22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2728D"/>
    <w:rsid w:val="00131237"/>
    <w:rsid w:val="001329AC"/>
    <w:rsid w:val="00134CA0"/>
    <w:rsid w:val="00135C39"/>
    <w:rsid w:val="00136FA9"/>
    <w:rsid w:val="0014026F"/>
    <w:rsid w:val="00143522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611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473B"/>
    <w:rsid w:val="001952B1"/>
    <w:rsid w:val="00196DC7"/>
    <w:rsid w:val="00196E39"/>
    <w:rsid w:val="00197649"/>
    <w:rsid w:val="001A01FB"/>
    <w:rsid w:val="001A10E9"/>
    <w:rsid w:val="001A183D"/>
    <w:rsid w:val="001A1941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6B"/>
    <w:rsid w:val="0027546E"/>
    <w:rsid w:val="002765B4"/>
    <w:rsid w:val="00276A94"/>
    <w:rsid w:val="00280D08"/>
    <w:rsid w:val="00281388"/>
    <w:rsid w:val="002816FC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7CC"/>
    <w:rsid w:val="002A7902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0559"/>
    <w:rsid w:val="00301C97"/>
    <w:rsid w:val="003024E0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74B0"/>
    <w:rsid w:val="003710D7"/>
    <w:rsid w:val="00372685"/>
    <w:rsid w:val="003735DB"/>
    <w:rsid w:val="0037727C"/>
    <w:rsid w:val="00377E70"/>
    <w:rsid w:val="00380904"/>
    <w:rsid w:val="00381A09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759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07A21"/>
    <w:rsid w:val="0041106A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75654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9D9"/>
    <w:rsid w:val="00554289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97EB7"/>
    <w:rsid w:val="005A0274"/>
    <w:rsid w:val="005A095C"/>
    <w:rsid w:val="005A4EBF"/>
    <w:rsid w:val="005A669D"/>
    <w:rsid w:val="005A6DD8"/>
    <w:rsid w:val="005A75D8"/>
    <w:rsid w:val="005A7DF8"/>
    <w:rsid w:val="005B274B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593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1475"/>
    <w:rsid w:val="0066163C"/>
    <w:rsid w:val="006623AC"/>
    <w:rsid w:val="00663A41"/>
    <w:rsid w:val="00666D02"/>
    <w:rsid w:val="00666F73"/>
    <w:rsid w:val="0066729C"/>
    <w:rsid w:val="006678AF"/>
    <w:rsid w:val="006701EF"/>
    <w:rsid w:val="00671518"/>
    <w:rsid w:val="00673BA5"/>
    <w:rsid w:val="00677C43"/>
    <w:rsid w:val="00680058"/>
    <w:rsid w:val="00681F9F"/>
    <w:rsid w:val="00683D78"/>
    <w:rsid w:val="006840EA"/>
    <w:rsid w:val="00684354"/>
    <w:rsid w:val="006844E2"/>
    <w:rsid w:val="00685267"/>
    <w:rsid w:val="00685B39"/>
    <w:rsid w:val="00685D50"/>
    <w:rsid w:val="00686573"/>
    <w:rsid w:val="006872AE"/>
    <w:rsid w:val="00690082"/>
    <w:rsid w:val="00690252"/>
    <w:rsid w:val="006927B2"/>
    <w:rsid w:val="006936A3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7638"/>
    <w:rsid w:val="007676B5"/>
    <w:rsid w:val="00770F6B"/>
    <w:rsid w:val="00771883"/>
    <w:rsid w:val="00772FB8"/>
    <w:rsid w:val="0077357E"/>
    <w:rsid w:val="007758FE"/>
    <w:rsid w:val="007766AA"/>
    <w:rsid w:val="007767C5"/>
    <w:rsid w:val="00776DC2"/>
    <w:rsid w:val="00780122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EED"/>
    <w:rsid w:val="007B75BC"/>
    <w:rsid w:val="007C0BD6"/>
    <w:rsid w:val="007C3806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59C9"/>
    <w:rsid w:val="007E5F68"/>
    <w:rsid w:val="007E600B"/>
    <w:rsid w:val="007E60B2"/>
    <w:rsid w:val="007E7317"/>
    <w:rsid w:val="007F0072"/>
    <w:rsid w:val="007F1441"/>
    <w:rsid w:val="007F27CF"/>
    <w:rsid w:val="007F2EB6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C67"/>
    <w:rsid w:val="008415B0"/>
    <w:rsid w:val="00842028"/>
    <w:rsid w:val="008436B8"/>
    <w:rsid w:val="0084563D"/>
    <w:rsid w:val="00845EB6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4F19"/>
    <w:rsid w:val="008951BA"/>
    <w:rsid w:val="00896A10"/>
    <w:rsid w:val="00897024"/>
    <w:rsid w:val="008971B5"/>
    <w:rsid w:val="008A2836"/>
    <w:rsid w:val="008A5D26"/>
    <w:rsid w:val="008A6B13"/>
    <w:rsid w:val="008A6ECB"/>
    <w:rsid w:val="008B0439"/>
    <w:rsid w:val="008B0BF9"/>
    <w:rsid w:val="008B169C"/>
    <w:rsid w:val="008B198E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896"/>
    <w:rsid w:val="008E78A3"/>
    <w:rsid w:val="008F0654"/>
    <w:rsid w:val="008F06CB"/>
    <w:rsid w:val="008F13C5"/>
    <w:rsid w:val="008F2E83"/>
    <w:rsid w:val="008F612A"/>
    <w:rsid w:val="008F6B0F"/>
    <w:rsid w:val="008F783A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31A9"/>
    <w:rsid w:val="009332A2"/>
    <w:rsid w:val="009354DE"/>
    <w:rsid w:val="00937598"/>
    <w:rsid w:val="0093790B"/>
    <w:rsid w:val="00937CDD"/>
    <w:rsid w:val="00940FFD"/>
    <w:rsid w:val="00942A9B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300D"/>
    <w:rsid w:val="00953B0C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79C1"/>
    <w:rsid w:val="00A112BF"/>
    <w:rsid w:val="00A1214E"/>
    <w:rsid w:val="00A12520"/>
    <w:rsid w:val="00A130FD"/>
    <w:rsid w:val="00A13D6D"/>
    <w:rsid w:val="00A14161"/>
    <w:rsid w:val="00A14769"/>
    <w:rsid w:val="00A153EF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295F"/>
    <w:rsid w:val="00A5668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11"/>
    <w:rsid w:val="00A720BB"/>
    <w:rsid w:val="00A741B3"/>
    <w:rsid w:val="00A7436E"/>
    <w:rsid w:val="00A74952"/>
    <w:rsid w:val="00A74E96"/>
    <w:rsid w:val="00A75A8E"/>
    <w:rsid w:val="00A75EF3"/>
    <w:rsid w:val="00A76579"/>
    <w:rsid w:val="00A77C67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673F"/>
    <w:rsid w:val="00AB67FC"/>
    <w:rsid w:val="00AB6C86"/>
    <w:rsid w:val="00AB71B6"/>
    <w:rsid w:val="00AC0082"/>
    <w:rsid w:val="00AC00F2"/>
    <w:rsid w:val="00AC31A0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B7F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6C0E"/>
    <w:rsid w:val="00BB7B38"/>
    <w:rsid w:val="00BC09D4"/>
    <w:rsid w:val="00BC11E5"/>
    <w:rsid w:val="00BC1295"/>
    <w:rsid w:val="00BC4BC6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1B4"/>
    <w:rsid w:val="00C462D1"/>
    <w:rsid w:val="00C51E55"/>
    <w:rsid w:val="00C53459"/>
    <w:rsid w:val="00C54A3A"/>
    <w:rsid w:val="00C55566"/>
    <w:rsid w:val="00C56448"/>
    <w:rsid w:val="00C5790F"/>
    <w:rsid w:val="00C60AE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39F2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E31A6"/>
    <w:rsid w:val="00CE3225"/>
    <w:rsid w:val="00CE3BBF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3B06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49C"/>
    <w:rsid w:val="00DA3FDD"/>
    <w:rsid w:val="00DA6EC8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F42"/>
    <w:rsid w:val="00DD6A05"/>
    <w:rsid w:val="00DE1554"/>
    <w:rsid w:val="00DE2901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268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4BF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E5ECF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668F"/>
    <w:rsid w:val="00F2742F"/>
    <w:rsid w:val="00F274E7"/>
    <w:rsid w:val="00F2753B"/>
    <w:rsid w:val="00F305CF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56E4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167E13-0420-4814-B0BF-D4EA2671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AC13E6-C855-44C2-B3AF-86F1C771E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</Pages>
  <Words>6747</Words>
  <Characters>40483</Characters>
  <Application>Microsoft Office Word</Application>
  <DocSecurity>0</DocSecurity>
  <Lines>337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Kwaśniewska Aleksandra</cp:lastModifiedBy>
  <cp:revision>5</cp:revision>
  <cp:lastPrinted>2017-11-21T12:30:00Z</cp:lastPrinted>
  <dcterms:created xsi:type="dcterms:W3CDTF">2019-09-26T06:58:00Z</dcterms:created>
  <dcterms:modified xsi:type="dcterms:W3CDTF">2019-09-26T11:13:00Z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