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27826" w:rsidR="0023516D" w:rsidP="00795902" w:rsidRDefault="00342A15" w14:paraId="74CE1E98" w14:textId="2CB14A21">
      <w:pPr>
        <w:pStyle w:val="Bezodstpw"/>
        <w:spacing w:line="240" w:lineRule="auto"/>
        <w:jc w:val="left"/>
        <w:rPr>
          <w:rFonts w:ascii="Aptos" w:hAnsi="Aptos"/>
          <w:sz w:val="22"/>
          <w:szCs w:val="22"/>
        </w:rPr>
      </w:pPr>
      <w:r w:rsidRPr="00627826">
        <w:rPr>
          <w:rFonts w:ascii="Aptos" w:hAnsi="Aptos"/>
          <w:sz w:val="22"/>
          <w:szCs w:val="22"/>
        </w:rPr>
        <w:t xml:space="preserve">Załącznik nr 2 do zaproszenia do składania ofert </w:t>
      </w:r>
    </w:p>
    <w:p w:rsidRPr="00627826" w:rsidR="009F4ED4" w:rsidP="009F4ED4" w:rsidRDefault="00DF1B02" w14:paraId="2209209A" w14:textId="6E20A105">
      <w:pPr>
        <w:pStyle w:val="Nagwek1"/>
        <w:rPr>
          <w:rFonts w:ascii="Aptos" w:hAnsi="Aptos"/>
          <w:color w:val="000000" w:themeColor="text1"/>
          <w:sz w:val="22"/>
          <w:szCs w:val="22"/>
        </w:rPr>
      </w:pPr>
      <w:r w:rsidRPr="00627826">
        <w:rPr>
          <w:rFonts w:ascii="Aptos" w:hAnsi="Aptos"/>
          <w:color w:val="000000" w:themeColor="text1"/>
          <w:sz w:val="22"/>
          <w:szCs w:val="22"/>
        </w:rPr>
        <w:t>FORMULARZ OFERTOWY</w:t>
      </w:r>
    </w:p>
    <w:p w:rsidRPr="00627826" w:rsidR="17B2062C" w:rsidP="17B2062C" w:rsidRDefault="74916A4D" w14:paraId="00E8E88A" w14:textId="7A2E801F">
      <w:pPr>
        <w:spacing w:before="40" w:after="0" w:line="240" w:lineRule="auto"/>
        <w:rPr>
          <w:rFonts w:ascii="Aptos" w:hAnsi="Aptos" w:eastAsia="Aptos" w:cs="Aptos"/>
          <w:b/>
          <w:bCs/>
          <w:color w:val="424242"/>
        </w:rPr>
      </w:pPr>
      <w:r w:rsidRPr="00627826">
        <w:rPr>
          <w:rFonts w:ascii="Aptos" w:hAnsi="Aptos" w:eastAsia="Aptos" w:cs="Aptos"/>
          <w:b/>
          <w:bCs/>
          <w:color w:val="424242"/>
        </w:rPr>
        <w:t>Dane Wykonawcy:</w:t>
      </w:r>
    </w:p>
    <w:p w:rsidRPr="00627826" w:rsidR="00442BFF" w:rsidP="17B2062C" w:rsidRDefault="00442BFF" w14:paraId="734E349C" w14:textId="77777777">
      <w:pPr>
        <w:spacing w:before="40" w:after="0" w:line="240" w:lineRule="auto"/>
        <w:rPr>
          <w:rFonts w:ascii="Aptos" w:hAnsi="Aptos" w:eastAsia="Aptos" w:cs="Aptos"/>
          <w:b/>
          <w:bCs/>
          <w:color w:val="424242"/>
        </w:rPr>
      </w:pPr>
    </w:p>
    <w:p w:rsidRPr="00627826" w:rsidR="74916A4D" w:rsidP="17B2062C" w:rsidRDefault="74916A4D" w14:paraId="388AA210" w14:textId="1A9756C6">
      <w:pPr>
        <w:spacing w:before="40" w:after="0" w:line="240" w:lineRule="auto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 xml:space="preserve">Nazwa (firma)…………………………………………………………… </w:t>
      </w:r>
    </w:p>
    <w:p w:rsidRPr="00627826" w:rsidR="74916A4D" w:rsidP="17B2062C" w:rsidRDefault="74916A4D" w14:paraId="1E90F081" w14:textId="3595DAF7">
      <w:pPr>
        <w:spacing w:before="40" w:after="0" w:line="240" w:lineRule="auto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>Adres ……………………………………………………………………</w:t>
      </w:r>
    </w:p>
    <w:p w:rsidRPr="00627826" w:rsidR="74916A4D" w:rsidP="17B2062C" w:rsidRDefault="74916A4D" w14:paraId="628F06C8" w14:textId="0DC8E4A1">
      <w:pPr>
        <w:spacing w:before="40" w:after="0" w:line="240" w:lineRule="auto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>Nr telefonu ………………………………………………………………</w:t>
      </w:r>
    </w:p>
    <w:p w:rsidRPr="00627826" w:rsidR="74916A4D" w:rsidP="17B2062C" w:rsidRDefault="74916A4D" w14:paraId="7E4C8AB3" w14:textId="673D382B">
      <w:pPr>
        <w:spacing w:before="40" w:after="0" w:line="240" w:lineRule="auto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>NIP/KRS …………………………………………………………………</w:t>
      </w:r>
    </w:p>
    <w:p w:rsidRPr="00627826" w:rsidR="74916A4D" w:rsidP="17B2062C" w:rsidRDefault="74916A4D" w14:paraId="5989B560" w14:textId="21CE762A">
      <w:pPr>
        <w:spacing w:before="40" w:after="0" w:line="240" w:lineRule="auto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>Adres e-mail ……………………………………………………………</w:t>
      </w:r>
    </w:p>
    <w:p w:rsidRPr="00627826" w:rsidR="17B2062C" w:rsidP="17B2062C" w:rsidRDefault="17B2062C" w14:paraId="0649DD0F" w14:textId="55623670">
      <w:pPr>
        <w:spacing w:before="40" w:after="0" w:line="240" w:lineRule="auto"/>
        <w:rPr>
          <w:rFonts w:ascii="Aptos" w:hAnsi="Aptos" w:eastAsia="Aptos" w:cs="Aptos"/>
          <w:color w:val="424242"/>
        </w:rPr>
      </w:pPr>
    </w:p>
    <w:p w:rsidRPr="00627826" w:rsidR="74916A4D" w:rsidP="51238507" w:rsidRDefault="74916A4D" w14:paraId="5CF31237" w14:textId="61DFA0AE">
      <w:pPr>
        <w:rPr>
          <w:rFonts w:ascii="Aptos" w:hAnsi="Aptos" w:eastAsia="Aptos" w:cs="Aptos"/>
          <w:color w:val="000000" w:themeColor="text1"/>
        </w:rPr>
      </w:pPr>
      <w:r w:rsidRPr="458B9FCA">
        <w:rPr>
          <w:rFonts w:ascii="Aptos" w:hAnsi="Aptos" w:eastAsia="Aptos" w:cs="Aptos"/>
          <w:color w:val="424242"/>
        </w:rPr>
        <w:t xml:space="preserve">Składam ofertę </w:t>
      </w:r>
      <w:r w:rsidRPr="458B9FCA" w:rsidR="00113165">
        <w:rPr>
          <w:rFonts w:ascii="Aptos" w:hAnsi="Aptos"/>
          <w:color w:val="000000" w:themeColor="text1"/>
        </w:rPr>
        <w:t>na</w:t>
      </w:r>
      <w:r w:rsidRPr="458B9FCA" w:rsidR="00113165">
        <w:rPr>
          <w:rFonts w:ascii="Aptos" w:hAnsi="Aptos"/>
          <w:b/>
          <w:bCs/>
          <w:color w:val="000000" w:themeColor="text1"/>
        </w:rPr>
        <w:t xml:space="preserve"> </w:t>
      </w:r>
      <w:r w:rsidRPr="458B9FCA" w:rsidR="4E4A2083">
        <w:rPr>
          <w:rFonts w:ascii="Aptos" w:hAnsi="Aptos"/>
          <w:b/>
          <w:bCs/>
          <w:color w:val="000000" w:themeColor="text1"/>
        </w:rPr>
        <w:t>U</w:t>
      </w:r>
      <w:r w:rsidRPr="458B9FCA" w:rsidR="00DD19A8">
        <w:rPr>
          <w:rFonts w:ascii="Aptos" w:hAnsi="Aptos"/>
          <w:b/>
          <w:bCs/>
          <w:color w:val="000000" w:themeColor="text1"/>
        </w:rPr>
        <w:t xml:space="preserve">sługę wsparcia </w:t>
      </w:r>
      <w:r w:rsidRPr="458B9FCA" w:rsidR="00113165">
        <w:rPr>
          <w:rFonts w:ascii="Aptos" w:hAnsi="Aptos"/>
          <w:b/>
          <w:bCs/>
          <w:color w:val="000000" w:themeColor="text1"/>
        </w:rPr>
        <w:t>dla systemu enova365</w:t>
      </w:r>
      <w:r w:rsidRPr="458B9FCA">
        <w:rPr>
          <w:rFonts w:ascii="Aptos" w:hAnsi="Aptos" w:eastAsia="Aptos" w:cs="Aptos"/>
          <w:color w:val="424242"/>
        </w:rPr>
        <w:t>, zgodnie z OPZ (załącznik nr 1 do zaproszenia)</w:t>
      </w:r>
      <w:r w:rsidRPr="458B9FCA">
        <w:rPr>
          <w:rFonts w:ascii="Aptos" w:hAnsi="Aptos" w:eastAsia="Aptos" w:cs="Aptos"/>
          <w:color w:val="000000" w:themeColor="text1"/>
        </w:rPr>
        <w:t xml:space="preserve"> </w:t>
      </w:r>
    </w:p>
    <w:p w:rsidRPr="00627826" w:rsidR="74916A4D" w:rsidP="51238507" w:rsidRDefault="74916A4D" w14:paraId="08D2CAB7" w14:textId="567AA800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>Oferuję wykonanie przedmiotu zamówienia, za   łączną cenę:</w:t>
      </w:r>
    </w:p>
    <w:p w:rsidR="0096316A" w:rsidP="51238507" w:rsidRDefault="74916A4D" w14:paraId="6056094B" w14:textId="1384799C">
      <w:pPr>
        <w:spacing w:after="0" w:line="360" w:lineRule="auto"/>
        <w:ind w:left="567"/>
        <w:jc w:val="both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 xml:space="preserve"> brutto ……………</w:t>
      </w:r>
      <w:r w:rsidRPr="00627826" w:rsidR="00012CB6">
        <w:rPr>
          <w:rFonts w:ascii="Aptos" w:hAnsi="Aptos" w:eastAsia="Aptos" w:cs="Aptos"/>
          <w:color w:val="424242"/>
        </w:rPr>
        <w:t>……..</w:t>
      </w:r>
      <w:r w:rsidRPr="00627826">
        <w:rPr>
          <w:rFonts w:ascii="Aptos" w:hAnsi="Aptos" w:eastAsia="Aptos" w:cs="Aptos"/>
          <w:color w:val="424242"/>
        </w:rPr>
        <w:t xml:space="preserve">.zł </w:t>
      </w:r>
      <w:r w:rsidRPr="458B9FCA">
        <w:rPr>
          <w:rFonts w:ascii="Aptos" w:hAnsi="Aptos" w:eastAsia="Aptos" w:cs="Aptos"/>
          <w:color w:val="424242"/>
        </w:rPr>
        <w:t>(słownie złotych: ………........</w:t>
      </w:r>
      <w:r w:rsidRPr="458B9FCA" w:rsidR="00012CB6">
        <w:rPr>
          <w:rFonts w:ascii="Aptos" w:hAnsi="Aptos" w:eastAsia="Aptos" w:cs="Aptos"/>
          <w:color w:val="424242"/>
        </w:rPr>
        <w:t>.....................................</w:t>
      </w:r>
      <w:r w:rsidRPr="458B9FCA" w:rsidR="00B470AC">
        <w:rPr>
          <w:rFonts w:ascii="Aptos" w:hAnsi="Aptos" w:eastAsia="Aptos" w:cs="Aptos"/>
          <w:color w:val="424242"/>
        </w:rPr>
        <w:t>.</w:t>
      </w:r>
      <w:r w:rsidRPr="458B9FCA">
        <w:rPr>
          <w:rFonts w:ascii="Aptos" w:hAnsi="Aptos" w:eastAsia="Aptos" w:cs="Aptos"/>
          <w:color w:val="424242"/>
        </w:rPr>
        <w:t>.)</w:t>
      </w:r>
      <w:r w:rsidRPr="458B9FCA" w:rsidR="00151F3A">
        <w:rPr>
          <w:rFonts w:ascii="Aptos" w:hAnsi="Aptos" w:eastAsia="Aptos" w:cs="Aptos"/>
          <w:color w:val="424242"/>
        </w:rPr>
        <w:t xml:space="preserve"> </w:t>
      </w:r>
    </w:p>
    <w:p w:rsidR="00012CB6" w:rsidP="51238507" w:rsidRDefault="00151F3A" w14:paraId="4D6622E8" w14:textId="2E3FFA41">
      <w:pPr>
        <w:spacing w:after="0" w:line="360" w:lineRule="auto"/>
        <w:ind w:left="567"/>
        <w:jc w:val="both"/>
        <w:rPr>
          <w:rFonts w:ascii="Aptos" w:hAnsi="Aptos" w:eastAsia="Aptos" w:cs="Aptos"/>
          <w:color w:val="424242"/>
        </w:rPr>
      </w:pPr>
      <w:r w:rsidRPr="458B9FCA">
        <w:rPr>
          <w:rFonts w:ascii="Aptos" w:hAnsi="Aptos" w:eastAsia="Aptos" w:cs="Aptos"/>
          <w:color w:val="424242"/>
          <w:lang w:val="it-IT"/>
        </w:rPr>
        <w:t>w tym 23% podatek od towarów i usług (VAT), przy czym</w:t>
      </w:r>
      <w:r w:rsidRPr="458B9FCA" w:rsidR="00A25FDE">
        <w:rPr>
          <w:rFonts w:ascii="Aptos" w:hAnsi="Aptos" w:eastAsia="Aptos" w:cs="Aptos"/>
          <w:color w:val="424242"/>
        </w:rPr>
        <w:t>:</w:t>
      </w:r>
    </w:p>
    <w:p w:rsidRPr="0045372F" w:rsidR="00A25FDE" w:rsidP="0045372F" w:rsidRDefault="00151F3A" w14:paraId="59A0F3F2" w14:textId="009D3E3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ptos" w:hAnsi="Aptos" w:eastAsia="Aptos" w:cs="Aptos"/>
          <w:color w:val="424242"/>
        </w:rPr>
      </w:pPr>
      <w:r>
        <w:rPr>
          <w:rFonts w:ascii="Aptos" w:hAnsi="Aptos" w:eastAsia="Aptos" w:cs="Aptos"/>
          <w:color w:val="424242"/>
        </w:rPr>
        <w:t>cena za z</w:t>
      </w:r>
      <w:r w:rsidRPr="0045372F" w:rsidR="003C4FF2">
        <w:rPr>
          <w:rFonts w:ascii="Aptos" w:hAnsi="Aptos" w:eastAsia="Aptos" w:cs="Aptos"/>
          <w:color w:val="424242"/>
        </w:rPr>
        <w:t>amówienie podstawowe ……………………..zł brutto</w:t>
      </w:r>
    </w:p>
    <w:p w:rsidRPr="0045372F" w:rsidR="0008666F" w:rsidP="0045372F" w:rsidRDefault="00151F3A" w14:paraId="1EA8E2AE" w14:textId="746AF9B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ptos" w:hAnsi="Aptos" w:eastAsia="Aptos" w:cs="Aptos"/>
          <w:color w:val="424242"/>
        </w:rPr>
      </w:pPr>
      <w:r>
        <w:rPr>
          <w:rFonts w:ascii="Aptos" w:hAnsi="Aptos" w:eastAsia="Aptos" w:cs="Aptos"/>
          <w:color w:val="424242"/>
        </w:rPr>
        <w:t>cena za z</w:t>
      </w:r>
      <w:r w:rsidRPr="0045372F" w:rsidR="0008666F">
        <w:rPr>
          <w:rFonts w:ascii="Aptos" w:hAnsi="Aptos" w:eastAsia="Aptos" w:cs="Aptos"/>
          <w:color w:val="424242"/>
        </w:rPr>
        <w:t>amówienie opcjonalne ………………………zł brutto</w:t>
      </w:r>
    </w:p>
    <w:p w:rsidRPr="00627826" w:rsidR="00CF434A" w:rsidP="51238507" w:rsidRDefault="74916A4D" w14:paraId="365D37EB" w14:textId="5C3A0F97">
      <w:pPr>
        <w:spacing w:after="0" w:line="360" w:lineRule="auto"/>
        <w:ind w:left="567"/>
        <w:jc w:val="both"/>
        <w:rPr>
          <w:rFonts w:ascii="Aptos" w:hAnsi="Aptos" w:eastAsia="Aptos" w:cs="Aptos"/>
          <w:color w:val="424242"/>
        </w:rPr>
      </w:pPr>
      <w:r w:rsidRPr="00627826">
        <w:rPr>
          <w:rFonts w:ascii="Aptos" w:hAnsi="Aptos" w:eastAsia="Aptos" w:cs="Aptos"/>
          <w:color w:val="424242"/>
        </w:rPr>
        <w:t xml:space="preserve">zgodnie z poniższą </w:t>
      </w:r>
      <w:r w:rsidR="00151F3A">
        <w:rPr>
          <w:rFonts w:ascii="Aptos" w:hAnsi="Aptos" w:eastAsia="Aptos" w:cs="Aptos"/>
          <w:color w:val="424242"/>
        </w:rPr>
        <w:t>t</w:t>
      </w:r>
      <w:r w:rsidRPr="00627826" w:rsidR="00151F3A">
        <w:rPr>
          <w:rFonts w:ascii="Aptos" w:hAnsi="Aptos" w:eastAsia="Aptos" w:cs="Aptos"/>
          <w:color w:val="424242"/>
        </w:rPr>
        <w:t>abelą</w:t>
      </w:r>
      <w:r w:rsidR="0096316A">
        <w:rPr>
          <w:rFonts w:ascii="Aptos" w:hAnsi="Aptos" w:eastAsia="Aptos" w:cs="Aptos"/>
          <w:color w:val="424242"/>
        </w:rPr>
        <w:t>:</w:t>
      </w:r>
    </w:p>
    <w:tbl>
      <w:tblPr>
        <w:tblW w:w="9648" w:type="dxa"/>
        <w:tblInd w:w="-30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single" w:color="auto" w:sz="6" w:space="0"/>
          <w:insideV w:val="single" w:color="auto" w:sz="6" w:space="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9"/>
        <w:gridCol w:w="3299"/>
        <w:gridCol w:w="1488"/>
        <w:gridCol w:w="44"/>
        <w:gridCol w:w="2018"/>
        <w:gridCol w:w="2070"/>
      </w:tblGrid>
      <w:tr w:rsidRPr="00627826" w:rsidR="00627826" w:rsidTr="0E353989" w14:paraId="617B0BBD" w14:textId="77777777">
        <w:trPr>
          <w:trHeight w:val="285"/>
        </w:trPr>
        <w:tc>
          <w:tcPr>
            <w:tcW w:w="729" w:type="dxa"/>
            <w:tcMar/>
            <w:vAlign w:val="center"/>
            <w:hideMark/>
          </w:tcPr>
          <w:p w:rsidRPr="00627826" w:rsidR="00627826" w:rsidP="005774B8" w:rsidRDefault="00F140A2" w14:paraId="7ED7DED9" w14:textId="530193B6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Lp.</w:t>
            </w:r>
          </w:p>
        </w:tc>
        <w:tc>
          <w:tcPr>
            <w:tcW w:w="3299" w:type="dxa"/>
            <w:tcMar/>
            <w:vAlign w:val="center"/>
            <w:hideMark/>
          </w:tcPr>
          <w:p w:rsidRPr="00627826" w:rsidR="00627826" w:rsidP="005774B8" w:rsidRDefault="00F140A2" w14:paraId="3A8D1FCC" w14:textId="6348275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Przedmiot zamówienia</w:t>
            </w:r>
          </w:p>
        </w:tc>
        <w:tc>
          <w:tcPr>
            <w:tcW w:w="1488" w:type="dxa"/>
            <w:tcMar/>
            <w:vAlign w:val="center"/>
            <w:hideMark/>
          </w:tcPr>
          <w:p w:rsidRPr="00627826" w:rsidR="00627826" w:rsidP="005774B8" w:rsidRDefault="00627826" w14:paraId="53099D6A" w14:textId="28272AC1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627826">
              <w:rPr>
                <w:rFonts w:ascii="Aptos" w:hAnsi="Aptos" w:eastAsia="Aptos" w:cs="Aptos"/>
                <w:color w:val="424242"/>
              </w:rPr>
              <w:t>Liczba sztuk licencji enova365</w:t>
            </w:r>
          </w:p>
        </w:tc>
        <w:tc>
          <w:tcPr>
            <w:tcW w:w="2062" w:type="dxa"/>
            <w:gridSpan w:val="2"/>
            <w:tcMar/>
            <w:vAlign w:val="center"/>
            <w:hideMark/>
          </w:tcPr>
          <w:p w:rsidRPr="00627826" w:rsidR="00627826" w:rsidP="005774B8" w:rsidRDefault="00627826" w14:paraId="32E8D036" w14:textId="3DFB038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17207C">
              <w:rPr>
                <w:rFonts w:ascii="Aptos" w:hAnsi="Aptos" w:eastAsia="Aptos" w:cs="Aptos"/>
                <w:color w:val="424242"/>
              </w:rPr>
              <w:t xml:space="preserve">Cena jednostkowa brutto za </w:t>
            </w:r>
            <w:r w:rsidR="00CF434A">
              <w:rPr>
                <w:rFonts w:ascii="Aptos" w:hAnsi="Aptos" w:eastAsia="Aptos" w:cs="Aptos"/>
                <w:color w:val="424242"/>
              </w:rPr>
              <w:br/>
            </w:r>
            <w:r w:rsidRPr="0017207C">
              <w:rPr>
                <w:rFonts w:ascii="Aptos" w:hAnsi="Aptos" w:eastAsia="Aptos" w:cs="Aptos"/>
                <w:color w:val="424242"/>
              </w:rPr>
              <w:t>1 sztukę</w:t>
            </w:r>
          </w:p>
        </w:tc>
        <w:tc>
          <w:tcPr>
            <w:tcW w:w="2070" w:type="dxa"/>
            <w:tcMar/>
            <w:vAlign w:val="center"/>
            <w:hideMark/>
          </w:tcPr>
          <w:p w:rsidRPr="00627826" w:rsidR="00627826" w:rsidP="005774B8" w:rsidRDefault="00627826" w14:paraId="28888641" w14:textId="6FDD15A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17207C">
              <w:rPr>
                <w:rFonts w:ascii="Aptos" w:hAnsi="Aptos" w:eastAsia="Aptos" w:cs="Aptos"/>
                <w:color w:val="424242"/>
              </w:rPr>
              <w:t>Łączna cena brutto</w:t>
            </w:r>
          </w:p>
          <w:p w:rsidRPr="00627826" w:rsidR="00627826" w:rsidP="005774B8" w:rsidRDefault="00627826" w14:paraId="18932EE7" w14:textId="63494B7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17207C">
              <w:rPr>
                <w:rFonts w:ascii="Aptos" w:hAnsi="Aptos" w:eastAsia="Aptos" w:cs="Aptos"/>
                <w:color w:val="424242"/>
              </w:rPr>
              <w:t xml:space="preserve">(kol </w:t>
            </w:r>
            <w:r w:rsidR="00411B6A">
              <w:rPr>
                <w:rFonts w:ascii="Aptos" w:hAnsi="Aptos" w:eastAsia="Aptos" w:cs="Aptos"/>
                <w:color w:val="424242"/>
              </w:rPr>
              <w:t xml:space="preserve">3 </w:t>
            </w:r>
            <w:r w:rsidRPr="0017207C">
              <w:rPr>
                <w:rFonts w:ascii="Aptos" w:hAnsi="Aptos" w:eastAsia="Aptos" w:cs="Aptos"/>
                <w:color w:val="424242"/>
              </w:rPr>
              <w:t>x kol</w:t>
            </w:r>
            <w:r w:rsidR="00EF64FD">
              <w:rPr>
                <w:rFonts w:ascii="Aptos" w:hAnsi="Aptos" w:eastAsia="Aptos" w:cs="Aptos"/>
                <w:color w:val="424242"/>
              </w:rPr>
              <w:t xml:space="preserve"> </w:t>
            </w:r>
            <w:r w:rsidR="00411B6A">
              <w:rPr>
                <w:rFonts w:ascii="Aptos" w:hAnsi="Aptos" w:eastAsia="Aptos" w:cs="Aptos"/>
                <w:color w:val="424242"/>
              </w:rPr>
              <w:t>4</w:t>
            </w:r>
            <w:r w:rsidRPr="0017207C">
              <w:rPr>
                <w:rFonts w:ascii="Aptos" w:hAnsi="Aptos" w:eastAsia="Aptos" w:cs="Aptos"/>
                <w:color w:val="424242"/>
              </w:rPr>
              <w:t>)</w:t>
            </w:r>
          </w:p>
        </w:tc>
      </w:tr>
      <w:tr w:rsidRPr="00627826" w:rsidR="00627826" w:rsidTr="0E353989" w14:paraId="5D0839F0" w14:textId="77777777">
        <w:trPr>
          <w:trHeight w:val="285"/>
        </w:trPr>
        <w:tc>
          <w:tcPr>
            <w:tcW w:w="729" w:type="dxa"/>
            <w:tcMar/>
            <w:hideMark/>
          </w:tcPr>
          <w:p w:rsidRPr="00627826" w:rsidR="00627826" w:rsidP="00E10527" w:rsidRDefault="00627826" w14:paraId="487E37DD" w14:textId="0EE40796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627826">
              <w:rPr>
                <w:rFonts w:ascii="Aptos" w:hAnsi="Aptos" w:eastAsia="Aptos" w:cs="Aptos"/>
                <w:color w:val="424242"/>
              </w:rPr>
              <w:t> </w:t>
            </w:r>
            <w:r w:rsidR="006A61C8">
              <w:rPr>
                <w:rFonts w:ascii="Aptos" w:hAnsi="Aptos" w:eastAsia="Aptos" w:cs="Aptos"/>
                <w:color w:val="424242"/>
              </w:rPr>
              <w:t>K</w:t>
            </w:r>
            <w:r w:rsidR="00747DD8">
              <w:rPr>
                <w:rFonts w:ascii="Aptos" w:hAnsi="Aptos" w:eastAsia="Aptos" w:cs="Aptos"/>
                <w:color w:val="424242"/>
              </w:rPr>
              <w:t>ol</w:t>
            </w:r>
            <w:r w:rsidR="006A61C8">
              <w:rPr>
                <w:rFonts w:ascii="Aptos" w:hAnsi="Aptos" w:eastAsia="Aptos" w:cs="Aptos"/>
                <w:color w:val="424242"/>
              </w:rPr>
              <w:t>.</w:t>
            </w:r>
            <w:r w:rsidR="00411B6A">
              <w:rPr>
                <w:rFonts w:ascii="Aptos" w:hAnsi="Aptos" w:eastAsia="Aptos" w:cs="Aptos"/>
                <w:color w:val="424242"/>
              </w:rPr>
              <w:t>1</w:t>
            </w:r>
          </w:p>
        </w:tc>
        <w:tc>
          <w:tcPr>
            <w:tcW w:w="3299" w:type="dxa"/>
            <w:tcMar/>
            <w:vAlign w:val="center"/>
            <w:hideMark/>
          </w:tcPr>
          <w:p w:rsidRPr="00627826" w:rsidR="00627826" w:rsidP="00A56A25" w:rsidRDefault="00747DD8" w14:paraId="2D31E9D6" w14:textId="75DB6B2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 xml:space="preserve"> Kol</w:t>
            </w:r>
            <w:r w:rsidR="006A61C8">
              <w:rPr>
                <w:rFonts w:ascii="Aptos" w:hAnsi="Aptos" w:eastAsia="Aptos" w:cs="Aptos"/>
                <w:color w:val="424242"/>
              </w:rPr>
              <w:t>.</w:t>
            </w:r>
            <w:r>
              <w:rPr>
                <w:rFonts w:ascii="Aptos" w:hAnsi="Aptos" w:eastAsia="Aptos" w:cs="Aptos"/>
                <w:color w:val="424242"/>
              </w:rPr>
              <w:t xml:space="preserve"> </w:t>
            </w:r>
            <w:r w:rsidR="00411B6A">
              <w:rPr>
                <w:rFonts w:ascii="Aptos" w:hAnsi="Aptos" w:eastAsia="Aptos" w:cs="Aptos"/>
                <w:color w:val="424242"/>
              </w:rPr>
              <w:t>2</w:t>
            </w:r>
          </w:p>
        </w:tc>
        <w:tc>
          <w:tcPr>
            <w:tcW w:w="1488" w:type="dxa"/>
            <w:tcMar/>
            <w:vAlign w:val="center"/>
            <w:hideMark/>
          </w:tcPr>
          <w:p w:rsidRPr="00627826" w:rsidR="00627826" w:rsidP="00A56A25" w:rsidRDefault="00747DD8" w14:paraId="6EE47455" w14:textId="0972133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 xml:space="preserve"> Kol</w:t>
            </w:r>
            <w:r w:rsidR="006A61C8">
              <w:rPr>
                <w:rFonts w:ascii="Aptos" w:hAnsi="Aptos" w:eastAsia="Aptos" w:cs="Aptos"/>
                <w:color w:val="424242"/>
              </w:rPr>
              <w:t>.</w:t>
            </w:r>
            <w:r>
              <w:rPr>
                <w:rFonts w:ascii="Aptos" w:hAnsi="Aptos" w:eastAsia="Aptos" w:cs="Aptos"/>
                <w:color w:val="424242"/>
              </w:rPr>
              <w:t xml:space="preserve"> </w:t>
            </w:r>
            <w:r w:rsidR="00411B6A">
              <w:rPr>
                <w:rFonts w:ascii="Aptos" w:hAnsi="Aptos" w:eastAsia="Aptos" w:cs="Aptos"/>
                <w:color w:val="424242"/>
              </w:rPr>
              <w:t>3</w:t>
            </w:r>
          </w:p>
        </w:tc>
        <w:tc>
          <w:tcPr>
            <w:tcW w:w="2062" w:type="dxa"/>
            <w:gridSpan w:val="2"/>
            <w:tcMar/>
            <w:vAlign w:val="center"/>
            <w:hideMark/>
          </w:tcPr>
          <w:p w:rsidRPr="00627826" w:rsidR="00627826" w:rsidP="00A56A25" w:rsidRDefault="00747DD8" w14:paraId="4D4FC68E" w14:textId="73F5102C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Kol</w:t>
            </w:r>
            <w:r w:rsidR="006A61C8">
              <w:rPr>
                <w:rFonts w:ascii="Aptos" w:hAnsi="Aptos" w:eastAsia="Aptos" w:cs="Aptos"/>
                <w:color w:val="424242"/>
              </w:rPr>
              <w:t>.</w:t>
            </w:r>
            <w:r>
              <w:rPr>
                <w:rFonts w:ascii="Aptos" w:hAnsi="Aptos" w:eastAsia="Aptos" w:cs="Aptos"/>
                <w:color w:val="424242"/>
              </w:rPr>
              <w:t xml:space="preserve"> </w:t>
            </w:r>
            <w:r w:rsidR="00411B6A">
              <w:rPr>
                <w:rFonts w:ascii="Aptos" w:hAnsi="Aptos" w:eastAsia="Aptos" w:cs="Aptos"/>
                <w:color w:val="424242"/>
              </w:rPr>
              <w:t>4</w:t>
            </w:r>
            <w:r w:rsidRPr="00627826" w:rsidR="00411B6A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center"/>
            <w:hideMark/>
          </w:tcPr>
          <w:p w:rsidRPr="00627826" w:rsidR="00627826" w:rsidP="00A56A25" w:rsidRDefault="00747DD8" w14:paraId="08812229" w14:textId="4439742B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 xml:space="preserve"> </w:t>
            </w:r>
            <w:r w:rsidR="00037CED">
              <w:rPr>
                <w:rFonts w:ascii="Aptos" w:hAnsi="Aptos" w:eastAsia="Aptos" w:cs="Aptos"/>
                <w:color w:val="424242"/>
              </w:rPr>
              <w:t>K</w:t>
            </w:r>
            <w:r>
              <w:rPr>
                <w:rFonts w:ascii="Aptos" w:hAnsi="Aptos" w:eastAsia="Aptos" w:cs="Aptos"/>
                <w:color w:val="424242"/>
              </w:rPr>
              <w:t>ol</w:t>
            </w:r>
            <w:r w:rsidR="006A61C8">
              <w:rPr>
                <w:rFonts w:ascii="Aptos" w:hAnsi="Aptos" w:eastAsia="Aptos" w:cs="Aptos"/>
                <w:color w:val="424242"/>
              </w:rPr>
              <w:t>.</w:t>
            </w:r>
            <w:r w:rsidR="00037CED">
              <w:rPr>
                <w:rFonts w:ascii="Aptos" w:hAnsi="Aptos" w:eastAsia="Aptos" w:cs="Aptos"/>
                <w:color w:val="424242"/>
              </w:rPr>
              <w:t xml:space="preserve"> </w:t>
            </w:r>
            <w:r w:rsidR="00411B6A">
              <w:rPr>
                <w:rFonts w:ascii="Aptos" w:hAnsi="Aptos" w:eastAsia="Aptos" w:cs="Aptos"/>
                <w:color w:val="424242"/>
              </w:rPr>
              <w:t>5</w:t>
            </w:r>
          </w:p>
        </w:tc>
      </w:tr>
      <w:tr w:rsidRPr="00627826" w:rsidR="00CC37CA" w:rsidTr="0E353989" w14:paraId="08DE700B" w14:textId="77777777">
        <w:trPr>
          <w:trHeight w:val="285"/>
        </w:trPr>
        <w:tc>
          <w:tcPr>
            <w:tcW w:w="9648" w:type="dxa"/>
            <w:gridSpan w:val="6"/>
            <w:tcMar/>
          </w:tcPr>
          <w:p w:rsidRPr="0045372F" w:rsidR="00CC37CA" w:rsidP="0045372F" w:rsidRDefault="00CC37CA" w14:paraId="7BEE87D8" w14:textId="45E6722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Aptos" w:hAnsi="Aptos" w:eastAsia="Aptos" w:cs="Aptos"/>
                <w:b/>
                <w:color w:val="424242"/>
              </w:rPr>
            </w:pPr>
            <w:r w:rsidRPr="0045372F">
              <w:rPr>
                <w:rFonts w:ascii="Aptos" w:hAnsi="Aptos" w:eastAsia="Aptos" w:cs="Aptos"/>
                <w:b/>
                <w:color w:val="424242"/>
              </w:rPr>
              <w:t>Zamówienie podstawowe</w:t>
            </w:r>
          </w:p>
        </w:tc>
      </w:tr>
      <w:tr w:rsidRPr="00627826" w:rsidR="003C7645" w:rsidTr="0E353989" w14:paraId="76CC67EC" w14:textId="77777777">
        <w:trPr>
          <w:trHeight w:val="285"/>
        </w:trPr>
        <w:tc>
          <w:tcPr>
            <w:tcW w:w="9648" w:type="dxa"/>
            <w:gridSpan w:val="6"/>
            <w:tcMar/>
          </w:tcPr>
          <w:p w:rsidRPr="0045372F" w:rsidR="003C7645" w:rsidP="0045372F" w:rsidRDefault="00583651" w14:paraId="595A4315" w14:textId="63F148E3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45372F">
              <w:rPr>
                <w:rFonts w:ascii="Aptos" w:hAnsi="Aptos" w:eastAsia="Aptos" w:cs="Aptos"/>
                <w:color w:val="424242"/>
              </w:rPr>
              <w:t>Dostawa</w:t>
            </w:r>
            <w:r w:rsidR="005202BC">
              <w:rPr>
                <w:rFonts w:ascii="Aptos" w:hAnsi="Aptos" w:eastAsia="Aptos" w:cs="Aptos"/>
                <w:color w:val="424242"/>
              </w:rPr>
              <w:t xml:space="preserve"> aktualizacji </w:t>
            </w:r>
            <w:r w:rsidR="00C42069">
              <w:rPr>
                <w:rFonts w:ascii="Aptos" w:hAnsi="Aptos" w:eastAsia="Aptos" w:cs="Aptos"/>
                <w:color w:val="424242"/>
              </w:rPr>
              <w:t>O</w:t>
            </w:r>
            <w:r w:rsidR="005202BC">
              <w:rPr>
                <w:rFonts w:ascii="Aptos" w:hAnsi="Aptos" w:eastAsia="Aptos" w:cs="Aptos"/>
                <w:color w:val="424242"/>
              </w:rPr>
              <w:t>programowania</w:t>
            </w:r>
            <w:r w:rsidR="00C42069">
              <w:rPr>
                <w:rFonts w:ascii="Aptos" w:hAnsi="Aptos" w:eastAsia="Aptos" w:cs="Aptos"/>
                <w:color w:val="424242"/>
              </w:rPr>
              <w:t xml:space="preserve"> oraz zapewnienie Gwarancji</w:t>
            </w:r>
          </w:p>
        </w:tc>
      </w:tr>
      <w:tr w:rsidRPr="00627826" w:rsidR="00627826" w:rsidTr="0E353989" w14:paraId="5917F31F" w14:textId="77777777">
        <w:trPr>
          <w:trHeight w:val="600"/>
        </w:trPr>
        <w:tc>
          <w:tcPr>
            <w:tcW w:w="729" w:type="dxa"/>
            <w:tcMar/>
            <w:hideMark/>
          </w:tcPr>
          <w:p w:rsidRPr="00627826" w:rsidR="00627826" w:rsidP="00EE639B" w:rsidRDefault="00627826" w14:paraId="1FA38B20" w14:textId="77777777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EE639B">
              <w:rPr>
                <w:rFonts w:ascii="Aptos" w:hAnsi="Aptos" w:eastAsia="Aptos" w:cs="Aptos"/>
                <w:color w:val="424242"/>
              </w:rPr>
              <w:t>1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3299" w:type="dxa"/>
            <w:tcMar/>
            <w:hideMark/>
          </w:tcPr>
          <w:p w:rsidRPr="00627826" w:rsidR="00627826" w:rsidP="00A56A25" w:rsidRDefault="00B138BF" w14:paraId="601D036B" w14:textId="21E35DB2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A56A25" w:rsidR="00627826">
              <w:rPr>
                <w:rFonts w:ascii="Aptos" w:hAnsi="Aptos" w:eastAsia="Aptos" w:cs="Aptos"/>
                <w:color w:val="424242"/>
              </w:rPr>
              <w:t xml:space="preserve"> enova365 </w:t>
            </w:r>
            <w:proofErr w:type="spellStart"/>
            <w:r w:rsidRPr="00A56A25" w:rsidR="00627826">
              <w:rPr>
                <w:rFonts w:ascii="Aptos" w:hAnsi="Aptos" w:eastAsia="Aptos" w:cs="Aptos"/>
                <w:color w:val="424242"/>
              </w:rPr>
              <w:t>multi</w:t>
            </w:r>
            <w:proofErr w:type="spellEnd"/>
            <w:r w:rsidRPr="00A56A25" w:rsidR="00627826">
              <w:rPr>
                <w:rFonts w:ascii="Aptos" w:hAnsi="Aptos" w:eastAsia="Aptos" w:cs="Aptos"/>
                <w:color w:val="424242"/>
              </w:rPr>
              <w:t xml:space="preserve"> Księga Handlowa wersja platynowa</w:t>
            </w:r>
          </w:p>
        </w:tc>
        <w:tc>
          <w:tcPr>
            <w:tcW w:w="1488" w:type="dxa"/>
            <w:tcMar/>
            <w:hideMark/>
          </w:tcPr>
          <w:p w:rsidRPr="00627826" w:rsidR="00627826" w:rsidP="00A56A25" w:rsidRDefault="00627826" w14:paraId="541913EF" w14:textId="2A571E9B">
            <w:pPr>
              <w:spacing w:after="0" w:line="24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 xml:space="preserve">2 </w:t>
            </w:r>
            <w:proofErr w:type="spellStart"/>
            <w:r w:rsidRPr="00A56A25">
              <w:rPr>
                <w:rFonts w:ascii="Aptos" w:hAnsi="Aptos" w:eastAsia="Aptos" w:cs="Aptos"/>
                <w:color w:val="424242"/>
              </w:rPr>
              <w:t>szt</w:t>
            </w:r>
            <w:proofErr w:type="spellEnd"/>
            <w:r w:rsidRPr="00627826">
              <w:rPr>
                <w:rFonts w:ascii="Aptos" w:hAnsi="Aptos" w:eastAsia="Aptos" w:cs="Aptos"/>
                <w:color w:val="424242"/>
              </w:rPr>
              <w:t> 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</w:p>
        </w:tc>
        <w:tc>
          <w:tcPr>
            <w:tcW w:w="2062" w:type="dxa"/>
            <w:gridSpan w:val="2"/>
            <w:tcMar/>
            <w:vAlign w:val="bottom"/>
            <w:hideMark/>
          </w:tcPr>
          <w:p w:rsidRPr="00627826" w:rsidR="00627826" w:rsidP="00A56A25" w:rsidRDefault="00627826" w14:paraId="611E9F86" w14:textId="77777777">
            <w:pPr>
              <w:spacing w:after="0" w:line="24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  <w:hideMark/>
          </w:tcPr>
          <w:p w:rsidRPr="00627826" w:rsidR="00627826" w:rsidP="00A56A25" w:rsidRDefault="00627826" w14:paraId="6EDAC080" w14:textId="77777777">
            <w:pPr>
              <w:spacing w:after="0" w:line="24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627826" w:rsidTr="0E353989" w14:paraId="217AD0A4" w14:textId="77777777">
        <w:trPr>
          <w:trHeight w:val="540"/>
        </w:trPr>
        <w:tc>
          <w:tcPr>
            <w:tcW w:w="729" w:type="dxa"/>
            <w:tcMar/>
            <w:hideMark/>
          </w:tcPr>
          <w:p w:rsidRPr="00627826" w:rsidR="00627826" w:rsidP="00EE639B" w:rsidRDefault="00627826" w14:paraId="06D6D996" w14:textId="77777777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627826">
              <w:rPr>
                <w:rFonts w:ascii="Aptos" w:hAnsi="Aptos" w:eastAsia="Aptos" w:cs="Aptos"/>
                <w:color w:val="424242"/>
              </w:rPr>
              <w:t>2 </w:t>
            </w:r>
          </w:p>
        </w:tc>
        <w:tc>
          <w:tcPr>
            <w:tcW w:w="3299" w:type="dxa"/>
            <w:tcMar/>
            <w:hideMark/>
          </w:tcPr>
          <w:p w:rsidRPr="00627826" w:rsidR="00627826" w:rsidP="00A56A25" w:rsidRDefault="00B138BF" w14:paraId="7B66037D" w14:textId="60B09FD0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627826" w:rsidR="00627826">
              <w:rPr>
                <w:rFonts w:ascii="Aptos" w:hAnsi="Aptos" w:eastAsia="Aptos" w:cs="Aptos"/>
                <w:color w:val="424242"/>
              </w:rPr>
              <w:t xml:space="preserve"> enova365 </w:t>
            </w:r>
            <w:proofErr w:type="spellStart"/>
            <w:r w:rsidRPr="00627826" w:rsidR="00627826">
              <w:rPr>
                <w:rFonts w:ascii="Aptos" w:hAnsi="Aptos" w:eastAsia="Aptos" w:cs="Aptos"/>
                <w:color w:val="424242"/>
              </w:rPr>
              <w:t>multi</w:t>
            </w:r>
            <w:proofErr w:type="spellEnd"/>
            <w:r w:rsidRPr="00627826" w:rsidR="00627826">
              <w:rPr>
                <w:rFonts w:ascii="Aptos" w:hAnsi="Aptos" w:eastAsia="Aptos" w:cs="Aptos"/>
                <w:color w:val="424242"/>
              </w:rPr>
              <w:t xml:space="preserve"> Kadry Płace wersja platynowa </w:t>
            </w:r>
          </w:p>
        </w:tc>
        <w:tc>
          <w:tcPr>
            <w:tcW w:w="1488" w:type="dxa"/>
            <w:tcMar/>
            <w:hideMark/>
          </w:tcPr>
          <w:p w:rsidRPr="00627826" w:rsidR="00627826" w:rsidP="00A56A25" w:rsidRDefault="008218B0" w14:paraId="13A0D4DD" w14:textId="26B6B0D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3</w:t>
            </w:r>
            <w:r w:rsidRPr="00A56A25" w:rsidR="00627826">
              <w:rPr>
                <w:rFonts w:ascii="Aptos" w:hAnsi="Aptos" w:eastAsia="Aptos" w:cs="Aptos"/>
                <w:color w:val="424242"/>
              </w:rPr>
              <w:t xml:space="preserve"> szt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  <w:r w:rsidRPr="00627826" w:rsid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62" w:type="dxa"/>
            <w:gridSpan w:val="2"/>
            <w:tcMar/>
            <w:vAlign w:val="bottom"/>
            <w:hideMark/>
          </w:tcPr>
          <w:p w:rsidRPr="00627826" w:rsidR="00627826" w:rsidP="00A56A25" w:rsidRDefault="00627826" w14:paraId="1C12DEE8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  <w:hideMark/>
          </w:tcPr>
          <w:p w:rsidRPr="00627826" w:rsidR="00627826" w:rsidP="00A56A25" w:rsidRDefault="00627826" w14:paraId="1AFE1BBD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627826" w:rsidTr="0E353989" w14:paraId="079C8F9A" w14:textId="77777777">
        <w:trPr>
          <w:trHeight w:val="555"/>
        </w:trPr>
        <w:tc>
          <w:tcPr>
            <w:tcW w:w="729" w:type="dxa"/>
            <w:tcMar/>
            <w:hideMark/>
          </w:tcPr>
          <w:p w:rsidRPr="00627826" w:rsidR="00627826" w:rsidP="00EE639B" w:rsidRDefault="00627826" w14:paraId="7FA2F925" w14:textId="77777777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627826">
              <w:rPr>
                <w:rFonts w:ascii="Aptos" w:hAnsi="Aptos" w:eastAsia="Aptos" w:cs="Aptos"/>
                <w:color w:val="424242"/>
              </w:rPr>
              <w:t>3 </w:t>
            </w:r>
          </w:p>
        </w:tc>
        <w:tc>
          <w:tcPr>
            <w:tcW w:w="3299" w:type="dxa"/>
            <w:shd w:val="clear" w:color="auto" w:fill="FFFFFF" w:themeFill="background1"/>
            <w:tcMar/>
            <w:hideMark/>
          </w:tcPr>
          <w:p w:rsidRPr="00627826" w:rsidR="00627826" w:rsidP="00A56A25" w:rsidRDefault="00B138BF" w14:paraId="2A3CEAEB" w14:textId="7DFCD0C5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627826" w:rsidR="00627826">
              <w:rPr>
                <w:rFonts w:ascii="Aptos" w:hAnsi="Aptos" w:eastAsia="Aptos" w:cs="Aptos"/>
                <w:color w:val="424242"/>
              </w:rPr>
              <w:t xml:space="preserve"> enova365 </w:t>
            </w:r>
            <w:proofErr w:type="spellStart"/>
            <w:r w:rsidRPr="00627826" w:rsidR="00627826">
              <w:rPr>
                <w:rFonts w:ascii="Aptos" w:hAnsi="Aptos" w:eastAsia="Aptos" w:cs="Aptos"/>
                <w:color w:val="424242"/>
              </w:rPr>
              <w:t>multi</w:t>
            </w:r>
            <w:proofErr w:type="spellEnd"/>
            <w:r w:rsidRPr="00627826" w:rsidR="00627826">
              <w:rPr>
                <w:rFonts w:ascii="Aptos" w:hAnsi="Aptos" w:eastAsia="Aptos" w:cs="Aptos"/>
                <w:color w:val="424242"/>
              </w:rPr>
              <w:t xml:space="preserve"> Księga Inwentarzowa wersja platynowa </w:t>
            </w:r>
          </w:p>
        </w:tc>
        <w:tc>
          <w:tcPr>
            <w:tcW w:w="1488" w:type="dxa"/>
            <w:tcMar/>
            <w:hideMark/>
          </w:tcPr>
          <w:p w:rsidRPr="00627826" w:rsidR="00627826" w:rsidP="00A56A25" w:rsidRDefault="00930E90" w14:paraId="7E0CF130" w14:textId="689C6A56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3</w:t>
            </w:r>
            <w:r w:rsidRPr="00A56A25" w:rsidR="00627826">
              <w:rPr>
                <w:rFonts w:ascii="Aptos" w:hAnsi="Aptos" w:eastAsia="Aptos" w:cs="Aptos"/>
                <w:color w:val="424242"/>
              </w:rPr>
              <w:t xml:space="preserve"> </w:t>
            </w:r>
            <w:proofErr w:type="spellStart"/>
            <w:r w:rsidRPr="00A56A25" w:rsidR="00627826">
              <w:rPr>
                <w:rFonts w:ascii="Aptos" w:hAnsi="Aptos" w:eastAsia="Aptos" w:cs="Aptos"/>
                <w:color w:val="424242"/>
              </w:rPr>
              <w:t>szt</w:t>
            </w:r>
            <w:proofErr w:type="spellEnd"/>
            <w:r w:rsidRPr="00627826" w:rsidR="00627826">
              <w:rPr>
                <w:rFonts w:ascii="Aptos" w:hAnsi="Aptos" w:eastAsia="Aptos" w:cs="Aptos"/>
                <w:color w:val="424242"/>
              </w:rPr>
              <w:t> 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</w:p>
        </w:tc>
        <w:tc>
          <w:tcPr>
            <w:tcW w:w="2062" w:type="dxa"/>
            <w:gridSpan w:val="2"/>
            <w:tcMar/>
            <w:vAlign w:val="bottom"/>
            <w:hideMark/>
          </w:tcPr>
          <w:p w:rsidRPr="00627826" w:rsidR="00627826" w:rsidP="00A56A25" w:rsidRDefault="00627826" w14:paraId="518DCB01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  <w:hideMark/>
          </w:tcPr>
          <w:p w:rsidRPr="00627826" w:rsidR="00627826" w:rsidP="00A56A25" w:rsidRDefault="00627826" w14:paraId="47B1B5E9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627826" w:rsidTr="0E353989" w14:paraId="27EE2635" w14:textId="77777777">
        <w:trPr>
          <w:trHeight w:val="285"/>
        </w:trPr>
        <w:tc>
          <w:tcPr>
            <w:tcW w:w="729" w:type="dxa"/>
            <w:tcMar/>
            <w:hideMark/>
          </w:tcPr>
          <w:p w:rsidRPr="00627826" w:rsidR="00627826" w:rsidP="00222B15" w:rsidRDefault="00627826" w14:paraId="1C3DC643" w14:textId="77777777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627826">
              <w:rPr>
                <w:rFonts w:ascii="Aptos" w:hAnsi="Aptos" w:eastAsia="Aptos" w:cs="Aptos"/>
                <w:color w:val="424242"/>
              </w:rPr>
              <w:t>4 </w:t>
            </w:r>
          </w:p>
        </w:tc>
        <w:tc>
          <w:tcPr>
            <w:tcW w:w="3299" w:type="dxa"/>
            <w:tcMar/>
            <w:hideMark/>
          </w:tcPr>
          <w:p w:rsidRPr="00627826" w:rsidR="00627826" w:rsidP="00A56A25" w:rsidRDefault="00B138BF" w14:paraId="08EBBE7A" w14:textId="27C33CD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627826" w:rsidR="00627826">
              <w:rPr>
                <w:rFonts w:ascii="Aptos" w:hAnsi="Aptos" w:eastAsia="Aptos" w:cs="Aptos"/>
                <w:color w:val="424242"/>
              </w:rPr>
              <w:t xml:space="preserve"> enova365 Kadry Płace Pulpit Kierownika </w:t>
            </w:r>
          </w:p>
        </w:tc>
        <w:tc>
          <w:tcPr>
            <w:tcW w:w="1488" w:type="dxa"/>
            <w:tcMar/>
            <w:hideMark/>
          </w:tcPr>
          <w:p w:rsidRPr="00627826" w:rsidR="00627826" w:rsidP="00A56A25" w:rsidRDefault="00627826" w14:paraId="56F70265" w14:textId="4F1EE931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 xml:space="preserve">2 </w:t>
            </w:r>
            <w:proofErr w:type="spellStart"/>
            <w:r w:rsidRPr="00A56A25">
              <w:rPr>
                <w:rFonts w:ascii="Aptos" w:hAnsi="Aptos" w:eastAsia="Aptos" w:cs="Aptos"/>
                <w:color w:val="424242"/>
              </w:rPr>
              <w:t>szt</w:t>
            </w:r>
            <w:proofErr w:type="spellEnd"/>
            <w:r w:rsidRPr="00627826">
              <w:rPr>
                <w:rFonts w:ascii="Aptos" w:hAnsi="Aptos" w:eastAsia="Aptos" w:cs="Aptos"/>
                <w:color w:val="424242"/>
              </w:rPr>
              <w:t> 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</w:p>
        </w:tc>
        <w:tc>
          <w:tcPr>
            <w:tcW w:w="2062" w:type="dxa"/>
            <w:gridSpan w:val="2"/>
            <w:tcMar/>
            <w:vAlign w:val="bottom"/>
            <w:hideMark/>
          </w:tcPr>
          <w:p w:rsidRPr="00627826" w:rsidR="00627826" w:rsidP="00A56A25" w:rsidRDefault="00627826" w14:paraId="5D23BFBF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  <w:hideMark/>
          </w:tcPr>
          <w:p w:rsidRPr="00627826" w:rsidR="00627826" w:rsidP="00A56A25" w:rsidRDefault="00627826" w14:paraId="3F7FE12C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627826" w:rsidTr="0E353989" w14:paraId="4C06597E" w14:textId="77777777">
        <w:trPr>
          <w:trHeight w:val="285"/>
        </w:trPr>
        <w:tc>
          <w:tcPr>
            <w:tcW w:w="729" w:type="dxa"/>
            <w:tcMar/>
            <w:hideMark/>
          </w:tcPr>
          <w:p w:rsidRPr="00627826" w:rsidR="00627826" w:rsidP="00222B15" w:rsidRDefault="00627826" w14:paraId="763C9532" w14:textId="77777777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0627826">
              <w:rPr>
                <w:rFonts w:ascii="Aptos" w:hAnsi="Aptos" w:eastAsia="Aptos" w:cs="Aptos"/>
                <w:color w:val="424242"/>
              </w:rPr>
              <w:t>5 </w:t>
            </w:r>
          </w:p>
        </w:tc>
        <w:tc>
          <w:tcPr>
            <w:tcW w:w="3299" w:type="dxa"/>
            <w:tcMar/>
            <w:hideMark/>
          </w:tcPr>
          <w:p w:rsidRPr="00627826" w:rsidR="00627826" w:rsidP="00A56A25" w:rsidRDefault="00B138BF" w14:paraId="0D34861E" w14:textId="6163C2B2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627826" w:rsidR="00627826">
              <w:rPr>
                <w:rFonts w:ascii="Aptos" w:hAnsi="Aptos" w:eastAsia="Aptos" w:cs="Aptos"/>
                <w:color w:val="424242"/>
              </w:rPr>
              <w:t xml:space="preserve"> enova365 Kadry Płace Pulpit Pracownika limit do 50 Pracowników </w:t>
            </w:r>
          </w:p>
        </w:tc>
        <w:tc>
          <w:tcPr>
            <w:tcW w:w="1488" w:type="dxa"/>
            <w:tcMar/>
            <w:hideMark/>
          </w:tcPr>
          <w:p w:rsidRPr="00627826" w:rsidR="00627826" w:rsidP="00A56A25" w:rsidRDefault="00627826" w14:paraId="3309F68E" w14:textId="57B0C7B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1 szt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62" w:type="dxa"/>
            <w:gridSpan w:val="2"/>
            <w:tcMar/>
            <w:vAlign w:val="bottom"/>
            <w:hideMark/>
          </w:tcPr>
          <w:p w:rsidRPr="00627826" w:rsidR="00627826" w:rsidP="00A56A25" w:rsidRDefault="00627826" w14:paraId="20446E45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  <w:hideMark/>
          </w:tcPr>
          <w:p w:rsidRPr="00627826" w:rsidR="00627826" w:rsidP="00A56A25" w:rsidRDefault="00627826" w14:paraId="7C4707E2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CF434A" w:rsidTr="0E353989" w14:paraId="1C418EE4" w14:textId="77777777">
        <w:trPr>
          <w:trHeight w:val="285"/>
        </w:trPr>
        <w:tc>
          <w:tcPr>
            <w:tcW w:w="729" w:type="dxa"/>
            <w:tcMar/>
          </w:tcPr>
          <w:p w:rsidRPr="00627826" w:rsidR="00CF434A" w:rsidP="00222B15" w:rsidRDefault="00E83EAA" w14:paraId="1BE6F6FE" w14:textId="456D3186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6</w:t>
            </w:r>
          </w:p>
        </w:tc>
        <w:tc>
          <w:tcPr>
            <w:tcW w:w="3299" w:type="dxa"/>
            <w:tcMar/>
          </w:tcPr>
          <w:p w:rsidRPr="00627826" w:rsidR="00CF434A" w:rsidP="00A56A25" w:rsidRDefault="00B138BF" w14:paraId="069E2726" w14:textId="4C5DCDD1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E83EAA" w:rsidR="00E83EAA">
              <w:rPr>
                <w:rFonts w:ascii="Aptos" w:hAnsi="Aptos" w:eastAsia="Aptos" w:cs="Aptos"/>
                <w:color w:val="424242"/>
              </w:rPr>
              <w:t xml:space="preserve"> enova365 </w:t>
            </w:r>
            <w:proofErr w:type="spellStart"/>
            <w:r w:rsidRPr="00E83EAA" w:rsidR="00E83EAA">
              <w:rPr>
                <w:rFonts w:ascii="Aptos" w:hAnsi="Aptos" w:eastAsia="Aptos" w:cs="Aptos"/>
                <w:color w:val="424242"/>
              </w:rPr>
              <w:t>multi</w:t>
            </w:r>
            <w:proofErr w:type="spellEnd"/>
            <w:r w:rsidRPr="00E83EAA" w:rsidR="00E83EAA">
              <w:rPr>
                <w:rFonts w:ascii="Aptos" w:hAnsi="Aptos" w:eastAsia="Aptos" w:cs="Aptos"/>
                <w:color w:val="424242"/>
              </w:rPr>
              <w:t xml:space="preserve"> praca Hybrydowa wersja platynowa</w:t>
            </w:r>
          </w:p>
        </w:tc>
        <w:tc>
          <w:tcPr>
            <w:tcW w:w="1488" w:type="dxa"/>
            <w:tcMar/>
          </w:tcPr>
          <w:p w:rsidRPr="00A56A25" w:rsidR="00CF434A" w:rsidP="00A56A25" w:rsidRDefault="00E83EAA" w14:paraId="7C508B1B" w14:textId="4584CE80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 szt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</w:p>
        </w:tc>
        <w:tc>
          <w:tcPr>
            <w:tcW w:w="2062" w:type="dxa"/>
            <w:gridSpan w:val="2"/>
            <w:tcMar/>
            <w:vAlign w:val="bottom"/>
          </w:tcPr>
          <w:p w:rsidRPr="00A56A25" w:rsidR="00CF434A" w:rsidP="00A56A25" w:rsidRDefault="00CF434A" w14:paraId="38F594C1" w14:textId="7AA1D0A2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</w:tcPr>
          <w:p w:rsidRPr="00A56A25" w:rsidR="00CF434A" w:rsidP="00A56A25" w:rsidRDefault="00CF434A" w14:paraId="40587306" w14:textId="20ED0575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CF434A" w:rsidTr="0E353989" w14:paraId="7294413E" w14:textId="77777777">
        <w:trPr>
          <w:trHeight w:val="285"/>
        </w:trPr>
        <w:tc>
          <w:tcPr>
            <w:tcW w:w="729" w:type="dxa"/>
            <w:tcMar/>
          </w:tcPr>
          <w:p w:rsidRPr="00627826" w:rsidR="00CF434A" w:rsidP="00222B15" w:rsidRDefault="00E83EAA" w14:paraId="375261B7" w14:textId="2256817E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lastRenderedPageBreak/>
              <w:t>7</w:t>
            </w:r>
          </w:p>
        </w:tc>
        <w:tc>
          <w:tcPr>
            <w:tcW w:w="3299" w:type="dxa"/>
            <w:tcMar/>
          </w:tcPr>
          <w:p w:rsidRPr="00627826" w:rsidR="00CF434A" w:rsidP="00A56A25" w:rsidRDefault="00B138BF" w14:paraId="6E7B72D5" w14:textId="1947A1E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F02F89" w:rsidR="00F02F89">
              <w:rPr>
                <w:rFonts w:ascii="Aptos" w:hAnsi="Aptos" w:eastAsia="Aptos" w:cs="Aptos"/>
                <w:color w:val="424242"/>
              </w:rPr>
              <w:t xml:space="preserve"> enova365 Praca Hybrydowa w Pulpitach limit do 50 Użytkowników</w:t>
            </w:r>
          </w:p>
        </w:tc>
        <w:tc>
          <w:tcPr>
            <w:tcW w:w="1488" w:type="dxa"/>
            <w:tcMar/>
          </w:tcPr>
          <w:p w:rsidRPr="00A56A25" w:rsidR="00CF434A" w:rsidP="00A56A25" w:rsidRDefault="00F02F89" w14:paraId="10F14EEA" w14:textId="00856463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 szt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</w:p>
        </w:tc>
        <w:tc>
          <w:tcPr>
            <w:tcW w:w="2062" w:type="dxa"/>
            <w:gridSpan w:val="2"/>
            <w:tcMar/>
            <w:vAlign w:val="bottom"/>
          </w:tcPr>
          <w:p w:rsidRPr="00A56A25" w:rsidR="00CF434A" w:rsidP="00A56A25" w:rsidRDefault="00CF434A" w14:paraId="146D3277" w14:textId="2CCDD94E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</w:tcPr>
          <w:p w:rsidRPr="00A56A25" w:rsidR="00CF434A" w:rsidP="00A56A25" w:rsidRDefault="00CF434A" w14:paraId="3C35AF56" w14:textId="3FF72ED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CF434A" w:rsidTr="0E353989" w14:paraId="43873D00" w14:textId="77777777">
        <w:trPr>
          <w:trHeight w:val="285"/>
        </w:trPr>
        <w:tc>
          <w:tcPr>
            <w:tcW w:w="729" w:type="dxa"/>
            <w:tcMar/>
          </w:tcPr>
          <w:p w:rsidRPr="00627826" w:rsidR="00CF434A" w:rsidP="00222B15" w:rsidRDefault="00BC64B3" w14:paraId="023C4BB8" w14:textId="6FA199E8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8</w:t>
            </w:r>
          </w:p>
        </w:tc>
        <w:tc>
          <w:tcPr>
            <w:tcW w:w="3299" w:type="dxa"/>
            <w:tcMar/>
          </w:tcPr>
          <w:p w:rsidRPr="00627826" w:rsidR="00CF434A" w:rsidP="00A56A25" w:rsidRDefault="00B138BF" w14:paraId="5E317B5A" w14:textId="0FFD8FE3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moduł</w:t>
            </w:r>
            <w:r w:rsidRPr="00BC00E9" w:rsidR="00BC00E9">
              <w:rPr>
                <w:rFonts w:ascii="Aptos" w:hAnsi="Aptos" w:eastAsia="Aptos" w:cs="Aptos"/>
                <w:color w:val="424242"/>
              </w:rPr>
              <w:t xml:space="preserve"> enova365 Edycja Kalendarza w pulpicie pracownika</w:t>
            </w:r>
          </w:p>
        </w:tc>
        <w:tc>
          <w:tcPr>
            <w:tcW w:w="1488" w:type="dxa"/>
            <w:tcMar/>
          </w:tcPr>
          <w:p w:rsidRPr="00A56A25" w:rsidR="00CF434A" w:rsidP="00A56A25" w:rsidRDefault="00BC00E9" w14:paraId="2B561DAA" w14:textId="6B61F100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 szt</w:t>
            </w:r>
            <w:r w:rsidR="00B76CE0">
              <w:rPr>
                <w:rFonts w:ascii="Aptos" w:hAnsi="Aptos" w:eastAsia="Aptos" w:cs="Aptos"/>
                <w:color w:val="424242"/>
              </w:rPr>
              <w:t>.</w:t>
            </w:r>
          </w:p>
        </w:tc>
        <w:tc>
          <w:tcPr>
            <w:tcW w:w="2062" w:type="dxa"/>
            <w:gridSpan w:val="2"/>
            <w:tcMar/>
            <w:vAlign w:val="bottom"/>
          </w:tcPr>
          <w:p w:rsidRPr="00A56A25" w:rsidR="00CF434A" w:rsidP="00A56A25" w:rsidRDefault="00CF434A" w14:paraId="21BCD7CE" w14:textId="701641F3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vAlign w:val="bottom"/>
          </w:tcPr>
          <w:p w:rsidRPr="00A56A25" w:rsidR="00CF434A" w:rsidP="00A56A25" w:rsidRDefault="00CF434A" w14:paraId="64AFB387" w14:textId="08CD106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914742" w:rsidTr="0E353989" w14:paraId="28005F4C" w14:textId="77777777">
        <w:trPr>
          <w:trHeight w:val="285"/>
        </w:trPr>
        <w:tc>
          <w:tcPr>
            <w:tcW w:w="729" w:type="dxa"/>
            <w:tcMar/>
          </w:tcPr>
          <w:p w:rsidR="00914742" w:rsidP="00222B15" w:rsidRDefault="00914742" w14:paraId="32DCF96E" w14:textId="20EFF35E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9</w:t>
            </w:r>
          </w:p>
        </w:tc>
        <w:tc>
          <w:tcPr>
            <w:tcW w:w="6849" w:type="dxa"/>
            <w:gridSpan w:val="4"/>
            <w:tcMar/>
          </w:tcPr>
          <w:p w:rsidRPr="00FC4A46" w:rsidR="00914742" w:rsidP="00FC4A46" w:rsidRDefault="00914742" w14:paraId="36E1C9E2" w14:textId="1CC5BD2D">
            <w:pPr>
              <w:spacing w:after="0" w:line="240" w:lineRule="auto"/>
              <w:jc w:val="both"/>
              <w:rPr>
                <w:rFonts w:ascii="Aptos" w:hAnsi="Aptos" w:eastAsia="Aptos" w:cs="Aptos"/>
                <w:color w:val="424242"/>
              </w:rPr>
            </w:pPr>
            <w:r w:rsidRPr="0E353989" w:rsidR="7192F709">
              <w:rPr>
                <w:rFonts w:ascii="Aptos" w:hAnsi="Aptos" w:eastAsia="Aptos" w:cs="Aptos"/>
                <w:color w:val="424242"/>
              </w:rPr>
              <w:t>Cena brutt</w:t>
            </w:r>
            <w:r w:rsidRPr="0E353989" w:rsidR="3087ACA0">
              <w:rPr>
                <w:rFonts w:ascii="Aptos" w:hAnsi="Aptos" w:eastAsia="Aptos" w:cs="Aptos"/>
                <w:color w:val="424242"/>
              </w:rPr>
              <w:t>o</w:t>
            </w:r>
            <w:r w:rsidRPr="0E353989" w:rsidR="7192F709">
              <w:rPr>
                <w:rFonts w:ascii="Aptos" w:hAnsi="Aptos" w:eastAsia="Aptos" w:cs="Aptos"/>
                <w:color w:val="424242"/>
              </w:rPr>
              <w:t xml:space="preserve"> za zamówienie podstawowe </w:t>
            </w:r>
          </w:p>
          <w:p w:rsidRPr="00A56A25" w:rsidR="00914742" w:rsidP="00914742" w:rsidRDefault="00914742" w14:paraId="1D1B5406" w14:textId="1CD106ED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E353989" w:rsidR="7192F709">
              <w:rPr>
                <w:rFonts w:ascii="Aptos" w:hAnsi="Aptos" w:eastAsia="Aptos" w:cs="Aptos"/>
                <w:color w:val="424242"/>
              </w:rPr>
              <w:t>(suma cen z wiersza 1, 2, 3 ,4, 5, 6,7,8 w kolumnie 5)</w:t>
            </w:r>
          </w:p>
        </w:tc>
        <w:tc>
          <w:tcPr>
            <w:tcW w:w="2070" w:type="dxa"/>
            <w:tcMar/>
            <w:vAlign w:val="bottom"/>
          </w:tcPr>
          <w:p w:rsidRPr="00A56A25" w:rsidR="00914742" w:rsidP="00A56A25" w:rsidRDefault="00914742" w14:paraId="3C732287" w14:textId="48A7537B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055FB9">
              <w:rPr>
                <w:rFonts w:ascii="Aptos" w:hAnsi="Aptos" w:eastAsia="Aptos" w:cs="Aptos"/>
                <w:b/>
                <w:bCs/>
                <w:color w:val="424242"/>
              </w:rPr>
              <w:t>................... zł </w:t>
            </w:r>
          </w:p>
        </w:tc>
      </w:tr>
      <w:tr w:rsidRPr="00627826" w:rsidR="00627826" w:rsidTr="0E353989" w14:paraId="6B16ECC2" w14:textId="77777777">
        <w:trPr>
          <w:trHeight w:val="480"/>
        </w:trPr>
        <w:tc>
          <w:tcPr>
            <w:tcW w:w="9648" w:type="dxa"/>
            <w:gridSpan w:val="6"/>
            <w:tcMar/>
            <w:hideMark/>
          </w:tcPr>
          <w:p w:rsidRPr="00600117" w:rsidR="00627826" w:rsidP="005E0E0B" w:rsidRDefault="00627826" w14:paraId="7CB29BFB" w14:textId="5C21C2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Aptos" w:hAnsi="Aptos" w:eastAsia="Aptos" w:cs="Aptos"/>
                <w:b/>
                <w:bCs/>
                <w:color w:val="424242"/>
              </w:rPr>
            </w:pPr>
            <w:r w:rsidRPr="00600117">
              <w:rPr>
                <w:rFonts w:ascii="Aptos" w:hAnsi="Aptos" w:eastAsia="Aptos" w:cs="Aptos"/>
                <w:b/>
                <w:bCs/>
                <w:color w:val="424242"/>
              </w:rPr>
              <w:t xml:space="preserve">Usługa </w:t>
            </w:r>
            <w:r w:rsidRPr="00600117" w:rsidR="00C46B76">
              <w:rPr>
                <w:rFonts w:ascii="Aptos" w:hAnsi="Aptos" w:eastAsia="Aptos" w:cs="Aptos"/>
                <w:b/>
                <w:bCs/>
                <w:color w:val="424242"/>
              </w:rPr>
              <w:t>wsparcia</w:t>
            </w:r>
            <w:r w:rsidRPr="00600117">
              <w:rPr>
                <w:rFonts w:ascii="Aptos" w:hAnsi="Aptos" w:eastAsia="Aptos" w:cs="Aptos"/>
                <w:b/>
                <w:bCs/>
                <w:color w:val="424242"/>
              </w:rPr>
              <w:t xml:space="preserve"> dla Oprogramowania w okresie 12 miesięcy </w:t>
            </w:r>
          </w:p>
        </w:tc>
      </w:tr>
      <w:tr w:rsidRPr="00627826" w:rsidR="00627826" w:rsidTr="0E353989" w14:paraId="10863452" w14:textId="77777777">
        <w:trPr>
          <w:trHeight w:val="760"/>
        </w:trPr>
        <w:tc>
          <w:tcPr>
            <w:tcW w:w="729" w:type="dxa"/>
            <w:tcMar/>
            <w:hideMark/>
          </w:tcPr>
          <w:p w:rsidRPr="00627826" w:rsidR="00627826" w:rsidP="005E0E0B" w:rsidRDefault="00712443" w14:paraId="6985C2FD" w14:textId="767954B6">
            <w:pPr>
              <w:spacing w:after="0" w:line="36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10</w:t>
            </w:r>
            <w:r w:rsidRPr="00627826" w:rsid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3299" w:type="dxa"/>
            <w:tcMar/>
            <w:hideMark/>
          </w:tcPr>
          <w:p w:rsidRPr="00627826" w:rsidR="006E653A" w:rsidP="006E653A" w:rsidRDefault="006E653A" w14:paraId="049FB4BE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Cena brutto za 1 roboczogodzinę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  <w:p w:rsidRPr="00627826" w:rsidR="00627826" w:rsidP="00A56A25" w:rsidRDefault="00627826" w14:paraId="4B964F22" w14:textId="280644DC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</w:p>
        </w:tc>
        <w:tc>
          <w:tcPr>
            <w:tcW w:w="1488" w:type="dxa"/>
            <w:tcMar/>
            <w:hideMark/>
          </w:tcPr>
          <w:p w:rsidRPr="00627826" w:rsidR="00627826" w:rsidP="00A56A25" w:rsidRDefault="00B27DB2" w14:paraId="5C71BF42" w14:textId="767754B5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 xml:space="preserve">w miesiącu </w:t>
            </w:r>
          </w:p>
        </w:tc>
        <w:tc>
          <w:tcPr>
            <w:tcW w:w="2062" w:type="dxa"/>
            <w:gridSpan w:val="2"/>
            <w:tcMar/>
            <w:hideMark/>
          </w:tcPr>
          <w:p w:rsidRPr="00627826" w:rsidR="00627826" w:rsidP="00A56A25" w:rsidRDefault="00B03A3D" w14:paraId="6298260E" w14:textId="5B872BFD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 xml:space="preserve">Liczba miesięcy świadczenia usługi </w:t>
            </w:r>
            <w:r w:rsidRPr="00627826" w:rsid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2070" w:type="dxa"/>
            <w:tcMar/>
            <w:hideMark/>
          </w:tcPr>
          <w:p w:rsidRPr="00627826" w:rsidR="00627826" w:rsidP="00A56A25" w:rsidRDefault="00627826" w14:paraId="01F8C20E" w14:textId="2908E5BF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Cena łączna brutto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  <w:r w:rsidRPr="00627826">
              <w:rPr>
                <w:rFonts w:ascii="Aptos" w:hAnsi="Aptos" w:eastAsia="Aptos" w:cs="Aptos"/>
                <w:color w:val="424242"/>
              </w:rPr>
              <w:br/>
            </w:r>
            <w:r w:rsidRPr="00A56A25">
              <w:rPr>
                <w:rFonts w:ascii="Aptos" w:hAnsi="Aptos" w:eastAsia="Aptos" w:cs="Aptos"/>
                <w:color w:val="424242"/>
              </w:rPr>
              <w:t>(</w:t>
            </w:r>
            <w:r w:rsidR="00C2552C">
              <w:rPr>
                <w:rFonts w:ascii="Aptos" w:hAnsi="Aptos" w:eastAsia="Aptos" w:cs="Aptos"/>
                <w:color w:val="424242"/>
              </w:rPr>
              <w:t>k</w:t>
            </w:r>
            <w:r w:rsidRPr="00A56A25">
              <w:rPr>
                <w:rFonts w:ascii="Aptos" w:hAnsi="Aptos" w:eastAsia="Aptos" w:cs="Aptos"/>
                <w:color w:val="424242"/>
              </w:rPr>
              <w:t xml:space="preserve">ol </w:t>
            </w:r>
            <w:r w:rsidR="00A62967">
              <w:rPr>
                <w:rFonts w:ascii="Aptos" w:hAnsi="Aptos" w:eastAsia="Aptos" w:cs="Aptos"/>
                <w:color w:val="424242"/>
              </w:rPr>
              <w:t xml:space="preserve">2 </w:t>
            </w:r>
            <w:r w:rsidRPr="00A56A25">
              <w:rPr>
                <w:rFonts w:ascii="Aptos" w:hAnsi="Aptos" w:eastAsia="Aptos" w:cs="Aptos"/>
                <w:color w:val="424242"/>
              </w:rPr>
              <w:t>x</w:t>
            </w:r>
            <w:r w:rsidR="00EF64FD">
              <w:rPr>
                <w:rFonts w:ascii="Aptos" w:hAnsi="Aptos" w:eastAsia="Aptos" w:cs="Aptos"/>
                <w:color w:val="424242"/>
              </w:rPr>
              <w:t xml:space="preserve"> </w:t>
            </w:r>
            <w:r w:rsidRPr="00A56A25">
              <w:rPr>
                <w:rFonts w:ascii="Aptos" w:hAnsi="Aptos" w:eastAsia="Aptos" w:cs="Aptos"/>
                <w:color w:val="424242"/>
              </w:rPr>
              <w:t>kol</w:t>
            </w:r>
            <w:r w:rsidR="00EF64FD">
              <w:rPr>
                <w:rFonts w:ascii="Aptos" w:hAnsi="Aptos" w:eastAsia="Aptos" w:cs="Aptos"/>
                <w:color w:val="424242"/>
              </w:rPr>
              <w:t xml:space="preserve"> </w:t>
            </w:r>
            <w:r w:rsidR="00A62967">
              <w:rPr>
                <w:rFonts w:ascii="Aptos" w:hAnsi="Aptos" w:eastAsia="Aptos" w:cs="Aptos"/>
                <w:color w:val="424242"/>
              </w:rPr>
              <w:t>3</w:t>
            </w:r>
            <w:r w:rsidR="00D47066">
              <w:rPr>
                <w:rFonts w:ascii="Aptos" w:hAnsi="Aptos" w:eastAsia="Aptos" w:cs="Aptos"/>
                <w:color w:val="424242"/>
              </w:rPr>
              <w:t>x kol 4</w:t>
            </w:r>
            <w:r w:rsidRPr="00A56A25">
              <w:rPr>
                <w:rFonts w:ascii="Aptos" w:hAnsi="Aptos" w:eastAsia="Aptos" w:cs="Aptos"/>
                <w:color w:val="424242"/>
              </w:rPr>
              <w:t>)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  <w:p w:rsidRPr="00627826" w:rsidR="00627826" w:rsidP="00A56A25" w:rsidRDefault="00627826" w14:paraId="3F3933D4" w14:textId="70DD4A2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627826" w:rsidTr="0E353989" w14:paraId="5EF6E911" w14:textId="77777777">
        <w:trPr>
          <w:trHeight w:val="16"/>
        </w:trPr>
        <w:tc>
          <w:tcPr>
            <w:tcW w:w="729" w:type="dxa"/>
            <w:tcMar/>
            <w:hideMark/>
          </w:tcPr>
          <w:p w:rsidRPr="00627826" w:rsidR="00627826" w:rsidP="00401C40" w:rsidRDefault="008A7CC2" w14:paraId="4BD3AAF3" w14:textId="59C58699">
            <w:pPr>
              <w:spacing w:after="0" w:line="36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11</w:t>
            </w:r>
          </w:p>
        </w:tc>
        <w:tc>
          <w:tcPr>
            <w:tcW w:w="3299" w:type="dxa"/>
            <w:tcMar/>
            <w:vAlign w:val="bottom"/>
            <w:hideMark/>
          </w:tcPr>
          <w:p w:rsidRPr="00627826" w:rsidR="00627826" w:rsidP="00A56A25" w:rsidRDefault="00627826" w14:paraId="1251F988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1488" w:type="dxa"/>
            <w:tcMar/>
            <w:vAlign w:val="bottom"/>
            <w:hideMark/>
          </w:tcPr>
          <w:p w:rsidRPr="00627826" w:rsidR="00627826" w:rsidP="00A56A25" w:rsidRDefault="00364C76" w14:paraId="6DDE944B" w14:textId="5C6294CB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5</w:t>
            </w:r>
            <w:r w:rsidR="00035512">
              <w:rPr>
                <w:rFonts w:ascii="Aptos" w:hAnsi="Aptos" w:eastAsia="Aptos" w:cs="Aptos"/>
                <w:color w:val="424242"/>
              </w:rPr>
              <w:t xml:space="preserve"> </w:t>
            </w:r>
            <w:proofErr w:type="spellStart"/>
            <w:r w:rsidR="00647FEC">
              <w:rPr>
                <w:rFonts w:ascii="Aptos" w:hAnsi="Aptos" w:eastAsia="Aptos" w:cs="Aptos"/>
                <w:color w:val="424242"/>
              </w:rPr>
              <w:t>rbh</w:t>
            </w:r>
            <w:proofErr w:type="spellEnd"/>
          </w:p>
        </w:tc>
        <w:tc>
          <w:tcPr>
            <w:tcW w:w="2062" w:type="dxa"/>
            <w:gridSpan w:val="2"/>
            <w:tcMar/>
            <w:vAlign w:val="bottom"/>
            <w:hideMark/>
          </w:tcPr>
          <w:p w:rsidRPr="00627826" w:rsidR="00627826" w:rsidP="00A56A25" w:rsidRDefault="00B03A3D" w14:paraId="0EEC02CD" w14:textId="0424CFEB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12 m</w:t>
            </w:r>
            <w:r w:rsidR="00A62967">
              <w:rPr>
                <w:rFonts w:ascii="Aptos" w:hAnsi="Aptos" w:eastAsia="Aptos" w:cs="Aptos"/>
                <w:color w:val="424242"/>
              </w:rPr>
              <w:t>-</w:t>
            </w:r>
            <w:proofErr w:type="spellStart"/>
            <w:r>
              <w:rPr>
                <w:rFonts w:ascii="Aptos" w:hAnsi="Aptos" w:eastAsia="Aptos" w:cs="Aptos"/>
                <w:color w:val="424242"/>
              </w:rPr>
              <w:t>c</w:t>
            </w:r>
            <w:r w:rsidR="00A62967">
              <w:rPr>
                <w:rFonts w:ascii="Aptos" w:hAnsi="Aptos" w:eastAsia="Aptos" w:cs="Aptos"/>
                <w:color w:val="424242"/>
              </w:rPr>
              <w:t>y</w:t>
            </w:r>
            <w:proofErr w:type="spellEnd"/>
          </w:p>
        </w:tc>
        <w:tc>
          <w:tcPr>
            <w:tcW w:w="2070" w:type="dxa"/>
            <w:tcMar/>
            <w:vAlign w:val="bottom"/>
            <w:hideMark/>
          </w:tcPr>
          <w:p w:rsidRPr="00627826" w:rsidR="00627826" w:rsidP="00A56A25" w:rsidRDefault="00627826" w14:paraId="0F342833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</w:tr>
      <w:tr w:rsidRPr="00627826" w:rsidR="00FA03F5" w:rsidTr="0E353989" w14:paraId="6F0210C1" w14:textId="77777777">
        <w:trPr>
          <w:trHeight w:val="327"/>
        </w:trPr>
        <w:tc>
          <w:tcPr>
            <w:tcW w:w="729" w:type="dxa"/>
            <w:tcMar/>
          </w:tcPr>
          <w:p w:rsidR="00FA03F5" w:rsidP="00747DD8" w:rsidRDefault="008A7CC2" w14:paraId="01F00570" w14:textId="2B996819">
            <w:pPr>
              <w:spacing w:after="0" w:line="36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12</w:t>
            </w:r>
          </w:p>
        </w:tc>
        <w:tc>
          <w:tcPr>
            <w:tcW w:w="6849" w:type="dxa"/>
            <w:gridSpan w:val="4"/>
            <w:tcMar/>
            <w:vAlign w:val="bottom"/>
          </w:tcPr>
          <w:p w:rsidR="00FA03F5" w:rsidP="00A56A25" w:rsidRDefault="00FA03F5" w14:paraId="5833714E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 xml:space="preserve">Razem cena brutto za zamówienie podstawowe </w:t>
            </w:r>
          </w:p>
          <w:p w:rsidRPr="00A56A25" w:rsidR="00FA03F5" w:rsidP="00A56A25" w:rsidRDefault="00FA03F5" w14:paraId="23B72A59" w14:textId="1A2944B4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(suma cen z wiersza 9 i 1</w:t>
            </w:r>
            <w:r w:rsidR="00FC4A46">
              <w:rPr>
                <w:rFonts w:ascii="Aptos" w:hAnsi="Aptos" w:eastAsia="Aptos" w:cs="Aptos"/>
                <w:color w:val="424242"/>
              </w:rPr>
              <w:t>1</w:t>
            </w:r>
            <w:r>
              <w:rPr>
                <w:rFonts w:ascii="Aptos" w:hAnsi="Aptos" w:eastAsia="Aptos" w:cs="Aptos"/>
                <w:color w:val="424242"/>
              </w:rPr>
              <w:t xml:space="preserve"> w kolumnie </w:t>
            </w:r>
            <w:r w:rsidR="006D42E4">
              <w:rPr>
                <w:rFonts w:ascii="Aptos" w:hAnsi="Aptos" w:eastAsia="Aptos" w:cs="Aptos"/>
                <w:color w:val="424242"/>
              </w:rPr>
              <w:t>5)</w:t>
            </w:r>
          </w:p>
        </w:tc>
        <w:tc>
          <w:tcPr>
            <w:tcW w:w="2070" w:type="dxa"/>
            <w:tcMar/>
            <w:vAlign w:val="bottom"/>
          </w:tcPr>
          <w:p w:rsidRPr="00A56A25" w:rsidR="00FA03F5" w:rsidP="00A56A25" w:rsidRDefault="006D42E4" w14:paraId="44E06150" w14:textId="561A8A38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055FB9">
              <w:rPr>
                <w:rFonts w:ascii="Aptos" w:hAnsi="Aptos" w:eastAsia="Aptos" w:cs="Aptos"/>
                <w:b/>
                <w:bCs/>
                <w:color w:val="424242"/>
              </w:rPr>
              <w:t>................... zł </w:t>
            </w:r>
          </w:p>
        </w:tc>
      </w:tr>
      <w:tr w:rsidRPr="00627826" w:rsidR="00A21102" w:rsidTr="0E353989" w14:paraId="212F8E9B" w14:textId="77777777">
        <w:trPr>
          <w:trHeight w:val="327"/>
        </w:trPr>
        <w:tc>
          <w:tcPr>
            <w:tcW w:w="9648" w:type="dxa"/>
            <w:gridSpan w:val="6"/>
            <w:tcMar/>
          </w:tcPr>
          <w:p w:rsidRPr="00401C40" w:rsidR="00A21102" w:rsidP="00401C40" w:rsidRDefault="00A21102" w14:paraId="5B35273F" w14:textId="37B2789B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Aptos" w:hAnsi="Aptos" w:eastAsia="Aptos" w:cs="Aptos"/>
                <w:b/>
                <w:bCs/>
                <w:color w:val="424242"/>
              </w:rPr>
            </w:pPr>
            <w:r w:rsidRPr="00401C40">
              <w:rPr>
                <w:rFonts w:ascii="Aptos" w:hAnsi="Aptos" w:eastAsia="Aptos" w:cs="Aptos"/>
                <w:b/>
                <w:bCs/>
                <w:color w:val="424242"/>
              </w:rPr>
              <w:t>Zamówienie opcjonalne</w:t>
            </w:r>
          </w:p>
        </w:tc>
      </w:tr>
      <w:tr w:rsidRPr="00627826" w:rsidR="00C2374E" w:rsidTr="0E353989" w14:paraId="3DD2C15C" w14:textId="77777777">
        <w:trPr>
          <w:trHeight w:val="403"/>
        </w:trPr>
        <w:tc>
          <w:tcPr>
            <w:tcW w:w="9648" w:type="dxa"/>
            <w:gridSpan w:val="6"/>
            <w:tcMar/>
          </w:tcPr>
          <w:p w:rsidRPr="00A56A25" w:rsidR="00C2374E" w:rsidP="00401C40" w:rsidRDefault="004A05EE" w14:paraId="6EF4BBBA" w14:textId="3936572A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E353989" w:rsidR="028FC859">
              <w:rPr>
                <w:rFonts w:ascii="Aptos" w:hAnsi="Aptos" w:eastAsia="Aptos" w:cs="Aptos"/>
                <w:b w:val="1"/>
                <w:bCs w:val="1"/>
                <w:color w:val="424242"/>
              </w:rPr>
              <w:t xml:space="preserve">Dodatkowa </w:t>
            </w:r>
            <w:r w:rsidRPr="0E353989" w:rsidR="6E2D1799">
              <w:rPr>
                <w:rFonts w:ascii="Aptos" w:hAnsi="Aptos" w:eastAsia="Aptos" w:cs="Aptos"/>
                <w:b w:val="1"/>
                <w:bCs w:val="1"/>
                <w:color w:val="424242"/>
              </w:rPr>
              <w:t xml:space="preserve">Usługa </w:t>
            </w:r>
            <w:r w:rsidRPr="0E353989" w:rsidR="6E2D1799">
              <w:rPr>
                <w:rFonts w:ascii="Aptos" w:hAnsi="Aptos" w:eastAsia="Aptos" w:cs="Aptos"/>
                <w:b w:val="1"/>
                <w:bCs w:val="1"/>
                <w:color w:val="424242"/>
              </w:rPr>
              <w:t>wsparcia</w:t>
            </w:r>
            <w:r w:rsidRPr="0E353989" w:rsidR="028FC859">
              <w:rPr>
                <w:rFonts w:ascii="Aptos" w:hAnsi="Aptos" w:eastAsia="Aptos" w:cs="Aptos"/>
                <w:b w:val="1"/>
                <w:bCs w:val="1"/>
                <w:color w:val="424242"/>
              </w:rPr>
              <w:t xml:space="preserve"> w </w:t>
            </w:r>
            <w:r w:rsidRPr="0E353989" w:rsidR="028FC859">
              <w:rPr>
                <w:b w:val="1"/>
                <w:bCs w:val="1"/>
                <w:lang w:eastAsia="ja-JP"/>
              </w:rPr>
              <w:t>wymiarze nieprzekraczającym 50 Godzin Roboczych</w:t>
            </w:r>
            <w:r w:rsidRPr="0E353989" w:rsidR="028FC859">
              <w:rPr>
                <w:b w:val="1"/>
                <w:bCs w:val="1"/>
                <w:lang w:eastAsia="ja-JP"/>
              </w:rPr>
              <w:t xml:space="preserve"> </w:t>
            </w:r>
            <w:r w:rsidRPr="0E353989" w:rsidR="028FC859">
              <w:rPr>
                <w:rFonts w:ascii="Aptos" w:hAnsi="Aptos" w:eastAsia="Aptos" w:cs="Aptos"/>
                <w:b w:val="1"/>
                <w:bCs w:val="1"/>
                <w:color w:val="424242"/>
              </w:rPr>
              <w:t>w okresie 12 miesięcy </w:t>
            </w:r>
          </w:p>
        </w:tc>
      </w:tr>
      <w:tr w:rsidRPr="00627826" w:rsidR="003451DC" w:rsidTr="0E353989" w14:paraId="35EAFA2E" w14:textId="4E0CE578">
        <w:trPr>
          <w:trHeight w:val="309"/>
        </w:trPr>
        <w:tc>
          <w:tcPr>
            <w:tcW w:w="729" w:type="dxa"/>
            <w:tcBorders>
              <w:bottom w:val="single" w:color="auto" w:sz="6" w:space="0"/>
            </w:tcBorders>
            <w:tcMar/>
          </w:tcPr>
          <w:p w:rsidRPr="00627826" w:rsidR="003451DC" w:rsidP="2F2EB40E" w:rsidRDefault="003451DC" w14:paraId="17E4CFD0" w14:textId="4A53AACF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 xml:space="preserve"> 13</w:t>
            </w:r>
          </w:p>
        </w:tc>
        <w:tc>
          <w:tcPr>
            <w:tcW w:w="3299" w:type="dxa"/>
            <w:tcBorders>
              <w:bottom w:val="single" w:color="auto" w:sz="6" w:space="0"/>
            </w:tcBorders>
            <w:tcMar/>
          </w:tcPr>
          <w:p w:rsidRPr="00A56A25" w:rsidR="003451DC" w:rsidP="00EA1C88" w:rsidRDefault="003451DC" w14:paraId="40050AFF" w14:textId="7E48A038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Cena brutto za 1 roboczogodzinę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1532" w:type="dxa"/>
            <w:gridSpan w:val="2"/>
            <w:tcBorders>
              <w:bottom w:val="single" w:color="auto" w:sz="6" w:space="0"/>
              <w:right w:val="single" w:color="auto" w:sz="4" w:space="0"/>
            </w:tcBorders>
            <w:tcMar/>
          </w:tcPr>
          <w:p w:rsidRPr="00A56A25" w:rsidR="003451DC" w:rsidP="00A56A25" w:rsidRDefault="00716FF8" w14:paraId="2C96F2BD" w14:textId="5AF99545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Liczba roboczogodzin</w:t>
            </w:r>
          </w:p>
        </w:tc>
        <w:tc>
          <w:tcPr>
            <w:tcW w:w="4088" w:type="dxa"/>
            <w:gridSpan w:val="2"/>
            <w:tcBorders>
              <w:left w:val="single" w:color="auto" w:sz="4" w:space="0"/>
              <w:bottom w:val="single" w:color="auto" w:sz="6" w:space="0"/>
            </w:tcBorders>
            <w:tcMar/>
          </w:tcPr>
          <w:p w:rsidR="003451DC" w:rsidP="00A56A25" w:rsidRDefault="00716FF8" w14:paraId="5CDBFBB3" w14:textId="77777777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Cena łączna brutto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  <w:p w:rsidRPr="00A56A25" w:rsidR="00035512" w:rsidP="00A56A25" w:rsidRDefault="00B821E5" w14:paraId="5FCBFD71" w14:textId="2B61D7B9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(K</w:t>
            </w:r>
            <w:r w:rsidR="00035512">
              <w:rPr>
                <w:rFonts w:ascii="Aptos" w:hAnsi="Aptos" w:eastAsia="Aptos" w:cs="Aptos"/>
                <w:color w:val="424242"/>
              </w:rPr>
              <w:t>ol</w:t>
            </w:r>
            <w:r>
              <w:rPr>
                <w:rFonts w:ascii="Aptos" w:hAnsi="Aptos" w:eastAsia="Aptos" w:cs="Aptos"/>
                <w:color w:val="424242"/>
              </w:rPr>
              <w:t xml:space="preserve"> 2 x kol 3)</w:t>
            </w:r>
          </w:p>
        </w:tc>
      </w:tr>
      <w:tr w:rsidRPr="00627826" w:rsidR="003451DC" w:rsidTr="0E353989" w14:paraId="390EE48B" w14:textId="3DCE46FF">
        <w:trPr>
          <w:trHeight w:val="359"/>
        </w:trPr>
        <w:tc>
          <w:tcPr>
            <w:tcW w:w="729" w:type="dxa"/>
            <w:tcBorders>
              <w:top w:val="single" w:color="auto" w:sz="6" w:space="0"/>
              <w:bottom w:val="single" w:color="auto" w:sz="4" w:space="0"/>
            </w:tcBorders>
            <w:tcMar/>
          </w:tcPr>
          <w:p w:rsidRPr="00627826" w:rsidR="003451DC" w:rsidP="002169CC" w:rsidRDefault="003451DC" w14:paraId="4B504082" w14:textId="55472E2B">
            <w:pPr>
              <w:spacing w:after="0" w:line="360" w:lineRule="auto"/>
              <w:jc w:val="both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14</w:t>
            </w:r>
          </w:p>
        </w:tc>
        <w:tc>
          <w:tcPr>
            <w:tcW w:w="3299" w:type="dxa"/>
            <w:tcBorders>
              <w:top w:val="single" w:color="auto" w:sz="6" w:space="0"/>
              <w:bottom w:val="single" w:color="auto" w:sz="4" w:space="0"/>
            </w:tcBorders>
            <w:tcMar/>
            <w:vAlign w:val="bottom"/>
          </w:tcPr>
          <w:p w:rsidRPr="00A56A25" w:rsidR="003451DC" w:rsidP="00A56A25" w:rsidRDefault="003451DC" w14:paraId="60C790CB" w14:textId="414AB7C8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 w:rsidRPr="00A56A25">
              <w:rPr>
                <w:rFonts w:ascii="Aptos" w:hAnsi="Aptos" w:eastAsia="Aptos" w:cs="Aptos"/>
                <w:color w:val="424242"/>
              </w:rPr>
              <w:t>................... zł</w:t>
            </w:r>
            <w:r w:rsidRPr="00627826">
              <w:rPr>
                <w:rFonts w:ascii="Aptos" w:hAnsi="Aptos" w:eastAsia="Aptos" w:cs="Aptos"/>
                <w:color w:val="424242"/>
              </w:rPr>
              <w:t> </w:t>
            </w:r>
          </w:p>
        </w:tc>
        <w:tc>
          <w:tcPr>
            <w:tcW w:w="1532" w:type="dxa"/>
            <w:gridSpan w:val="2"/>
            <w:tcBorders>
              <w:top w:val="single" w:color="auto" w:sz="6" w:space="0"/>
              <w:bottom w:val="single" w:color="auto" w:sz="4" w:space="0"/>
              <w:right w:val="single" w:color="auto" w:sz="4" w:space="0"/>
            </w:tcBorders>
            <w:tcMar/>
            <w:vAlign w:val="bottom"/>
          </w:tcPr>
          <w:p w:rsidRPr="00A56A25" w:rsidR="003451DC" w:rsidP="00A56A25" w:rsidRDefault="00716FF8" w14:paraId="138D9161" w14:textId="79D94566">
            <w:pPr>
              <w:spacing w:after="0" w:line="240" w:lineRule="auto"/>
              <w:rPr>
                <w:rFonts w:ascii="Aptos" w:hAnsi="Aptos" w:eastAsia="Aptos" w:cs="Aptos"/>
                <w:color w:val="424242"/>
              </w:rPr>
            </w:pPr>
            <w:r>
              <w:rPr>
                <w:rFonts w:ascii="Aptos" w:hAnsi="Aptos" w:eastAsia="Aptos" w:cs="Aptos"/>
                <w:color w:val="424242"/>
              </w:rPr>
              <w:t>50</w:t>
            </w:r>
            <w:r w:rsidR="00647FEC">
              <w:rPr>
                <w:rFonts w:ascii="Aptos" w:hAnsi="Aptos" w:eastAsia="Aptos" w:cs="Aptos"/>
                <w:color w:val="424242"/>
              </w:rPr>
              <w:t xml:space="preserve"> </w:t>
            </w:r>
            <w:proofErr w:type="spellStart"/>
            <w:r w:rsidR="00647FEC">
              <w:rPr>
                <w:rFonts w:ascii="Aptos" w:hAnsi="Aptos" w:eastAsia="Aptos" w:cs="Aptos"/>
                <w:color w:val="424242"/>
              </w:rPr>
              <w:t>rbh</w:t>
            </w:r>
            <w:proofErr w:type="spellEnd"/>
          </w:p>
        </w:tc>
        <w:tc>
          <w:tcPr>
            <w:tcW w:w="40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</w:tcBorders>
            <w:tcMar/>
            <w:vAlign w:val="bottom"/>
          </w:tcPr>
          <w:p w:rsidRPr="00BA3BA8" w:rsidR="003451DC" w:rsidP="003451DC" w:rsidRDefault="00716FF8" w14:paraId="2D866A2C" w14:textId="295BCB56">
            <w:pPr>
              <w:spacing w:after="0" w:line="240" w:lineRule="auto"/>
              <w:rPr>
                <w:rFonts w:ascii="Aptos" w:hAnsi="Aptos" w:eastAsia="Aptos" w:cs="Aptos"/>
                <w:b/>
                <w:color w:val="424242"/>
              </w:rPr>
            </w:pPr>
            <w:r w:rsidRPr="00BA3BA8">
              <w:rPr>
                <w:rFonts w:ascii="Aptos" w:hAnsi="Aptos" w:eastAsia="Aptos" w:cs="Aptos"/>
                <w:b/>
                <w:color w:val="424242"/>
              </w:rPr>
              <w:t>................... zł </w:t>
            </w:r>
          </w:p>
        </w:tc>
      </w:tr>
    </w:tbl>
    <w:p w:rsidR="00E744E7" w:rsidP="51238507" w:rsidRDefault="00E744E7" w14:paraId="763A3395" w14:textId="77777777">
      <w:pPr>
        <w:tabs>
          <w:tab w:val="left" w:pos="5812"/>
        </w:tabs>
        <w:spacing w:before="120" w:after="40"/>
        <w:jc w:val="both"/>
        <w:rPr>
          <w:rFonts w:ascii="Aptos" w:hAnsi="Aptos" w:eastAsia="Lato" w:cs="Lato"/>
          <w:color w:val="666666"/>
          <w:lang w:val="pl"/>
        </w:rPr>
      </w:pPr>
    </w:p>
    <w:p w:rsidR="0D681F57" w:rsidP="2953A93B" w:rsidRDefault="0D681F57" w14:paraId="7C5B6FDD" w14:textId="7526F96D">
      <w:pPr>
        <w:pStyle w:val="Akapitzlist"/>
        <w:widowControl w:val="0"/>
        <w:numPr>
          <w:ilvl w:val="0"/>
          <w:numId w:val="1"/>
        </w:numPr>
        <w:spacing w:after="60" w:line="100" w:lineRule="atLeast"/>
        <w:jc w:val="both"/>
        <w:rPr>
          <w:rFonts w:ascii="Aptos" w:hAnsi="Aptos" w:eastAsia="Aptos" w:cs="Aptos"/>
          <w:color w:val="000000" w:themeColor="text1"/>
          <w:sz w:val="24"/>
          <w:szCs w:val="24"/>
          <w:lang w:val="pl"/>
        </w:rPr>
      </w:pPr>
      <w:r w:rsidRPr="2953A93B">
        <w:rPr>
          <w:rFonts w:ascii="Aptos" w:hAnsi="Aptos" w:eastAsia="Aptos" w:cs="Aptos"/>
          <w:b/>
          <w:bCs/>
          <w:color w:val="000000" w:themeColor="text1"/>
          <w:sz w:val="24"/>
          <w:szCs w:val="24"/>
        </w:rPr>
        <w:t xml:space="preserve">Oświadczam, </w:t>
      </w:r>
      <w:r w:rsidRPr="2953A93B">
        <w:rPr>
          <w:rFonts w:ascii="Aptos" w:hAnsi="Aptos" w:eastAsia="Aptos" w:cs="Aptos"/>
          <w:color w:val="000000" w:themeColor="text1"/>
          <w:sz w:val="24"/>
          <w:szCs w:val="24"/>
        </w:rPr>
        <w:t xml:space="preserve">że cena oferty zawiera wszystkie koszty i opłaty niezbędne dla realizacji zamówienia. </w:t>
      </w:r>
    </w:p>
    <w:p w:rsidR="0D681F57" w:rsidP="2953A93B" w:rsidRDefault="0D681F57" w14:paraId="76CF6CB5" w14:textId="6C2CB9D5">
      <w:pPr>
        <w:pStyle w:val="Akapitzlist"/>
        <w:widowControl w:val="0"/>
        <w:numPr>
          <w:ilvl w:val="0"/>
          <w:numId w:val="1"/>
        </w:numPr>
        <w:spacing w:after="60" w:line="100" w:lineRule="atLeast"/>
        <w:jc w:val="both"/>
        <w:rPr>
          <w:rFonts w:ascii="Aptos" w:hAnsi="Aptos" w:eastAsia="Aptos" w:cs="Aptos"/>
          <w:color w:val="000000" w:themeColor="text1"/>
          <w:sz w:val="24"/>
          <w:szCs w:val="24"/>
          <w:lang w:val="pl"/>
        </w:rPr>
      </w:pPr>
      <w:r w:rsidRPr="2953A93B">
        <w:rPr>
          <w:rFonts w:ascii="Aptos" w:hAnsi="Aptos" w:eastAsia="Aptos" w:cs="Aptos"/>
          <w:b/>
          <w:bCs/>
          <w:color w:val="000000" w:themeColor="text1"/>
          <w:sz w:val="24"/>
          <w:szCs w:val="24"/>
        </w:rPr>
        <w:t>Zobowiązuję się,</w:t>
      </w:r>
      <w:r w:rsidRPr="2953A93B">
        <w:rPr>
          <w:rFonts w:ascii="Aptos" w:hAnsi="Aptos" w:eastAsia="Aptos" w:cs="Aptos"/>
          <w:color w:val="000000" w:themeColor="text1"/>
          <w:sz w:val="24"/>
          <w:szCs w:val="24"/>
        </w:rPr>
        <w:t xml:space="preserve"> że zaoferowane ceny jednostkowe za wykonanie przedmiotu zamówienia nie ulegną zmianie w trakcie trwania umowy.</w:t>
      </w:r>
    </w:p>
    <w:p w:rsidR="0D681F57" w:rsidP="2953A93B" w:rsidRDefault="0D681F57" w14:paraId="13F45D81" w14:textId="2A74B0EC">
      <w:pPr>
        <w:pStyle w:val="Akapitzlist"/>
        <w:widowControl w:val="0"/>
        <w:numPr>
          <w:ilvl w:val="0"/>
          <w:numId w:val="1"/>
        </w:numPr>
        <w:spacing w:before="360" w:after="60" w:line="100" w:lineRule="atLeast"/>
        <w:jc w:val="both"/>
        <w:rPr>
          <w:rFonts w:ascii="Aptos" w:hAnsi="Aptos" w:eastAsia="Aptos" w:cs="Aptos"/>
          <w:color w:val="000000" w:themeColor="text1"/>
          <w:sz w:val="24"/>
          <w:szCs w:val="24"/>
          <w:lang w:val="pl"/>
        </w:rPr>
      </w:pPr>
      <w:r w:rsidRPr="2953A93B">
        <w:rPr>
          <w:rFonts w:ascii="Aptos" w:hAnsi="Aptos" w:eastAsia="Aptos" w:cs="Aptos"/>
          <w:b/>
          <w:bCs/>
          <w:color w:val="000000" w:themeColor="text1"/>
          <w:sz w:val="24"/>
          <w:szCs w:val="24"/>
        </w:rPr>
        <w:t>Oświadczam</w:t>
      </w:r>
      <w:r w:rsidRPr="2953A93B">
        <w:rPr>
          <w:rFonts w:ascii="Aptos" w:hAnsi="Aptos" w:eastAsia="Aptos" w:cs="Aptos"/>
          <w:color w:val="000000" w:themeColor="text1"/>
          <w:sz w:val="24"/>
          <w:szCs w:val="24"/>
        </w:rPr>
        <w:t xml:space="preserve">, że wszystkie podane w ofercie informacje są aktualne i zgodne z prawdą oraz zostały przedstawione z pełną świadomością konsekwencji wprowadzenia Zamawiającego w błąd przy przedstawianiu informacji. </w:t>
      </w:r>
    </w:p>
    <w:p w:rsidR="0D681F57" w:rsidP="002169CC" w:rsidRDefault="0D681F57" w14:paraId="654E8A05" w14:textId="27CA6A66">
      <w:pPr>
        <w:pStyle w:val="Akapitzlist"/>
        <w:widowControl w:val="0"/>
        <w:numPr>
          <w:ilvl w:val="0"/>
          <w:numId w:val="1"/>
        </w:numPr>
        <w:spacing w:before="120" w:after="40" w:line="278" w:lineRule="auto"/>
        <w:jc w:val="both"/>
        <w:rPr>
          <w:rFonts w:ascii="Aptos" w:hAnsi="Aptos" w:eastAsia="Aptos" w:cs="Aptos"/>
          <w:color w:val="000000" w:themeColor="text1"/>
          <w:sz w:val="24"/>
          <w:szCs w:val="24"/>
        </w:rPr>
      </w:pPr>
      <w:r w:rsidRPr="458B9FCA">
        <w:rPr>
          <w:rFonts w:ascii="Aptos" w:hAnsi="Aptos" w:eastAsia="Aptos" w:cs="Aptos"/>
          <w:b/>
          <w:bCs/>
          <w:color w:val="000000" w:themeColor="text1"/>
          <w:sz w:val="24"/>
          <w:szCs w:val="24"/>
        </w:rPr>
        <w:t>Oświadczam</w:t>
      </w:r>
      <w:r w:rsidRPr="458B9FCA">
        <w:rPr>
          <w:rFonts w:ascii="Aptos" w:hAnsi="Aptos" w:eastAsia="Aptos" w:cs="Aptos"/>
          <w:color w:val="000000" w:themeColor="text1"/>
          <w:sz w:val="24"/>
          <w:szCs w:val="24"/>
        </w:rPr>
        <w:t>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458B9FCA">
        <w:rPr>
          <w:rFonts w:ascii="Aptos" w:hAnsi="Aptos" w:eastAsia="Aptos" w:cs="Aptos"/>
          <w:color w:val="000000" w:themeColor="text1"/>
          <w:sz w:val="24"/>
          <w:szCs w:val="24"/>
        </w:rPr>
        <w:t>t.j</w:t>
      </w:r>
      <w:proofErr w:type="spellEnd"/>
      <w:r w:rsidRPr="458B9FCA">
        <w:rPr>
          <w:rFonts w:ascii="Aptos" w:hAnsi="Aptos" w:eastAsia="Aptos" w:cs="Aptos"/>
          <w:color w:val="000000" w:themeColor="text1"/>
          <w:sz w:val="24"/>
          <w:szCs w:val="24"/>
        </w:rPr>
        <w:t>. Dz. U. z 2025 r. poz. 514).</w:t>
      </w:r>
    </w:p>
    <w:p w:rsidRPr="00B03E6B" w:rsidR="00E31FF9" w:rsidP="002169CC" w:rsidRDefault="00E31FF9" w14:paraId="07158A92" w14:textId="352F5C0D">
      <w:pPr>
        <w:pStyle w:val="Akapitzlist"/>
        <w:numPr>
          <w:ilvl w:val="0"/>
          <w:numId w:val="1"/>
        </w:numPr>
        <w:spacing w:before="120" w:after="40" w:line="278" w:lineRule="auto"/>
        <w:ind w:left="714" w:hanging="357"/>
        <w:rPr>
          <w:rFonts w:ascii="Aptos" w:hAnsi="Aptos" w:eastAsia="Aptos" w:cs="Aptos"/>
          <w:color w:val="000000" w:themeColor="text1"/>
          <w:sz w:val="24"/>
          <w:szCs w:val="24"/>
        </w:rPr>
      </w:pPr>
      <w:r w:rsidRPr="002169CC">
        <w:rPr>
          <w:rFonts w:ascii="Aptos" w:hAnsi="Aptos" w:eastAsia="Aptos" w:cs="Aptos"/>
          <w:color w:val="000000" w:themeColor="text1"/>
          <w:sz w:val="24"/>
          <w:szCs w:val="24"/>
        </w:rPr>
        <w:t xml:space="preserve">Oświadczam,  że </w:t>
      </w:r>
      <w:sdt>
        <w:sdtPr>
          <w:rPr>
            <w:rFonts w:ascii="Aptos" w:hAnsi="Aptos" w:eastAsia="Aptos" w:cs="Aptos"/>
            <w:color w:val="000000" w:themeColor="text1"/>
            <w:sz w:val="24"/>
            <w:szCs w:val="24"/>
          </w:rPr>
          <w:id w:val="1285001719"/>
          <w:placeholder>
            <w:docPart w:val="98110B4CAD0D42BDA5C820700AB4A1C4"/>
          </w:placeholder>
          <w:dropDownList>
            <w:listItem w:value="Wybierz element."/>
            <w:listItem w:displayText="nie jestem" w:value="nie jestem"/>
            <w:listItem w:displayText="nie jesteśmy" w:value="nie jesteśmy"/>
          </w:dropDownList>
        </w:sdtPr>
        <w:sdtEndPr/>
        <w:sdtContent>
          <w:r w:rsidRPr="002169CC">
            <w:rPr>
              <w:rFonts w:ascii="Aptos" w:hAnsi="Aptos" w:eastAsia="Aptos" w:cs="Aptos"/>
              <w:color w:val="000000" w:themeColor="text1"/>
              <w:sz w:val="24"/>
              <w:szCs w:val="24"/>
            </w:rPr>
            <w:t>nie jesteśmy</w:t>
          </w:r>
        </w:sdtContent>
      </w:sdt>
      <w:r w:rsidRPr="002169CC">
        <w:rPr>
          <w:rFonts w:ascii="Aptos" w:hAnsi="Aptos" w:eastAsia="Aptos" w:cs="Aptos"/>
          <w:color w:val="000000" w:themeColor="text1"/>
          <w:sz w:val="24"/>
          <w:szCs w:val="24"/>
        </w:rPr>
        <w:t xml:space="preserve"> podmiotem, o którym mowa w art. 5k ust. 1 rozporządzenia Rady (UE) nr 833/2014 z dnia 31 lipca 2014 r. dotyczącego środków ograniczających w związku z działaniami Rosji destabilizującymi</w:t>
      </w:r>
      <w:r w:rsidRPr="458B9FCA" w:rsidR="0060356D">
        <w:rPr>
          <w:rFonts w:ascii="Aptos" w:hAnsi="Aptos" w:eastAsia="Aptos" w:cs="Aptos"/>
          <w:color w:val="000000" w:themeColor="text1"/>
          <w:sz w:val="24"/>
          <w:szCs w:val="24"/>
        </w:rPr>
        <w:t xml:space="preserve"> </w:t>
      </w:r>
      <w:r w:rsidRPr="002169CC">
        <w:rPr>
          <w:rFonts w:ascii="Aptos" w:hAnsi="Aptos" w:eastAsia="Aptos" w:cs="Aptos"/>
          <w:color w:val="000000" w:themeColor="text1"/>
          <w:sz w:val="24"/>
          <w:szCs w:val="24"/>
        </w:rPr>
        <w:t xml:space="preserve">sytuację na Ukrainie (Dz. Urz. UE nr L 111 z 8.4.2022, str. 1) oraz </w:t>
      </w:r>
      <w:sdt>
        <w:sdtPr>
          <w:rPr>
            <w:rFonts w:ascii="Aptos" w:hAnsi="Aptos" w:eastAsia="Aptos" w:cs="Aptos"/>
            <w:color w:val="000000" w:themeColor="text1"/>
            <w:sz w:val="24"/>
            <w:szCs w:val="24"/>
          </w:rPr>
          <w:id w:val="-85466916"/>
          <w:placeholder>
            <w:docPart w:val="A153BEFCB41C4326B658DA7E45B91008"/>
          </w:placeholder>
          <w:dropDownList>
            <w:listItem w:value="Wybierz element."/>
            <w:listItem w:displayText="oświadczam" w:value="oświadczam"/>
            <w:listItem w:displayText="oświadczamy" w:value="oświadczamy"/>
          </w:dropDownList>
        </w:sdtPr>
        <w:sdtEndPr/>
        <w:sdtContent>
          <w:r w:rsidRPr="002169CC">
            <w:rPr>
              <w:rFonts w:ascii="Aptos" w:hAnsi="Aptos" w:eastAsia="Aptos" w:cs="Aptos"/>
              <w:color w:val="000000" w:themeColor="text1"/>
              <w:sz w:val="24"/>
              <w:szCs w:val="24"/>
            </w:rPr>
            <w:t>oświadczamy</w:t>
          </w:r>
        </w:sdtContent>
      </w:sdt>
      <w:r w:rsidRPr="002169CC">
        <w:rPr>
          <w:rFonts w:ascii="Aptos" w:hAnsi="Aptos" w:eastAsia="Aptos" w:cs="Aptos"/>
          <w:color w:val="000000" w:themeColor="text1"/>
          <w:sz w:val="24"/>
          <w:szCs w:val="24"/>
        </w:rPr>
        <w:t xml:space="preserve">, że w przedmiotowym postępowaniu </w:t>
      </w:r>
      <w:sdt>
        <w:sdtPr>
          <w:rPr>
            <w:rFonts w:ascii="Aptos" w:hAnsi="Aptos" w:eastAsia="Aptos" w:cs="Aptos"/>
            <w:color w:val="000000" w:themeColor="text1"/>
            <w:sz w:val="24"/>
            <w:szCs w:val="24"/>
          </w:rPr>
          <w:id w:val="-1609653137"/>
          <w:placeholder>
            <w:docPart w:val="13F04EB3EE6C4F6F8B242ECB7E81DF2F"/>
          </w:placeholder>
          <w:dropDownList>
            <w:listItem w:value="Wybierz element."/>
            <w:listItem w:displayText="nie korzystam" w:value="nie korzystam"/>
            <w:listItem w:displayText="nie korzystamy" w:value="nie korzystamy"/>
          </w:dropDownList>
        </w:sdtPr>
        <w:sdtEndPr/>
        <w:sdtContent>
          <w:r w:rsidRPr="00B03E6B">
            <w:rPr>
              <w:rFonts w:ascii="Aptos" w:hAnsi="Aptos" w:eastAsia="Aptos" w:cs="Aptos"/>
              <w:color w:val="000000" w:themeColor="text1"/>
              <w:sz w:val="24"/>
              <w:szCs w:val="24"/>
            </w:rPr>
            <w:t>nie korzystamy</w:t>
          </w:r>
        </w:sdtContent>
      </w:sdt>
      <w:r w:rsidRPr="00B03E6B">
        <w:rPr>
          <w:rFonts w:ascii="Aptos" w:hAnsi="Aptos" w:eastAsia="Aptos" w:cs="Aptos"/>
          <w:color w:val="000000" w:themeColor="text1"/>
          <w:sz w:val="24"/>
          <w:szCs w:val="24"/>
        </w:rPr>
        <w:t xml:space="preserve"> z zasobów podmiotu trzeciego oraz </w:t>
      </w:r>
      <w:sdt>
        <w:sdtPr>
          <w:rPr>
            <w:rFonts w:ascii="Aptos" w:hAnsi="Aptos" w:eastAsia="Aptos" w:cs="Aptos"/>
            <w:color w:val="000000" w:themeColor="text1"/>
            <w:sz w:val="24"/>
            <w:szCs w:val="24"/>
          </w:rPr>
          <w:id w:val="1246993645"/>
          <w:placeholder>
            <w:docPart w:val="58C63829EBB2404BB7D796726FCAC36F"/>
          </w:placeholder>
          <w:dropDownList>
            <w:listItem w:value="Wybierz element."/>
            <w:listItem w:displayText="nie korzystam i nie będę korzystał" w:value="nie korzystam i nie będę korzystał"/>
            <w:listItem w:displayText="nie korzystamy i nie będziemy korzystać" w:value="nie korzystamy i nie będziemy korzystać"/>
          </w:dropDownList>
        </w:sdtPr>
        <w:sdtEndPr/>
        <w:sdtContent>
          <w:r w:rsidRPr="00B03E6B">
            <w:rPr>
              <w:rFonts w:ascii="Aptos" w:hAnsi="Aptos" w:eastAsia="Aptos" w:cs="Aptos"/>
              <w:color w:val="000000" w:themeColor="text1"/>
              <w:sz w:val="24"/>
              <w:szCs w:val="24"/>
            </w:rPr>
            <w:t>nie korzystamy i nie będziemy korzystać</w:t>
          </w:r>
        </w:sdtContent>
      </w:sdt>
      <w:r w:rsidRPr="00B03E6B">
        <w:rPr>
          <w:rFonts w:ascii="Aptos" w:hAnsi="Aptos" w:eastAsia="Aptos" w:cs="Aptos"/>
          <w:color w:val="000000" w:themeColor="text1"/>
          <w:sz w:val="24"/>
          <w:szCs w:val="24"/>
        </w:rPr>
        <w:t xml:space="preserve"> przy realizacji zamówienia z podwykonawców i dostawców, o których mowa w art. 5k ust. 1 rozporządzenia </w:t>
      </w:r>
      <w:r w:rsidRPr="00B03E6B">
        <w:rPr>
          <w:rFonts w:ascii="Aptos" w:hAnsi="Aptos" w:eastAsia="Aptos" w:cs="Aptos"/>
          <w:color w:val="000000" w:themeColor="text1"/>
          <w:sz w:val="24"/>
          <w:szCs w:val="24"/>
        </w:rPr>
        <w:lastRenderedPageBreak/>
        <w:t>Rady (UE) nr 833/2014 z dnia 31 lipca 2014 r. dotyczącego środków ograniczających w związku z działaniami Rosji destabilizującymi sytuację na Ukrainie (Dz. Urz. UE nr L 111 z 8.4.2022, str. 1), w przypadku gdy przypadnie na nich ponad 10% wartości zamówienia.</w:t>
      </w:r>
    </w:p>
    <w:p w:rsidR="00D23889" w:rsidP="00B03E6B" w:rsidRDefault="0D681F57" w14:paraId="17B93C46" w14:textId="6D789CFF">
      <w:pPr>
        <w:pStyle w:val="Akapitzlist"/>
        <w:widowControl w:val="0"/>
        <w:numPr>
          <w:ilvl w:val="0"/>
          <w:numId w:val="1"/>
        </w:numPr>
        <w:spacing w:before="120" w:after="40" w:line="278" w:lineRule="auto"/>
        <w:jc w:val="both"/>
        <w:rPr>
          <w:rFonts w:ascii="Aptos" w:hAnsi="Aptos" w:eastAsia="Aptos" w:cs="Aptos"/>
          <w:color w:val="000000" w:themeColor="text1"/>
          <w:sz w:val="24"/>
          <w:szCs w:val="24"/>
        </w:rPr>
      </w:pPr>
      <w:r w:rsidRPr="0E353989" w:rsidR="0D681F57">
        <w:rPr>
          <w:rFonts w:ascii="Aptos" w:hAnsi="Aptos" w:eastAsia="Aptos" w:cs="Aptos"/>
          <w:b w:val="1"/>
          <w:bCs w:val="1"/>
          <w:color w:val="000000" w:themeColor="text1" w:themeTint="FF" w:themeShade="FF"/>
          <w:sz w:val="24"/>
          <w:szCs w:val="24"/>
        </w:rPr>
        <w:t>Oświadczam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, że zapoznałem się z 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obowiązkiem informacyjnym dotyczącym 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przetwarzania danych osobowych zawartym w Zaproszeniu (dotyczy wykonawców będących osobami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fizycznymi) w pkt. </w:t>
      </w:r>
      <w:r w:rsidRPr="0E353989" w:rsidR="5865B30C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XIII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w części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odnoszącej się do wykonawcy; </w:t>
      </w:r>
    </w:p>
    <w:p w:rsidR="0D681F57" w:rsidP="00D23889" w:rsidRDefault="0D681F57" w14:paraId="5C580351" w14:textId="3F01435A">
      <w:pPr>
        <w:pStyle w:val="Akapitzlist"/>
        <w:widowControl w:val="0"/>
        <w:spacing w:before="120" w:after="40" w:line="278" w:lineRule="auto"/>
        <w:jc w:val="both"/>
        <w:rPr>
          <w:rFonts w:ascii="Aptos" w:hAnsi="Aptos" w:eastAsia="Aptos" w:cs="Aptos"/>
          <w:color w:val="000000" w:themeColor="text1"/>
          <w:sz w:val="24"/>
          <w:szCs w:val="24"/>
        </w:rPr>
      </w:pP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oraz że zapoznaliśmy osoby, których dane przekazujemy w związku z ofertą (osoby kontaktowe, reprezentanci, pełnomocnicy) z obowiązkiem informacyjnym dotyczącym przetwarzania danych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osobowych w Zaproszeniu, pkt. </w:t>
      </w:r>
      <w:r w:rsidRPr="0E353989" w:rsidR="439FF78D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XIII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w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części odnoszącej się do osób występujących w imieniu wykonawcy lub z nim związanych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, pkt. </w:t>
      </w:r>
      <w:r w:rsidRPr="0E353989" w:rsidR="003D0CEF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XIII</w:t>
      </w:r>
      <w:r w:rsidRPr="0E353989" w:rsidR="0D681F5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Zaproszenia.</w:t>
      </w:r>
    </w:p>
    <w:p w:rsidR="2953A93B" w:rsidP="2953A93B" w:rsidRDefault="2953A93B" w14:paraId="08B7517A" w14:textId="23D4C13C">
      <w:pPr>
        <w:tabs>
          <w:tab w:val="left" w:pos="5812"/>
        </w:tabs>
        <w:spacing w:before="120" w:after="40"/>
        <w:jc w:val="both"/>
        <w:rPr>
          <w:rFonts w:ascii="Aptos" w:hAnsi="Aptos" w:eastAsia="Lato" w:cs="Lato"/>
          <w:color w:val="666666"/>
          <w:lang w:val="pl"/>
        </w:rPr>
      </w:pPr>
    </w:p>
    <w:p w:rsidR="6212E5D0" w:rsidP="6212E5D0" w:rsidRDefault="6212E5D0" w14:paraId="3E4D8BF3" w14:textId="6F3D9A35">
      <w:pPr>
        <w:tabs>
          <w:tab w:val="left" w:pos="5812"/>
        </w:tabs>
        <w:spacing w:before="120" w:after="40"/>
        <w:jc w:val="both"/>
        <w:rPr>
          <w:rFonts w:ascii="Aptos" w:hAnsi="Aptos" w:eastAsia="Lato" w:cs="Lato"/>
          <w:color w:val="666666"/>
          <w:lang w:val="pl"/>
        </w:rPr>
      </w:pPr>
    </w:p>
    <w:p w:rsidR="007E1519" w:rsidP="51238507" w:rsidRDefault="007E1519" w14:paraId="6964BA3A" w14:textId="77777777">
      <w:pPr>
        <w:tabs>
          <w:tab w:val="left" w:pos="5812"/>
        </w:tabs>
        <w:spacing w:before="120" w:after="40"/>
        <w:jc w:val="both"/>
        <w:rPr>
          <w:rFonts w:ascii="Aptos" w:hAnsi="Aptos" w:eastAsia="Lato" w:cs="Lato"/>
          <w:color w:val="666666"/>
          <w:lang w:val="pl"/>
        </w:rPr>
      </w:pPr>
    </w:p>
    <w:p w:rsidRPr="00627826" w:rsidR="007E1519" w:rsidP="51238507" w:rsidRDefault="007E1519" w14:paraId="3B885248" w14:textId="77777777">
      <w:pPr>
        <w:tabs>
          <w:tab w:val="left" w:pos="5812"/>
        </w:tabs>
        <w:spacing w:before="120" w:after="40"/>
        <w:jc w:val="both"/>
        <w:rPr>
          <w:rFonts w:ascii="Aptos" w:hAnsi="Aptos" w:eastAsia="Lato" w:cs="Lato"/>
          <w:color w:val="666666"/>
          <w:lang w:val="pl"/>
        </w:rPr>
      </w:pPr>
    </w:p>
    <w:p w:rsidRPr="00627826" w:rsidR="7CF67146" w:rsidP="51238507" w:rsidRDefault="7CF67146" w14:paraId="05EB7066" w14:textId="2EABC48E">
      <w:pPr>
        <w:tabs>
          <w:tab w:val="left" w:pos="5812"/>
        </w:tabs>
        <w:spacing w:before="120" w:after="40"/>
        <w:jc w:val="both"/>
        <w:rPr>
          <w:rFonts w:ascii="Aptos" w:hAnsi="Aptos" w:eastAsia="Lato" w:cs="Lato"/>
          <w:color w:val="000000" w:themeColor="text1"/>
        </w:rPr>
      </w:pPr>
      <w:r w:rsidRPr="00627826">
        <w:rPr>
          <w:rFonts w:ascii="Aptos" w:hAnsi="Aptos" w:eastAsia="Lato" w:cs="Lato"/>
          <w:color w:val="000000" w:themeColor="text1"/>
        </w:rPr>
        <w:t>_______________________________</w:t>
      </w:r>
    </w:p>
    <w:p w:rsidRPr="00627826" w:rsidR="00E744E7" w:rsidP="007E1519" w:rsidRDefault="00E744E7" w14:paraId="372C7149" w14:textId="77777777">
      <w:pPr>
        <w:tabs>
          <w:tab w:val="left" w:pos="5812"/>
        </w:tabs>
        <w:spacing w:after="40"/>
        <w:jc w:val="both"/>
        <w:rPr>
          <w:rFonts w:ascii="Aptos" w:hAnsi="Aptos" w:eastAsia="Lato" w:cs="Lato"/>
          <w:color w:val="000000" w:themeColor="text1"/>
          <w:lang w:val="it-IT"/>
        </w:rPr>
      </w:pPr>
      <w:r w:rsidRPr="00627826">
        <w:rPr>
          <w:rFonts w:ascii="Aptos" w:hAnsi="Aptos" w:eastAsia="Lato" w:cs="Lato"/>
          <w:color w:val="000000" w:themeColor="text1"/>
        </w:rPr>
        <w:t xml:space="preserve">Data i </w:t>
      </w:r>
      <w:r w:rsidRPr="00627826" w:rsidR="7CF67146">
        <w:rPr>
          <w:rFonts w:ascii="Aptos" w:hAnsi="Aptos" w:eastAsia="Lato" w:cs="Lato"/>
          <w:color w:val="000000" w:themeColor="text1"/>
        </w:rPr>
        <w:t xml:space="preserve">podpis Wykonawcy </w:t>
      </w:r>
    </w:p>
    <w:p w:rsidRPr="00627826" w:rsidR="00E744E7" w:rsidP="007E1519" w:rsidRDefault="00E744E7" w14:paraId="6C71260E" w14:textId="25B7566F">
      <w:pPr>
        <w:tabs>
          <w:tab w:val="left" w:pos="5812"/>
        </w:tabs>
        <w:spacing w:after="40"/>
        <w:jc w:val="both"/>
        <w:rPr>
          <w:rFonts w:ascii="Aptos" w:hAnsi="Aptos" w:eastAsia="Lato" w:cs="Lato"/>
          <w:color w:val="000000" w:themeColor="text1"/>
          <w:lang w:val="it-IT"/>
        </w:rPr>
      </w:pPr>
      <w:r w:rsidRPr="00627826">
        <w:rPr>
          <w:rFonts w:ascii="Aptos" w:hAnsi="Aptos" w:eastAsia="Lato" w:cs="Lato"/>
          <w:color w:val="000000" w:themeColor="text1"/>
        </w:rPr>
        <w:t>lub</w:t>
      </w:r>
    </w:p>
    <w:p w:rsidRPr="00627826" w:rsidR="17B2062C" w:rsidP="007E1519" w:rsidRDefault="7CF67146" w14:paraId="0264BFDF" w14:textId="3A8E22B3">
      <w:pPr>
        <w:tabs>
          <w:tab w:val="left" w:pos="5812"/>
        </w:tabs>
        <w:spacing w:after="40"/>
        <w:jc w:val="both"/>
        <w:rPr>
          <w:rFonts w:ascii="Aptos" w:hAnsi="Aptos"/>
          <w:color w:val="000000" w:themeColor="text1"/>
        </w:rPr>
      </w:pPr>
      <w:r w:rsidRPr="00627826">
        <w:rPr>
          <w:rFonts w:ascii="Aptos" w:hAnsi="Aptos" w:eastAsia="Lato" w:cs="Lato"/>
          <w:color w:val="000000" w:themeColor="text1"/>
        </w:rPr>
        <w:t>osoby/osób uprawnionej/-</w:t>
      </w:r>
      <w:proofErr w:type="spellStart"/>
      <w:r w:rsidRPr="00627826">
        <w:rPr>
          <w:rFonts w:ascii="Aptos" w:hAnsi="Aptos" w:eastAsia="Lato" w:cs="Lato"/>
          <w:color w:val="000000" w:themeColor="text1"/>
        </w:rPr>
        <w:t>ych</w:t>
      </w:r>
      <w:proofErr w:type="spellEnd"/>
      <w:r w:rsidRPr="00627826">
        <w:rPr>
          <w:rFonts w:ascii="Aptos" w:hAnsi="Aptos" w:eastAsia="Lato" w:cs="Lato"/>
          <w:color w:val="000000" w:themeColor="text1"/>
        </w:rPr>
        <w:t xml:space="preserve"> do reprezentowania Wykonawcy</w:t>
      </w:r>
    </w:p>
    <w:sectPr w:rsidRPr="00627826" w:rsidR="17B2062C" w:rsidSect="006A0ADB">
      <w:headerReference w:type="default" r:id="rId15"/>
      <w:footerReference w:type="default" r:id="rId16"/>
      <w:headerReference w:type="first" r:id="rId17"/>
      <w:footerReference w:type="first" r:id="rId18"/>
      <w:pgSz w:w="11906" w:h="16838" w:orient="portrait"/>
      <w:pgMar w:top="1418" w:right="1418" w:bottom="1418" w:left="1418" w:header="340" w:footer="397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B4547" w:rsidP="000F38F9" w:rsidRDefault="001B4547" w14:paraId="6F1D23A5" w14:textId="77777777">
      <w:pPr>
        <w:spacing w:after="0" w:line="240" w:lineRule="auto"/>
      </w:pPr>
      <w:r>
        <w:separator/>
      </w:r>
    </w:p>
  </w:endnote>
  <w:endnote w:type="continuationSeparator" w:id="0">
    <w:p w:rsidR="001B4547" w:rsidP="000F38F9" w:rsidRDefault="001B4547" w14:paraId="6E9ECFA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,Arial">
    <w:altName w:val="Aptos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66CFE" w:rsidP="00871C4F" w:rsidRDefault="00566CFE" w14:paraId="6CDEA2A8" w14:textId="3237E583">
    <w:pPr>
      <w:pStyle w:val="Stopka"/>
      <w:ind w:left="-42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25F85" w:rsidR="00335E1B" w:rsidP="005E1CC4" w:rsidRDefault="00335E1B" w14:paraId="4A9D2D8A" w14:textId="77777777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B4547" w:rsidP="000F38F9" w:rsidRDefault="001B4547" w14:paraId="40F29107" w14:textId="77777777">
      <w:pPr>
        <w:spacing w:after="0" w:line="240" w:lineRule="auto"/>
      </w:pPr>
      <w:r>
        <w:separator/>
      </w:r>
    </w:p>
  </w:footnote>
  <w:footnote w:type="continuationSeparator" w:id="0">
    <w:p w:rsidR="001B4547" w:rsidP="000F38F9" w:rsidRDefault="001B4547" w14:paraId="43F7AF5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A1BD2" w:rsidP="00EA1BD2" w:rsidRDefault="00EA1BD2" w14:paraId="0A5280FC" w14:textId="77777777">
    <w:pPr>
      <w:tabs>
        <w:tab w:val="left" w:pos="5954"/>
      </w:tabs>
      <w:autoSpaceDE w:val="0"/>
      <w:autoSpaceDN w:val="0"/>
      <w:adjustRightInd w:val="0"/>
      <w:spacing w:after="0" w:line="240" w:lineRule="auto"/>
      <w:ind w:firstLine="5954"/>
      <w:jc w:val="right"/>
      <w:rPr>
        <w:rFonts w:ascii="Lato" w:hAnsi="Lato" w:cs="Lato"/>
        <w:color w:val="333333"/>
        <w:sz w:val="18"/>
        <w:szCs w:val="18"/>
      </w:rPr>
    </w:pPr>
    <w:r>
      <w:rPr>
        <w:rFonts w:ascii="Lato" w:hAnsi="Lato" w:cs="Lato"/>
        <w:noProof/>
        <w:color w:val="333333"/>
        <w:sz w:val="18"/>
        <w:szCs w:val="18"/>
      </w:rPr>
      <w:drawing>
        <wp:anchor distT="0" distB="0" distL="114300" distR="114300" simplePos="0" relativeHeight="251658241" behindDoc="0" locked="0" layoutInCell="1" allowOverlap="1" wp14:anchorId="00CC8D1E" wp14:editId="424E605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929600" cy="540000"/>
          <wp:effectExtent l="0" t="0" r="0" b="0"/>
          <wp:wrapNone/>
          <wp:docPr id="2119309246" name="Obraz 1" descr="Obraz zawierający tekst, Czcionka, logo, Graf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310579" name="Obraz 1" descr="Obraz zawierający tekst, Czcionka, logo, Grafi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6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04BA45F">
      <w:rPr>
        <w:rFonts w:ascii="Lato" w:hAnsi="Lato" w:cs="Lato"/>
        <w:color w:val="333333"/>
        <w:sz w:val="18"/>
        <w:szCs w:val="18"/>
      </w:rPr>
      <w:t>Adres do korespondencji:</w:t>
    </w:r>
  </w:p>
  <w:p w:rsidRPr="00B67F63" w:rsidR="00EA1BD2" w:rsidP="00EA1BD2" w:rsidRDefault="504BA45F" w14:paraId="1A2AF334" w14:textId="12E1BFEE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 w:rsidRPr="504BA45F">
      <w:rPr>
        <w:rFonts w:ascii="Lato" w:hAnsi="Lato" w:cs="Lato"/>
        <w:color w:val="333333"/>
        <w:sz w:val="18"/>
        <w:szCs w:val="18"/>
      </w:rPr>
      <w:t>ul. Skwer Kardynała Stefana Wyszyńskiego 5/21</w:t>
    </w:r>
  </w:p>
  <w:p w:rsidR="00EA1BD2" w:rsidP="00EA1BD2" w:rsidRDefault="504BA45F" w14:paraId="7CC0D972" w14:textId="77777777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 w:rsidRPr="504BA45F">
      <w:rPr>
        <w:rFonts w:ascii="Lato" w:hAnsi="Lato" w:cs="Lato"/>
        <w:color w:val="333333"/>
        <w:sz w:val="18"/>
        <w:szCs w:val="18"/>
      </w:rPr>
      <w:t>01-015 Warszawa</w:t>
    </w:r>
  </w:p>
  <w:p w:rsidR="00EA1BD2" w:rsidP="00EA1BD2" w:rsidRDefault="00EA1BD2" w14:paraId="0D62D62A" w14:textId="77777777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>
      <w:rPr>
        <w:rFonts w:ascii="Lato" w:hAnsi="Lato" w:cs="Lato"/>
        <w:color w:val="333333"/>
        <w:sz w:val="18"/>
        <w:szCs w:val="18"/>
      </w:rPr>
      <w:tab/>
    </w:r>
    <w:r>
      <w:rPr>
        <w:rFonts w:ascii="Lato" w:hAnsi="Lato" w:cs="Lato"/>
        <w:color w:val="333333"/>
        <w:sz w:val="18"/>
        <w:szCs w:val="18"/>
      </w:rPr>
      <w:tab/>
    </w:r>
    <w:r w:rsidR="504BA45F">
      <w:rPr>
        <w:rFonts w:ascii="Lato" w:hAnsi="Lato" w:cs="Lato"/>
        <w:color w:val="333333"/>
        <w:sz w:val="18"/>
        <w:szCs w:val="18"/>
      </w:rPr>
      <w:t xml:space="preserve">REGON: 526357700 </w:t>
    </w:r>
  </w:p>
  <w:p w:rsidR="00EF7B03" w:rsidP="00EF7B03" w:rsidRDefault="504BA45F" w14:paraId="23BEC487" w14:textId="77777777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 w:rsidRPr="504BA45F">
      <w:rPr>
        <w:rFonts w:ascii="Lato" w:hAnsi="Lato" w:cs="Lato"/>
        <w:color w:val="333333"/>
        <w:sz w:val="18"/>
        <w:szCs w:val="18"/>
      </w:rPr>
      <w:t>NIP: 1231543037</w:t>
    </w:r>
  </w:p>
  <w:p w:rsidR="00EF7B03" w:rsidP="504BA45F" w:rsidRDefault="00EF7B03" w14:paraId="68863C84" w14:textId="77777777">
    <w:pPr>
      <w:pBdr>
        <w:bottom w:val="single" w:color="auto" w:sz="12" w:space="1"/>
      </w:pBd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jc w:val="right"/>
      <w:rPr>
        <w:rFonts w:ascii="Lato" w:hAnsi="Lato" w:cs="Lato"/>
        <w:color w:val="333333"/>
        <w:sz w:val="18"/>
        <w:szCs w:val="18"/>
      </w:rPr>
    </w:pPr>
    <w:r>
      <w:rPr>
        <w:rFonts w:ascii="Lato" w:hAnsi="Lato" w:cs="Lato"/>
        <w:color w:val="333333"/>
        <w:sz w:val="18"/>
        <w:szCs w:val="18"/>
      </w:rPr>
      <w:tab/>
    </w:r>
    <w:r>
      <w:rPr>
        <w:rFonts w:ascii="Lato" w:hAnsi="Lato" w:cs="Lato"/>
        <w:color w:val="333333"/>
        <w:sz w:val="18"/>
        <w:szCs w:val="18"/>
      </w:rPr>
      <w:tab/>
    </w:r>
    <w:r w:rsidRPr="005254EA" w:rsidR="504BA45F">
      <w:rPr>
        <w:rFonts w:ascii="Lato" w:hAnsi="Lato" w:cs="Lato"/>
        <w:color w:val="333333"/>
        <w:sz w:val="18"/>
        <w:szCs w:val="18"/>
      </w:rPr>
      <w:t>www.ca</w:t>
    </w:r>
    <w:r w:rsidR="504BA45F">
      <w:rPr>
        <w:rFonts w:ascii="Lato" w:hAnsi="Lato" w:cs="Lato"/>
        <w:color w:val="333333"/>
        <w:sz w:val="18"/>
        <w:szCs w:val="18"/>
      </w:rPr>
      <w:t>dz</w:t>
    </w:r>
    <w:r w:rsidRPr="005254EA" w:rsidR="504BA45F">
      <w:rPr>
        <w:rFonts w:ascii="Lato" w:hAnsi="Lato" w:cs="Lato"/>
        <w:color w:val="333333"/>
        <w:sz w:val="18"/>
        <w:szCs w:val="18"/>
      </w:rPr>
      <w:t>.gov.pl</w:t>
    </w:r>
    <w:r>
      <w:tab/>
    </w:r>
    <w:r w:rsidR="504BA45F">
      <w:rPr>
        <w:rFonts w:ascii="Lato" w:hAnsi="Lato" w:cs="Lato"/>
        <w:color w:val="333333"/>
        <w:sz w:val="18"/>
        <w:szCs w:val="18"/>
      </w:rPr>
      <w:t xml:space="preserve">sekretariat@cadz.gov.pl </w:t>
    </w:r>
  </w:p>
  <w:p w:rsidR="00F946B6" w:rsidP="00871C4F" w:rsidRDefault="00F946B6" w14:paraId="16CF03EB" w14:textId="5BCD25CC">
    <w:pPr>
      <w:pStyle w:val="Nagwek"/>
      <w:ind w:hanging="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10581" w:rsidP="00310581" w:rsidRDefault="00310581" w14:paraId="0AFFB513" w14:textId="77777777">
    <w:pPr>
      <w:tabs>
        <w:tab w:val="left" w:pos="5954"/>
      </w:tabs>
      <w:autoSpaceDE w:val="0"/>
      <w:autoSpaceDN w:val="0"/>
      <w:adjustRightInd w:val="0"/>
      <w:spacing w:after="0" w:line="240" w:lineRule="auto"/>
      <w:ind w:firstLine="5954"/>
      <w:jc w:val="right"/>
      <w:rPr>
        <w:rFonts w:ascii="Lato" w:hAnsi="Lato" w:cs="Lato"/>
        <w:color w:val="333333"/>
        <w:sz w:val="18"/>
        <w:szCs w:val="18"/>
      </w:rPr>
    </w:pPr>
    <w:r>
      <w:rPr>
        <w:rFonts w:ascii="Lato" w:hAnsi="Lato" w:cs="Lato"/>
        <w:noProof/>
        <w:color w:val="333333"/>
        <w:sz w:val="18"/>
        <w:szCs w:val="18"/>
      </w:rPr>
      <w:drawing>
        <wp:anchor distT="0" distB="0" distL="114300" distR="114300" simplePos="0" relativeHeight="251658240" behindDoc="0" locked="0" layoutInCell="1" allowOverlap="1" wp14:anchorId="5DD7D6E3" wp14:editId="3C5B9CAE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929600" cy="540000"/>
          <wp:effectExtent l="0" t="0" r="0" b="0"/>
          <wp:wrapNone/>
          <wp:docPr id="1010310579" name="Obraz 1" descr="Obraz zawierający tekst, Czcionka, logo, Graf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310579" name="Obraz 1" descr="Obraz zawierający tekst, Czcionka, logo, Grafi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6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04BA45F">
      <w:rPr>
        <w:rFonts w:ascii="Lato" w:hAnsi="Lato" w:cs="Lato"/>
        <w:color w:val="333333"/>
        <w:sz w:val="18"/>
        <w:szCs w:val="18"/>
      </w:rPr>
      <w:t>Adres do korespondencji:</w:t>
    </w:r>
  </w:p>
  <w:p w:rsidRPr="00B67F63" w:rsidR="00310581" w:rsidP="00310581" w:rsidRDefault="504BA45F" w14:paraId="0ED24883" w14:textId="798CC4E8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 w:rsidRPr="504BA45F">
      <w:rPr>
        <w:rFonts w:ascii="Lato" w:hAnsi="Lato" w:cs="Lato"/>
        <w:color w:val="333333"/>
        <w:sz w:val="18"/>
        <w:szCs w:val="18"/>
      </w:rPr>
      <w:t>ul. Skwer Kardynała Stefana Wyszyńskiego 5/21</w:t>
    </w:r>
  </w:p>
  <w:p w:rsidR="00310581" w:rsidP="00310581" w:rsidRDefault="504BA45F" w14:paraId="34347C51" w14:textId="77777777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 w:rsidRPr="504BA45F">
      <w:rPr>
        <w:rFonts w:ascii="Lato" w:hAnsi="Lato" w:cs="Lato"/>
        <w:color w:val="333333"/>
        <w:sz w:val="18"/>
        <w:szCs w:val="18"/>
      </w:rPr>
      <w:t>01-015 Warszawa</w:t>
    </w:r>
  </w:p>
  <w:p w:rsidR="00310581" w:rsidP="00310581" w:rsidRDefault="00310581" w14:paraId="5C920824" w14:textId="77777777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>
      <w:rPr>
        <w:rFonts w:ascii="Lato" w:hAnsi="Lato" w:cs="Lato"/>
        <w:color w:val="333333"/>
        <w:sz w:val="18"/>
        <w:szCs w:val="18"/>
      </w:rPr>
      <w:tab/>
    </w:r>
    <w:r>
      <w:rPr>
        <w:rFonts w:ascii="Lato" w:hAnsi="Lato" w:cs="Lato"/>
        <w:color w:val="333333"/>
        <w:sz w:val="18"/>
        <w:szCs w:val="18"/>
      </w:rPr>
      <w:tab/>
    </w:r>
    <w:r w:rsidR="504BA45F">
      <w:rPr>
        <w:rFonts w:ascii="Lato" w:hAnsi="Lato" w:cs="Lato"/>
        <w:color w:val="333333"/>
        <w:sz w:val="18"/>
        <w:szCs w:val="18"/>
      </w:rPr>
      <w:t xml:space="preserve">REGON: 526357700 </w:t>
    </w:r>
  </w:p>
  <w:p w:rsidR="00D45180" w:rsidP="00D45180" w:rsidRDefault="504BA45F" w14:paraId="694F2950" w14:textId="77777777">
    <w:pP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ind w:firstLine="4248"/>
      <w:jc w:val="right"/>
      <w:rPr>
        <w:rFonts w:ascii="Lato" w:hAnsi="Lato" w:cs="Lato"/>
        <w:color w:val="333333"/>
        <w:sz w:val="18"/>
        <w:szCs w:val="18"/>
      </w:rPr>
    </w:pPr>
    <w:r w:rsidRPr="504BA45F">
      <w:rPr>
        <w:rFonts w:ascii="Lato" w:hAnsi="Lato" w:cs="Lato"/>
        <w:color w:val="333333"/>
        <w:sz w:val="18"/>
        <w:szCs w:val="18"/>
      </w:rPr>
      <w:t>NIP: 1231543037</w:t>
    </w:r>
  </w:p>
  <w:p w:rsidR="00D45180" w:rsidP="504BA45F" w:rsidRDefault="00D45180" w14:paraId="1CF0D2E8" w14:textId="77777777">
    <w:pPr>
      <w:pBdr>
        <w:bottom w:val="single" w:color="auto" w:sz="12" w:space="1"/>
      </w:pBdr>
      <w:tabs>
        <w:tab w:val="left" w:pos="4253"/>
        <w:tab w:val="left" w:pos="5954"/>
      </w:tabs>
      <w:autoSpaceDE w:val="0"/>
      <w:autoSpaceDN w:val="0"/>
      <w:adjustRightInd w:val="0"/>
      <w:spacing w:after="0" w:line="240" w:lineRule="auto"/>
      <w:jc w:val="right"/>
      <w:rPr>
        <w:rFonts w:ascii="Lato" w:hAnsi="Lato" w:cs="Lato"/>
        <w:color w:val="333333"/>
        <w:sz w:val="18"/>
        <w:szCs w:val="18"/>
      </w:rPr>
    </w:pPr>
    <w:r>
      <w:rPr>
        <w:rFonts w:ascii="Lato" w:hAnsi="Lato" w:cs="Lato"/>
        <w:color w:val="333333"/>
        <w:sz w:val="18"/>
        <w:szCs w:val="18"/>
      </w:rPr>
      <w:tab/>
    </w:r>
    <w:r>
      <w:rPr>
        <w:rFonts w:ascii="Lato" w:hAnsi="Lato" w:cs="Lato"/>
        <w:color w:val="333333"/>
        <w:sz w:val="18"/>
        <w:szCs w:val="18"/>
      </w:rPr>
      <w:tab/>
    </w:r>
    <w:r w:rsidRPr="005254EA" w:rsidR="504BA45F">
      <w:rPr>
        <w:rFonts w:ascii="Lato" w:hAnsi="Lato" w:cs="Lato"/>
        <w:color w:val="333333"/>
        <w:sz w:val="18"/>
        <w:szCs w:val="18"/>
      </w:rPr>
      <w:t>www.ca</w:t>
    </w:r>
    <w:r w:rsidR="504BA45F">
      <w:rPr>
        <w:rFonts w:ascii="Lato" w:hAnsi="Lato" w:cs="Lato"/>
        <w:color w:val="333333"/>
        <w:sz w:val="18"/>
        <w:szCs w:val="18"/>
      </w:rPr>
      <w:t>dz</w:t>
    </w:r>
    <w:r w:rsidRPr="005254EA" w:rsidR="504BA45F">
      <w:rPr>
        <w:rFonts w:ascii="Lato" w:hAnsi="Lato" w:cs="Lato"/>
        <w:color w:val="333333"/>
        <w:sz w:val="18"/>
        <w:szCs w:val="18"/>
      </w:rPr>
      <w:t>.gov.pl</w:t>
    </w:r>
    <w:r>
      <w:tab/>
    </w:r>
    <w:r w:rsidR="504BA45F">
      <w:rPr>
        <w:rFonts w:ascii="Lato" w:hAnsi="Lato" w:cs="Lato"/>
        <w:color w:val="333333"/>
        <w:sz w:val="18"/>
        <w:szCs w:val="18"/>
      </w:rPr>
      <w:t xml:space="preserve">sekretariat@cadz.gov.pl </w:t>
    </w:r>
  </w:p>
  <w:p w:rsidR="00566CFE" w:rsidP="00425F85" w:rsidRDefault="00566CFE" w14:paraId="57968B4D" w14:textId="64E61CCB">
    <w:pPr>
      <w:pStyle w:val="Nagwek"/>
      <w:tabs>
        <w:tab w:val="clear" w:pos="4536"/>
        <w:tab w:val="clear" w:pos="9072"/>
      </w:tabs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30EC"/>
    <w:multiLevelType w:val="hybridMultilevel"/>
    <w:tmpl w:val="E6E80C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27FAB"/>
    <w:multiLevelType w:val="hybridMultilevel"/>
    <w:tmpl w:val="0FB866C4"/>
    <w:lvl w:ilvl="0" w:tplc="CBE6E13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4C7E0B26"/>
    <w:multiLevelType w:val="multilevel"/>
    <w:tmpl w:val="E35CD8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60C80BAC"/>
    <w:multiLevelType w:val="multilevel"/>
    <w:tmpl w:val="43D81E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626E8B75"/>
    <w:multiLevelType w:val="hybridMultilevel"/>
    <w:tmpl w:val="06AC6E6A"/>
    <w:lvl w:ilvl="0" w:tplc="5018426C">
      <w:start w:val="1"/>
      <w:numFmt w:val="upperRoman"/>
      <w:lvlText w:val="%1."/>
      <w:lvlJc w:val="left"/>
      <w:pPr>
        <w:ind w:left="1080" w:hanging="720"/>
      </w:pPr>
      <w:rPr>
        <w:rFonts w:hint="default" w:ascii="Aptos,Arial" w:hAnsi="Aptos,Arial"/>
      </w:rPr>
    </w:lvl>
    <w:lvl w:ilvl="1" w:tplc="A88EE5B0">
      <w:start w:val="1"/>
      <w:numFmt w:val="lowerLetter"/>
      <w:lvlText w:val="%2."/>
      <w:lvlJc w:val="left"/>
      <w:pPr>
        <w:ind w:left="1440" w:hanging="360"/>
      </w:pPr>
    </w:lvl>
    <w:lvl w:ilvl="2" w:tplc="179ACCF0">
      <w:start w:val="1"/>
      <w:numFmt w:val="lowerRoman"/>
      <w:lvlText w:val="%3."/>
      <w:lvlJc w:val="right"/>
      <w:pPr>
        <w:ind w:left="2160" w:hanging="180"/>
      </w:pPr>
    </w:lvl>
    <w:lvl w:ilvl="3" w:tplc="C6148CBC">
      <w:start w:val="1"/>
      <w:numFmt w:val="decimal"/>
      <w:lvlText w:val="%4."/>
      <w:lvlJc w:val="left"/>
      <w:pPr>
        <w:ind w:left="2880" w:hanging="360"/>
      </w:pPr>
    </w:lvl>
    <w:lvl w:ilvl="4" w:tplc="8E84BF24">
      <w:start w:val="1"/>
      <w:numFmt w:val="lowerLetter"/>
      <w:lvlText w:val="%5."/>
      <w:lvlJc w:val="left"/>
      <w:pPr>
        <w:ind w:left="3600" w:hanging="360"/>
      </w:pPr>
    </w:lvl>
    <w:lvl w:ilvl="5" w:tplc="6C628318">
      <w:start w:val="1"/>
      <w:numFmt w:val="lowerRoman"/>
      <w:lvlText w:val="%6."/>
      <w:lvlJc w:val="right"/>
      <w:pPr>
        <w:ind w:left="4320" w:hanging="180"/>
      </w:pPr>
    </w:lvl>
    <w:lvl w:ilvl="6" w:tplc="BE94BEE8">
      <w:start w:val="1"/>
      <w:numFmt w:val="decimal"/>
      <w:lvlText w:val="%7."/>
      <w:lvlJc w:val="left"/>
      <w:pPr>
        <w:ind w:left="5040" w:hanging="360"/>
      </w:pPr>
    </w:lvl>
    <w:lvl w:ilvl="7" w:tplc="5052D186">
      <w:start w:val="1"/>
      <w:numFmt w:val="lowerLetter"/>
      <w:lvlText w:val="%8."/>
      <w:lvlJc w:val="left"/>
      <w:pPr>
        <w:ind w:left="5760" w:hanging="360"/>
      </w:pPr>
    </w:lvl>
    <w:lvl w:ilvl="8" w:tplc="7B14453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88406D"/>
    <w:multiLevelType w:val="hybridMultilevel"/>
    <w:tmpl w:val="8710D722"/>
    <w:lvl w:ilvl="0" w:tplc="C1D004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2B43D2"/>
    <w:multiLevelType w:val="hybridMultilevel"/>
    <w:tmpl w:val="E66A2AE0"/>
    <w:lvl w:ilvl="0" w:tplc="A19084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A1C48AB"/>
    <w:multiLevelType w:val="hybridMultilevel"/>
    <w:tmpl w:val="2FB8EE26"/>
    <w:lvl w:ilvl="0" w:tplc="98F6A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958196">
    <w:abstractNumId w:val="3"/>
  </w:num>
  <w:num w:numId="2" w16cid:durableId="1958951076">
    <w:abstractNumId w:val="2"/>
  </w:num>
  <w:num w:numId="3" w16cid:durableId="908425340">
    <w:abstractNumId w:val="4"/>
  </w:num>
  <w:num w:numId="4" w16cid:durableId="1407724882">
    <w:abstractNumId w:val="5"/>
  </w:num>
  <w:num w:numId="5" w16cid:durableId="1575621477">
    <w:abstractNumId w:val="6"/>
  </w:num>
  <w:num w:numId="6" w16cid:durableId="580330404">
    <w:abstractNumId w:val="1"/>
  </w:num>
  <w:num w:numId="7" w16cid:durableId="1878003797">
    <w:abstractNumId w:val="7"/>
  </w:num>
  <w:num w:numId="8" w16cid:durableId="129251344">
    <w:abstractNumId w:val="0"/>
  </w:num>
  <w:numIdMacAtCleanup w:val="2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attachedTemplate r:id="rId1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75"/>
    <w:rsid w:val="000001EC"/>
    <w:rsid w:val="0000053F"/>
    <w:rsid w:val="00000577"/>
    <w:rsid w:val="0000091F"/>
    <w:rsid w:val="000015F9"/>
    <w:rsid w:val="000018C1"/>
    <w:rsid w:val="00002F2B"/>
    <w:rsid w:val="00003538"/>
    <w:rsid w:val="00004061"/>
    <w:rsid w:val="0000489C"/>
    <w:rsid w:val="00004CD2"/>
    <w:rsid w:val="00004F2D"/>
    <w:rsid w:val="00005394"/>
    <w:rsid w:val="000053DF"/>
    <w:rsid w:val="0000610F"/>
    <w:rsid w:val="000109F1"/>
    <w:rsid w:val="00010A42"/>
    <w:rsid w:val="00011B4A"/>
    <w:rsid w:val="00012022"/>
    <w:rsid w:val="00012CB6"/>
    <w:rsid w:val="00013F12"/>
    <w:rsid w:val="000143C3"/>
    <w:rsid w:val="000152C8"/>
    <w:rsid w:val="00015D57"/>
    <w:rsid w:val="00024F46"/>
    <w:rsid w:val="00033F72"/>
    <w:rsid w:val="00035512"/>
    <w:rsid w:val="00036658"/>
    <w:rsid w:val="00036F58"/>
    <w:rsid w:val="00037C21"/>
    <w:rsid w:val="00037CED"/>
    <w:rsid w:val="00040E6E"/>
    <w:rsid w:val="00040EF1"/>
    <w:rsid w:val="00052012"/>
    <w:rsid w:val="000521BC"/>
    <w:rsid w:val="00052E63"/>
    <w:rsid w:val="00053243"/>
    <w:rsid w:val="00053915"/>
    <w:rsid w:val="00055083"/>
    <w:rsid w:val="00055558"/>
    <w:rsid w:val="00055E33"/>
    <w:rsid w:val="00055FB9"/>
    <w:rsid w:val="00056042"/>
    <w:rsid w:val="0005719A"/>
    <w:rsid w:val="0005737B"/>
    <w:rsid w:val="00057F84"/>
    <w:rsid w:val="0006099B"/>
    <w:rsid w:val="00060DCF"/>
    <w:rsid w:val="00066DA6"/>
    <w:rsid w:val="00067967"/>
    <w:rsid w:val="00067EFE"/>
    <w:rsid w:val="00070C78"/>
    <w:rsid w:val="0007177C"/>
    <w:rsid w:val="00073DF5"/>
    <w:rsid w:val="0007451A"/>
    <w:rsid w:val="00074955"/>
    <w:rsid w:val="00074EBA"/>
    <w:rsid w:val="0008026D"/>
    <w:rsid w:val="00080866"/>
    <w:rsid w:val="00081B61"/>
    <w:rsid w:val="00084113"/>
    <w:rsid w:val="0008666F"/>
    <w:rsid w:val="0008765A"/>
    <w:rsid w:val="000902EC"/>
    <w:rsid w:val="00090306"/>
    <w:rsid w:val="0009169C"/>
    <w:rsid w:val="00095338"/>
    <w:rsid w:val="00096A58"/>
    <w:rsid w:val="00096F10"/>
    <w:rsid w:val="00097F96"/>
    <w:rsid w:val="000A13F3"/>
    <w:rsid w:val="000A273E"/>
    <w:rsid w:val="000A354B"/>
    <w:rsid w:val="000A3C03"/>
    <w:rsid w:val="000A5157"/>
    <w:rsid w:val="000A52C2"/>
    <w:rsid w:val="000A55FA"/>
    <w:rsid w:val="000A7738"/>
    <w:rsid w:val="000B08A8"/>
    <w:rsid w:val="000B0CF6"/>
    <w:rsid w:val="000B11A4"/>
    <w:rsid w:val="000B2783"/>
    <w:rsid w:val="000B2F4D"/>
    <w:rsid w:val="000B3625"/>
    <w:rsid w:val="000B4000"/>
    <w:rsid w:val="000B434B"/>
    <w:rsid w:val="000B5B65"/>
    <w:rsid w:val="000B5BB7"/>
    <w:rsid w:val="000B7731"/>
    <w:rsid w:val="000C0F6B"/>
    <w:rsid w:val="000C2B0D"/>
    <w:rsid w:val="000C319C"/>
    <w:rsid w:val="000C331A"/>
    <w:rsid w:val="000C45CB"/>
    <w:rsid w:val="000C64B7"/>
    <w:rsid w:val="000C67A5"/>
    <w:rsid w:val="000D0A53"/>
    <w:rsid w:val="000D0E4A"/>
    <w:rsid w:val="000D15BC"/>
    <w:rsid w:val="000D4DA3"/>
    <w:rsid w:val="000D6B21"/>
    <w:rsid w:val="000D7804"/>
    <w:rsid w:val="000D7B79"/>
    <w:rsid w:val="000E3CF6"/>
    <w:rsid w:val="000E4550"/>
    <w:rsid w:val="000E534B"/>
    <w:rsid w:val="000E67CA"/>
    <w:rsid w:val="000E6CE4"/>
    <w:rsid w:val="000E6D3E"/>
    <w:rsid w:val="000E7AEA"/>
    <w:rsid w:val="000F0E9E"/>
    <w:rsid w:val="000F149C"/>
    <w:rsid w:val="000F15BA"/>
    <w:rsid w:val="000F1E9A"/>
    <w:rsid w:val="000F2103"/>
    <w:rsid w:val="000F2850"/>
    <w:rsid w:val="000F2948"/>
    <w:rsid w:val="000F3813"/>
    <w:rsid w:val="000F389A"/>
    <w:rsid w:val="000F38F9"/>
    <w:rsid w:val="000F4064"/>
    <w:rsid w:val="000F5719"/>
    <w:rsid w:val="000F6056"/>
    <w:rsid w:val="000F6B36"/>
    <w:rsid w:val="000F72B5"/>
    <w:rsid w:val="0010041B"/>
    <w:rsid w:val="001019E5"/>
    <w:rsid w:val="00103157"/>
    <w:rsid w:val="00103A10"/>
    <w:rsid w:val="001060A7"/>
    <w:rsid w:val="0010652F"/>
    <w:rsid w:val="00106654"/>
    <w:rsid w:val="00106B85"/>
    <w:rsid w:val="00107597"/>
    <w:rsid w:val="00110214"/>
    <w:rsid w:val="00110942"/>
    <w:rsid w:val="001117C4"/>
    <w:rsid w:val="00113165"/>
    <w:rsid w:val="0011380E"/>
    <w:rsid w:val="00113AB3"/>
    <w:rsid w:val="001152F1"/>
    <w:rsid w:val="00115490"/>
    <w:rsid w:val="001175CF"/>
    <w:rsid w:val="001204DA"/>
    <w:rsid w:val="00120EA8"/>
    <w:rsid w:val="00121C34"/>
    <w:rsid w:val="00124052"/>
    <w:rsid w:val="00124AEC"/>
    <w:rsid w:val="00125137"/>
    <w:rsid w:val="00125BD4"/>
    <w:rsid w:val="00126234"/>
    <w:rsid w:val="00126EFB"/>
    <w:rsid w:val="0012789E"/>
    <w:rsid w:val="00130C3D"/>
    <w:rsid w:val="00132A15"/>
    <w:rsid w:val="00135A19"/>
    <w:rsid w:val="001361B3"/>
    <w:rsid w:val="00140852"/>
    <w:rsid w:val="00140981"/>
    <w:rsid w:val="00141253"/>
    <w:rsid w:val="00142059"/>
    <w:rsid w:val="00143C7D"/>
    <w:rsid w:val="00144FFB"/>
    <w:rsid w:val="001453A2"/>
    <w:rsid w:val="00146820"/>
    <w:rsid w:val="00147184"/>
    <w:rsid w:val="001477B7"/>
    <w:rsid w:val="00147BC0"/>
    <w:rsid w:val="00151F3A"/>
    <w:rsid w:val="001520EF"/>
    <w:rsid w:val="001527C6"/>
    <w:rsid w:val="00152CA5"/>
    <w:rsid w:val="00153C1D"/>
    <w:rsid w:val="00153EF2"/>
    <w:rsid w:val="001548CA"/>
    <w:rsid w:val="00155247"/>
    <w:rsid w:val="001553E8"/>
    <w:rsid w:val="00155A4F"/>
    <w:rsid w:val="00155A74"/>
    <w:rsid w:val="001561D5"/>
    <w:rsid w:val="00162C0D"/>
    <w:rsid w:val="00164588"/>
    <w:rsid w:val="001649F8"/>
    <w:rsid w:val="0016568C"/>
    <w:rsid w:val="0016718E"/>
    <w:rsid w:val="00170A44"/>
    <w:rsid w:val="0017207C"/>
    <w:rsid w:val="001720E1"/>
    <w:rsid w:val="00172633"/>
    <w:rsid w:val="00174B8D"/>
    <w:rsid w:val="00175A97"/>
    <w:rsid w:val="00175D69"/>
    <w:rsid w:val="001766D0"/>
    <w:rsid w:val="00181FFF"/>
    <w:rsid w:val="001820E7"/>
    <w:rsid w:val="0018254A"/>
    <w:rsid w:val="001829B4"/>
    <w:rsid w:val="001849EB"/>
    <w:rsid w:val="001859AC"/>
    <w:rsid w:val="001877C1"/>
    <w:rsid w:val="00190DB9"/>
    <w:rsid w:val="001928AD"/>
    <w:rsid w:val="001935F0"/>
    <w:rsid w:val="0019404E"/>
    <w:rsid w:val="0019467C"/>
    <w:rsid w:val="00194803"/>
    <w:rsid w:val="00194B15"/>
    <w:rsid w:val="001955D6"/>
    <w:rsid w:val="00195623"/>
    <w:rsid w:val="001A0C3D"/>
    <w:rsid w:val="001A0F48"/>
    <w:rsid w:val="001A12FD"/>
    <w:rsid w:val="001A3BC6"/>
    <w:rsid w:val="001A47E4"/>
    <w:rsid w:val="001A5EC0"/>
    <w:rsid w:val="001A6A43"/>
    <w:rsid w:val="001A6B3A"/>
    <w:rsid w:val="001A6BDD"/>
    <w:rsid w:val="001B0A19"/>
    <w:rsid w:val="001B220E"/>
    <w:rsid w:val="001B4547"/>
    <w:rsid w:val="001B461F"/>
    <w:rsid w:val="001B4D08"/>
    <w:rsid w:val="001B64C6"/>
    <w:rsid w:val="001B739C"/>
    <w:rsid w:val="001C01ED"/>
    <w:rsid w:val="001C0823"/>
    <w:rsid w:val="001C1CCD"/>
    <w:rsid w:val="001C22DA"/>
    <w:rsid w:val="001C3651"/>
    <w:rsid w:val="001C405B"/>
    <w:rsid w:val="001C5789"/>
    <w:rsid w:val="001C6628"/>
    <w:rsid w:val="001D0692"/>
    <w:rsid w:val="001D36A9"/>
    <w:rsid w:val="001D48D8"/>
    <w:rsid w:val="001D6780"/>
    <w:rsid w:val="001E02F3"/>
    <w:rsid w:val="001E180E"/>
    <w:rsid w:val="001E31C1"/>
    <w:rsid w:val="001E46D9"/>
    <w:rsid w:val="001E4837"/>
    <w:rsid w:val="001E5065"/>
    <w:rsid w:val="001E5D3D"/>
    <w:rsid w:val="001E7341"/>
    <w:rsid w:val="001E759D"/>
    <w:rsid w:val="001F186D"/>
    <w:rsid w:val="001F2106"/>
    <w:rsid w:val="001F2A46"/>
    <w:rsid w:val="001F489F"/>
    <w:rsid w:val="001F5318"/>
    <w:rsid w:val="001F666F"/>
    <w:rsid w:val="001F7397"/>
    <w:rsid w:val="00200869"/>
    <w:rsid w:val="00200A6E"/>
    <w:rsid w:val="00200BC0"/>
    <w:rsid w:val="0020209B"/>
    <w:rsid w:val="00203244"/>
    <w:rsid w:val="00203C03"/>
    <w:rsid w:val="00205B80"/>
    <w:rsid w:val="002078CB"/>
    <w:rsid w:val="002112B3"/>
    <w:rsid w:val="00211EC8"/>
    <w:rsid w:val="00213D3C"/>
    <w:rsid w:val="0021485B"/>
    <w:rsid w:val="00214AD0"/>
    <w:rsid w:val="002158EC"/>
    <w:rsid w:val="00215FC4"/>
    <w:rsid w:val="00216386"/>
    <w:rsid w:val="002163B6"/>
    <w:rsid w:val="002169CC"/>
    <w:rsid w:val="00216DAF"/>
    <w:rsid w:val="00221465"/>
    <w:rsid w:val="00221F98"/>
    <w:rsid w:val="002225BB"/>
    <w:rsid w:val="00222B15"/>
    <w:rsid w:val="00223808"/>
    <w:rsid w:val="00223D96"/>
    <w:rsid w:val="00224463"/>
    <w:rsid w:val="00224D42"/>
    <w:rsid w:val="00225414"/>
    <w:rsid w:val="00230A6E"/>
    <w:rsid w:val="00230B5C"/>
    <w:rsid w:val="00230D2F"/>
    <w:rsid w:val="00231248"/>
    <w:rsid w:val="00231A35"/>
    <w:rsid w:val="00231CF5"/>
    <w:rsid w:val="00232404"/>
    <w:rsid w:val="00233114"/>
    <w:rsid w:val="00233F40"/>
    <w:rsid w:val="0023516D"/>
    <w:rsid w:val="00235904"/>
    <w:rsid w:val="0023745D"/>
    <w:rsid w:val="0023B092"/>
    <w:rsid w:val="0024260D"/>
    <w:rsid w:val="0024534D"/>
    <w:rsid w:val="00246771"/>
    <w:rsid w:val="00246EA9"/>
    <w:rsid w:val="00247A6B"/>
    <w:rsid w:val="002506FD"/>
    <w:rsid w:val="00250B51"/>
    <w:rsid w:val="00251AB6"/>
    <w:rsid w:val="00251C2E"/>
    <w:rsid w:val="00252FDD"/>
    <w:rsid w:val="00253B0D"/>
    <w:rsid w:val="00254393"/>
    <w:rsid w:val="002543DC"/>
    <w:rsid w:val="00254A64"/>
    <w:rsid w:val="00254C32"/>
    <w:rsid w:val="002557FB"/>
    <w:rsid w:val="0026138D"/>
    <w:rsid w:val="00261E73"/>
    <w:rsid w:val="00261FAC"/>
    <w:rsid w:val="00262A66"/>
    <w:rsid w:val="002630AF"/>
    <w:rsid w:val="002633E7"/>
    <w:rsid w:val="00264DBB"/>
    <w:rsid w:val="002655F5"/>
    <w:rsid w:val="00265738"/>
    <w:rsid w:val="002666A3"/>
    <w:rsid w:val="002743A8"/>
    <w:rsid w:val="0027497F"/>
    <w:rsid w:val="00280351"/>
    <w:rsid w:val="00280507"/>
    <w:rsid w:val="00281E3F"/>
    <w:rsid w:val="00283025"/>
    <w:rsid w:val="0028384F"/>
    <w:rsid w:val="0028421C"/>
    <w:rsid w:val="0028598C"/>
    <w:rsid w:val="002866DB"/>
    <w:rsid w:val="00286A40"/>
    <w:rsid w:val="00287B48"/>
    <w:rsid w:val="00290B59"/>
    <w:rsid w:val="00293229"/>
    <w:rsid w:val="0029349E"/>
    <w:rsid w:val="00293E1A"/>
    <w:rsid w:val="002941C0"/>
    <w:rsid w:val="002942E9"/>
    <w:rsid w:val="00294370"/>
    <w:rsid w:val="002943D1"/>
    <w:rsid w:val="0029449F"/>
    <w:rsid w:val="0029489D"/>
    <w:rsid w:val="00294969"/>
    <w:rsid w:val="00294CEE"/>
    <w:rsid w:val="00295FFC"/>
    <w:rsid w:val="0029679B"/>
    <w:rsid w:val="002967A1"/>
    <w:rsid w:val="0029698C"/>
    <w:rsid w:val="00296FA5"/>
    <w:rsid w:val="002A0AFC"/>
    <w:rsid w:val="002A16A4"/>
    <w:rsid w:val="002A2117"/>
    <w:rsid w:val="002A39A5"/>
    <w:rsid w:val="002A53A0"/>
    <w:rsid w:val="002A7403"/>
    <w:rsid w:val="002A7E2F"/>
    <w:rsid w:val="002B11B6"/>
    <w:rsid w:val="002B2242"/>
    <w:rsid w:val="002B4022"/>
    <w:rsid w:val="002B5B22"/>
    <w:rsid w:val="002C018D"/>
    <w:rsid w:val="002C0604"/>
    <w:rsid w:val="002C1EB9"/>
    <w:rsid w:val="002C28AF"/>
    <w:rsid w:val="002C3A11"/>
    <w:rsid w:val="002C3C88"/>
    <w:rsid w:val="002C4296"/>
    <w:rsid w:val="002C4BA5"/>
    <w:rsid w:val="002C4E4A"/>
    <w:rsid w:val="002C54C7"/>
    <w:rsid w:val="002C6272"/>
    <w:rsid w:val="002C6A81"/>
    <w:rsid w:val="002C74A4"/>
    <w:rsid w:val="002D166A"/>
    <w:rsid w:val="002D2996"/>
    <w:rsid w:val="002D3168"/>
    <w:rsid w:val="002D39DF"/>
    <w:rsid w:val="002D5105"/>
    <w:rsid w:val="002D5CDA"/>
    <w:rsid w:val="002D5F8F"/>
    <w:rsid w:val="002D76D6"/>
    <w:rsid w:val="002D7974"/>
    <w:rsid w:val="002E0118"/>
    <w:rsid w:val="002E11BE"/>
    <w:rsid w:val="002E195E"/>
    <w:rsid w:val="002E3404"/>
    <w:rsid w:val="002E4297"/>
    <w:rsid w:val="002E5332"/>
    <w:rsid w:val="002E5FB5"/>
    <w:rsid w:val="002E61C9"/>
    <w:rsid w:val="002E6A89"/>
    <w:rsid w:val="002E7328"/>
    <w:rsid w:val="002E73B9"/>
    <w:rsid w:val="002F31D1"/>
    <w:rsid w:val="002F3587"/>
    <w:rsid w:val="002F39E6"/>
    <w:rsid w:val="002F45AE"/>
    <w:rsid w:val="002F4F2B"/>
    <w:rsid w:val="002F5042"/>
    <w:rsid w:val="002F5812"/>
    <w:rsid w:val="002F6597"/>
    <w:rsid w:val="00300EB2"/>
    <w:rsid w:val="00302F26"/>
    <w:rsid w:val="00305308"/>
    <w:rsid w:val="003054B9"/>
    <w:rsid w:val="00305ABE"/>
    <w:rsid w:val="00306787"/>
    <w:rsid w:val="003073F5"/>
    <w:rsid w:val="00307932"/>
    <w:rsid w:val="0031038D"/>
    <w:rsid w:val="00310581"/>
    <w:rsid w:val="003107EE"/>
    <w:rsid w:val="00310D52"/>
    <w:rsid w:val="00310FD8"/>
    <w:rsid w:val="00311BAA"/>
    <w:rsid w:val="003130AE"/>
    <w:rsid w:val="003149CE"/>
    <w:rsid w:val="00316CA5"/>
    <w:rsid w:val="0031726D"/>
    <w:rsid w:val="0032101B"/>
    <w:rsid w:val="00321899"/>
    <w:rsid w:val="00322D25"/>
    <w:rsid w:val="00323CDD"/>
    <w:rsid w:val="00323E76"/>
    <w:rsid w:val="00324B28"/>
    <w:rsid w:val="0032557E"/>
    <w:rsid w:val="00327070"/>
    <w:rsid w:val="00327B85"/>
    <w:rsid w:val="00330561"/>
    <w:rsid w:val="00331C4A"/>
    <w:rsid w:val="00333377"/>
    <w:rsid w:val="003335AF"/>
    <w:rsid w:val="00334F34"/>
    <w:rsid w:val="003353B1"/>
    <w:rsid w:val="003357B8"/>
    <w:rsid w:val="00335E1B"/>
    <w:rsid w:val="0033605F"/>
    <w:rsid w:val="003365D9"/>
    <w:rsid w:val="00336CB8"/>
    <w:rsid w:val="003375D9"/>
    <w:rsid w:val="00340785"/>
    <w:rsid w:val="00342586"/>
    <w:rsid w:val="00342A15"/>
    <w:rsid w:val="00342D02"/>
    <w:rsid w:val="00344704"/>
    <w:rsid w:val="003451DC"/>
    <w:rsid w:val="00345D1E"/>
    <w:rsid w:val="00346791"/>
    <w:rsid w:val="0034729A"/>
    <w:rsid w:val="00347A26"/>
    <w:rsid w:val="00350DC0"/>
    <w:rsid w:val="0035160C"/>
    <w:rsid w:val="003539DC"/>
    <w:rsid w:val="00354677"/>
    <w:rsid w:val="0035481A"/>
    <w:rsid w:val="003548A1"/>
    <w:rsid w:val="00355093"/>
    <w:rsid w:val="003566B1"/>
    <w:rsid w:val="00360204"/>
    <w:rsid w:val="00360A6E"/>
    <w:rsid w:val="003619D5"/>
    <w:rsid w:val="0036229F"/>
    <w:rsid w:val="00364509"/>
    <w:rsid w:val="003646A4"/>
    <w:rsid w:val="00364C76"/>
    <w:rsid w:val="00365BEC"/>
    <w:rsid w:val="003677CE"/>
    <w:rsid w:val="00370C07"/>
    <w:rsid w:val="003714E9"/>
    <w:rsid w:val="0037162D"/>
    <w:rsid w:val="0037300B"/>
    <w:rsid w:val="00373AEC"/>
    <w:rsid w:val="003750B2"/>
    <w:rsid w:val="0037516E"/>
    <w:rsid w:val="00375FE7"/>
    <w:rsid w:val="003773FD"/>
    <w:rsid w:val="00380E10"/>
    <w:rsid w:val="003816AD"/>
    <w:rsid w:val="003829BB"/>
    <w:rsid w:val="00382B16"/>
    <w:rsid w:val="00383FDD"/>
    <w:rsid w:val="00387C93"/>
    <w:rsid w:val="00390D7A"/>
    <w:rsid w:val="00390E47"/>
    <w:rsid w:val="00390E4A"/>
    <w:rsid w:val="00392691"/>
    <w:rsid w:val="003935CD"/>
    <w:rsid w:val="00393829"/>
    <w:rsid w:val="00393890"/>
    <w:rsid w:val="00393BC2"/>
    <w:rsid w:val="00394BB6"/>
    <w:rsid w:val="003952FC"/>
    <w:rsid w:val="00395577"/>
    <w:rsid w:val="00395E3B"/>
    <w:rsid w:val="0039623F"/>
    <w:rsid w:val="003A2DCA"/>
    <w:rsid w:val="003A3906"/>
    <w:rsid w:val="003A7E7C"/>
    <w:rsid w:val="003B0BDC"/>
    <w:rsid w:val="003B1018"/>
    <w:rsid w:val="003B1B84"/>
    <w:rsid w:val="003B2F2C"/>
    <w:rsid w:val="003B3390"/>
    <w:rsid w:val="003B53EB"/>
    <w:rsid w:val="003B5D78"/>
    <w:rsid w:val="003B6ACD"/>
    <w:rsid w:val="003B779C"/>
    <w:rsid w:val="003B78A8"/>
    <w:rsid w:val="003C0577"/>
    <w:rsid w:val="003C1DC2"/>
    <w:rsid w:val="003C4350"/>
    <w:rsid w:val="003C4FF2"/>
    <w:rsid w:val="003C5CC1"/>
    <w:rsid w:val="003C5EE6"/>
    <w:rsid w:val="003C5FD7"/>
    <w:rsid w:val="003C7645"/>
    <w:rsid w:val="003D0CEF"/>
    <w:rsid w:val="003D0D93"/>
    <w:rsid w:val="003D0F98"/>
    <w:rsid w:val="003D2B52"/>
    <w:rsid w:val="003D2BC5"/>
    <w:rsid w:val="003D4398"/>
    <w:rsid w:val="003D4D21"/>
    <w:rsid w:val="003D534D"/>
    <w:rsid w:val="003D594D"/>
    <w:rsid w:val="003D64AF"/>
    <w:rsid w:val="003D693D"/>
    <w:rsid w:val="003E2539"/>
    <w:rsid w:val="003E3A98"/>
    <w:rsid w:val="003F043C"/>
    <w:rsid w:val="003F143B"/>
    <w:rsid w:val="003F14C8"/>
    <w:rsid w:val="003F3479"/>
    <w:rsid w:val="003F36D4"/>
    <w:rsid w:val="003F3E57"/>
    <w:rsid w:val="003F453C"/>
    <w:rsid w:val="003F6D11"/>
    <w:rsid w:val="003F7A17"/>
    <w:rsid w:val="0040127A"/>
    <w:rsid w:val="00401357"/>
    <w:rsid w:val="00401C40"/>
    <w:rsid w:val="00402C43"/>
    <w:rsid w:val="00403207"/>
    <w:rsid w:val="004034F6"/>
    <w:rsid w:val="00403C82"/>
    <w:rsid w:val="00406B82"/>
    <w:rsid w:val="00407765"/>
    <w:rsid w:val="00410EB4"/>
    <w:rsid w:val="00411763"/>
    <w:rsid w:val="00411B6A"/>
    <w:rsid w:val="00411E21"/>
    <w:rsid w:val="00415964"/>
    <w:rsid w:val="004200CE"/>
    <w:rsid w:val="004200FC"/>
    <w:rsid w:val="00421FF6"/>
    <w:rsid w:val="00425F85"/>
    <w:rsid w:val="00427679"/>
    <w:rsid w:val="004277C0"/>
    <w:rsid w:val="0043245F"/>
    <w:rsid w:val="00432600"/>
    <w:rsid w:val="00434D35"/>
    <w:rsid w:val="00437791"/>
    <w:rsid w:val="00440696"/>
    <w:rsid w:val="004412FE"/>
    <w:rsid w:val="00442BFF"/>
    <w:rsid w:val="0044451B"/>
    <w:rsid w:val="004454CB"/>
    <w:rsid w:val="00445EAA"/>
    <w:rsid w:val="004476E7"/>
    <w:rsid w:val="004519C5"/>
    <w:rsid w:val="004535FB"/>
    <w:rsid w:val="0045372F"/>
    <w:rsid w:val="0045543C"/>
    <w:rsid w:val="00457729"/>
    <w:rsid w:val="004645E2"/>
    <w:rsid w:val="00464BE2"/>
    <w:rsid w:val="00464C27"/>
    <w:rsid w:val="004653E4"/>
    <w:rsid w:val="0046615D"/>
    <w:rsid w:val="00466725"/>
    <w:rsid w:val="00466882"/>
    <w:rsid w:val="00467036"/>
    <w:rsid w:val="004701E6"/>
    <w:rsid w:val="00470968"/>
    <w:rsid w:val="00472B94"/>
    <w:rsid w:val="00473663"/>
    <w:rsid w:val="00475670"/>
    <w:rsid w:val="004756F1"/>
    <w:rsid w:val="004764EE"/>
    <w:rsid w:val="00476DC2"/>
    <w:rsid w:val="00476E20"/>
    <w:rsid w:val="00480773"/>
    <w:rsid w:val="00481187"/>
    <w:rsid w:val="00482400"/>
    <w:rsid w:val="004831C8"/>
    <w:rsid w:val="00486C6D"/>
    <w:rsid w:val="00491A43"/>
    <w:rsid w:val="00491D2D"/>
    <w:rsid w:val="00492649"/>
    <w:rsid w:val="00493F74"/>
    <w:rsid w:val="00494210"/>
    <w:rsid w:val="0049557E"/>
    <w:rsid w:val="00495788"/>
    <w:rsid w:val="004959AC"/>
    <w:rsid w:val="004A05EE"/>
    <w:rsid w:val="004A0725"/>
    <w:rsid w:val="004A125D"/>
    <w:rsid w:val="004A1310"/>
    <w:rsid w:val="004A155C"/>
    <w:rsid w:val="004A21B9"/>
    <w:rsid w:val="004A2F36"/>
    <w:rsid w:val="004A373A"/>
    <w:rsid w:val="004A3B2D"/>
    <w:rsid w:val="004A4A5E"/>
    <w:rsid w:val="004B01EB"/>
    <w:rsid w:val="004B3272"/>
    <w:rsid w:val="004B38EA"/>
    <w:rsid w:val="004B3F27"/>
    <w:rsid w:val="004B452A"/>
    <w:rsid w:val="004B7DF9"/>
    <w:rsid w:val="004C3A19"/>
    <w:rsid w:val="004C4451"/>
    <w:rsid w:val="004C5493"/>
    <w:rsid w:val="004C5DE4"/>
    <w:rsid w:val="004C6E79"/>
    <w:rsid w:val="004D0AB9"/>
    <w:rsid w:val="004D1F50"/>
    <w:rsid w:val="004D20A6"/>
    <w:rsid w:val="004D22F3"/>
    <w:rsid w:val="004D273D"/>
    <w:rsid w:val="004D576E"/>
    <w:rsid w:val="004D7457"/>
    <w:rsid w:val="004E0296"/>
    <w:rsid w:val="004E0396"/>
    <w:rsid w:val="004E0FD3"/>
    <w:rsid w:val="004E13E5"/>
    <w:rsid w:val="004E1B75"/>
    <w:rsid w:val="004E1BF2"/>
    <w:rsid w:val="004E357F"/>
    <w:rsid w:val="004E391A"/>
    <w:rsid w:val="004E4229"/>
    <w:rsid w:val="004E595E"/>
    <w:rsid w:val="004E6495"/>
    <w:rsid w:val="004E6981"/>
    <w:rsid w:val="004F0F32"/>
    <w:rsid w:val="004F199D"/>
    <w:rsid w:val="004F2904"/>
    <w:rsid w:val="004F3F35"/>
    <w:rsid w:val="004F4F2B"/>
    <w:rsid w:val="004F539B"/>
    <w:rsid w:val="004F6C8B"/>
    <w:rsid w:val="004F6CD5"/>
    <w:rsid w:val="004F7C88"/>
    <w:rsid w:val="004F7D93"/>
    <w:rsid w:val="005001B7"/>
    <w:rsid w:val="00501338"/>
    <w:rsid w:val="00502E2C"/>
    <w:rsid w:val="0050310A"/>
    <w:rsid w:val="005035D6"/>
    <w:rsid w:val="00506D7D"/>
    <w:rsid w:val="005079B7"/>
    <w:rsid w:val="0051121B"/>
    <w:rsid w:val="0051128E"/>
    <w:rsid w:val="00511B5A"/>
    <w:rsid w:val="0051247E"/>
    <w:rsid w:val="00513A9E"/>
    <w:rsid w:val="00514A74"/>
    <w:rsid w:val="00515A02"/>
    <w:rsid w:val="0051791D"/>
    <w:rsid w:val="00517931"/>
    <w:rsid w:val="005202BC"/>
    <w:rsid w:val="00520357"/>
    <w:rsid w:val="00522C1A"/>
    <w:rsid w:val="005237EE"/>
    <w:rsid w:val="0052500A"/>
    <w:rsid w:val="00525C85"/>
    <w:rsid w:val="00526AF2"/>
    <w:rsid w:val="00526C62"/>
    <w:rsid w:val="00526E5A"/>
    <w:rsid w:val="00530812"/>
    <w:rsid w:val="00530E85"/>
    <w:rsid w:val="005310DF"/>
    <w:rsid w:val="00531A93"/>
    <w:rsid w:val="00531DE4"/>
    <w:rsid w:val="00531EC1"/>
    <w:rsid w:val="00532652"/>
    <w:rsid w:val="00534B04"/>
    <w:rsid w:val="00534DC1"/>
    <w:rsid w:val="00535D9E"/>
    <w:rsid w:val="00535FF4"/>
    <w:rsid w:val="005362C3"/>
    <w:rsid w:val="00536466"/>
    <w:rsid w:val="00536E3C"/>
    <w:rsid w:val="005411BE"/>
    <w:rsid w:val="00546BF0"/>
    <w:rsid w:val="0054781B"/>
    <w:rsid w:val="0055089C"/>
    <w:rsid w:val="00552C1C"/>
    <w:rsid w:val="00552DA5"/>
    <w:rsid w:val="00552F2D"/>
    <w:rsid w:val="00554E6F"/>
    <w:rsid w:val="0055523E"/>
    <w:rsid w:val="00560814"/>
    <w:rsid w:val="00562424"/>
    <w:rsid w:val="0056308C"/>
    <w:rsid w:val="0056362B"/>
    <w:rsid w:val="00564992"/>
    <w:rsid w:val="0056543B"/>
    <w:rsid w:val="005665DF"/>
    <w:rsid w:val="00566CFE"/>
    <w:rsid w:val="00575079"/>
    <w:rsid w:val="00575325"/>
    <w:rsid w:val="005774B8"/>
    <w:rsid w:val="005776A1"/>
    <w:rsid w:val="00577955"/>
    <w:rsid w:val="0058015A"/>
    <w:rsid w:val="00580C11"/>
    <w:rsid w:val="00581B58"/>
    <w:rsid w:val="00582565"/>
    <w:rsid w:val="005825BD"/>
    <w:rsid w:val="00583396"/>
    <w:rsid w:val="005835A9"/>
    <w:rsid w:val="00583651"/>
    <w:rsid w:val="00584CE0"/>
    <w:rsid w:val="00584EBE"/>
    <w:rsid w:val="00587BBF"/>
    <w:rsid w:val="00590531"/>
    <w:rsid w:val="0059084F"/>
    <w:rsid w:val="00593E88"/>
    <w:rsid w:val="005948C8"/>
    <w:rsid w:val="005948CD"/>
    <w:rsid w:val="005A0676"/>
    <w:rsid w:val="005A2905"/>
    <w:rsid w:val="005A2A78"/>
    <w:rsid w:val="005A2BC0"/>
    <w:rsid w:val="005A3D40"/>
    <w:rsid w:val="005A42DF"/>
    <w:rsid w:val="005A4C83"/>
    <w:rsid w:val="005B1376"/>
    <w:rsid w:val="005B150A"/>
    <w:rsid w:val="005B155F"/>
    <w:rsid w:val="005B2A2B"/>
    <w:rsid w:val="005B2D9C"/>
    <w:rsid w:val="005B3112"/>
    <w:rsid w:val="005B5023"/>
    <w:rsid w:val="005B55DD"/>
    <w:rsid w:val="005B7AE8"/>
    <w:rsid w:val="005C15A0"/>
    <w:rsid w:val="005C237D"/>
    <w:rsid w:val="005C3629"/>
    <w:rsid w:val="005C3849"/>
    <w:rsid w:val="005C4E1F"/>
    <w:rsid w:val="005C5BF6"/>
    <w:rsid w:val="005C6733"/>
    <w:rsid w:val="005C708A"/>
    <w:rsid w:val="005C7609"/>
    <w:rsid w:val="005C780E"/>
    <w:rsid w:val="005D001F"/>
    <w:rsid w:val="005D062D"/>
    <w:rsid w:val="005D0871"/>
    <w:rsid w:val="005D0B00"/>
    <w:rsid w:val="005D170C"/>
    <w:rsid w:val="005D1E61"/>
    <w:rsid w:val="005D1EF0"/>
    <w:rsid w:val="005D2C8F"/>
    <w:rsid w:val="005D3119"/>
    <w:rsid w:val="005D4780"/>
    <w:rsid w:val="005D5342"/>
    <w:rsid w:val="005D5A15"/>
    <w:rsid w:val="005D63B5"/>
    <w:rsid w:val="005D6512"/>
    <w:rsid w:val="005D6CAE"/>
    <w:rsid w:val="005D7C26"/>
    <w:rsid w:val="005E0E0B"/>
    <w:rsid w:val="005E1C1C"/>
    <w:rsid w:val="005E1CC4"/>
    <w:rsid w:val="005E2075"/>
    <w:rsid w:val="005E2AFD"/>
    <w:rsid w:val="005E43FB"/>
    <w:rsid w:val="005E52B2"/>
    <w:rsid w:val="005E54A9"/>
    <w:rsid w:val="005E5FE9"/>
    <w:rsid w:val="005E6383"/>
    <w:rsid w:val="005E7075"/>
    <w:rsid w:val="005E7909"/>
    <w:rsid w:val="005F0465"/>
    <w:rsid w:val="005F1452"/>
    <w:rsid w:val="005F209D"/>
    <w:rsid w:val="005F2256"/>
    <w:rsid w:val="005F2E23"/>
    <w:rsid w:val="005F452A"/>
    <w:rsid w:val="005F4F3B"/>
    <w:rsid w:val="005F7033"/>
    <w:rsid w:val="00600117"/>
    <w:rsid w:val="00601135"/>
    <w:rsid w:val="006015A5"/>
    <w:rsid w:val="00601FDA"/>
    <w:rsid w:val="0060356D"/>
    <w:rsid w:val="0060366C"/>
    <w:rsid w:val="00604E0C"/>
    <w:rsid w:val="006051DE"/>
    <w:rsid w:val="006068CA"/>
    <w:rsid w:val="00607629"/>
    <w:rsid w:val="00607AF1"/>
    <w:rsid w:val="00607BA6"/>
    <w:rsid w:val="00607FE8"/>
    <w:rsid w:val="00610457"/>
    <w:rsid w:val="006105D6"/>
    <w:rsid w:val="00611755"/>
    <w:rsid w:val="006119B8"/>
    <w:rsid w:val="00614DD2"/>
    <w:rsid w:val="00615486"/>
    <w:rsid w:val="006179F3"/>
    <w:rsid w:val="0062060B"/>
    <w:rsid w:val="00620976"/>
    <w:rsid w:val="0062119C"/>
    <w:rsid w:val="00622229"/>
    <w:rsid w:val="006224C0"/>
    <w:rsid w:val="00622F50"/>
    <w:rsid w:val="00622FE8"/>
    <w:rsid w:val="0062316B"/>
    <w:rsid w:val="00623B81"/>
    <w:rsid w:val="00623DDB"/>
    <w:rsid w:val="00625203"/>
    <w:rsid w:val="0062523B"/>
    <w:rsid w:val="00626F39"/>
    <w:rsid w:val="00627826"/>
    <w:rsid w:val="00630199"/>
    <w:rsid w:val="00630CFD"/>
    <w:rsid w:val="0063186A"/>
    <w:rsid w:val="00633F2F"/>
    <w:rsid w:val="00635572"/>
    <w:rsid w:val="00635B09"/>
    <w:rsid w:val="00637732"/>
    <w:rsid w:val="00640177"/>
    <w:rsid w:val="0064017C"/>
    <w:rsid w:val="006407D6"/>
    <w:rsid w:val="00641516"/>
    <w:rsid w:val="00642BFC"/>
    <w:rsid w:val="00643913"/>
    <w:rsid w:val="00643DBE"/>
    <w:rsid w:val="00644DFE"/>
    <w:rsid w:val="006467D7"/>
    <w:rsid w:val="00647FEC"/>
    <w:rsid w:val="0064FBA7"/>
    <w:rsid w:val="006510E8"/>
    <w:rsid w:val="006526D6"/>
    <w:rsid w:val="0065286D"/>
    <w:rsid w:val="006538BA"/>
    <w:rsid w:val="00654D2B"/>
    <w:rsid w:val="0065501D"/>
    <w:rsid w:val="00657DFF"/>
    <w:rsid w:val="00660872"/>
    <w:rsid w:val="00660D27"/>
    <w:rsid w:val="00662C17"/>
    <w:rsid w:val="00664288"/>
    <w:rsid w:val="00665455"/>
    <w:rsid w:val="00666D1F"/>
    <w:rsid w:val="00670063"/>
    <w:rsid w:val="00671953"/>
    <w:rsid w:val="00682972"/>
    <w:rsid w:val="00683CF8"/>
    <w:rsid w:val="00686F43"/>
    <w:rsid w:val="00687DA3"/>
    <w:rsid w:val="006908AD"/>
    <w:rsid w:val="00690990"/>
    <w:rsid w:val="00691404"/>
    <w:rsid w:val="00692FB3"/>
    <w:rsid w:val="00692FBB"/>
    <w:rsid w:val="00693442"/>
    <w:rsid w:val="006940E3"/>
    <w:rsid w:val="00694A4C"/>
    <w:rsid w:val="00695E48"/>
    <w:rsid w:val="00696A35"/>
    <w:rsid w:val="00696CEE"/>
    <w:rsid w:val="00697307"/>
    <w:rsid w:val="00697659"/>
    <w:rsid w:val="006A03C7"/>
    <w:rsid w:val="006A06DD"/>
    <w:rsid w:val="006A08BC"/>
    <w:rsid w:val="006A0ADB"/>
    <w:rsid w:val="006A2D66"/>
    <w:rsid w:val="006A61C8"/>
    <w:rsid w:val="006A64B1"/>
    <w:rsid w:val="006A7DB0"/>
    <w:rsid w:val="006A7FC1"/>
    <w:rsid w:val="006B06E7"/>
    <w:rsid w:val="006B3830"/>
    <w:rsid w:val="006B4617"/>
    <w:rsid w:val="006B627B"/>
    <w:rsid w:val="006B731B"/>
    <w:rsid w:val="006B752C"/>
    <w:rsid w:val="006C05B5"/>
    <w:rsid w:val="006C0B02"/>
    <w:rsid w:val="006C0E1E"/>
    <w:rsid w:val="006C1A4E"/>
    <w:rsid w:val="006C263C"/>
    <w:rsid w:val="006C27A3"/>
    <w:rsid w:val="006C32A2"/>
    <w:rsid w:val="006C3853"/>
    <w:rsid w:val="006C54C6"/>
    <w:rsid w:val="006C5921"/>
    <w:rsid w:val="006C5B0F"/>
    <w:rsid w:val="006C6F30"/>
    <w:rsid w:val="006C7F5A"/>
    <w:rsid w:val="006D0ED1"/>
    <w:rsid w:val="006D2010"/>
    <w:rsid w:val="006D42E4"/>
    <w:rsid w:val="006D4A36"/>
    <w:rsid w:val="006D5948"/>
    <w:rsid w:val="006D76D6"/>
    <w:rsid w:val="006D7947"/>
    <w:rsid w:val="006E010B"/>
    <w:rsid w:val="006E0628"/>
    <w:rsid w:val="006E29BB"/>
    <w:rsid w:val="006E2AA6"/>
    <w:rsid w:val="006E5088"/>
    <w:rsid w:val="006E653A"/>
    <w:rsid w:val="006E66FE"/>
    <w:rsid w:val="006F01E4"/>
    <w:rsid w:val="006F1A25"/>
    <w:rsid w:val="006F3739"/>
    <w:rsid w:val="006F4BE9"/>
    <w:rsid w:val="006F6E0C"/>
    <w:rsid w:val="006F72FF"/>
    <w:rsid w:val="0070067F"/>
    <w:rsid w:val="00700C6B"/>
    <w:rsid w:val="00700ECC"/>
    <w:rsid w:val="007010CE"/>
    <w:rsid w:val="00701ACD"/>
    <w:rsid w:val="00705E77"/>
    <w:rsid w:val="00707056"/>
    <w:rsid w:val="007072FA"/>
    <w:rsid w:val="00707A62"/>
    <w:rsid w:val="00707D21"/>
    <w:rsid w:val="00707F1B"/>
    <w:rsid w:val="007108B2"/>
    <w:rsid w:val="00712443"/>
    <w:rsid w:val="0071248A"/>
    <w:rsid w:val="00712716"/>
    <w:rsid w:val="00714042"/>
    <w:rsid w:val="00716FF8"/>
    <w:rsid w:val="0071735C"/>
    <w:rsid w:val="00720B69"/>
    <w:rsid w:val="00721AE7"/>
    <w:rsid w:val="00722CAD"/>
    <w:rsid w:val="00722EDC"/>
    <w:rsid w:val="00723712"/>
    <w:rsid w:val="0072407D"/>
    <w:rsid w:val="00726139"/>
    <w:rsid w:val="00727206"/>
    <w:rsid w:val="0072797F"/>
    <w:rsid w:val="00730123"/>
    <w:rsid w:val="007324C8"/>
    <w:rsid w:val="00732577"/>
    <w:rsid w:val="00733EE7"/>
    <w:rsid w:val="00735583"/>
    <w:rsid w:val="00736563"/>
    <w:rsid w:val="00736947"/>
    <w:rsid w:val="00736A29"/>
    <w:rsid w:val="00736C45"/>
    <w:rsid w:val="00736D49"/>
    <w:rsid w:val="007403D9"/>
    <w:rsid w:val="00740D26"/>
    <w:rsid w:val="00740FDE"/>
    <w:rsid w:val="0074128D"/>
    <w:rsid w:val="00741DF9"/>
    <w:rsid w:val="007431DD"/>
    <w:rsid w:val="007440F0"/>
    <w:rsid w:val="0074464A"/>
    <w:rsid w:val="007456AD"/>
    <w:rsid w:val="00746C66"/>
    <w:rsid w:val="00747DD8"/>
    <w:rsid w:val="0075095D"/>
    <w:rsid w:val="00750DFA"/>
    <w:rsid w:val="00751339"/>
    <w:rsid w:val="00751D5B"/>
    <w:rsid w:val="0075215A"/>
    <w:rsid w:val="007528CC"/>
    <w:rsid w:val="007528E4"/>
    <w:rsid w:val="00754A60"/>
    <w:rsid w:val="00754AA6"/>
    <w:rsid w:val="00755132"/>
    <w:rsid w:val="007555EB"/>
    <w:rsid w:val="007557C2"/>
    <w:rsid w:val="007613CF"/>
    <w:rsid w:val="00762D0E"/>
    <w:rsid w:val="00762D7D"/>
    <w:rsid w:val="007630B3"/>
    <w:rsid w:val="00763952"/>
    <w:rsid w:val="00764273"/>
    <w:rsid w:val="007648D3"/>
    <w:rsid w:val="00766687"/>
    <w:rsid w:val="00766975"/>
    <w:rsid w:val="00766C05"/>
    <w:rsid w:val="007704DF"/>
    <w:rsid w:val="007725A0"/>
    <w:rsid w:val="007726AD"/>
    <w:rsid w:val="00773935"/>
    <w:rsid w:val="007770E9"/>
    <w:rsid w:val="007778EE"/>
    <w:rsid w:val="00777931"/>
    <w:rsid w:val="007800B4"/>
    <w:rsid w:val="00782E45"/>
    <w:rsid w:val="00784427"/>
    <w:rsid w:val="007861FE"/>
    <w:rsid w:val="00787A0C"/>
    <w:rsid w:val="00790219"/>
    <w:rsid w:val="00791260"/>
    <w:rsid w:val="0079198F"/>
    <w:rsid w:val="007922DD"/>
    <w:rsid w:val="00794677"/>
    <w:rsid w:val="00794E4D"/>
    <w:rsid w:val="00795902"/>
    <w:rsid w:val="007975B1"/>
    <w:rsid w:val="007A1136"/>
    <w:rsid w:val="007A1B4C"/>
    <w:rsid w:val="007A2F47"/>
    <w:rsid w:val="007A3D27"/>
    <w:rsid w:val="007A5CF7"/>
    <w:rsid w:val="007A6133"/>
    <w:rsid w:val="007A6702"/>
    <w:rsid w:val="007A7888"/>
    <w:rsid w:val="007A7BBC"/>
    <w:rsid w:val="007A7BE5"/>
    <w:rsid w:val="007A7EBB"/>
    <w:rsid w:val="007B0159"/>
    <w:rsid w:val="007B34A5"/>
    <w:rsid w:val="007B4827"/>
    <w:rsid w:val="007B4CCA"/>
    <w:rsid w:val="007B5595"/>
    <w:rsid w:val="007B5EBE"/>
    <w:rsid w:val="007C09CD"/>
    <w:rsid w:val="007C1362"/>
    <w:rsid w:val="007C169C"/>
    <w:rsid w:val="007C1B8D"/>
    <w:rsid w:val="007C239A"/>
    <w:rsid w:val="007C29A7"/>
    <w:rsid w:val="007C3077"/>
    <w:rsid w:val="007C47EA"/>
    <w:rsid w:val="007C5120"/>
    <w:rsid w:val="007C5A23"/>
    <w:rsid w:val="007C5E7F"/>
    <w:rsid w:val="007C64E2"/>
    <w:rsid w:val="007C6AA1"/>
    <w:rsid w:val="007C75D0"/>
    <w:rsid w:val="007D0D8F"/>
    <w:rsid w:val="007D0E1D"/>
    <w:rsid w:val="007D625F"/>
    <w:rsid w:val="007D7C22"/>
    <w:rsid w:val="007D7E1F"/>
    <w:rsid w:val="007E03EA"/>
    <w:rsid w:val="007E1519"/>
    <w:rsid w:val="007E165D"/>
    <w:rsid w:val="007E1E35"/>
    <w:rsid w:val="007E28EB"/>
    <w:rsid w:val="007E29C3"/>
    <w:rsid w:val="007E3594"/>
    <w:rsid w:val="007F0528"/>
    <w:rsid w:val="007F1326"/>
    <w:rsid w:val="007F1ADD"/>
    <w:rsid w:val="007F2D0F"/>
    <w:rsid w:val="007F2FBB"/>
    <w:rsid w:val="007F3BAC"/>
    <w:rsid w:val="007F3D6C"/>
    <w:rsid w:val="007F4811"/>
    <w:rsid w:val="007F7098"/>
    <w:rsid w:val="008004A4"/>
    <w:rsid w:val="00801387"/>
    <w:rsid w:val="00801769"/>
    <w:rsid w:val="00801D6A"/>
    <w:rsid w:val="00803458"/>
    <w:rsid w:val="008053E2"/>
    <w:rsid w:val="00805EBF"/>
    <w:rsid w:val="008069FB"/>
    <w:rsid w:val="00806B77"/>
    <w:rsid w:val="00807802"/>
    <w:rsid w:val="00810CF7"/>
    <w:rsid w:val="00810F9F"/>
    <w:rsid w:val="0081177F"/>
    <w:rsid w:val="00811C81"/>
    <w:rsid w:val="00812015"/>
    <w:rsid w:val="00812CEA"/>
    <w:rsid w:val="00813349"/>
    <w:rsid w:val="00814AAF"/>
    <w:rsid w:val="00814F76"/>
    <w:rsid w:val="00814FFE"/>
    <w:rsid w:val="00815639"/>
    <w:rsid w:val="008162F5"/>
    <w:rsid w:val="00816F36"/>
    <w:rsid w:val="008201AC"/>
    <w:rsid w:val="008207E6"/>
    <w:rsid w:val="008218B0"/>
    <w:rsid w:val="00823920"/>
    <w:rsid w:val="00823B62"/>
    <w:rsid w:val="00824928"/>
    <w:rsid w:val="00825DF7"/>
    <w:rsid w:val="0083084C"/>
    <w:rsid w:val="008336AD"/>
    <w:rsid w:val="00833C2A"/>
    <w:rsid w:val="00833F50"/>
    <w:rsid w:val="008343EB"/>
    <w:rsid w:val="00834429"/>
    <w:rsid w:val="0083483B"/>
    <w:rsid w:val="00834937"/>
    <w:rsid w:val="008353AA"/>
    <w:rsid w:val="008356B6"/>
    <w:rsid w:val="008358D5"/>
    <w:rsid w:val="00836510"/>
    <w:rsid w:val="008376A6"/>
    <w:rsid w:val="00840134"/>
    <w:rsid w:val="00840CD7"/>
    <w:rsid w:val="00841110"/>
    <w:rsid w:val="0084142D"/>
    <w:rsid w:val="00842B2E"/>
    <w:rsid w:val="00844865"/>
    <w:rsid w:val="00844AB4"/>
    <w:rsid w:val="00846F1E"/>
    <w:rsid w:val="0084790F"/>
    <w:rsid w:val="00851810"/>
    <w:rsid w:val="0085274A"/>
    <w:rsid w:val="008529FE"/>
    <w:rsid w:val="00853625"/>
    <w:rsid w:val="00853CA8"/>
    <w:rsid w:val="00855023"/>
    <w:rsid w:val="00856023"/>
    <w:rsid w:val="008568DF"/>
    <w:rsid w:val="00862C6E"/>
    <w:rsid w:val="008634F8"/>
    <w:rsid w:val="0086372D"/>
    <w:rsid w:val="00864092"/>
    <w:rsid w:val="00864546"/>
    <w:rsid w:val="008657D8"/>
    <w:rsid w:val="00867413"/>
    <w:rsid w:val="00867B63"/>
    <w:rsid w:val="008704B1"/>
    <w:rsid w:val="0087078C"/>
    <w:rsid w:val="00870E94"/>
    <w:rsid w:val="00871C4F"/>
    <w:rsid w:val="008728D8"/>
    <w:rsid w:val="00872AFA"/>
    <w:rsid w:val="008730A5"/>
    <w:rsid w:val="008730E3"/>
    <w:rsid w:val="00876C6C"/>
    <w:rsid w:val="00877A22"/>
    <w:rsid w:val="00880619"/>
    <w:rsid w:val="00881EAB"/>
    <w:rsid w:val="0088287B"/>
    <w:rsid w:val="00884307"/>
    <w:rsid w:val="008846AC"/>
    <w:rsid w:val="00890798"/>
    <w:rsid w:val="00892E01"/>
    <w:rsid w:val="00893885"/>
    <w:rsid w:val="00893A4F"/>
    <w:rsid w:val="0089454C"/>
    <w:rsid w:val="00894B95"/>
    <w:rsid w:val="008A0181"/>
    <w:rsid w:val="008A1D64"/>
    <w:rsid w:val="008A254F"/>
    <w:rsid w:val="008A3E9F"/>
    <w:rsid w:val="008A4FC6"/>
    <w:rsid w:val="008A508C"/>
    <w:rsid w:val="008A54BA"/>
    <w:rsid w:val="008A5FA6"/>
    <w:rsid w:val="008A685A"/>
    <w:rsid w:val="008A6923"/>
    <w:rsid w:val="008A7A1B"/>
    <w:rsid w:val="008A7CC2"/>
    <w:rsid w:val="008B04A4"/>
    <w:rsid w:val="008B0754"/>
    <w:rsid w:val="008B1F3E"/>
    <w:rsid w:val="008B22F1"/>
    <w:rsid w:val="008B261A"/>
    <w:rsid w:val="008B3D26"/>
    <w:rsid w:val="008B4675"/>
    <w:rsid w:val="008B49DA"/>
    <w:rsid w:val="008B57B3"/>
    <w:rsid w:val="008B6E97"/>
    <w:rsid w:val="008B782F"/>
    <w:rsid w:val="008C0C75"/>
    <w:rsid w:val="008C1491"/>
    <w:rsid w:val="008C1713"/>
    <w:rsid w:val="008C28D0"/>
    <w:rsid w:val="008C31CE"/>
    <w:rsid w:val="008C403D"/>
    <w:rsid w:val="008C463E"/>
    <w:rsid w:val="008C63FF"/>
    <w:rsid w:val="008D0229"/>
    <w:rsid w:val="008D0CD5"/>
    <w:rsid w:val="008D153A"/>
    <w:rsid w:val="008D1748"/>
    <w:rsid w:val="008D1EEC"/>
    <w:rsid w:val="008D25B5"/>
    <w:rsid w:val="008D3112"/>
    <w:rsid w:val="008D33FA"/>
    <w:rsid w:val="008D47DF"/>
    <w:rsid w:val="008D4FBC"/>
    <w:rsid w:val="008D532E"/>
    <w:rsid w:val="008D66EE"/>
    <w:rsid w:val="008D77DE"/>
    <w:rsid w:val="008E0ACC"/>
    <w:rsid w:val="008E6391"/>
    <w:rsid w:val="008E7798"/>
    <w:rsid w:val="008F0C1D"/>
    <w:rsid w:val="008F0C58"/>
    <w:rsid w:val="008F1016"/>
    <w:rsid w:val="008F2047"/>
    <w:rsid w:val="008F2067"/>
    <w:rsid w:val="008F2B7A"/>
    <w:rsid w:val="008F3D22"/>
    <w:rsid w:val="008F3D2E"/>
    <w:rsid w:val="008F57C6"/>
    <w:rsid w:val="00900F67"/>
    <w:rsid w:val="00900F99"/>
    <w:rsid w:val="00901047"/>
    <w:rsid w:val="009010AC"/>
    <w:rsid w:val="00902790"/>
    <w:rsid w:val="009036E9"/>
    <w:rsid w:val="00904643"/>
    <w:rsid w:val="00907205"/>
    <w:rsid w:val="00907D50"/>
    <w:rsid w:val="009107CF"/>
    <w:rsid w:val="0091232C"/>
    <w:rsid w:val="00912F47"/>
    <w:rsid w:val="0091458B"/>
    <w:rsid w:val="00914742"/>
    <w:rsid w:val="009148E0"/>
    <w:rsid w:val="00915F54"/>
    <w:rsid w:val="00916C6A"/>
    <w:rsid w:val="00920896"/>
    <w:rsid w:val="00924B8E"/>
    <w:rsid w:val="00926455"/>
    <w:rsid w:val="00926F75"/>
    <w:rsid w:val="009301BF"/>
    <w:rsid w:val="00930E90"/>
    <w:rsid w:val="009328FB"/>
    <w:rsid w:val="00933A6A"/>
    <w:rsid w:val="00934A4C"/>
    <w:rsid w:val="009357F4"/>
    <w:rsid w:val="00937E93"/>
    <w:rsid w:val="00943EF3"/>
    <w:rsid w:val="00944210"/>
    <w:rsid w:val="009446BA"/>
    <w:rsid w:val="009458D4"/>
    <w:rsid w:val="00950C5C"/>
    <w:rsid w:val="00951C0C"/>
    <w:rsid w:val="009540D7"/>
    <w:rsid w:val="009552A0"/>
    <w:rsid w:val="0095546E"/>
    <w:rsid w:val="00955869"/>
    <w:rsid w:val="009609E1"/>
    <w:rsid w:val="00960CA3"/>
    <w:rsid w:val="00960E59"/>
    <w:rsid w:val="00961420"/>
    <w:rsid w:val="009619B0"/>
    <w:rsid w:val="00961FCD"/>
    <w:rsid w:val="0096316A"/>
    <w:rsid w:val="0096370D"/>
    <w:rsid w:val="009645BC"/>
    <w:rsid w:val="009649E0"/>
    <w:rsid w:val="00965419"/>
    <w:rsid w:val="0096750D"/>
    <w:rsid w:val="00967950"/>
    <w:rsid w:val="00970070"/>
    <w:rsid w:val="0097341D"/>
    <w:rsid w:val="00973B2B"/>
    <w:rsid w:val="00977310"/>
    <w:rsid w:val="00977CD1"/>
    <w:rsid w:val="0098011E"/>
    <w:rsid w:val="009817ED"/>
    <w:rsid w:val="009819C8"/>
    <w:rsid w:val="00981CC6"/>
    <w:rsid w:val="0098244E"/>
    <w:rsid w:val="00983ED8"/>
    <w:rsid w:val="00984653"/>
    <w:rsid w:val="0098493E"/>
    <w:rsid w:val="0099197B"/>
    <w:rsid w:val="00991A49"/>
    <w:rsid w:val="009949ED"/>
    <w:rsid w:val="00995E22"/>
    <w:rsid w:val="00995EE3"/>
    <w:rsid w:val="00996117"/>
    <w:rsid w:val="009962E0"/>
    <w:rsid w:val="00996414"/>
    <w:rsid w:val="00996DA6"/>
    <w:rsid w:val="0099749E"/>
    <w:rsid w:val="009A0AE7"/>
    <w:rsid w:val="009A16B9"/>
    <w:rsid w:val="009A2924"/>
    <w:rsid w:val="009A3A1B"/>
    <w:rsid w:val="009A3EE3"/>
    <w:rsid w:val="009A7B60"/>
    <w:rsid w:val="009B3750"/>
    <w:rsid w:val="009B7E6B"/>
    <w:rsid w:val="009C0546"/>
    <w:rsid w:val="009C0B4B"/>
    <w:rsid w:val="009C7BC2"/>
    <w:rsid w:val="009D0362"/>
    <w:rsid w:val="009D0F19"/>
    <w:rsid w:val="009D1234"/>
    <w:rsid w:val="009D2B39"/>
    <w:rsid w:val="009D3AE6"/>
    <w:rsid w:val="009D4A54"/>
    <w:rsid w:val="009D5462"/>
    <w:rsid w:val="009D62B2"/>
    <w:rsid w:val="009D653B"/>
    <w:rsid w:val="009D7B35"/>
    <w:rsid w:val="009D7BEE"/>
    <w:rsid w:val="009D7F29"/>
    <w:rsid w:val="009E1EAE"/>
    <w:rsid w:val="009E1EEF"/>
    <w:rsid w:val="009E23D2"/>
    <w:rsid w:val="009E32EC"/>
    <w:rsid w:val="009E5CA9"/>
    <w:rsid w:val="009E5D65"/>
    <w:rsid w:val="009F0701"/>
    <w:rsid w:val="009F0F2F"/>
    <w:rsid w:val="009F1260"/>
    <w:rsid w:val="009F21C9"/>
    <w:rsid w:val="009F272B"/>
    <w:rsid w:val="009F3649"/>
    <w:rsid w:val="009F3D67"/>
    <w:rsid w:val="009F4ED4"/>
    <w:rsid w:val="009F70E2"/>
    <w:rsid w:val="009F7301"/>
    <w:rsid w:val="009F756E"/>
    <w:rsid w:val="00A0004A"/>
    <w:rsid w:val="00A00FC5"/>
    <w:rsid w:val="00A014F4"/>
    <w:rsid w:val="00A01D5D"/>
    <w:rsid w:val="00A02785"/>
    <w:rsid w:val="00A03EED"/>
    <w:rsid w:val="00A0482E"/>
    <w:rsid w:val="00A059A2"/>
    <w:rsid w:val="00A064FB"/>
    <w:rsid w:val="00A07407"/>
    <w:rsid w:val="00A07A9C"/>
    <w:rsid w:val="00A07B04"/>
    <w:rsid w:val="00A10141"/>
    <w:rsid w:val="00A11D75"/>
    <w:rsid w:val="00A122B4"/>
    <w:rsid w:val="00A12B80"/>
    <w:rsid w:val="00A12E98"/>
    <w:rsid w:val="00A142AF"/>
    <w:rsid w:val="00A17481"/>
    <w:rsid w:val="00A20FE6"/>
    <w:rsid w:val="00A21102"/>
    <w:rsid w:val="00A2168F"/>
    <w:rsid w:val="00A236D7"/>
    <w:rsid w:val="00A237E6"/>
    <w:rsid w:val="00A25530"/>
    <w:rsid w:val="00A25B9E"/>
    <w:rsid w:val="00A25FDE"/>
    <w:rsid w:val="00A27BD7"/>
    <w:rsid w:val="00A30016"/>
    <w:rsid w:val="00A30B61"/>
    <w:rsid w:val="00A30F49"/>
    <w:rsid w:val="00A313D3"/>
    <w:rsid w:val="00A317AB"/>
    <w:rsid w:val="00A31A79"/>
    <w:rsid w:val="00A350AE"/>
    <w:rsid w:val="00A35D33"/>
    <w:rsid w:val="00A3612A"/>
    <w:rsid w:val="00A37049"/>
    <w:rsid w:val="00A37690"/>
    <w:rsid w:val="00A404F2"/>
    <w:rsid w:val="00A41111"/>
    <w:rsid w:val="00A4112B"/>
    <w:rsid w:val="00A411E5"/>
    <w:rsid w:val="00A421B3"/>
    <w:rsid w:val="00A42522"/>
    <w:rsid w:val="00A44131"/>
    <w:rsid w:val="00A44D23"/>
    <w:rsid w:val="00A477B6"/>
    <w:rsid w:val="00A47DCA"/>
    <w:rsid w:val="00A51A6D"/>
    <w:rsid w:val="00A56830"/>
    <w:rsid w:val="00A56A25"/>
    <w:rsid w:val="00A57B0A"/>
    <w:rsid w:val="00A604B4"/>
    <w:rsid w:val="00A61476"/>
    <w:rsid w:val="00A616A0"/>
    <w:rsid w:val="00A626CB"/>
    <w:rsid w:val="00A62967"/>
    <w:rsid w:val="00A63CF8"/>
    <w:rsid w:val="00A63D27"/>
    <w:rsid w:val="00A6424F"/>
    <w:rsid w:val="00A646AC"/>
    <w:rsid w:val="00A6566D"/>
    <w:rsid w:val="00A66F4C"/>
    <w:rsid w:val="00A70650"/>
    <w:rsid w:val="00A714B4"/>
    <w:rsid w:val="00A7246A"/>
    <w:rsid w:val="00A738D2"/>
    <w:rsid w:val="00A73CDF"/>
    <w:rsid w:val="00A74186"/>
    <w:rsid w:val="00A74315"/>
    <w:rsid w:val="00A746DE"/>
    <w:rsid w:val="00A74F36"/>
    <w:rsid w:val="00A75AD4"/>
    <w:rsid w:val="00A76D89"/>
    <w:rsid w:val="00A76F52"/>
    <w:rsid w:val="00A77D00"/>
    <w:rsid w:val="00A8127C"/>
    <w:rsid w:val="00A81293"/>
    <w:rsid w:val="00A8307C"/>
    <w:rsid w:val="00A83312"/>
    <w:rsid w:val="00A8363D"/>
    <w:rsid w:val="00A83C7D"/>
    <w:rsid w:val="00A86915"/>
    <w:rsid w:val="00A86D54"/>
    <w:rsid w:val="00A87554"/>
    <w:rsid w:val="00A87AC0"/>
    <w:rsid w:val="00A90B65"/>
    <w:rsid w:val="00A92F6A"/>
    <w:rsid w:val="00A9313E"/>
    <w:rsid w:val="00A93B8D"/>
    <w:rsid w:val="00A93E21"/>
    <w:rsid w:val="00A9571D"/>
    <w:rsid w:val="00AA08A7"/>
    <w:rsid w:val="00AA08E0"/>
    <w:rsid w:val="00AA1791"/>
    <w:rsid w:val="00AA2335"/>
    <w:rsid w:val="00AA3E35"/>
    <w:rsid w:val="00AA4245"/>
    <w:rsid w:val="00AA4286"/>
    <w:rsid w:val="00AA4425"/>
    <w:rsid w:val="00AA4E06"/>
    <w:rsid w:val="00AA5D42"/>
    <w:rsid w:val="00AA681D"/>
    <w:rsid w:val="00AA6982"/>
    <w:rsid w:val="00AA7128"/>
    <w:rsid w:val="00AA7DB5"/>
    <w:rsid w:val="00AB2525"/>
    <w:rsid w:val="00AB3633"/>
    <w:rsid w:val="00AB553A"/>
    <w:rsid w:val="00AB6195"/>
    <w:rsid w:val="00AB67EF"/>
    <w:rsid w:val="00AB6D6C"/>
    <w:rsid w:val="00AB73A2"/>
    <w:rsid w:val="00AC0776"/>
    <w:rsid w:val="00AC2D3D"/>
    <w:rsid w:val="00AC3537"/>
    <w:rsid w:val="00AC3D31"/>
    <w:rsid w:val="00AC3E00"/>
    <w:rsid w:val="00AC5A5E"/>
    <w:rsid w:val="00AC5C4B"/>
    <w:rsid w:val="00AC6ECC"/>
    <w:rsid w:val="00AD1501"/>
    <w:rsid w:val="00AD2CD4"/>
    <w:rsid w:val="00AD3556"/>
    <w:rsid w:val="00AD3781"/>
    <w:rsid w:val="00AD578B"/>
    <w:rsid w:val="00AD5A9A"/>
    <w:rsid w:val="00AD5C61"/>
    <w:rsid w:val="00AD7A8E"/>
    <w:rsid w:val="00AD7E62"/>
    <w:rsid w:val="00AE049F"/>
    <w:rsid w:val="00AE0B54"/>
    <w:rsid w:val="00AE0E25"/>
    <w:rsid w:val="00AE1B9D"/>
    <w:rsid w:val="00AE1E84"/>
    <w:rsid w:val="00AE272E"/>
    <w:rsid w:val="00AE3881"/>
    <w:rsid w:val="00AE4712"/>
    <w:rsid w:val="00AE6505"/>
    <w:rsid w:val="00AF01BB"/>
    <w:rsid w:val="00AF0B90"/>
    <w:rsid w:val="00AF228F"/>
    <w:rsid w:val="00AF2B44"/>
    <w:rsid w:val="00AF4977"/>
    <w:rsid w:val="00AF5519"/>
    <w:rsid w:val="00AF5CB4"/>
    <w:rsid w:val="00AF5F5B"/>
    <w:rsid w:val="00AF60F1"/>
    <w:rsid w:val="00AF62C0"/>
    <w:rsid w:val="00AF63DD"/>
    <w:rsid w:val="00B001D1"/>
    <w:rsid w:val="00B019F2"/>
    <w:rsid w:val="00B0236E"/>
    <w:rsid w:val="00B03A3D"/>
    <w:rsid w:val="00B03E6B"/>
    <w:rsid w:val="00B0464F"/>
    <w:rsid w:val="00B10C21"/>
    <w:rsid w:val="00B136FA"/>
    <w:rsid w:val="00B138BF"/>
    <w:rsid w:val="00B13BB7"/>
    <w:rsid w:val="00B15CF2"/>
    <w:rsid w:val="00B230E1"/>
    <w:rsid w:val="00B248CE"/>
    <w:rsid w:val="00B25C78"/>
    <w:rsid w:val="00B25CD6"/>
    <w:rsid w:val="00B26FAE"/>
    <w:rsid w:val="00B27DB2"/>
    <w:rsid w:val="00B3081E"/>
    <w:rsid w:val="00B33591"/>
    <w:rsid w:val="00B34D88"/>
    <w:rsid w:val="00B35F45"/>
    <w:rsid w:val="00B401F2"/>
    <w:rsid w:val="00B41BF7"/>
    <w:rsid w:val="00B42B66"/>
    <w:rsid w:val="00B4347D"/>
    <w:rsid w:val="00B437A5"/>
    <w:rsid w:val="00B43978"/>
    <w:rsid w:val="00B43E7A"/>
    <w:rsid w:val="00B43E90"/>
    <w:rsid w:val="00B464AE"/>
    <w:rsid w:val="00B46E8B"/>
    <w:rsid w:val="00B470AC"/>
    <w:rsid w:val="00B47719"/>
    <w:rsid w:val="00B477C2"/>
    <w:rsid w:val="00B47F22"/>
    <w:rsid w:val="00B47F46"/>
    <w:rsid w:val="00B502B2"/>
    <w:rsid w:val="00B50FEC"/>
    <w:rsid w:val="00B528FF"/>
    <w:rsid w:val="00B536D4"/>
    <w:rsid w:val="00B54DB7"/>
    <w:rsid w:val="00B55404"/>
    <w:rsid w:val="00B55FE7"/>
    <w:rsid w:val="00B5611C"/>
    <w:rsid w:val="00B564FB"/>
    <w:rsid w:val="00B5670E"/>
    <w:rsid w:val="00B56819"/>
    <w:rsid w:val="00B56FE2"/>
    <w:rsid w:val="00B571B5"/>
    <w:rsid w:val="00B57364"/>
    <w:rsid w:val="00B609AA"/>
    <w:rsid w:val="00B615F1"/>
    <w:rsid w:val="00B62370"/>
    <w:rsid w:val="00B64FAA"/>
    <w:rsid w:val="00B65428"/>
    <w:rsid w:val="00B6619D"/>
    <w:rsid w:val="00B663D6"/>
    <w:rsid w:val="00B677BD"/>
    <w:rsid w:val="00B67ACF"/>
    <w:rsid w:val="00B67EEF"/>
    <w:rsid w:val="00B701BF"/>
    <w:rsid w:val="00B71FB4"/>
    <w:rsid w:val="00B742D1"/>
    <w:rsid w:val="00B76CE0"/>
    <w:rsid w:val="00B776E8"/>
    <w:rsid w:val="00B801B6"/>
    <w:rsid w:val="00B807FB"/>
    <w:rsid w:val="00B821E5"/>
    <w:rsid w:val="00B8241A"/>
    <w:rsid w:val="00B82E16"/>
    <w:rsid w:val="00B831E1"/>
    <w:rsid w:val="00B840EB"/>
    <w:rsid w:val="00B84842"/>
    <w:rsid w:val="00B85DF7"/>
    <w:rsid w:val="00B8613E"/>
    <w:rsid w:val="00B869E2"/>
    <w:rsid w:val="00B86D2B"/>
    <w:rsid w:val="00B8788B"/>
    <w:rsid w:val="00B879C2"/>
    <w:rsid w:val="00B933F3"/>
    <w:rsid w:val="00B93A00"/>
    <w:rsid w:val="00B944F4"/>
    <w:rsid w:val="00B95A77"/>
    <w:rsid w:val="00B95D6E"/>
    <w:rsid w:val="00B977DC"/>
    <w:rsid w:val="00B9AA52"/>
    <w:rsid w:val="00BA059B"/>
    <w:rsid w:val="00BA06A1"/>
    <w:rsid w:val="00BA2578"/>
    <w:rsid w:val="00BA3BA8"/>
    <w:rsid w:val="00BA44F6"/>
    <w:rsid w:val="00BA4734"/>
    <w:rsid w:val="00BA5EC5"/>
    <w:rsid w:val="00BA72F8"/>
    <w:rsid w:val="00BB0947"/>
    <w:rsid w:val="00BB1812"/>
    <w:rsid w:val="00BB1FDA"/>
    <w:rsid w:val="00BB2435"/>
    <w:rsid w:val="00BB4011"/>
    <w:rsid w:val="00BB420F"/>
    <w:rsid w:val="00BB4D8B"/>
    <w:rsid w:val="00BB4EDF"/>
    <w:rsid w:val="00BB51A4"/>
    <w:rsid w:val="00BB6C35"/>
    <w:rsid w:val="00BB6FD4"/>
    <w:rsid w:val="00BB7F4D"/>
    <w:rsid w:val="00BB7FD6"/>
    <w:rsid w:val="00BC00E9"/>
    <w:rsid w:val="00BC0F8C"/>
    <w:rsid w:val="00BC28B1"/>
    <w:rsid w:val="00BC36DA"/>
    <w:rsid w:val="00BC407A"/>
    <w:rsid w:val="00BC64B3"/>
    <w:rsid w:val="00BC7C9F"/>
    <w:rsid w:val="00BD235E"/>
    <w:rsid w:val="00BD29AC"/>
    <w:rsid w:val="00BD36F8"/>
    <w:rsid w:val="00BD387A"/>
    <w:rsid w:val="00BD4241"/>
    <w:rsid w:val="00BD5D76"/>
    <w:rsid w:val="00BD6A3B"/>
    <w:rsid w:val="00BD7067"/>
    <w:rsid w:val="00BD728A"/>
    <w:rsid w:val="00BD796E"/>
    <w:rsid w:val="00BE00AA"/>
    <w:rsid w:val="00BE0F95"/>
    <w:rsid w:val="00BE10FB"/>
    <w:rsid w:val="00BE1747"/>
    <w:rsid w:val="00BE35A6"/>
    <w:rsid w:val="00BE3B25"/>
    <w:rsid w:val="00BE3E64"/>
    <w:rsid w:val="00BE48D4"/>
    <w:rsid w:val="00BE5D57"/>
    <w:rsid w:val="00BE63C9"/>
    <w:rsid w:val="00BE6888"/>
    <w:rsid w:val="00BE7EDE"/>
    <w:rsid w:val="00BF15C9"/>
    <w:rsid w:val="00BF4C2E"/>
    <w:rsid w:val="00BF575F"/>
    <w:rsid w:val="00BF68C7"/>
    <w:rsid w:val="00BF79B4"/>
    <w:rsid w:val="00C002E8"/>
    <w:rsid w:val="00C022C8"/>
    <w:rsid w:val="00C040F2"/>
    <w:rsid w:val="00C04410"/>
    <w:rsid w:val="00C04442"/>
    <w:rsid w:val="00C05209"/>
    <w:rsid w:val="00C05522"/>
    <w:rsid w:val="00C05E5E"/>
    <w:rsid w:val="00C06396"/>
    <w:rsid w:val="00C07700"/>
    <w:rsid w:val="00C106CC"/>
    <w:rsid w:val="00C10FC9"/>
    <w:rsid w:val="00C127A7"/>
    <w:rsid w:val="00C12C61"/>
    <w:rsid w:val="00C13251"/>
    <w:rsid w:val="00C14053"/>
    <w:rsid w:val="00C144DA"/>
    <w:rsid w:val="00C147F7"/>
    <w:rsid w:val="00C14910"/>
    <w:rsid w:val="00C1498A"/>
    <w:rsid w:val="00C154FC"/>
    <w:rsid w:val="00C15C8B"/>
    <w:rsid w:val="00C1662C"/>
    <w:rsid w:val="00C16F71"/>
    <w:rsid w:val="00C170D6"/>
    <w:rsid w:val="00C214D8"/>
    <w:rsid w:val="00C2181A"/>
    <w:rsid w:val="00C21ADB"/>
    <w:rsid w:val="00C21D2B"/>
    <w:rsid w:val="00C21D8B"/>
    <w:rsid w:val="00C223C8"/>
    <w:rsid w:val="00C227DD"/>
    <w:rsid w:val="00C2374E"/>
    <w:rsid w:val="00C249AB"/>
    <w:rsid w:val="00C2552C"/>
    <w:rsid w:val="00C26307"/>
    <w:rsid w:val="00C31233"/>
    <w:rsid w:val="00C3260E"/>
    <w:rsid w:val="00C32F05"/>
    <w:rsid w:val="00C33AA7"/>
    <w:rsid w:val="00C34184"/>
    <w:rsid w:val="00C35BA1"/>
    <w:rsid w:val="00C37117"/>
    <w:rsid w:val="00C37391"/>
    <w:rsid w:val="00C37CC9"/>
    <w:rsid w:val="00C42069"/>
    <w:rsid w:val="00C42B80"/>
    <w:rsid w:val="00C4546C"/>
    <w:rsid w:val="00C46AD7"/>
    <w:rsid w:val="00C46B76"/>
    <w:rsid w:val="00C4748E"/>
    <w:rsid w:val="00C479DF"/>
    <w:rsid w:val="00C50891"/>
    <w:rsid w:val="00C5151B"/>
    <w:rsid w:val="00C51706"/>
    <w:rsid w:val="00C52579"/>
    <w:rsid w:val="00C5362B"/>
    <w:rsid w:val="00C5435B"/>
    <w:rsid w:val="00C54A90"/>
    <w:rsid w:val="00C54CB8"/>
    <w:rsid w:val="00C550B3"/>
    <w:rsid w:val="00C63D36"/>
    <w:rsid w:val="00C64F91"/>
    <w:rsid w:val="00C6552A"/>
    <w:rsid w:val="00C71E18"/>
    <w:rsid w:val="00C73291"/>
    <w:rsid w:val="00C73541"/>
    <w:rsid w:val="00C76A53"/>
    <w:rsid w:val="00C779AC"/>
    <w:rsid w:val="00C81FC9"/>
    <w:rsid w:val="00C82191"/>
    <w:rsid w:val="00C82C11"/>
    <w:rsid w:val="00C83DCA"/>
    <w:rsid w:val="00C8424E"/>
    <w:rsid w:val="00C848D2"/>
    <w:rsid w:val="00C87005"/>
    <w:rsid w:val="00C87F36"/>
    <w:rsid w:val="00C92266"/>
    <w:rsid w:val="00C92565"/>
    <w:rsid w:val="00C94095"/>
    <w:rsid w:val="00C96D9B"/>
    <w:rsid w:val="00C9748B"/>
    <w:rsid w:val="00CA02E1"/>
    <w:rsid w:val="00CA19B2"/>
    <w:rsid w:val="00CA1D97"/>
    <w:rsid w:val="00CA20F3"/>
    <w:rsid w:val="00CA27C0"/>
    <w:rsid w:val="00CA35E4"/>
    <w:rsid w:val="00CA3C25"/>
    <w:rsid w:val="00CA603B"/>
    <w:rsid w:val="00CA6579"/>
    <w:rsid w:val="00CA6EBE"/>
    <w:rsid w:val="00CB00CA"/>
    <w:rsid w:val="00CB1CC1"/>
    <w:rsid w:val="00CB1F5E"/>
    <w:rsid w:val="00CB33EB"/>
    <w:rsid w:val="00CB5DC3"/>
    <w:rsid w:val="00CB66FC"/>
    <w:rsid w:val="00CB73C1"/>
    <w:rsid w:val="00CB77EC"/>
    <w:rsid w:val="00CC163C"/>
    <w:rsid w:val="00CC2E2A"/>
    <w:rsid w:val="00CC2FE0"/>
    <w:rsid w:val="00CC37CA"/>
    <w:rsid w:val="00CC4654"/>
    <w:rsid w:val="00CC561F"/>
    <w:rsid w:val="00CC5C96"/>
    <w:rsid w:val="00CC7827"/>
    <w:rsid w:val="00CD00F9"/>
    <w:rsid w:val="00CD240C"/>
    <w:rsid w:val="00CD3157"/>
    <w:rsid w:val="00CD49F1"/>
    <w:rsid w:val="00CD4CEB"/>
    <w:rsid w:val="00CD73C6"/>
    <w:rsid w:val="00CE3250"/>
    <w:rsid w:val="00CE3F52"/>
    <w:rsid w:val="00CE44AF"/>
    <w:rsid w:val="00CE6650"/>
    <w:rsid w:val="00CE7BDC"/>
    <w:rsid w:val="00CF0995"/>
    <w:rsid w:val="00CF0C56"/>
    <w:rsid w:val="00CF136F"/>
    <w:rsid w:val="00CF1A9B"/>
    <w:rsid w:val="00CF2214"/>
    <w:rsid w:val="00CF3981"/>
    <w:rsid w:val="00CF434A"/>
    <w:rsid w:val="00CF461D"/>
    <w:rsid w:val="00CF5AB4"/>
    <w:rsid w:val="00CF5B27"/>
    <w:rsid w:val="00CF6D50"/>
    <w:rsid w:val="00CF7731"/>
    <w:rsid w:val="00D00152"/>
    <w:rsid w:val="00D01305"/>
    <w:rsid w:val="00D03B84"/>
    <w:rsid w:val="00D03F04"/>
    <w:rsid w:val="00D044D6"/>
    <w:rsid w:val="00D06763"/>
    <w:rsid w:val="00D12541"/>
    <w:rsid w:val="00D13207"/>
    <w:rsid w:val="00D13CFB"/>
    <w:rsid w:val="00D153CC"/>
    <w:rsid w:val="00D16970"/>
    <w:rsid w:val="00D22985"/>
    <w:rsid w:val="00D234F5"/>
    <w:rsid w:val="00D23889"/>
    <w:rsid w:val="00D25026"/>
    <w:rsid w:val="00D26CC4"/>
    <w:rsid w:val="00D301FA"/>
    <w:rsid w:val="00D30C27"/>
    <w:rsid w:val="00D3166F"/>
    <w:rsid w:val="00D32B28"/>
    <w:rsid w:val="00D345BA"/>
    <w:rsid w:val="00D34C42"/>
    <w:rsid w:val="00D34F73"/>
    <w:rsid w:val="00D353CC"/>
    <w:rsid w:val="00D360AE"/>
    <w:rsid w:val="00D37B57"/>
    <w:rsid w:val="00D37B70"/>
    <w:rsid w:val="00D400E5"/>
    <w:rsid w:val="00D401B3"/>
    <w:rsid w:val="00D408CC"/>
    <w:rsid w:val="00D40CFC"/>
    <w:rsid w:val="00D40F15"/>
    <w:rsid w:val="00D40F4D"/>
    <w:rsid w:val="00D41418"/>
    <w:rsid w:val="00D4163B"/>
    <w:rsid w:val="00D42C72"/>
    <w:rsid w:val="00D433F7"/>
    <w:rsid w:val="00D44697"/>
    <w:rsid w:val="00D45180"/>
    <w:rsid w:val="00D462F1"/>
    <w:rsid w:val="00D46940"/>
    <w:rsid w:val="00D47066"/>
    <w:rsid w:val="00D478F9"/>
    <w:rsid w:val="00D50823"/>
    <w:rsid w:val="00D5259A"/>
    <w:rsid w:val="00D531D9"/>
    <w:rsid w:val="00D5389E"/>
    <w:rsid w:val="00D53954"/>
    <w:rsid w:val="00D53C40"/>
    <w:rsid w:val="00D556EF"/>
    <w:rsid w:val="00D56088"/>
    <w:rsid w:val="00D56681"/>
    <w:rsid w:val="00D60CEE"/>
    <w:rsid w:val="00D61CCC"/>
    <w:rsid w:val="00D63B0D"/>
    <w:rsid w:val="00D6448C"/>
    <w:rsid w:val="00D64907"/>
    <w:rsid w:val="00D65F26"/>
    <w:rsid w:val="00D66E9A"/>
    <w:rsid w:val="00D67574"/>
    <w:rsid w:val="00D676EB"/>
    <w:rsid w:val="00D70417"/>
    <w:rsid w:val="00D71897"/>
    <w:rsid w:val="00D724B5"/>
    <w:rsid w:val="00D7258E"/>
    <w:rsid w:val="00D730BF"/>
    <w:rsid w:val="00D73905"/>
    <w:rsid w:val="00D742EA"/>
    <w:rsid w:val="00D76074"/>
    <w:rsid w:val="00D76331"/>
    <w:rsid w:val="00D81B9F"/>
    <w:rsid w:val="00D86171"/>
    <w:rsid w:val="00D87492"/>
    <w:rsid w:val="00D91CCF"/>
    <w:rsid w:val="00D92CBD"/>
    <w:rsid w:val="00D93426"/>
    <w:rsid w:val="00D93966"/>
    <w:rsid w:val="00D93A9C"/>
    <w:rsid w:val="00D95007"/>
    <w:rsid w:val="00D96A18"/>
    <w:rsid w:val="00D971E8"/>
    <w:rsid w:val="00D97E0F"/>
    <w:rsid w:val="00DA0084"/>
    <w:rsid w:val="00DA015C"/>
    <w:rsid w:val="00DA07E2"/>
    <w:rsid w:val="00DA0F18"/>
    <w:rsid w:val="00DA14AF"/>
    <w:rsid w:val="00DA2AA3"/>
    <w:rsid w:val="00DA2BC9"/>
    <w:rsid w:val="00DA3FC5"/>
    <w:rsid w:val="00DA52C0"/>
    <w:rsid w:val="00DA6404"/>
    <w:rsid w:val="00DA668E"/>
    <w:rsid w:val="00DA684D"/>
    <w:rsid w:val="00DB1061"/>
    <w:rsid w:val="00DB1243"/>
    <w:rsid w:val="00DB429F"/>
    <w:rsid w:val="00DC0111"/>
    <w:rsid w:val="00DC1E80"/>
    <w:rsid w:val="00DC22F2"/>
    <w:rsid w:val="00DC4C1F"/>
    <w:rsid w:val="00DC5240"/>
    <w:rsid w:val="00DC60B2"/>
    <w:rsid w:val="00DC64EF"/>
    <w:rsid w:val="00DD0C88"/>
    <w:rsid w:val="00DD19A8"/>
    <w:rsid w:val="00DD272B"/>
    <w:rsid w:val="00DD3550"/>
    <w:rsid w:val="00DD3CD2"/>
    <w:rsid w:val="00DD5369"/>
    <w:rsid w:val="00DE06EA"/>
    <w:rsid w:val="00DE3450"/>
    <w:rsid w:val="00DE3A1E"/>
    <w:rsid w:val="00DE3E67"/>
    <w:rsid w:val="00DE58E7"/>
    <w:rsid w:val="00DE5936"/>
    <w:rsid w:val="00DE5C40"/>
    <w:rsid w:val="00DE5CD2"/>
    <w:rsid w:val="00DE709B"/>
    <w:rsid w:val="00DE7737"/>
    <w:rsid w:val="00DF0289"/>
    <w:rsid w:val="00DF0946"/>
    <w:rsid w:val="00DF1B02"/>
    <w:rsid w:val="00DF2F95"/>
    <w:rsid w:val="00DF42E6"/>
    <w:rsid w:val="00DF51BE"/>
    <w:rsid w:val="00DF66AF"/>
    <w:rsid w:val="00DF6D8F"/>
    <w:rsid w:val="00DF773F"/>
    <w:rsid w:val="00E0082F"/>
    <w:rsid w:val="00E011D5"/>
    <w:rsid w:val="00E038D7"/>
    <w:rsid w:val="00E04246"/>
    <w:rsid w:val="00E04391"/>
    <w:rsid w:val="00E06489"/>
    <w:rsid w:val="00E06598"/>
    <w:rsid w:val="00E07093"/>
    <w:rsid w:val="00E0777B"/>
    <w:rsid w:val="00E0F78D"/>
    <w:rsid w:val="00E101F1"/>
    <w:rsid w:val="00E10527"/>
    <w:rsid w:val="00E119E0"/>
    <w:rsid w:val="00E11DF5"/>
    <w:rsid w:val="00E12C3F"/>
    <w:rsid w:val="00E13933"/>
    <w:rsid w:val="00E139FC"/>
    <w:rsid w:val="00E13E3C"/>
    <w:rsid w:val="00E1523D"/>
    <w:rsid w:val="00E1586F"/>
    <w:rsid w:val="00E1684D"/>
    <w:rsid w:val="00E20499"/>
    <w:rsid w:val="00E20CD6"/>
    <w:rsid w:val="00E2432C"/>
    <w:rsid w:val="00E249DD"/>
    <w:rsid w:val="00E26B88"/>
    <w:rsid w:val="00E273FC"/>
    <w:rsid w:val="00E27B13"/>
    <w:rsid w:val="00E315BA"/>
    <w:rsid w:val="00E31FF9"/>
    <w:rsid w:val="00E332DB"/>
    <w:rsid w:val="00E3447D"/>
    <w:rsid w:val="00E36B61"/>
    <w:rsid w:val="00E37929"/>
    <w:rsid w:val="00E40E5E"/>
    <w:rsid w:val="00E419BA"/>
    <w:rsid w:val="00E43F23"/>
    <w:rsid w:val="00E443ED"/>
    <w:rsid w:val="00E4481A"/>
    <w:rsid w:val="00E508E3"/>
    <w:rsid w:val="00E5354F"/>
    <w:rsid w:val="00E53EF7"/>
    <w:rsid w:val="00E540BD"/>
    <w:rsid w:val="00E54156"/>
    <w:rsid w:val="00E54430"/>
    <w:rsid w:val="00E55106"/>
    <w:rsid w:val="00E554C6"/>
    <w:rsid w:val="00E5668D"/>
    <w:rsid w:val="00E56D44"/>
    <w:rsid w:val="00E57A1C"/>
    <w:rsid w:val="00E57B02"/>
    <w:rsid w:val="00E57D30"/>
    <w:rsid w:val="00E62C1F"/>
    <w:rsid w:val="00E6591B"/>
    <w:rsid w:val="00E66398"/>
    <w:rsid w:val="00E667D9"/>
    <w:rsid w:val="00E673BC"/>
    <w:rsid w:val="00E67956"/>
    <w:rsid w:val="00E70D40"/>
    <w:rsid w:val="00E70E96"/>
    <w:rsid w:val="00E718C5"/>
    <w:rsid w:val="00E73007"/>
    <w:rsid w:val="00E732DF"/>
    <w:rsid w:val="00E744E7"/>
    <w:rsid w:val="00E7632A"/>
    <w:rsid w:val="00E769B1"/>
    <w:rsid w:val="00E76ABC"/>
    <w:rsid w:val="00E81B98"/>
    <w:rsid w:val="00E83EAA"/>
    <w:rsid w:val="00E86992"/>
    <w:rsid w:val="00E90455"/>
    <w:rsid w:val="00E908E6"/>
    <w:rsid w:val="00E90DB5"/>
    <w:rsid w:val="00E91C2E"/>
    <w:rsid w:val="00E9473F"/>
    <w:rsid w:val="00E95609"/>
    <w:rsid w:val="00E95CE8"/>
    <w:rsid w:val="00E961F6"/>
    <w:rsid w:val="00E96A7F"/>
    <w:rsid w:val="00E96DD8"/>
    <w:rsid w:val="00E9726C"/>
    <w:rsid w:val="00EA0C54"/>
    <w:rsid w:val="00EA1BD2"/>
    <w:rsid w:val="00EA1C88"/>
    <w:rsid w:val="00EA3965"/>
    <w:rsid w:val="00EA40CA"/>
    <w:rsid w:val="00EA53E2"/>
    <w:rsid w:val="00EA569E"/>
    <w:rsid w:val="00EA5787"/>
    <w:rsid w:val="00EA5A06"/>
    <w:rsid w:val="00EA6A63"/>
    <w:rsid w:val="00EB0446"/>
    <w:rsid w:val="00EB14AE"/>
    <w:rsid w:val="00EB2221"/>
    <w:rsid w:val="00EB38F2"/>
    <w:rsid w:val="00EB42AF"/>
    <w:rsid w:val="00EB4999"/>
    <w:rsid w:val="00EB5078"/>
    <w:rsid w:val="00EB56FE"/>
    <w:rsid w:val="00EB71A0"/>
    <w:rsid w:val="00EC39BF"/>
    <w:rsid w:val="00EC6CAA"/>
    <w:rsid w:val="00EC77B6"/>
    <w:rsid w:val="00ED059F"/>
    <w:rsid w:val="00ED06C4"/>
    <w:rsid w:val="00ED1DA5"/>
    <w:rsid w:val="00ED209A"/>
    <w:rsid w:val="00ED2D8A"/>
    <w:rsid w:val="00ED44DA"/>
    <w:rsid w:val="00ED47BC"/>
    <w:rsid w:val="00ED4D82"/>
    <w:rsid w:val="00ED5455"/>
    <w:rsid w:val="00ED6C69"/>
    <w:rsid w:val="00ED76C2"/>
    <w:rsid w:val="00EE0644"/>
    <w:rsid w:val="00EE06FC"/>
    <w:rsid w:val="00EE0784"/>
    <w:rsid w:val="00EE0CE7"/>
    <w:rsid w:val="00EE41E2"/>
    <w:rsid w:val="00EE46B4"/>
    <w:rsid w:val="00EE5323"/>
    <w:rsid w:val="00EE5507"/>
    <w:rsid w:val="00EE5F83"/>
    <w:rsid w:val="00EE639B"/>
    <w:rsid w:val="00EE74B1"/>
    <w:rsid w:val="00EE78F7"/>
    <w:rsid w:val="00EE7BA2"/>
    <w:rsid w:val="00EF5F88"/>
    <w:rsid w:val="00EF64FD"/>
    <w:rsid w:val="00EF7B03"/>
    <w:rsid w:val="00F01F4E"/>
    <w:rsid w:val="00F02343"/>
    <w:rsid w:val="00F028F7"/>
    <w:rsid w:val="00F02F89"/>
    <w:rsid w:val="00F032B3"/>
    <w:rsid w:val="00F03310"/>
    <w:rsid w:val="00F03472"/>
    <w:rsid w:val="00F038C9"/>
    <w:rsid w:val="00F05050"/>
    <w:rsid w:val="00F059FA"/>
    <w:rsid w:val="00F06932"/>
    <w:rsid w:val="00F1061F"/>
    <w:rsid w:val="00F10796"/>
    <w:rsid w:val="00F10B97"/>
    <w:rsid w:val="00F11CFB"/>
    <w:rsid w:val="00F13274"/>
    <w:rsid w:val="00F13EFB"/>
    <w:rsid w:val="00F140A2"/>
    <w:rsid w:val="00F14714"/>
    <w:rsid w:val="00F157EA"/>
    <w:rsid w:val="00F1663E"/>
    <w:rsid w:val="00F1700E"/>
    <w:rsid w:val="00F176A7"/>
    <w:rsid w:val="00F205A2"/>
    <w:rsid w:val="00F20D9C"/>
    <w:rsid w:val="00F252B1"/>
    <w:rsid w:val="00F26230"/>
    <w:rsid w:val="00F267E4"/>
    <w:rsid w:val="00F26A91"/>
    <w:rsid w:val="00F2757A"/>
    <w:rsid w:val="00F27D06"/>
    <w:rsid w:val="00F304F3"/>
    <w:rsid w:val="00F31710"/>
    <w:rsid w:val="00F318C7"/>
    <w:rsid w:val="00F31C60"/>
    <w:rsid w:val="00F33403"/>
    <w:rsid w:val="00F33DFC"/>
    <w:rsid w:val="00F34223"/>
    <w:rsid w:val="00F34FC9"/>
    <w:rsid w:val="00F36769"/>
    <w:rsid w:val="00F36B6A"/>
    <w:rsid w:val="00F3785C"/>
    <w:rsid w:val="00F401C6"/>
    <w:rsid w:val="00F429CE"/>
    <w:rsid w:val="00F42B7E"/>
    <w:rsid w:val="00F44961"/>
    <w:rsid w:val="00F44D3D"/>
    <w:rsid w:val="00F44E6F"/>
    <w:rsid w:val="00F44FAB"/>
    <w:rsid w:val="00F45227"/>
    <w:rsid w:val="00F45ED1"/>
    <w:rsid w:val="00F47440"/>
    <w:rsid w:val="00F47632"/>
    <w:rsid w:val="00F53C22"/>
    <w:rsid w:val="00F53D7B"/>
    <w:rsid w:val="00F5524D"/>
    <w:rsid w:val="00F56E6E"/>
    <w:rsid w:val="00F60E49"/>
    <w:rsid w:val="00F62054"/>
    <w:rsid w:val="00F632F0"/>
    <w:rsid w:val="00F63E17"/>
    <w:rsid w:val="00F63E66"/>
    <w:rsid w:val="00F64AAB"/>
    <w:rsid w:val="00F66A6D"/>
    <w:rsid w:val="00F67052"/>
    <w:rsid w:val="00F678E0"/>
    <w:rsid w:val="00F67CBC"/>
    <w:rsid w:val="00F67DBA"/>
    <w:rsid w:val="00F70957"/>
    <w:rsid w:val="00F722D9"/>
    <w:rsid w:val="00F743BB"/>
    <w:rsid w:val="00F759F7"/>
    <w:rsid w:val="00F76A42"/>
    <w:rsid w:val="00F777F1"/>
    <w:rsid w:val="00F8055B"/>
    <w:rsid w:val="00F8076D"/>
    <w:rsid w:val="00F812C9"/>
    <w:rsid w:val="00F813AB"/>
    <w:rsid w:val="00F82A14"/>
    <w:rsid w:val="00F844DF"/>
    <w:rsid w:val="00F85FC1"/>
    <w:rsid w:val="00F901A3"/>
    <w:rsid w:val="00F909EC"/>
    <w:rsid w:val="00F90FC7"/>
    <w:rsid w:val="00F93F4D"/>
    <w:rsid w:val="00F946B6"/>
    <w:rsid w:val="00F949C6"/>
    <w:rsid w:val="00F94E23"/>
    <w:rsid w:val="00F9674C"/>
    <w:rsid w:val="00FA03F5"/>
    <w:rsid w:val="00FA1CAE"/>
    <w:rsid w:val="00FA2175"/>
    <w:rsid w:val="00FA4524"/>
    <w:rsid w:val="00FA50BE"/>
    <w:rsid w:val="00FA658A"/>
    <w:rsid w:val="00FB2236"/>
    <w:rsid w:val="00FB3627"/>
    <w:rsid w:val="00FB3D7A"/>
    <w:rsid w:val="00FB42EB"/>
    <w:rsid w:val="00FB4481"/>
    <w:rsid w:val="00FB4AAB"/>
    <w:rsid w:val="00FB5AA1"/>
    <w:rsid w:val="00FB673C"/>
    <w:rsid w:val="00FC1F6E"/>
    <w:rsid w:val="00FC2B2E"/>
    <w:rsid w:val="00FC4482"/>
    <w:rsid w:val="00FC4A46"/>
    <w:rsid w:val="00FC63F5"/>
    <w:rsid w:val="00FC7223"/>
    <w:rsid w:val="00FC7ED2"/>
    <w:rsid w:val="00FD0F2C"/>
    <w:rsid w:val="00FD32A2"/>
    <w:rsid w:val="00FD344D"/>
    <w:rsid w:val="00FD368F"/>
    <w:rsid w:val="00FD3EEE"/>
    <w:rsid w:val="00FD4732"/>
    <w:rsid w:val="00FD513B"/>
    <w:rsid w:val="00FD5250"/>
    <w:rsid w:val="00FD7864"/>
    <w:rsid w:val="00FE05CA"/>
    <w:rsid w:val="00FE1AB3"/>
    <w:rsid w:val="00FE3840"/>
    <w:rsid w:val="00FE38CC"/>
    <w:rsid w:val="00FE3CE5"/>
    <w:rsid w:val="00FE401E"/>
    <w:rsid w:val="00FE4FF2"/>
    <w:rsid w:val="00FE57E6"/>
    <w:rsid w:val="00FE5F6D"/>
    <w:rsid w:val="00FE63DD"/>
    <w:rsid w:val="00FE691F"/>
    <w:rsid w:val="00FE70B8"/>
    <w:rsid w:val="00FF0D2D"/>
    <w:rsid w:val="00FF0DE1"/>
    <w:rsid w:val="00FF1ACA"/>
    <w:rsid w:val="00FF2497"/>
    <w:rsid w:val="00FF3A71"/>
    <w:rsid w:val="00FF405E"/>
    <w:rsid w:val="00FF4289"/>
    <w:rsid w:val="00FF44F3"/>
    <w:rsid w:val="00FF4E59"/>
    <w:rsid w:val="00FF6563"/>
    <w:rsid w:val="00FF734A"/>
    <w:rsid w:val="00FF752E"/>
    <w:rsid w:val="00FF7681"/>
    <w:rsid w:val="00FF7EE0"/>
    <w:rsid w:val="010A140F"/>
    <w:rsid w:val="017F60B3"/>
    <w:rsid w:val="01E6215C"/>
    <w:rsid w:val="01FE82BC"/>
    <w:rsid w:val="0205C956"/>
    <w:rsid w:val="020A4DDB"/>
    <w:rsid w:val="028FC859"/>
    <w:rsid w:val="02BABBD7"/>
    <w:rsid w:val="02D00FB7"/>
    <w:rsid w:val="0320BAD3"/>
    <w:rsid w:val="034F3328"/>
    <w:rsid w:val="03516B1C"/>
    <w:rsid w:val="0385FA5A"/>
    <w:rsid w:val="03A63C1D"/>
    <w:rsid w:val="03C49594"/>
    <w:rsid w:val="04185508"/>
    <w:rsid w:val="0422D828"/>
    <w:rsid w:val="0487C903"/>
    <w:rsid w:val="04B4C594"/>
    <w:rsid w:val="04EB91A1"/>
    <w:rsid w:val="04F64BBF"/>
    <w:rsid w:val="04F809C2"/>
    <w:rsid w:val="05224991"/>
    <w:rsid w:val="05607620"/>
    <w:rsid w:val="056267DF"/>
    <w:rsid w:val="061C3BBE"/>
    <w:rsid w:val="06435180"/>
    <w:rsid w:val="06AB20CE"/>
    <w:rsid w:val="06BD8825"/>
    <w:rsid w:val="077DE8C0"/>
    <w:rsid w:val="07DA3C54"/>
    <w:rsid w:val="084720E5"/>
    <w:rsid w:val="08F208BD"/>
    <w:rsid w:val="09096BAF"/>
    <w:rsid w:val="0928F34D"/>
    <w:rsid w:val="09B2C5DE"/>
    <w:rsid w:val="0A2D2744"/>
    <w:rsid w:val="0A3E53D2"/>
    <w:rsid w:val="0A966AE3"/>
    <w:rsid w:val="0C29F63F"/>
    <w:rsid w:val="0C91A1B4"/>
    <w:rsid w:val="0CC6A563"/>
    <w:rsid w:val="0CF03CF8"/>
    <w:rsid w:val="0D10015C"/>
    <w:rsid w:val="0D681F57"/>
    <w:rsid w:val="0E159494"/>
    <w:rsid w:val="0E30BC51"/>
    <w:rsid w:val="0E353989"/>
    <w:rsid w:val="0E484893"/>
    <w:rsid w:val="0F3168C1"/>
    <w:rsid w:val="0F7A71EC"/>
    <w:rsid w:val="0FCB648B"/>
    <w:rsid w:val="10F3EEF6"/>
    <w:rsid w:val="11427EC6"/>
    <w:rsid w:val="114AFEE6"/>
    <w:rsid w:val="11612A9F"/>
    <w:rsid w:val="11BDAC4D"/>
    <w:rsid w:val="11C94EF8"/>
    <w:rsid w:val="121EE9CF"/>
    <w:rsid w:val="1223AE2E"/>
    <w:rsid w:val="12436401"/>
    <w:rsid w:val="12AC3453"/>
    <w:rsid w:val="12B474AE"/>
    <w:rsid w:val="12C5E792"/>
    <w:rsid w:val="12C8FC99"/>
    <w:rsid w:val="13C8FF84"/>
    <w:rsid w:val="14BD7A33"/>
    <w:rsid w:val="14C79641"/>
    <w:rsid w:val="14CF5288"/>
    <w:rsid w:val="1528EE30"/>
    <w:rsid w:val="15402F9D"/>
    <w:rsid w:val="157CF650"/>
    <w:rsid w:val="15D176BA"/>
    <w:rsid w:val="15E1137A"/>
    <w:rsid w:val="15FD5821"/>
    <w:rsid w:val="160A774E"/>
    <w:rsid w:val="16203C3C"/>
    <w:rsid w:val="164675E9"/>
    <w:rsid w:val="1653A27E"/>
    <w:rsid w:val="1667D398"/>
    <w:rsid w:val="1668838B"/>
    <w:rsid w:val="16BC1BF1"/>
    <w:rsid w:val="16F292D3"/>
    <w:rsid w:val="17A18F6E"/>
    <w:rsid w:val="17B2062C"/>
    <w:rsid w:val="180B0D76"/>
    <w:rsid w:val="18A004AF"/>
    <w:rsid w:val="18C45B0E"/>
    <w:rsid w:val="19E7EAB5"/>
    <w:rsid w:val="19FAB6B4"/>
    <w:rsid w:val="1A82E8F1"/>
    <w:rsid w:val="1B818EE8"/>
    <w:rsid w:val="1B9836BA"/>
    <w:rsid w:val="1BD297F1"/>
    <w:rsid w:val="1C1096A6"/>
    <w:rsid w:val="1C238D22"/>
    <w:rsid w:val="1C3B7B14"/>
    <w:rsid w:val="1C6AEA66"/>
    <w:rsid w:val="1C9AC026"/>
    <w:rsid w:val="1CA9C1ED"/>
    <w:rsid w:val="1CC872A1"/>
    <w:rsid w:val="1CE11263"/>
    <w:rsid w:val="1E7E8FB0"/>
    <w:rsid w:val="1F0C5384"/>
    <w:rsid w:val="1F597224"/>
    <w:rsid w:val="1F669C2A"/>
    <w:rsid w:val="1FBCB288"/>
    <w:rsid w:val="2039408E"/>
    <w:rsid w:val="207DD7BF"/>
    <w:rsid w:val="208B0829"/>
    <w:rsid w:val="208F2320"/>
    <w:rsid w:val="20F36593"/>
    <w:rsid w:val="217CF7E9"/>
    <w:rsid w:val="21B96744"/>
    <w:rsid w:val="22945291"/>
    <w:rsid w:val="22EEA211"/>
    <w:rsid w:val="23889CEA"/>
    <w:rsid w:val="23A1FCD9"/>
    <w:rsid w:val="23ACC83E"/>
    <w:rsid w:val="23D91F2B"/>
    <w:rsid w:val="23FC7B69"/>
    <w:rsid w:val="243D47B8"/>
    <w:rsid w:val="244286B3"/>
    <w:rsid w:val="24433271"/>
    <w:rsid w:val="24B1C589"/>
    <w:rsid w:val="2559EF30"/>
    <w:rsid w:val="255C035E"/>
    <w:rsid w:val="268452B5"/>
    <w:rsid w:val="26BD2081"/>
    <w:rsid w:val="26E183DE"/>
    <w:rsid w:val="26E49941"/>
    <w:rsid w:val="26EC56FA"/>
    <w:rsid w:val="276B37AB"/>
    <w:rsid w:val="27D4E9CC"/>
    <w:rsid w:val="2807BFE6"/>
    <w:rsid w:val="283AF270"/>
    <w:rsid w:val="287F7522"/>
    <w:rsid w:val="28E9D9C6"/>
    <w:rsid w:val="28F30444"/>
    <w:rsid w:val="2953A93B"/>
    <w:rsid w:val="29961999"/>
    <w:rsid w:val="2A26D000"/>
    <w:rsid w:val="2A8B7115"/>
    <w:rsid w:val="2A9A0499"/>
    <w:rsid w:val="2ABE8571"/>
    <w:rsid w:val="2AF186D4"/>
    <w:rsid w:val="2AFC92D2"/>
    <w:rsid w:val="2B50EF3F"/>
    <w:rsid w:val="2B52B58D"/>
    <w:rsid w:val="2BB12536"/>
    <w:rsid w:val="2BB3BEFA"/>
    <w:rsid w:val="2C8023DD"/>
    <w:rsid w:val="2C8F8F5B"/>
    <w:rsid w:val="2CF135B5"/>
    <w:rsid w:val="2D003D0E"/>
    <w:rsid w:val="2D015C88"/>
    <w:rsid w:val="2D36333B"/>
    <w:rsid w:val="2D8F6CA7"/>
    <w:rsid w:val="2D96A902"/>
    <w:rsid w:val="2DE6A456"/>
    <w:rsid w:val="2E27BD8B"/>
    <w:rsid w:val="2E8C4110"/>
    <w:rsid w:val="2EC0F236"/>
    <w:rsid w:val="2F2EB40E"/>
    <w:rsid w:val="2F4F6822"/>
    <w:rsid w:val="2FA13ACF"/>
    <w:rsid w:val="2FD7E10B"/>
    <w:rsid w:val="2FEB9C57"/>
    <w:rsid w:val="30003A4E"/>
    <w:rsid w:val="306B26E6"/>
    <w:rsid w:val="3087ACA0"/>
    <w:rsid w:val="3116155C"/>
    <w:rsid w:val="3166D311"/>
    <w:rsid w:val="318E38D0"/>
    <w:rsid w:val="31935FF2"/>
    <w:rsid w:val="31D9A8B7"/>
    <w:rsid w:val="31DC418E"/>
    <w:rsid w:val="323B7546"/>
    <w:rsid w:val="32403FD7"/>
    <w:rsid w:val="32DA0DB4"/>
    <w:rsid w:val="3305FA0A"/>
    <w:rsid w:val="332DDC92"/>
    <w:rsid w:val="33567AD5"/>
    <w:rsid w:val="337CA525"/>
    <w:rsid w:val="34B53FA2"/>
    <w:rsid w:val="34C87D60"/>
    <w:rsid w:val="3571B6D4"/>
    <w:rsid w:val="3585AB84"/>
    <w:rsid w:val="35E4D01F"/>
    <w:rsid w:val="36157941"/>
    <w:rsid w:val="36239BD6"/>
    <w:rsid w:val="372677D5"/>
    <w:rsid w:val="372E29CA"/>
    <w:rsid w:val="375625A5"/>
    <w:rsid w:val="375BC09F"/>
    <w:rsid w:val="37B4AF03"/>
    <w:rsid w:val="37B92E49"/>
    <w:rsid w:val="37BF35B7"/>
    <w:rsid w:val="37D2B32C"/>
    <w:rsid w:val="380475DB"/>
    <w:rsid w:val="382F5FBC"/>
    <w:rsid w:val="3903EC08"/>
    <w:rsid w:val="39050F70"/>
    <w:rsid w:val="393612DA"/>
    <w:rsid w:val="3962B4E1"/>
    <w:rsid w:val="3985D792"/>
    <w:rsid w:val="398D6598"/>
    <w:rsid w:val="39943AAE"/>
    <w:rsid w:val="3999F58F"/>
    <w:rsid w:val="39CDD724"/>
    <w:rsid w:val="39D39662"/>
    <w:rsid w:val="3A6807FC"/>
    <w:rsid w:val="3A79E60B"/>
    <w:rsid w:val="3A946239"/>
    <w:rsid w:val="3B91C6A4"/>
    <w:rsid w:val="3BC4EDF1"/>
    <w:rsid w:val="3C0824A7"/>
    <w:rsid w:val="3C0AF24F"/>
    <w:rsid w:val="3C13F471"/>
    <w:rsid w:val="3C3F7EC5"/>
    <w:rsid w:val="3C69AFF0"/>
    <w:rsid w:val="3CD4922E"/>
    <w:rsid w:val="3CF11CF0"/>
    <w:rsid w:val="3D014277"/>
    <w:rsid w:val="3D53F5DE"/>
    <w:rsid w:val="3D56983A"/>
    <w:rsid w:val="3D62D92A"/>
    <w:rsid w:val="3DAF43C3"/>
    <w:rsid w:val="3DC1FF80"/>
    <w:rsid w:val="3DD9C104"/>
    <w:rsid w:val="3E1B6DF2"/>
    <w:rsid w:val="3E300B69"/>
    <w:rsid w:val="3EC883A3"/>
    <w:rsid w:val="3ED2BD5A"/>
    <w:rsid w:val="3EDC692E"/>
    <w:rsid w:val="3F950071"/>
    <w:rsid w:val="3F981A97"/>
    <w:rsid w:val="3FA4CD08"/>
    <w:rsid w:val="40386577"/>
    <w:rsid w:val="40837DB3"/>
    <w:rsid w:val="409BEE51"/>
    <w:rsid w:val="40C44A98"/>
    <w:rsid w:val="40EB7E2F"/>
    <w:rsid w:val="41020DA4"/>
    <w:rsid w:val="411D8BDC"/>
    <w:rsid w:val="418A63CC"/>
    <w:rsid w:val="41A27348"/>
    <w:rsid w:val="420F90AD"/>
    <w:rsid w:val="423A58CC"/>
    <w:rsid w:val="4256E941"/>
    <w:rsid w:val="428F7678"/>
    <w:rsid w:val="43379C38"/>
    <w:rsid w:val="434A0200"/>
    <w:rsid w:val="439FF78D"/>
    <w:rsid w:val="43E0483E"/>
    <w:rsid w:val="43F96A58"/>
    <w:rsid w:val="44FF1A6F"/>
    <w:rsid w:val="45181184"/>
    <w:rsid w:val="458B9FCA"/>
    <w:rsid w:val="45B3F7E3"/>
    <w:rsid w:val="45DD50F0"/>
    <w:rsid w:val="462264F6"/>
    <w:rsid w:val="46290A48"/>
    <w:rsid w:val="468390CC"/>
    <w:rsid w:val="46A1FF7C"/>
    <w:rsid w:val="46C841E0"/>
    <w:rsid w:val="46CDC333"/>
    <w:rsid w:val="46CEE231"/>
    <w:rsid w:val="46D5C207"/>
    <w:rsid w:val="477D11C4"/>
    <w:rsid w:val="47939A17"/>
    <w:rsid w:val="47968D22"/>
    <w:rsid w:val="481349EF"/>
    <w:rsid w:val="487EB6E2"/>
    <w:rsid w:val="4886CB27"/>
    <w:rsid w:val="48E3B349"/>
    <w:rsid w:val="4914F5DF"/>
    <w:rsid w:val="4AB48E81"/>
    <w:rsid w:val="4AC79A2D"/>
    <w:rsid w:val="4AF9DAD0"/>
    <w:rsid w:val="4B2C9AE8"/>
    <w:rsid w:val="4B6865DF"/>
    <w:rsid w:val="4B82814A"/>
    <w:rsid w:val="4BB7C48C"/>
    <w:rsid w:val="4BD814CB"/>
    <w:rsid w:val="4BDE728E"/>
    <w:rsid w:val="4BECEF61"/>
    <w:rsid w:val="4BEFCFB8"/>
    <w:rsid w:val="4C316965"/>
    <w:rsid w:val="4CC120BB"/>
    <w:rsid w:val="4CE840A0"/>
    <w:rsid w:val="4D2C8E54"/>
    <w:rsid w:val="4D601F87"/>
    <w:rsid w:val="4D7137B5"/>
    <w:rsid w:val="4DAEC0BF"/>
    <w:rsid w:val="4DFD50BA"/>
    <w:rsid w:val="4E0C5E87"/>
    <w:rsid w:val="4E157483"/>
    <w:rsid w:val="4E4A2083"/>
    <w:rsid w:val="4E60D432"/>
    <w:rsid w:val="4EEF4582"/>
    <w:rsid w:val="4F24C8B8"/>
    <w:rsid w:val="4FF7CBAB"/>
    <w:rsid w:val="504B66F3"/>
    <w:rsid w:val="504BA45F"/>
    <w:rsid w:val="50768290"/>
    <w:rsid w:val="508849E4"/>
    <w:rsid w:val="50AB1166"/>
    <w:rsid w:val="50B166B1"/>
    <w:rsid w:val="50FF1367"/>
    <w:rsid w:val="51238507"/>
    <w:rsid w:val="5131A4BD"/>
    <w:rsid w:val="522B45F2"/>
    <w:rsid w:val="5249D954"/>
    <w:rsid w:val="52BEB89C"/>
    <w:rsid w:val="52C7871B"/>
    <w:rsid w:val="5375A4D3"/>
    <w:rsid w:val="53A40830"/>
    <w:rsid w:val="551B6E10"/>
    <w:rsid w:val="554CA475"/>
    <w:rsid w:val="55DEBFED"/>
    <w:rsid w:val="56133793"/>
    <w:rsid w:val="5621F5BE"/>
    <w:rsid w:val="56E0251D"/>
    <w:rsid w:val="56FF2D77"/>
    <w:rsid w:val="576A45AD"/>
    <w:rsid w:val="577E4318"/>
    <w:rsid w:val="5788F471"/>
    <w:rsid w:val="57AB152A"/>
    <w:rsid w:val="57AD35A1"/>
    <w:rsid w:val="57FDC26E"/>
    <w:rsid w:val="58155249"/>
    <w:rsid w:val="583528D9"/>
    <w:rsid w:val="585F8190"/>
    <w:rsid w:val="5865B30C"/>
    <w:rsid w:val="586CAE0D"/>
    <w:rsid w:val="58E06075"/>
    <w:rsid w:val="58ED05B5"/>
    <w:rsid w:val="58FE43F0"/>
    <w:rsid w:val="5907939A"/>
    <w:rsid w:val="593BE440"/>
    <w:rsid w:val="59530F49"/>
    <w:rsid w:val="5990A61F"/>
    <w:rsid w:val="59A2F28B"/>
    <w:rsid w:val="5A347F42"/>
    <w:rsid w:val="5AE1620F"/>
    <w:rsid w:val="5AE4EBAE"/>
    <w:rsid w:val="5B081F23"/>
    <w:rsid w:val="5B4B2F42"/>
    <w:rsid w:val="5B7C3395"/>
    <w:rsid w:val="5B908D47"/>
    <w:rsid w:val="5BF49888"/>
    <w:rsid w:val="5BF642AC"/>
    <w:rsid w:val="5C14785A"/>
    <w:rsid w:val="5CBA5FD1"/>
    <w:rsid w:val="5CBAB894"/>
    <w:rsid w:val="5CCFB786"/>
    <w:rsid w:val="5D2EAF3F"/>
    <w:rsid w:val="5D43D2C6"/>
    <w:rsid w:val="5D5414B6"/>
    <w:rsid w:val="5D831F56"/>
    <w:rsid w:val="5D91C1F9"/>
    <w:rsid w:val="5DA9B4F9"/>
    <w:rsid w:val="5E49529D"/>
    <w:rsid w:val="5E7D1FE4"/>
    <w:rsid w:val="5E7D7FBA"/>
    <w:rsid w:val="5F19FF9F"/>
    <w:rsid w:val="5F57BB64"/>
    <w:rsid w:val="5FBD32E7"/>
    <w:rsid w:val="5FD1FCBB"/>
    <w:rsid w:val="6022BB4B"/>
    <w:rsid w:val="60688BE2"/>
    <w:rsid w:val="6181CDC5"/>
    <w:rsid w:val="61F2494A"/>
    <w:rsid w:val="6212E5D0"/>
    <w:rsid w:val="62472404"/>
    <w:rsid w:val="62820923"/>
    <w:rsid w:val="628AF8AC"/>
    <w:rsid w:val="629DAF9F"/>
    <w:rsid w:val="62D74FD3"/>
    <w:rsid w:val="62DB0F09"/>
    <w:rsid w:val="62E71657"/>
    <w:rsid w:val="62F28C23"/>
    <w:rsid w:val="636DC5C5"/>
    <w:rsid w:val="639FC1AC"/>
    <w:rsid w:val="63AB3D35"/>
    <w:rsid w:val="6406B28D"/>
    <w:rsid w:val="641DD7C0"/>
    <w:rsid w:val="6436C3AA"/>
    <w:rsid w:val="64739D69"/>
    <w:rsid w:val="647E6CCD"/>
    <w:rsid w:val="648A8BE8"/>
    <w:rsid w:val="64CBF9BD"/>
    <w:rsid w:val="66427354"/>
    <w:rsid w:val="6667EA0C"/>
    <w:rsid w:val="66CFABBD"/>
    <w:rsid w:val="67116326"/>
    <w:rsid w:val="679EAC36"/>
    <w:rsid w:val="6814E6F2"/>
    <w:rsid w:val="6847867D"/>
    <w:rsid w:val="686FC65C"/>
    <w:rsid w:val="68E483F8"/>
    <w:rsid w:val="6914470F"/>
    <w:rsid w:val="6957EE4C"/>
    <w:rsid w:val="69C47656"/>
    <w:rsid w:val="6AA12BF7"/>
    <w:rsid w:val="6ACECD4C"/>
    <w:rsid w:val="6AF26EB1"/>
    <w:rsid w:val="6AFF223A"/>
    <w:rsid w:val="6B2D978D"/>
    <w:rsid w:val="6B8EDFFD"/>
    <w:rsid w:val="6BCF7868"/>
    <w:rsid w:val="6C0AF577"/>
    <w:rsid w:val="6C60A47A"/>
    <w:rsid w:val="6C68558A"/>
    <w:rsid w:val="6CA13D95"/>
    <w:rsid w:val="6CEBA154"/>
    <w:rsid w:val="6D3D5749"/>
    <w:rsid w:val="6D4CDAEF"/>
    <w:rsid w:val="6D777246"/>
    <w:rsid w:val="6DB0DDB5"/>
    <w:rsid w:val="6E2D1799"/>
    <w:rsid w:val="6E5A6646"/>
    <w:rsid w:val="6E7352AA"/>
    <w:rsid w:val="6E9AC972"/>
    <w:rsid w:val="6EBA6765"/>
    <w:rsid w:val="6EFF22BE"/>
    <w:rsid w:val="6F6CFB7D"/>
    <w:rsid w:val="6FAB6D18"/>
    <w:rsid w:val="6FD12726"/>
    <w:rsid w:val="702DC4F2"/>
    <w:rsid w:val="706B69B7"/>
    <w:rsid w:val="70881A0D"/>
    <w:rsid w:val="7120F36E"/>
    <w:rsid w:val="715AEDFB"/>
    <w:rsid w:val="7189DD7F"/>
    <w:rsid w:val="7192F709"/>
    <w:rsid w:val="71B38D45"/>
    <w:rsid w:val="720DD3DA"/>
    <w:rsid w:val="722B6D20"/>
    <w:rsid w:val="72EAC73D"/>
    <w:rsid w:val="730A5359"/>
    <w:rsid w:val="73135330"/>
    <w:rsid w:val="735D35EC"/>
    <w:rsid w:val="735EACBC"/>
    <w:rsid w:val="7471697C"/>
    <w:rsid w:val="74916A4D"/>
    <w:rsid w:val="74DCE873"/>
    <w:rsid w:val="7552F3F9"/>
    <w:rsid w:val="756CD97A"/>
    <w:rsid w:val="75BEBDF9"/>
    <w:rsid w:val="75EA8467"/>
    <w:rsid w:val="76375E50"/>
    <w:rsid w:val="765A20C1"/>
    <w:rsid w:val="7682943D"/>
    <w:rsid w:val="770038E4"/>
    <w:rsid w:val="7742243B"/>
    <w:rsid w:val="77A226F8"/>
    <w:rsid w:val="77F0E939"/>
    <w:rsid w:val="781E935A"/>
    <w:rsid w:val="782F66F9"/>
    <w:rsid w:val="78456741"/>
    <w:rsid w:val="78AAEA90"/>
    <w:rsid w:val="78D733B4"/>
    <w:rsid w:val="78F51D74"/>
    <w:rsid w:val="78FB6A8A"/>
    <w:rsid w:val="7970B117"/>
    <w:rsid w:val="79CEFE2F"/>
    <w:rsid w:val="7A1FCE3C"/>
    <w:rsid w:val="7AAD2170"/>
    <w:rsid w:val="7AD23D6B"/>
    <w:rsid w:val="7B2B6D17"/>
    <w:rsid w:val="7B85B2EC"/>
    <w:rsid w:val="7BACDF3A"/>
    <w:rsid w:val="7BC09A1C"/>
    <w:rsid w:val="7C33CB98"/>
    <w:rsid w:val="7C6370FA"/>
    <w:rsid w:val="7C7D12B9"/>
    <w:rsid w:val="7CF67146"/>
    <w:rsid w:val="7D6EF0CC"/>
    <w:rsid w:val="7DCE7102"/>
    <w:rsid w:val="7DDC53D5"/>
    <w:rsid w:val="7DEE96E3"/>
    <w:rsid w:val="7DF28153"/>
    <w:rsid w:val="7E3F99B9"/>
    <w:rsid w:val="7E582E23"/>
    <w:rsid w:val="7EABA8C9"/>
    <w:rsid w:val="7EAED502"/>
    <w:rsid w:val="7EC8E7B9"/>
    <w:rsid w:val="7F86D854"/>
    <w:rsid w:val="7FA97018"/>
    <w:rsid w:val="7FB2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C717A"/>
  <w15:docId w15:val="{95F51A8E-8DA8-4975-8737-215C447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504BA45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504BA4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/>
      <w:sz w:val="40"/>
      <w:szCs w:val="40"/>
      <w:lang w:eastAsia="ja-JP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504BA4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/>
      <w:sz w:val="32"/>
      <w:szCs w:val="32"/>
      <w:lang w:eastAsia="ja-JP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504BA45F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/>
      <w:sz w:val="28"/>
      <w:szCs w:val="28"/>
      <w:lang w:eastAsia="ja-JP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504BA45F"/>
    <w:pPr>
      <w:tabs>
        <w:tab w:val="center" w:pos="4536"/>
        <w:tab w:val="right" w:pos="9072"/>
      </w:tabs>
      <w:spacing w:after="0"/>
    </w:pPr>
  </w:style>
  <w:style w:type="character" w:styleId="NagwekZnak" w:customStyle="1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504BA45F"/>
    <w:pPr>
      <w:tabs>
        <w:tab w:val="center" w:pos="4536"/>
        <w:tab w:val="right" w:pos="9072"/>
      </w:tabs>
      <w:spacing w:after="0"/>
    </w:pPr>
  </w:style>
  <w:style w:type="character" w:styleId="StopkaZnak" w:customStyle="1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504BA45F"/>
    <w:pPr>
      <w:spacing w:after="0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TML-wstpniesformatowany">
    <w:name w:val="HTML Preformatted"/>
    <w:basedOn w:val="Normalny"/>
    <w:link w:val="HTML-wstpniesformatowanyZnak"/>
    <w:uiPriority w:val="1"/>
    <w:rsid w:val="504BA4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eastAsia="Times New Roman" w:cs="Courier New"/>
      <w:color w:val="000000" w:themeColor="text1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rsid w:val="00AA7128"/>
    <w:rPr>
      <w:rFonts w:ascii="Courier New" w:hAnsi="Courier New" w:eastAsia="Times New Roman" w:cs="Courier New"/>
      <w:color w:val="000000"/>
    </w:rPr>
  </w:style>
  <w:style w:type="paragraph" w:styleId="Default" w:customStyle="1">
    <w:name w:val="Default"/>
    <w:rsid w:val="00AA712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504BA45F"/>
    <w:pPr>
      <w:ind w:left="720"/>
      <w:contextualSpacing/>
    </w:pPr>
  </w:style>
  <w:style w:type="paragraph" w:styleId="Tekstpodstawowy31" w:customStyle="1">
    <w:name w:val="Tekst podstawowy 31"/>
    <w:basedOn w:val="Normalny"/>
    <w:uiPriority w:val="1"/>
    <w:rsid w:val="504BA45F"/>
    <w:pPr>
      <w:spacing w:after="0"/>
    </w:pPr>
    <w:rPr>
      <w:rFonts w:ascii="Times New Roman" w:hAnsi="Times New Roman" w:eastAsia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504BA45F"/>
    <w:pPr>
      <w:spacing w:after="0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170A4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0A44"/>
    <w:rPr>
      <w:vertAlign w:val="superscript"/>
    </w:rPr>
  </w:style>
  <w:style w:type="paragraph" w:styleId="Style5" w:customStyle="1">
    <w:name w:val="Style5"/>
    <w:basedOn w:val="Normalny"/>
    <w:uiPriority w:val="99"/>
    <w:rsid w:val="504BA45F"/>
    <w:pPr>
      <w:widowControl w:val="0"/>
      <w:spacing w:after="0" w:line="290" w:lineRule="exact"/>
    </w:pPr>
    <w:rPr>
      <w:rFonts w:ascii="Tahoma" w:hAnsi="Tahoma" w:eastAsia="Times New Roman" w:cs="Tahoma"/>
      <w:sz w:val="24"/>
      <w:szCs w:val="24"/>
      <w:lang w:eastAsia="pl-PL"/>
    </w:rPr>
  </w:style>
  <w:style w:type="paragraph" w:styleId="Style11" w:customStyle="1">
    <w:name w:val="Style11"/>
    <w:basedOn w:val="Normalny"/>
    <w:uiPriority w:val="99"/>
    <w:rsid w:val="504BA45F"/>
    <w:pPr>
      <w:widowControl w:val="0"/>
      <w:spacing w:after="0"/>
      <w:jc w:val="both"/>
    </w:pPr>
    <w:rPr>
      <w:rFonts w:ascii="Tahoma" w:hAnsi="Tahoma" w:eastAsia="Times New Roman" w:cs="Tahoma"/>
      <w:sz w:val="24"/>
      <w:szCs w:val="24"/>
      <w:lang w:eastAsia="pl-PL"/>
    </w:rPr>
  </w:style>
  <w:style w:type="paragraph" w:styleId="Style15" w:customStyle="1">
    <w:name w:val="Style15"/>
    <w:basedOn w:val="Normalny"/>
    <w:uiPriority w:val="99"/>
    <w:rsid w:val="504BA45F"/>
    <w:pPr>
      <w:widowControl w:val="0"/>
      <w:spacing w:after="0" w:line="293" w:lineRule="exact"/>
      <w:jc w:val="both"/>
    </w:pPr>
    <w:rPr>
      <w:rFonts w:ascii="Tahoma" w:hAnsi="Tahoma" w:eastAsia="Times New Roman" w:cs="Tahoma"/>
      <w:sz w:val="24"/>
      <w:szCs w:val="24"/>
      <w:lang w:eastAsia="pl-PL"/>
    </w:rPr>
  </w:style>
  <w:style w:type="paragraph" w:styleId="Style18" w:customStyle="1">
    <w:name w:val="Style18"/>
    <w:basedOn w:val="Normalny"/>
    <w:uiPriority w:val="99"/>
    <w:rsid w:val="504BA45F"/>
    <w:pPr>
      <w:widowControl w:val="0"/>
      <w:spacing w:after="0" w:line="293" w:lineRule="exact"/>
      <w:jc w:val="both"/>
    </w:pPr>
    <w:rPr>
      <w:rFonts w:ascii="Tahoma" w:hAnsi="Tahoma" w:eastAsia="Times New Roman" w:cs="Tahoma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32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504BA45F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F13274"/>
    <w:rPr>
      <w:lang w:eastAsia="en-US"/>
    </w:rPr>
  </w:style>
  <w:style w:type="character" w:styleId="BezodstpwZnak" w:customStyle="1">
    <w:name w:val="Bez odstępów Znak"/>
    <w:basedOn w:val="Domylnaczcionkaakapitu"/>
    <w:link w:val="Bezodstpw"/>
    <w:uiPriority w:val="1"/>
    <w:locked/>
    <w:rsid w:val="00C214D8"/>
    <w:rPr>
      <w:sz w:val="24"/>
    </w:rPr>
  </w:style>
  <w:style w:type="paragraph" w:styleId="Bezodstpw">
    <w:name w:val="No Spacing"/>
    <w:basedOn w:val="Normalny"/>
    <w:link w:val="BezodstpwZnak"/>
    <w:uiPriority w:val="1"/>
    <w:qFormat/>
    <w:rsid w:val="504BA45F"/>
    <w:pPr>
      <w:spacing w:after="0"/>
      <w:jc w:val="both"/>
    </w:pPr>
    <w:rPr>
      <w:sz w:val="24"/>
      <w:szCs w:val="24"/>
      <w:lang w:eastAsia="pl-PL"/>
    </w:rPr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A76F5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504BA45F"/>
    <w:pPr>
      <w:spacing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9169C"/>
    <w:rPr>
      <w:i/>
      <w:i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6B9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9A16B9"/>
    <w:rPr>
      <w:b/>
      <w:bCs/>
      <w:lang w:eastAsia="en-US"/>
    </w:rPr>
  </w:style>
  <w:style w:type="paragraph" w:styleId="Poprawka">
    <w:name w:val="Revision"/>
    <w:hidden/>
    <w:uiPriority w:val="99"/>
    <w:semiHidden/>
    <w:rsid w:val="009A16B9"/>
    <w:rPr>
      <w:sz w:val="22"/>
      <w:szCs w:val="22"/>
      <w:lang w:eastAsia="en-US"/>
    </w:rPr>
  </w:style>
  <w:style w:type="character" w:styleId="Nierozpoznanawzmianka2" w:customStyle="1">
    <w:name w:val="Nierozpoznana wzmianka2"/>
    <w:basedOn w:val="Domylnaczcionkaakapitu"/>
    <w:uiPriority w:val="99"/>
    <w:semiHidden/>
    <w:unhideWhenUsed/>
    <w:rsid w:val="008B22F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6A7F"/>
    <w:rPr>
      <w:color w:val="605E5C"/>
      <w:shd w:val="clear" w:color="auto" w:fill="E1DFDD"/>
    </w:rPr>
  </w:style>
  <w:style w:type="character" w:styleId="AkapitzlistZnak" w:customStyle="1">
    <w:name w:val="Akapit z listą Znak"/>
    <w:link w:val="Akapitzlist"/>
    <w:uiPriority w:val="34"/>
    <w:locked/>
    <w:rsid w:val="00DA2BC9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504BA45F"/>
    <w:pPr>
      <w:spacing w:after="0"/>
    </w:pPr>
    <w:rPr>
      <w:rFonts w:ascii="Times New Roman" w:hAnsi="Times New Roman" w:eastAsia="Times New Roman"/>
      <w:sz w:val="20"/>
      <w:szCs w:val="20"/>
      <w:lang w:eastAsia="pl-PL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806B77"/>
    <w:rPr>
      <w:rFonts w:ascii="Times New Roman" w:hAnsi="Times New Roman" w:eastAsia="Times New Roman"/>
    </w:rPr>
  </w:style>
  <w:style w:type="character" w:styleId="Odwoanieprzypisudolnego">
    <w:name w:val="footnote reference"/>
    <w:aliases w:val="Footnote symbol"/>
    <w:uiPriority w:val="99"/>
    <w:rsid w:val="00806B77"/>
    <w:rPr>
      <w:vertAlign w:val="superscript"/>
    </w:rPr>
  </w:style>
  <w:style w:type="character" w:styleId="Nagwek1Znak" w:customStyle="1">
    <w:name w:val="Nagłówek 1 Znak"/>
    <w:basedOn w:val="Domylnaczcionkaakapitu"/>
    <w:link w:val="Nagwek1"/>
    <w:uiPriority w:val="9"/>
    <w:rsid w:val="009F4ED4"/>
    <w:rPr>
      <w:rFonts w:asciiTheme="majorHAnsi" w:hAnsiTheme="majorHAnsi" w:eastAsiaTheme="majorEastAsia" w:cstheme="majorBidi"/>
      <w:color w:val="0F4761"/>
      <w:sz w:val="40"/>
      <w:szCs w:val="40"/>
      <w:lang w:eastAsia="ja-JP"/>
    </w:rPr>
  </w:style>
  <w:style w:type="character" w:styleId="Nagwek2Znak" w:customStyle="1">
    <w:name w:val="Nagłówek 2 Znak"/>
    <w:basedOn w:val="Domylnaczcionkaakapitu"/>
    <w:link w:val="Nagwek2"/>
    <w:uiPriority w:val="9"/>
    <w:rsid w:val="009F4ED4"/>
    <w:rPr>
      <w:rFonts w:asciiTheme="majorHAnsi" w:hAnsiTheme="majorHAnsi" w:eastAsiaTheme="majorEastAsia" w:cstheme="majorBidi"/>
      <w:color w:val="0F4761"/>
      <w:sz w:val="32"/>
      <w:szCs w:val="32"/>
      <w:lang w:eastAsia="ja-JP"/>
    </w:rPr>
  </w:style>
  <w:style w:type="character" w:styleId="Nagwek3Znak" w:customStyle="1">
    <w:name w:val="Nagłówek 3 Znak"/>
    <w:basedOn w:val="Domylnaczcionkaakapitu"/>
    <w:link w:val="Nagwek3"/>
    <w:uiPriority w:val="9"/>
    <w:rsid w:val="009F4ED4"/>
    <w:rPr>
      <w:rFonts w:asciiTheme="minorHAnsi" w:hAnsiTheme="minorHAnsi" w:eastAsiaTheme="majorEastAsia" w:cstheme="majorBidi"/>
      <w:color w:val="0F4761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ata%20Antonowicz\AppData\Local\Microsoft\Windows\Temporary%20Internet%20Files\Content.Outlook\DBOFSHAR\RDOS_Warszawa_WOF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110B4CAD0D42BDA5C820700AB4A1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36FEC-49ED-493D-A8F2-F6C10666BBA8}"/>
      </w:docPartPr>
      <w:docPartBody>
        <w:p w:rsidR="000C64B7" w:rsidP="000C64B7" w:rsidRDefault="000C64B7">
          <w:pPr>
            <w:pStyle w:val="98110B4CAD0D42BDA5C820700AB4A1C4"/>
          </w:pPr>
          <w:r w:rsidRPr="006415DF">
            <w:rPr>
              <w:rStyle w:val="Tekstzastpczy"/>
              <w:rFonts w:ascii="Arial" w:hAnsi="Arial" w:cs="Arial" w:eastAsiaTheme="minorHAnsi"/>
              <w:highlight w:val="lightGray"/>
            </w:rPr>
            <w:t>Wybierz element</w:t>
          </w:r>
        </w:p>
      </w:docPartBody>
    </w:docPart>
    <w:docPart>
      <w:docPartPr>
        <w:name w:val="A153BEFCB41C4326B658DA7E45B910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20BBB0-52C2-4C17-9155-1C84C02633F5}"/>
      </w:docPartPr>
      <w:docPartBody>
        <w:p w:rsidR="000C64B7" w:rsidP="000C64B7" w:rsidRDefault="000C64B7">
          <w:pPr>
            <w:pStyle w:val="A153BEFCB41C4326B658DA7E45B91008"/>
          </w:pPr>
          <w:r w:rsidRPr="006415DF">
            <w:rPr>
              <w:rStyle w:val="Tekstzastpczy"/>
              <w:rFonts w:ascii="Arial" w:hAnsi="Arial" w:cs="Arial" w:eastAsiaTheme="minorHAnsi"/>
              <w:highlight w:val="lightGray"/>
            </w:rPr>
            <w:t>Wybierz element</w:t>
          </w:r>
        </w:p>
      </w:docPartBody>
    </w:docPart>
    <w:docPart>
      <w:docPartPr>
        <w:name w:val="13F04EB3EE6C4F6F8B242ECB7E81DF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1DADBD-5315-444A-B640-323E0FFE981E}"/>
      </w:docPartPr>
      <w:docPartBody>
        <w:p w:rsidR="000C64B7" w:rsidP="000C64B7" w:rsidRDefault="000C64B7">
          <w:pPr>
            <w:pStyle w:val="13F04EB3EE6C4F6F8B242ECB7E81DF2F"/>
          </w:pPr>
          <w:r w:rsidRPr="006415DF">
            <w:rPr>
              <w:rStyle w:val="Tekstzastpczy"/>
              <w:rFonts w:ascii="Arial" w:hAnsi="Arial" w:cs="Arial" w:eastAsiaTheme="minorHAnsi"/>
            </w:rPr>
            <w:t>Wybierz element</w:t>
          </w:r>
        </w:p>
      </w:docPartBody>
    </w:docPart>
    <w:docPart>
      <w:docPartPr>
        <w:name w:val="58C63829EBB2404BB7D796726FCAC3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B821CA-A7F5-4CC2-BDAF-E6B998C3B1D2}"/>
      </w:docPartPr>
      <w:docPartBody>
        <w:p w:rsidR="000C64B7" w:rsidP="000C64B7" w:rsidRDefault="000C64B7">
          <w:pPr>
            <w:pStyle w:val="58C63829EBB2404BB7D796726FCAC36F"/>
          </w:pPr>
          <w:r w:rsidRPr="006415DF">
            <w:rPr>
              <w:rStyle w:val="Tekstzastpczy"/>
              <w:rFonts w:ascii="Arial" w:hAnsi="Arial" w:cs="Arial" w:eastAsiaTheme="minorHAnsi"/>
              <w:highlight w:val="lightGray"/>
            </w:rPr>
            <w:t>Wybierz element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,Arial">
    <w:altName w:val="Aptos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4B7"/>
    <w:rsid w:val="000C64B7"/>
    <w:rsid w:val="000F2850"/>
    <w:rsid w:val="002B0715"/>
    <w:rsid w:val="00565B25"/>
    <w:rsid w:val="00630199"/>
    <w:rsid w:val="00695E48"/>
    <w:rsid w:val="008356B6"/>
    <w:rsid w:val="008D3703"/>
    <w:rsid w:val="00AF2B44"/>
    <w:rsid w:val="00AF4E5E"/>
    <w:rsid w:val="00B831E1"/>
    <w:rsid w:val="00D60CEE"/>
    <w:rsid w:val="00DF3DDB"/>
    <w:rsid w:val="00F9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C64B7"/>
    <w:rPr>
      <w:color w:val="666666"/>
    </w:rPr>
  </w:style>
  <w:style w:type="paragraph" w:customStyle="1" w:styleId="98110B4CAD0D42BDA5C820700AB4A1C4">
    <w:name w:val="98110B4CAD0D42BDA5C820700AB4A1C4"/>
    <w:rsid w:val="000C64B7"/>
  </w:style>
  <w:style w:type="paragraph" w:customStyle="1" w:styleId="A153BEFCB41C4326B658DA7E45B91008">
    <w:name w:val="A153BEFCB41C4326B658DA7E45B91008"/>
    <w:rsid w:val="000C64B7"/>
  </w:style>
  <w:style w:type="paragraph" w:customStyle="1" w:styleId="13F04EB3EE6C4F6F8B242ECB7E81DF2F">
    <w:name w:val="13F04EB3EE6C4F6F8B242ECB7E81DF2F"/>
    <w:rsid w:val="000C64B7"/>
  </w:style>
  <w:style w:type="paragraph" w:customStyle="1" w:styleId="58C63829EBB2404BB7D796726FCAC36F">
    <w:name w:val="58C63829EBB2404BB7D796726FCAC36F"/>
    <w:rsid w:val="000C64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4541697C8ED49B7CB6FD645FC9651" ma:contentTypeVersion="19" ma:contentTypeDescription="Create a new document." ma:contentTypeScope="" ma:versionID="2a140c826756aed9e3950c4a1e3113ff">
  <xsd:schema xmlns:xsd="http://www.w3.org/2001/XMLSchema" xmlns:xs="http://www.w3.org/2001/XMLSchema" xmlns:p="http://schemas.microsoft.com/office/2006/metadata/properties" xmlns:ns2="4786a750-bf06-4cbf-8513-b45d92c90f0d" xmlns:ns3="7d564fef-ee0c-47d0-9002-0c8a141c9047" targetNamespace="http://schemas.microsoft.com/office/2006/metadata/properties" ma:root="true" ma:fieldsID="00f0acc610cb8db9e254bf992f4cbebc" ns2:_="" ns3:_="">
    <xsd:import namespace="4786a750-bf06-4cbf-8513-b45d92c90f0d"/>
    <xsd:import namespace="7d564fef-ee0c-47d0-9002-0c8a141c90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TEST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6a750-bf06-4cbf-8513-b45d92c90f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9b3672d-9735-4905-a323-6d2356ced29c}" ma:internalName="TaxCatchAll" ma:showField="CatchAllData" ma:web="4786a750-bf06-4cbf-8513-b45d92c90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64fef-ee0c-47d0-9002-0c8a141c90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7770332-429a-4422-b3dc-6aefa73a7e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EST" ma:index="22" nillable="true" ma:displayName="TEST" ma:format="Dropdown" ma:list="UserInfo" ma:SharePointGroup="0" ma:internalName="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d564fef-ee0c-47d0-9002-0c8a141c9047" xsi:nil="true"/>
    <TEST xmlns="7d564fef-ee0c-47d0-9002-0c8a141c9047">
      <UserInfo>
        <DisplayName/>
        <AccountId xsi:nil="true"/>
        <AccountType/>
      </UserInfo>
    </TEST>
    <lcf76f155ced4ddcb4097134ff3c332f xmlns="7d564fef-ee0c-47d0-9002-0c8a141c9047">
      <Terms xmlns="http://schemas.microsoft.com/office/infopath/2007/PartnerControls"/>
    </lcf76f155ced4ddcb4097134ff3c332f>
    <TaxCatchAll xmlns="4786a750-bf06-4cbf-8513-b45d92c90f0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436E8-DEF2-4C9E-A3E1-6FEDC7C9E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6a750-bf06-4cbf-8513-b45d92c90f0d"/>
    <ds:schemaRef ds:uri="7d564fef-ee0c-47d0-9002-0c8a141c9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36373-2FE2-4822-8C9D-60E3A56A7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8E801-6CCF-438F-A1B4-02DAB6FCA8D1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7d564fef-ee0c-47d0-9002-0c8a141c9047"/>
    <ds:schemaRef ds:uri="http://purl.org/dc/terms/"/>
    <ds:schemaRef ds:uri="http://purl.org/dc/dcmitype/"/>
    <ds:schemaRef ds:uri="http://schemas.microsoft.com/office/infopath/2007/PartnerControls"/>
    <ds:schemaRef ds:uri="4786a750-bf06-4cbf-8513-b45d92c90f0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73D0635-1114-441E-BC99-78DE40C729F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RDOS_Warszawa_WOF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Agata Antonowicz</dc:creator>
  <keywords/>
  <lastModifiedBy>Tomasz Kowalicki</lastModifiedBy>
  <revision>255</revision>
  <lastPrinted>2026-02-09T22:14:00.0000000Z</lastPrinted>
  <dcterms:created xsi:type="dcterms:W3CDTF">2026-02-09T20:04:00.0000000Z</dcterms:created>
  <dcterms:modified xsi:type="dcterms:W3CDTF">2026-10-07T09:35:34.1219241Z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0x0101009714541697C8ED49B7CB6FD645FC9651</vt:lpwstr>
  </property>
  <property fmtid="{D5CDD505-2E9C-101B-9397-08002B2CF9AE}" pid="3" name="MediaServiceImageTags">
    <vt:lpwstr/>
  </property>
</Properties>
</file>