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7D004A62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7777777" w:rsidR="00C1323B" w:rsidRPr="00736423" w:rsidRDefault="00C1323B" w:rsidP="00166FE4">
      <w:pPr>
        <w:suppressAutoHyphens/>
        <w:spacing w:after="120"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5C6E19C1" w14:textId="77777777" w:rsidR="00B05BA3" w:rsidRPr="002758D0" w:rsidRDefault="00B05BA3" w:rsidP="00B05BA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06DED8EF" w14:textId="77777777" w:rsidR="00B05BA3" w:rsidRPr="002758D0" w:rsidRDefault="00B05BA3" w:rsidP="00B05BA3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2E34F7CE" w14:textId="77777777" w:rsidR="00B05BA3" w:rsidRPr="002758D0" w:rsidRDefault="00B05BA3" w:rsidP="00B05BA3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41136F68" w14:textId="77777777" w:rsidR="00B05BA3" w:rsidRPr="002758D0" w:rsidRDefault="00B05BA3" w:rsidP="00B05BA3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21A5ACE5" w14:textId="77777777" w:rsidR="00B05BA3" w:rsidRDefault="00B05BA3" w:rsidP="00B05BA3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26DEEC51" w14:textId="77777777" w:rsidR="00C1323B" w:rsidRPr="00736423" w:rsidRDefault="00C1323B" w:rsidP="00006445">
      <w:pPr>
        <w:suppressAutoHyphens/>
        <w:spacing w:before="120" w:after="120" w:line="360" w:lineRule="auto"/>
        <w:ind w:right="425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8A82DB3" w14:textId="03EDA99C" w:rsidR="008838E3" w:rsidRPr="00736423" w:rsidRDefault="00C1323B" w:rsidP="00166FE4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8665" w14:textId="77777777" w:rsidR="00AE3C8F" w:rsidRDefault="00AE3C8F" w:rsidP="00C7677C">
      <w:r>
        <w:separator/>
      </w:r>
    </w:p>
  </w:endnote>
  <w:endnote w:type="continuationSeparator" w:id="0">
    <w:p w14:paraId="7E5A640F" w14:textId="77777777" w:rsidR="00AE3C8F" w:rsidRDefault="00AE3C8F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60BE" w14:textId="77777777" w:rsidR="00AE3C8F" w:rsidRDefault="00AE3C8F" w:rsidP="00C7677C">
      <w:r>
        <w:separator/>
      </w:r>
    </w:p>
  </w:footnote>
  <w:footnote w:type="continuationSeparator" w:id="0">
    <w:p w14:paraId="6E54BEA0" w14:textId="77777777" w:rsidR="00AE3C8F" w:rsidRDefault="00AE3C8F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9B0D" w14:textId="7B0BC856" w:rsidR="00B05BA3" w:rsidRDefault="00B05BA3">
    <w:pPr>
      <w:pStyle w:val="Nagwek"/>
    </w:pPr>
    <w:r w:rsidRPr="007C4D63"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0E119364" wp14:editId="6B8CEC4E">
          <wp:simplePos x="0" y="0"/>
          <wp:positionH relativeFrom="page">
            <wp:posOffset>-3175</wp:posOffset>
          </wp:positionH>
          <wp:positionV relativeFrom="paragraph">
            <wp:posOffset>-867410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5943"/>
    <w:rsid w:val="00006445"/>
    <w:rsid w:val="00012FDA"/>
    <w:rsid w:val="00031875"/>
    <w:rsid w:val="00055F1B"/>
    <w:rsid w:val="000F7DC5"/>
    <w:rsid w:val="00166FE4"/>
    <w:rsid w:val="001763B0"/>
    <w:rsid w:val="001B1951"/>
    <w:rsid w:val="001B7A17"/>
    <w:rsid w:val="001D3D44"/>
    <w:rsid w:val="001E08D8"/>
    <w:rsid w:val="001F4D0D"/>
    <w:rsid w:val="00222F21"/>
    <w:rsid w:val="00235D5D"/>
    <w:rsid w:val="002424D4"/>
    <w:rsid w:val="002B6568"/>
    <w:rsid w:val="002E4237"/>
    <w:rsid w:val="002F0D94"/>
    <w:rsid w:val="002F690B"/>
    <w:rsid w:val="00300C46"/>
    <w:rsid w:val="00313FF3"/>
    <w:rsid w:val="00330E3A"/>
    <w:rsid w:val="00371339"/>
    <w:rsid w:val="00395291"/>
    <w:rsid w:val="00410A7A"/>
    <w:rsid w:val="00414C3D"/>
    <w:rsid w:val="004463B2"/>
    <w:rsid w:val="00464B82"/>
    <w:rsid w:val="00465F29"/>
    <w:rsid w:val="004839E6"/>
    <w:rsid w:val="004B5C61"/>
    <w:rsid w:val="004B732A"/>
    <w:rsid w:val="004D4928"/>
    <w:rsid w:val="004E1709"/>
    <w:rsid w:val="004F7362"/>
    <w:rsid w:val="00505E0A"/>
    <w:rsid w:val="00515413"/>
    <w:rsid w:val="00560185"/>
    <w:rsid w:val="005A1E67"/>
    <w:rsid w:val="005C73CC"/>
    <w:rsid w:val="0060362F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8E0D17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3C8F"/>
    <w:rsid w:val="00AE7C3C"/>
    <w:rsid w:val="00B05BA3"/>
    <w:rsid w:val="00B3355D"/>
    <w:rsid w:val="00B46429"/>
    <w:rsid w:val="00B818DD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C2B3A"/>
    <w:rsid w:val="00CE0432"/>
    <w:rsid w:val="00D21D46"/>
    <w:rsid w:val="00D334F1"/>
    <w:rsid w:val="00E0329B"/>
    <w:rsid w:val="00E31705"/>
    <w:rsid w:val="00E35C3B"/>
    <w:rsid w:val="00E54B32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61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13</cp:revision>
  <cp:lastPrinted>2022-01-12T14:51:00Z</cp:lastPrinted>
  <dcterms:created xsi:type="dcterms:W3CDTF">2023-07-13T05:09:00Z</dcterms:created>
  <dcterms:modified xsi:type="dcterms:W3CDTF">2023-09-01T09:24:00Z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2023-09-01T09:24:27Z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5750fd2c-57aa-41d6-844d-2d13dfc04853</vt:lpwstr>
  </property>
  <property fmtid="{D5CDD505-2E9C-101B-9397-08002B2CF9AE}" pid="10" name="MSIP_Label_46723740-be9a-4fd0-bd11-8f09a2f8d61a_ContentBits">
    <vt:lpwstr>2</vt:lpwstr>
  </property>
</Properties>
</file>