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6A5A" w14:textId="69DDE7D0" w:rsidR="00D24B4F" w:rsidRPr="00AA6597" w:rsidRDefault="00CB4D5C" w:rsidP="00CD565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>68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B36967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24DEE6D9" w14:textId="77777777" w:rsidR="00D24B4F" w:rsidRPr="00D24B4F" w:rsidRDefault="00D24B4F" w:rsidP="00CD565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164AD8BE" w14:textId="77777777" w:rsidR="00D24B4F" w:rsidRPr="00D24B4F" w:rsidRDefault="00D24B4F" w:rsidP="00CD565F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5069B68E" w14:textId="77777777" w:rsidR="00CB4D5C" w:rsidRDefault="00D24B4F" w:rsidP="00CD565F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DE0AC2">
        <w:rPr>
          <w:rFonts w:ascii="Arial" w:hAnsi="Arial" w:cs="Arial"/>
          <w:sz w:val="21"/>
          <w:szCs w:val="21"/>
        </w:rPr>
        <w:t>16.08</w:t>
      </w:r>
      <w:r w:rsidR="00CB4D5C" w:rsidRPr="009A568A">
        <w:rPr>
          <w:rFonts w:ascii="Arial" w:hAnsi="Arial" w:cs="Arial"/>
          <w:sz w:val="21"/>
          <w:szCs w:val="21"/>
        </w:rPr>
        <w:t xml:space="preserve">.2022 r. (data wpływu </w:t>
      </w:r>
      <w:r w:rsidR="00DE0AC2">
        <w:rPr>
          <w:rFonts w:ascii="Arial" w:hAnsi="Arial" w:cs="Arial"/>
          <w:sz w:val="21"/>
          <w:szCs w:val="21"/>
        </w:rPr>
        <w:t>16.08</w:t>
      </w:r>
      <w:r w:rsidR="00CB4D5C">
        <w:rPr>
          <w:rFonts w:ascii="Arial" w:hAnsi="Arial" w:cs="Arial"/>
          <w:sz w:val="21"/>
          <w:szCs w:val="21"/>
        </w:rPr>
        <w:t>.2022</w:t>
      </w:r>
      <w:r w:rsidR="00CB4D5C" w:rsidRPr="009A568A">
        <w:rPr>
          <w:rFonts w:ascii="Arial" w:hAnsi="Arial" w:cs="Arial"/>
          <w:sz w:val="21"/>
          <w:szCs w:val="21"/>
        </w:rPr>
        <w:t xml:space="preserve"> r.)</w:t>
      </w:r>
      <w:r w:rsidR="00CB4D5C">
        <w:rPr>
          <w:rFonts w:ascii="Arial" w:hAnsi="Arial" w:cs="Arial"/>
          <w:sz w:val="21"/>
          <w:szCs w:val="21"/>
        </w:rPr>
        <w:t xml:space="preserve"> Inwestora - PKP Polskie Linie Kolejowe S.A., działającego przez pełnomocnika - Pan Tomasz </w:t>
      </w:r>
      <w:proofErr w:type="spellStart"/>
      <w:r w:rsidR="00CB4D5C">
        <w:rPr>
          <w:rFonts w:ascii="Arial" w:hAnsi="Arial" w:cs="Arial"/>
          <w:sz w:val="21"/>
          <w:szCs w:val="21"/>
        </w:rPr>
        <w:t>Czuchra</w:t>
      </w:r>
      <w:proofErr w:type="spellEnd"/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>o zajęcie stanowiska w drodze postanowienia, że aktualne są warunki realizacji przedsięwzięcia określone w decyzji o środowiskowych uwarunkowania</w:t>
      </w:r>
      <w:r w:rsidR="00DE0AC2">
        <w:rPr>
          <w:rFonts w:ascii="Arial" w:hAnsi="Arial" w:cs="Arial"/>
          <w:sz w:val="21"/>
          <w:szCs w:val="21"/>
        </w:rPr>
        <w:t>ch z dnia 29.07</w:t>
      </w:r>
      <w:r w:rsidR="00CB4D5C" w:rsidRPr="009A568A">
        <w:rPr>
          <w:rFonts w:ascii="Arial" w:hAnsi="Arial" w:cs="Arial"/>
          <w:sz w:val="21"/>
          <w:szCs w:val="21"/>
        </w:rPr>
        <w:t>.2016 r. znak RDOŚ-Gd-WOO.42</w:t>
      </w:r>
      <w:r w:rsidR="00DE0AC2">
        <w:rPr>
          <w:rFonts w:ascii="Arial" w:hAnsi="Arial" w:cs="Arial"/>
          <w:sz w:val="21"/>
          <w:szCs w:val="21"/>
        </w:rPr>
        <w:t>10</w:t>
      </w:r>
      <w:r w:rsidR="00CB4D5C" w:rsidRPr="009A568A">
        <w:rPr>
          <w:rFonts w:ascii="Arial" w:hAnsi="Arial" w:cs="Arial"/>
          <w:sz w:val="21"/>
          <w:szCs w:val="21"/>
        </w:rPr>
        <w:t>.</w:t>
      </w:r>
      <w:r w:rsidR="00DE0AC2">
        <w:rPr>
          <w:rFonts w:ascii="Arial" w:hAnsi="Arial" w:cs="Arial"/>
          <w:sz w:val="21"/>
          <w:szCs w:val="21"/>
        </w:rPr>
        <w:t>50</w:t>
      </w:r>
      <w:r w:rsidR="00CB4D5C" w:rsidRPr="009A568A">
        <w:rPr>
          <w:rFonts w:ascii="Arial" w:hAnsi="Arial" w:cs="Arial"/>
          <w:sz w:val="21"/>
          <w:szCs w:val="21"/>
        </w:rPr>
        <w:t>.201</w:t>
      </w:r>
      <w:r w:rsidR="00CB4D5C">
        <w:rPr>
          <w:rFonts w:ascii="Arial" w:hAnsi="Arial" w:cs="Arial"/>
          <w:sz w:val="21"/>
          <w:szCs w:val="21"/>
        </w:rPr>
        <w:t>5</w:t>
      </w:r>
      <w:r w:rsidR="00CB4D5C" w:rsidRPr="009A568A">
        <w:rPr>
          <w:rFonts w:ascii="Arial" w:hAnsi="Arial" w:cs="Arial"/>
          <w:sz w:val="21"/>
          <w:szCs w:val="21"/>
        </w:rPr>
        <w:t>.</w:t>
      </w:r>
      <w:r w:rsidR="00DE0AC2">
        <w:rPr>
          <w:rFonts w:ascii="Arial" w:hAnsi="Arial" w:cs="Arial"/>
          <w:sz w:val="21"/>
          <w:szCs w:val="21"/>
        </w:rPr>
        <w:t>KP.22</w:t>
      </w:r>
      <w:r w:rsidR="00CB4D5C" w:rsidRPr="009A568A">
        <w:rPr>
          <w:rFonts w:ascii="Arial" w:hAnsi="Arial" w:cs="Arial"/>
          <w:sz w:val="21"/>
          <w:szCs w:val="21"/>
        </w:rPr>
        <w:t>, Regionalny Dyrektor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RDOŚ-Gd-WOO.400.68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.2022.AJM.1</w:t>
      </w:r>
    </w:p>
    <w:p w14:paraId="028D5502" w14:textId="77777777" w:rsidR="00D24B4F" w:rsidRPr="0070775F" w:rsidRDefault="00D24B4F" w:rsidP="00CD565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0302E507" w14:textId="77777777" w:rsidR="00E859EA" w:rsidRDefault="00E859EA" w:rsidP="00CD565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18F2F9" w14:textId="77777777" w:rsidR="00BC3C8D" w:rsidRPr="002E2A9D" w:rsidRDefault="00BC3C8D" w:rsidP="00CD565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552DF220" w14:textId="77777777" w:rsidR="00E859EA" w:rsidRDefault="00E859EA" w:rsidP="00CD565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EAE863F" w14:textId="77777777" w:rsidR="00BC3C8D" w:rsidRPr="002E2A9D" w:rsidRDefault="00BC3C8D" w:rsidP="00CD565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86109CF" w14:textId="77777777" w:rsidR="00E859EA" w:rsidRDefault="00E859EA" w:rsidP="00CD565F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6DC22BC1" w14:textId="77777777" w:rsidR="00E859EA" w:rsidRDefault="00E859EA" w:rsidP="00CD565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D1577FC" w14:textId="77777777" w:rsidR="00A471A8" w:rsidRPr="00AA6597" w:rsidRDefault="00A471A8" w:rsidP="00CD565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BA8D58A" w14:textId="77777777" w:rsidR="00A471A8" w:rsidRPr="00AA6597" w:rsidRDefault="00A471A8" w:rsidP="00CD565F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714E48E" w14:textId="77777777" w:rsidR="00BF2E7F" w:rsidRDefault="00D24B4F" w:rsidP="00CD565F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6790D1C2" w14:textId="77777777" w:rsidR="00E859EA" w:rsidRPr="00E859EA" w:rsidRDefault="00E859EA" w:rsidP="00CD565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D24B4F"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39CBE5D4" w14:textId="77777777" w:rsidR="00E859EA" w:rsidRPr="00E859EA" w:rsidRDefault="00E859EA" w:rsidP="00CD565F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5E3CD480" w14:textId="77777777" w:rsidR="00DE0AC2" w:rsidRDefault="00DE0AC2" w:rsidP="00CD56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EB10E36" w14:textId="77777777" w:rsidR="00DE0AC2" w:rsidRDefault="00DE0AC2" w:rsidP="00CD56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7B140B" w14:textId="77777777" w:rsidR="00276B1E" w:rsidRPr="0070775F" w:rsidRDefault="00276B1E" w:rsidP="00CD565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11BCCF74" w14:textId="77777777" w:rsidR="00276B1E" w:rsidRPr="0070775F" w:rsidRDefault="00276B1E" w:rsidP="00CD565F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136F465F" w14:textId="77777777" w:rsidR="00276B1E" w:rsidRPr="0070775F" w:rsidRDefault="00276B1E" w:rsidP="00CD565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2EEB6AF4" w14:textId="77777777" w:rsidR="00276B1E" w:rsidRPr="0070775F" w:rsidRDefault="00276B1E" w:rsidP="00CD565F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14:paraId="1872CE36" w14:textId="77777777" w:rsidR="00BC3C8D" w:rsidRPr="0094279F" w:rsidRDefault="00BC3C8D" w:rsidP="00CD565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075DB09B" w14:textId="77777777" w:rsidR="00276B1E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Miasto Szczecinek</w:t>
      </w:r>
    </w:p>
    <w:p w14:paraId="304CEC9F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Szczecinek</w:t>
      </w:r>
    </w:p>
    <w:p w14:paraId="121E6017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Biały Bór</w:t>
      </w:r>
    </w:p>
    <w:p w14:paraId="3258FB0B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E0AC2">
        <w:rPr>
          <w:rFonts w:ascii="Arial" w:hAnsi="Arial" w:cs="Arial"/>
          <w:sz w:val="20"/>
          <w:szCs w:val="20"/>
        </w:rPr>
        <w:t>Gmina Rzeczenica</w:t>
      </w:r>
    </w:p>
    <w:p w14:paraId="1AA3A0AD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Miastko</w:t>
      </w:r>
    </w:p>
    <w:p w14:paraId="1257D1DC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Kępice</w:t>
      </w:r>
    </w:p>
    <w:p w14:paraId="4E1AA390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Kobylnica</w:t>
      </w:r>
    </w:p>
    <w:p w14:paraId="6F019F74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Słupsk</w:t>
      </w:r>
    </w:p>
    <w:p w14:paraId="2C4F24AC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Słupsk</w:t>
      </w:r>
    </w:p>
    <w:p w14:paraId="733E93F4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Ustka</w:t>
      </w:r>
    </w:p>
    <w:p w14:paraId="42BEDDB1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Ustka</w:t>
      </w:r>
    </w:p>
    <w:p w14:paraId="2F4BB86D" w14:textId="77777777" w:rsidR="00DE0AC2" w:rsidRDefault="00DE0AC2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RDOŚ Szczecin</w:t>
      </w:r>
    </w:p>
    <w:p w14:paraId="06EF015F" w14:textId="77777777" w:rsidR="00276B1E" w:rsidRPr="00DE0AC2" w:rsidRDefault="002D044F" w:rsidP="00CD565F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E0AC2">
        <w:rPr>
          <w:rFonts w:ascii="Arial" w:hAnsi="Arial" w:cs="Arial"/>
          <w:sz w:val="20"/>
          <w:szCs w:val="20"/>
        </w:rPr>
        <w:t>a</w:t>
      </w:r>
      <w:r w:rsidR="00276B1E" w:rsidRPr="00DE0AC2">
        <w:rPr>
          <w:rFonts w:ascii="Arial" w:hAnsi="Arial" w:cs="Arial"/>
          <w:sz w:val="20"/>
          <w:szCs w:val="20"/>
        </w:rPr>
        <w:t>a</w:t>
      </w:r>
    </w:p>
    <w:sectPr w:rsidR="00276B1E" w:rsidRPr="00DE0AC2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8276" w14:textId="77777777" w:rsidR="0000123B" w:rsidRDefault="0000123B" w:rsidP="000F38F9">
      <w:pPr>
        <w:spacing w:after="0" w:line="240" w:lineRule="auto"/>
      </w:pPr>
      <w:r>
        <w:separator/>
      </w:r>
    </w:p>
  </w:endnote>
  <w:endnote w:type="continuationSeparator" w:id="0">
    <w:p w14:paraId="043F9E3D" w14:textId="77777777" w:rsidR="0000123B" w:rsidRDefault="0000123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14:paraId="29C4821F" w14:textId="77777777" w:rsidR="00C62FAF" w:rsidRPr="00B36967" w:rsidRDefault="00C62FAF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B3696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RDOŚ-Gd-WOO.4220.68.2022.AJM.2                                                                         Strona </w: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B3696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D565F" w:rsidRPr="00B3696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B3696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B3696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D565F" w:rsidRPr="00B3696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E45E8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72C0B93F" w14:textId="77777777" w:rsidR="00C62FAF" w:rsidRPr="00B36967" w:rsidRDefault="00C62FA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91AB" w14:textId="77777777" w:rsidR="00C62FAF" w:rsidRPr="00276B1E" w:rsidRDefault="00C62FAF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71A59928" wp14:editId="78F198AD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1C2EEFF7" w14:textId="77777777" w:rsidR="00C62FAF" w:rsidRPr="00C6481C" w:rsidRDefault="00C62FAF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3F756" w14:textId="77777777" w:rsidR="0000123B" w:rsidRDefault="0000123B" w:rsidP="000F38F9">
      <w:pPr>
        <w:spacing w:after="0" w:line="240" w:lineRule="auto"/>
      </w:pPr>
      <w:r>
        <w:separator/>
      </w:r>
    </w:p>
  </w:footnote>
  <w:footnote w:type="continuationSeparator" w:id="0">
    <w:p w14:paraId="3CB55F99" w14:textId="77777777" w:rsidR="0000123B" w:rsidRDefault="0000123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C04A" w14:textId="77777777" w:rsidR="00C62FAF" w:rsidRDefault="00C62FA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E812" w14:textId="77777777" w:rsidR="00C62FAF" w:rsidRDefault="00C62FA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97D3992" wp14:editId="041696D8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905067345">
    <w:abstractNumId w:val="1"/>
  </w:num>
  <w:num w:numId="2" w16cid:durableId="859052766">
    <w:abstractNumId w:val="0"/>
  </w:num>
  <w:num w:numId="3" w16cid:durableId="1791700851">
    <w:abstractNumId w:val="2"/>
    <w:lvlOverride w:ilvl="0">
      <w:startOverride w:val="1"/>
    </w:lvlOverride>
  </w:num>
  <w:num w:numId="4" w16cid:durableId="1405301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0123B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36967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372C"/>
    <w:rsid w:val="00C816F9"/>
    <w:rsid w:val="00C841C6"/>
    <w:rsid w:val="00C85710"/>
    <w:rsid w:val="00C86140"/>
    <w:rsid w:val="00CB0943"/>
    <w:rsid w:val="00CB11EA"/>
    <w:rsid w:val="00CB3F37"/>
    <w:rsid w:val="00CB4D5C"/>
    <w:rsid w:val="00CD363E"/>
    <w:rsid w:val="00CD565F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0AC2"/>
    <w:rsid w:val="00DE3A1E"/>
    <w:rsid w:val="00E1523D"/>
    <w:rsid w:val="00E1684D"/>
    <w:rsid w:val="00E37929"/>
    <w:rsid w:val="00E40E5E"/>
    <w:rsid w:val="00E45E8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18436"/>
  <w15:docId w15:val="{6D517AA4-6EF2-43EF-8469-DBA106CC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53CB-B89C-4CD8-8D41-28967862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3</cp:revision>
  <cp:lastPrinted>2022-09-05T11:15:00Z</cp:lastPrinted>
  <dcterms:created xsi:type="dcterms:W3CDTF">2022-09-09T10:41:00Z</dcterms:created>
  <dcterms:modified xsi:type="dcterms:W3CDTF">2022-09-09T11:22:00Z</dcterms:modified>
</cp:coreProperties>
</file>