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50B40" w14:textId="77777777" w:rsidR="0041338C" w:rsidRDefault="006C19EF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................................................................</w:t>
      </w:r>
    </w:p>
    <w:p w14:paraId="731D807F" w14:textId="77777777" w:rsidR="0041338C" w:rsidRDefault="006C19EF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(miejscowość, data)</w:t>
      </w:r>
    </w:p>
    <w:p w14:paraId="4DD777B4" w14:textId="77777777" w:rsidR="0041338C" w:rsidRDefault="006C19EF">
      <w:pPr>
        <w:pStyle w:val="Standard"/>
        <w:spacing w:line="33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Wnioskodawca</w:t>
      </w:r>
    </w:p>
    <w:p w14:paraId="5E182010" w14:textId="77777777" w:rsidR="0041338C" w:rsidRDefault="006C19EF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Nazwa/Imię i </w:t>
      </w:r>
      <w:r>
        <w:rPr>
          <w:rFonts w:ascii="Times New Roman" w:hAnsi="Times New Roman"/>
          <w:sz w:val="22"/>
          <w:szCs w:val="22"/>
        </w:rPr>
        <w:t>nazwisko:...................................</w:t>
      </w:r>
    </w:p>
    <w:p w14:paraId="5E92E053" w14:textId="77777777" w:rsidR="0041338C" w:rsidRDefault="006C19EF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43B4BA2D" w14:textId="77777777" w:rsidR="0041338C" w:rsidRDefault="006C19EF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Adres:...............................................................</w:t>
      </w:r>
    </w:p>
    <w:p w14:paraId="07572B04" w14:textId="77777777" w:rsidR="0041338C" w:rsidRDefault="006C19EF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3619E3B0" w14:textId="77777777" w:rsidR="0041338C" w:rsidRDefault="006C19EF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NIP:..................................................................</w:t>
      </w:r>
    </w:p>
    <w:p w14:paraId="1A40A95C" w14:textId="77777777" w:rsidR="0041338C" w:rsidRDefault="006C19EF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Telefon:............................................................</w:t>
      </w:r>
    </w:p>
    <w:p w14:paraId="3DAE00C5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  <w:sz w:val="22"/>
          <w:szCs w:val="22"/>
        </w:rPr>
        <w:t>Państwowy Powiatowy</w:t>
      </w:r>
    </w:p>
    <w:p w14:paraId="576050F1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>Inspektor Sanitarny</w:t>
      </w:r>
    </w:p>
    <w:p w14:paraId="250E236A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>w Grodzisku Mazowieckim</w:t>
      </w:r>
    </w:p>
    <w:p w14:paraId="2A7168A2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>ul. Żwirki i Wigury 10</w:t>
      </w:r>
    </w:p>
    <w:p w14:paraId="5BC7E17F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>05-825 Grodzisk Mazowiecki</w:t>
      </w:r>
    </w:p>
    <w:p w14:paraId="1E22AC64" w14:textId="77777777" w:rsidR="0041338C" w:rsidRDefault="0041338C">
      <w:pPr>
        <w:pStyle w:val="Standard"/>
        <w:jc w:val="right"/>
        <w:rPr>
          <w:rFonts w:ascii="Times New Roman" w:hAnsi="Times New Roman"/>
          <w:sz w:val="22"/>
          <w:szCs w:val="22"/>
        </w:rPr>
      </w:pPr>
    </w:p>
    <w:p w14:paraId="333C3758" w14:textId="77777777" w:rsidR="0041338C" w:rsidRDefault="006C19EF">
      <w:pPr>
        <w:pStyle w:val="Standard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>Wniosek o wydanie opinii sanitarnej dla punktu przedszkolnego /</w:t>
      </w:r>
    </w:p>
    <w:p w14:paraId="2823FB98" w14:textId="77777777" w:rsidR="0041338C" w:rsidRDefault="006C19EF">
      <w:pPr>
        <w:pStyle w:val="Standard"/>
        <w:spacing w:before="57" w:after="57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2"/>
          <w:szCs w:val="22"/>
        </w:rPr>
        <w:t>zespołu wychowania przedszkolnego*</w:t>
      </w:r>
    </w:p>
    <w:p w14:paraId="0777BAC8" w14:textId="77777777" w:rsidR="0041338C" w:rsidRDefault="0041338C">
      <w:pPr>
        <w:pStyle w:val="Standard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74545DA" w14:textId="77777777" w:rsidR="0041338C" w:rsidRDefault="006C19EF">
      <w:pPr>
        <w:pStyle w:val="Standard"/>
        <w:spacing w:line="480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Zwracam się z prośbą o wydanie opinii sanitarnej dla nowo utworzonego punktu </w:t>
      </w:r>
      <w:r>
        <w:rPr>
          <w:rFonts w:ascii="Times New Roman" w:hAnsi="Times New Roman"/>
          <w:sz w:val="22"/>
          <w:szCs w:val="22"/>
        </w:rPr>
        <w:t>przedszkolnego/ zespołu wychowania przedszkolnego* o nazwie…………………...............................................................................,                                                          mieszczącego się w ...............................................................................................................................................</w:t>
      </w:r>
    </w:p>
    <w:p w14:paraId="579582B4" w14:textId="77777777" w:rsidR="0041338C" w:rsidRDefault="006C19EF">
      <w:pPr>
        <w:pStyle w:val="Standard"/>
        <w:spacing w:line="480" w:lineRule="auto"/>
        <w:rPr>
          <w:rFonts w:hint="eastAsia"/>
        </w:rPr>
      </w:pPr>
      <w:r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1D4354" wp14:editId="0EACBEE4">
                <wp:simplePos x="0" y="0"/>
                <wp:positionH relativeFrom="column">
                  <wp:posOffset>3063239</wp:posOffset>
                </wp:positionH>
                <wp:positionV relativeFrom="paragraph">
                  <wp:posOffset>170636</wp:posOffset>
                </wp:positionV>
                <wp:extent cx="1543050" cy="342900"/>
                <wp:effectExtent l="0" t="0" r="0" b="0"/>
                <wp:wrapNone/>
                <wp:docPr id="1336957363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2CF6395" w14:textId="77777777" w:rsidR="0041338C" w:rsidRDefault="006C19EF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(adres)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1D4354"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margin-left:241.2pt;margin-top:13.45pt;width:121.5pt;height:2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" filled="f" stroked="f">
                <v:textbox inset="0,0,0,0">
                  <w:txbxContent>
                    <w:p w14:paraId="62CF6395" w14:textId="77777777" w:rsidR="0041338C" w:rsidRDefault="006C19EF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(adres)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1DC40A4F" w14:textId="77777777" w:rsidR="0041338C" w:rsidRDefault="006C19EF">
      <w:pPr>
        <w:pStyle w:val="Standard"/>
        <w:spacing w:before="57" w:after="57" w:line="360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Wyżej wymieniona opinia potrzebna  jest do celów rejestracji w</w:t>
      </w:r>
    </w:p>
    <w:p w14:paraId="04CC4727" w14:textId="77777777" w:rsidR="0041338C" w:rsidRDefault="006C19EF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2BD25D77" w14:textId="77777777" w:rsidR="0041338C" w:rsidRDefault="006C19EF">
      <w:pPr>
        <w:pStyle w:val="Standard"/>
        <w:spacing w:before="114" w:after="60" w:line="276" w:lineRule="auto"/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na podstawie rozporządzenia  Ministra Edukacji Narodowej z dnia 28 sierpnia 2017 r. </w:t>
      </w:r>
      <w:r>
        <w:rPr>
          <w:rFonts w:ascii="Times New Roman" w:hAnsi="Times New Roman"/>
          <w:color w:val="000000"/>
          <w:sz w:val="22"/>
          <w:szCs w:val="22"/>
        </w:rPr>
        <w:t>w sprawie</w:t>
      </w:r>
      <w:r>
        <w:rPr>
          <w:rFonts w:ascii="Times New Roman" w:hAnsi="Times New Roman"/>
          <w:sz w:val="22"/>
          <w:szCs w:val="22"/>
        </w:rPr>
        <w:t xml:space="preserve"> rodzajów innych form wychowania przedszkolnego, warunków tworzenia i organizowania tych form oraz sposobu ich działania (Dz. U. z 2020 r., poz. 1520).</w:t>
      </w:r>
    </w:p>
    <w:p w14:paraId="40585DD8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Do wniosku dołączam następujące załączniki:</w:t>
      </w:r>
    </w:p>
    <w:p w14:paraId="1915097A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opis lokalu wraz z rysunkami rzutów i przekrojów przedmiotowych pomieszczeń placówki</w:t>
      </w:r>
      <w:r>
        <w:rPr>
          <w:rFonts w:ascii="Times New Roman" w:hAnsi="Times New Roman"/>
          <w:sz w:val="21"/>
          <w:szCs w:val="21"/>
        </w:rPr>
        <w:br/>
      </w:r>
      <w:r>
        <w:rPr>
          <w:rFonts w:ascii="Times New Roman" w:hAnsi="Times New Roman"/>
          <w:sz w:val="21"/>
          <w:szCs w:val="21"/>
        </w:rPr>
        <w:t>z uwzględnieniem przeznaczenia</w:t>
      </w:r>
      <w:r>
        <w:rPr>
          <w:rFonts w:ascii="Times New Roman" w:hAnsi="Times New Roman"/>
          <w:color w:val="000000"/>
          <w:sz w:val="21"/>
          <w:szCs w:val="21"/>
        </w:rPr>
        <w:t xml:space="preserve"> pomieszczeń</w:t>
      </w:r>
      <w:r>
        <w:rPr>
          <w:rFonts w:ascii="Times New Roman" w:hAnsi="Times New Roman"/>
          <w:sz w:val="21"/>
          <w:szCs w:val="21"/>
        </w:rPr>
        <w:t>,</w:t>
      </w:r>
    </w:p>
    <w:p w14:paraId="57195746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hint="eastAsia"/>
        </w:rPr>
      </w:pPr>
      <w:r>
        <w:rPr>
          <w:rFonts w:ascii="Times New Roman" w:hAnsi="Times New Roman"/>
          <w:sz w:val="21"/>
          <w:szCs w:val="21"/>
        </w:rPr>
        <w:t>sprawozdanie z badań bakteriologicznych</w:t>
      </w:r>
      <w:r>
        <w:rPr>
          <w:rFonts w:ascii="Times New Roman" w:hAnsi="Times New Roman"/>
          <w:sz w:val="21"/>
          <w:szCs w:val="21"/>
          <w:vertAlign w:val="superscript"/>
        </w:rPr>
        <w:t>1)</w:t>
      </w:r>
      <w:r>
        <w:rPr>
          <w:rFonts w:ascii="Times New Roman" w:hAnsi="Times New Roman"/>
          <w:sz w:val="21"/>
          <w:szCs w:val="21"/>
        </w:rPr>
        <w:t xml:space="preserve"> / fizykochemicznych</w:t>
      </w:r>
      <w:r>
        <w:rPr>
          <w:rFonts w:ascii="Times New Roman" w:hAnsi="Times New Roman"/>
          <w:sz w:val="21"/>
          <w:szCs w:val="21"/>
          <w:vertAlign w:val="superscript"/>
        </w:rPr>
        <w:t>2)</w:t>
      </w:r>
      <w:r>
        <w:rPr>
          <w:rFonts w:ascii="Times New Roman" w:hAnsi="Times New Roman"/>
          <w:sz w:val="21"/>
          <w:szCs w:val="21"/>
        </w:rPr>
        <w:t xml:space="preserve"> wody* (z laboratorium posiadającego udokumentowany system jakości prowadzonych badań wody zatwierdzony przez Państwową Inspekcję Sanitarną),</w:t>
      </w:r>
    </w:p>
    <w:p w14:paraId="0235FCFD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pomiaru natężenia oświetlenia światłem sztucznym,</w:t>
      </w:r>
    </w:p>
    <w:p w14:paraId="6C37203E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pomiarów prawidłowości i wydajności instalacji klimatyzacji lub wentylacji mechanicznej (jeżeli taka występuje),</w:t>
      </w:r>
    </w:p>
    <w:p w14:paraId="19DCDC6B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potwierdzający prawidłowość działania instalacji wentylacji grawitacyjnej,</w:t>
      </w:r>
    </w:p>
    <w:p w14:paraId="4900C305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dokument potwierdzający prawo do dysponowania nieruchomością (umowa najmu, akt własności lub inne),</w:t>
      </w:r>
    </w:p>
    <w:p w14:paraId="3D4681F7" w14:textId="77777777" w:rsidR="0041338C" w:rsidRDefault="006C19EF">
      <w:pPr>
        <w:pStyle w:val="Standard"/>
        <w:numPr>
          <w:ilvl w:val="0"/>
          <w:numId w:val="4"/>
        </w:numPr>
        <w:spacing w:after="6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umowę na odbiór odpadów komunalnych.</w:t>
      </w:r>
    </w:p>
    <w:p w14:paraId="54F4B0D4" w14:textId="77777777" w:rsidR="0041338C" w:rsidRDefault="006C19EF">
      <w:pPr>
        <w:pStyle w:val="Standard"/>
        <w:spacing w:after="60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 xml:space="preserve">Wyrażam zgodę na przetwarzanie podanych przeze mnie danych osobowych dla potrzeb niezbędnych do rozpatrzenia wniosku, zgodnie z Ustawą z dnia 10 maja 2018 r. o ochronie danych osobowych (tekst jednolity Dz. U. z 2019 r., </w:t>
      </w:r>
      <w:r>
        <w:rPr>
          <w:rFonts w:ascii="Times New Roman" w:hAnsi="Times New Roman" w:cs="Times New Roman"/>
          <w:sz w:val="22"/>
          <w:szCs w:val="22"/>
          <w:lang w:eastAsia="pl-PL"/>
        </w:rPr>
        <w:t>poz. 1781).</w:t>
      </w:r>
    </w:p>
    <w:p w14:paraId="4A309586" w14:textId="77777777" w:rsidR="0041338C" w:rsidRDefault="0041338C">
      <w:pPr>
        <w:pStyle w:val="Standard"/>
        <w:rPr>
          <w:rFonts w:ascii="Times New Roman" w:hAnsi="Times New Roman"/>
          <w:sz w:val="16"/>
          <w:szCs w:val="16"/>
        </w:rPr>
      </w:pPr>
    </w:p>
    <w:p w14:paraId="44E50DB8" w14:textId="77777777" w:rsidR="0041338C" w:rsidRDefault="006C19EF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..............................................................</w:t>
      </w:r>
    </w:p>
    <w:p w14:paraId="224C3618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  <w:t xml:space="preserve"> </w:t>
      </w:r>
      <w:r>
        <w:rPr>
          <w:rFonts w:ascii="Times New Roman" w:hAnsi="Times New Roman"/>
          <w:i/>
          <w:iCs/>
          <w:spacing w:val="-18"/>
          <w:sz w:val="18"/>
          <w:szCs w:val="18"/>
        </w:rPr>
        <w:t>(czytelny podpis)</w:t>
      </w:r>
    </w:p>
    <w:p w14:paraId="60C3FFEC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spacing w:val="-18"/>
          <w:sz w:val="20"/>
          <w:szCs w:val="20"/>
        </w:rPr>
        <w:t>* niewłaściwe skreślić</w:t>
      </w:r>
    </w:p>
    <w:p w14:paraId="5A3DEC55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lastRenderedPageBreak/>
        <w:t xml:space="preserve">1) </w:t>
      </w:r>
      <w:r>
        <w:rPr>
          <w:rFonts w:ascii="Times New Roman" w:hAnsi="Times New Roman"/>
          <w:spacing w:val="-18"/>
          <w:sz w:val="20"/>
          <w:szCs w:val="20"/>
        </w:rPr>
        <w:t xml:space="preserve"> w przypadku wodociągu publicznego</w:t>
      </w:r>
    </w:p>
    <w:p w14:paraId="14A04C6D" w14:textId="77777777" w:rsidR="0041338C" w:rsidRDefault="006C19EF">
      <w:pPr>
        <w:pStyle w:val="Standard"/>
        <w:rPr>
          <w:rFonts w:hint="eastAsia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2)  </w:t>
      </w:r>
      <w:r>
        <w:rPr>
          <w:rFonts w:ascii="Times New Roman" w:hAnsi="Times New Roman"/>
          <w:spacing w:val="-18"/>
          <w:sz w:val="20"/>
          <w:szCs w:val="20"/>
        </w:rPr>
        <w:t xml:space="preserve">w przypadku wodociągu lokalnego / własnego </w:t>
      </w:r>
      <w:r>
        <w:rPr>
          <w:rFonts w:ascii="Times New Roman" w:hAnsi="Times New Roman"/>
          <w:spacing w:val="-18"/>
        </w:rPr>
        <w:t xml:space="preserve">       </w:t>
      </w:r>
    </w:p>
    <w:p w14:paraId="64A0B961" w14:textId="77777777" w:rsidR="0041338C" w:rsidRDefault="0041338C">
      <w:pPr>
        <w:pStyle w:val="Standard"/>
        <w:rPr>
          <w:rFonts w:ascii="Times New Roman" w:hAnsi="Times New Roman"/>
          <w:spacing w:val="-18"/>
        </w:rPr>
      </w:pPr>
    </w:p>
    <w:p w14:paraId="04F49888" w14:textId="77777777" w:rsidR="0041338C" w:rsidRDefault="006C19EF">
      <w:pPr>
        <w:jc w:val="both"/>
        <w:textAlignment w:val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KLAUZULA INFORMACYJNA</w:t>
      </w:r>
    </w:p>
    <w:p w14:paraId="368C482A" w14:textId="77777777" w:rsidR="0041338C" w:rsidRDefault="006C19EF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3EB933EC" w14:textId="77777777" w:rsidR="0041338C" w:rsidRDefault="006C19EF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1. TOŻSAMOŚĆ I DANE KONTAKTOWE ADMINISTRATORA </w:t>
      </w:r>
    </w:p>
    <w:p w14:paraId="6209B535" w14:textId="77777777" w:rsidR="0041338C" w:rsidRDefault="006C19EF">
      <w:pPr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Administratorem Pani/Pana danych osobowych jest </w:t>
      </w:r>
      <w:r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 xml:space="preserve">Państwowy </w:t>
      </w:r>
      <w:r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Powiatowy Inspektor Sanitarny w Grodzisku Mazowieckim, będący jednocześnie Dyrektorem Powiatowej Stacji Sanitarno-Epidemiologicznej w Grodzisku Mazowieckim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, z którym można się kontaktować kierując korespondencję na adres:</w:t>
      </w:r>
    </w:p>
    <w:p w14:paraId="29798F3E" w14:textId="77777777" w:rsidR="0041338C" w:rsidRDefault="006C19EF">
      <w:pPr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</w:t>
      </w:r>
      <w:r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ul. Żwirki i Wigury 10, 05-825 Grodzisk Mazowiecki,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</w:p>
    <w:p w14:paraId="377900F6" w14:textId="77777777" w:rsidR="0041338C" w:rsidRDefault="006C19EF">
      <w:pPr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skrzynki podawczej na platformie </w:t>
      </w:r>
      <w:proofErr w:type="spellStart"/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ePUAP</w:t>
      </w:r>
      <w:proofErr w:type="spellEnd"/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:/</w:t>
      </w:r>
      <w:proofErr w:type="spellStart"/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pssegrodziskmazowiecki</w:t>
      </w:r>
      <w:proofErr w:type="spellEnd"/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/</w:t>
      </w:r>
      <w:proofErr w:type="spellStart"/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SkrytkaESP</w:t>
      </w:r>
      <w:proofErr w:type="spellEnd"/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, </w:t>
      </w:r>
    </w:p>
    <w:p w14:paraId="3826A320" w14:textId="77777777" w:rsidR="0041338C" w:rsidRDefault="006C19EF">
      <w:pPr>
        <w:spacing w:after="120"/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poczty elektronicznej: </w:t>
      </w:r>
      <w:hyperlink r:id="rId7" w:history="1">
        <w:r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sekretariat.psse.grodzisk@sanepid.gov.pl</w:t>
        </w:r>
      </w:hyperlink>
    </w:p>
    <w:p w14:paraId="3D4CE096" w14:textId="77777777" w:rsidR="0041338C" w:rsidRDefault="006C19EF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2. DANE KONTAKTOWE INSPEKTORA OCHRONY DANYCH </w:t>
      </w:r>
    </w:p>
    <w:p w14:paraId="4950ABCA" w14:textId="77777777" w:rsidR="0041338C" w:rsidRDefault="006C19EF">
      <w:pPr>
        <w:spacing w:after="160"/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wyznaczył Inspektora Ochrony Danych, z którym można się kontaktować kierując korespondencję na adres e-mail: </w:t>
      </w:r>
      <w:hyperlink r:id="rId8" w:history="1">
        <w:r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iod.psse.grodzisk@sanepid.gov.pl</w:t>
        </w:r>
      </w:hyperlink>
    </w:p>
    <w:p w14:paraId="36DB414B" w14:textId="77777777" w:rsidR="0041338C" w:rsidRDefault="006C19EF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3. CEL PRZETWARZANIA DANYCH OSOBOWYCH I PODSTAWY PRAWNE </w:t>
      </w:r>
    </w:p>
    <w:p w14:paraId="1464BD14" w14:textId="77777777" w:rsidR="0041338C" w:rsidRDefault="006C19EF">
      <w:pPr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w szczególności poprzez sprawowanie nadzoru nad warunkami higieny procesu nauczania i wychowania oraz higieny wypoczynku i rekreacji 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77B67224" w14:textId="77777777" w:rsidR="0041338C" w:rsidRDefault="006C19EF">
      <w:pPr>
        <w:spacing w:line="276" w:lineRule="auto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2D45D307" w14:textId="77777777" w:rsidR="0041338C" w:rsidRDefault="006C19EF">
      <w:pPr>
        <w:spacing w:line="276" w:lineRule="auto"/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- Ustawą z dnia 14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grudnia 2016 r. Prawo oświatowe; </w:t>
      </w:r>
    </w:p>
    <w:p w14:paraId="6ABD886F" w14:textId="77777777" w:rsidR="0041338C" w:rsidRDefault="006C19EF">
      <w:pPr>
        <w:spacing w:line="276" w:lineRule="auto"/>
        <w:jc w:val="both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042802D0" w14:textId="77777777" w:rsidR="0041338C" w:rsidRDefault="006C19EF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4. INFORMACJA O ODBIORCACH DANYCH </w:t>
      </w:r>
    </w:p>
    <w:p w14:paraId="0E009C0A" w14:textId="77777777" w:rsidR="0041338C" w:rsidRDefault="006C19EF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486EE122" w14:textId="77777777" w:rsidR="0041338C" w:rsidRDefault="006C19EF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5. OKRES PRZECHOWYWANIA DANYCH </w:t>
      </w:r>
    </w:p>
    <w:p w14:paraId="60BFA35A" w14:textId="77777777" w:rsidR="0041338C" w:rsidRDefault="006C19EF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Dane osobowe będą przechowywane przez okres niezbędny do realizacji celów przetwarzania określonych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w pkt. 3 lub do momentu wygaśnięcia obowiązków ciążących na 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Administratorze, a po upływie tego okresu będą archiwizowane zgodnie z okresem przewidzianym w przepisach prawa. </w:t>
      </w:r>
    </w:p>
    <w:p w14:paraId="32EA90E8" w14:textId="77777777" w:rsidR="0041338C" w:rsidRDefault="006C19EF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6. PRAWA OSÓB, KTÓRYCH DANE DOTYCZĄ</w:t>
      </w:r>
    </w:p>
    <w:p w14:paraId="6BC5EC9F" w14:textId="77777777" w:rsidR="0041338C" w:rsidRDefault="006C19EF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Osobie, której dane dotyczą przysługuje prawo do: </w:t>
      </w:r>
    </w:p>
    <w:p w14:paraId="23136F86" w14:textId="77777777" w:rsidR="0041338C" w:rsidRDefault="006C19EF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dostępu do treści swoich danych osobowych (art. 15 RODO),</w:t>
      </w:r>
    </w:p>
    <w:p w14:paraId="3BAA208D" w14:textId="77777777" w:rsidR="0041338C" w:rsidRDefault="006C19EF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sprostowania danych osobowych (art. 16 RODO), </w:t>
      </w:r>
    </w:p>
    <w:p w14:paraId="08AF95E5" w14:textId="77777777" w:rsidR="0041338C" w:rsidRDefault="006C19EF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ograniczenia przetwarzania danych osobowych (art. 18 RODO), z zastrzeżeniem przypadków,</w:t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</w: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o których mowa w art. 18 ust. 2 RODO. </w:t>
      </w:r>
    </w:p>
    <w:p w14:paraId="53162F68" w14:textId="77777777" w:rsidR="0041338C" w:rsidRDefault="006C19EF">
      <w:pPr>
        <w:spacing w:after="120"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wniesienia skargi do organu nadzorczego - Prezesa Urzędu Ochrony Danych Osobowych, w przypadku uznania, że przetwarzanie Pani/Pana danych osobowych narusza przepisy prawa.</w:t>
      </w:r>
    </w:p>
    <w:p w14:paraId="152591FC" w14:textId="77777777" w:rsidR="0041338C" w:rsidRDefault="006C19EF">
      <w:pPr>
        <w:spacing w:line="276" w:lineRule="auto"/>
        <w:jc w:val="both"/>
        <w:textAlignment w:val="auto"/>
        <w:rPr>
          <w:rFonts w:hint="eastAsi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7. INFORMACJA O OBOWIĄZKU LUB DOBROWOLNOŚCI PODANIA DANYCH OSOBOWYCH </w:t>
      </w:r>
    </w:p>
    <w:p w14:paraId="5D5E24EC" w14:textId="77777777" w:rsidR="0041338C" w:rsidRDefault="006C19EF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>Podanie danych osobowych obowiązkowe na podstawie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7FBB4A4C" w14:textId="77777777" w:rsidR="0041338C" w:rsidRDefault="006C19EF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8. INFORMACJA O ZAUTOMATYZOWANYM PODEJMOWANIU, W TYM PROFILOWANIU </w:t>
      </w:r>
    </w:p>
    <w:p w14:paraId="4F1E3A46" w14:textId="77777777" w:rsidR="0041338C" w:rsidRDefault="006C19EF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55AE6239" w14:textId="77777777" w:rsidR="0041338C" w:rsidRDefault="006C19EF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9. INFORMACJE DODATKOWE</w:t>
      </w:r>
    </w:p>
    <w:p w14:paraId="1DFB19E6" w14:textId="77777777" w:rsidR="0041338C" w:rsidRDefault="006C19EF">
      <w:pPr>
        <w:jc w:val="both"/>
        <w:textAlignment w:val="auto"/>
        <w:rPr>
          <w:rFonts w:hint="eastAsia"/>
        </w:rPr>
      </w:pPr>
      <w:r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fizyczne, techniczne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i organizacyjne ochrony przetwarzanych danych osobowych, odpowiednie do zagrożeń oraz kategorii danych objętych ochroną, a w szczególności zabezpiecza dane przed </w:t>
      </w:r>
      <w:r>
        <w:rPr>
          <w:rFonts w:ascii="Times New Roman" w:hAnsi="Times New Roman" w:cs="Times New Roman"/>
          <w:sz w:val="20"/>
          <w:szCs w:val="20"/>
        </w:rPr>
        <w:t>udostępnieniem osobom nieupoważnionym, przetwarzaniem z naruszeniem obowiązujących przepisów oraz zmianą, utratą, uszkodzeniem lub zniszczeniem.</w:t>
      </w:r>
    </w:p>
    <w:sectPr w:rsidR="0041338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EC46" w14:textId="77777777" w:rsidR="006C19EF" w:rsidRDefault="006C19EF">
      <w:pPr>
        <w:rPr>
          <w:rFonts w:hint="eastAsia"/>
        </w:rPr>
      </w:pPr>
      <w:r>
        <w:separator/>
      </w:r>
    </w:p>
  </w:endnote>
  <w:endnote w:type="continuationSeparator" w:id="0">
    <w:p w14:paraId="37144FFF" w14:textId="77777777" w:rsidR="006C19EF" w:rsidRDefault="006C19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5BA9" w14:textId="77777777" w:rsidR="006C19EF" w:rsidRDefault="006C19E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81FAADF" w14:textId="77777777" w:rsidR="006C19EF" w:rsidRDefault="006C19E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504B8"/>
    <w:multiLevelType w:val="multilevel"/>
    <w:tmpl w:val="62B63E88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4E2817FE"/>
    <w:multiLevelType w:val="multilevel"/>
    <w:tmpl w:val="5540CF9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2" w15:restartNumberingAfterBreak="0">
    <w:nsid w:val="5BB151E5"/>
    <w:multiLevelType w:val="multilevel"/>
    <w:tmpl w:val="FAE8480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5E2200CC"/>
    <w:multiLevelType w:val="multilevel"/>
    <w:tmpl w:val="67AEF32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."/>
      <w:lvlJc w:val="left"/>
      <w:pPr>
        <w:ind w:left="6480" w:hanging="360"/>
      </w:pPr>
      <w:rPr>
        <w:rFonts w:cs="Times New Roman"/>
      </w:rPr>
    </w:lvl>
  </w:abstractNum>
  <w:num w:numId="1" w16cid:durableId="1388380448">
    <w:abstractNumId w:val="1"/>
  </w:num>
  <w:num w:numId="2" w16cid:durableId="94372797">
    <w:abstractNumId w:val="3"/>
  </w:num>
  <w:num w:numId="3" w16cid:durableId="949968274">
    <w:abstractNumId w:val="0"/>
  </w:num>
  <w:num w:numId="4" w16cid:durableId="2007709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338C"/>
    <w:rsid w:val="00286A80"/>
    <w:rsid w:val="0041338C"/>
    <w:rsid w:val="00626E0D"/>
    <w:rsid w:val="006C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E5F4"/>
  <w15:docId w15:val="{E44624FC-71E1-4A5F-B125-C959DF56F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ivpoint">
    <w:name w:val="div.point"/>
    <w:next w:val="Standard"/>
    <w:pPr>
      <w:widowControl w:val="0"/>
      <w:suppressAutoHyphens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Podtytu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styleId="Tytu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Internetlink">
    <w:name w:val="Internet link"/>
    <w:rPr>
      <w:color w:val="000080"/>
      <w:u w:val="single"/>
    </w:rPr>
  </w:style>
  <w:style w:type="character" w:styleId="Uwydatnienie">
    <w:name w:val="Emphasis"/>
    <w:rPr>
      <w:i/>
      <w:iCs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1072</Words>
  <Characters>6432</Characters>
  <Application>Microsoft Office Word</Application>
  <DocSecurity>0</DocSecurity>
  <Lines>53</Lines>
  <Paragraphs>14</Paragraphs>
  <ScaleCrop>false</ScaleCrop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Grodzisk Mazowiecki - Kamil Tokarski</cp:lastModifiedBy>
  <cp:revision>2</cp:revision>
  <dcterms:created xsi:type="dcterms:W3CDTF">2026-02-23T07:11:00Z</dcterms:created>
  <dcterms:modified xsi:type="dcterms:W3CDTF">2026-02-23T07:11:00Z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