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53F2A042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2C7991">
        <w:rPr>
          <w:lang w:val="pl-PL"/>
        </w:rPr>
        <w:t>I</w:t>
      </w:r>
      <w:r w:rsidR="0032189A">
        <w:rPr>
          <w:lang w:val="pl-PL"/>
        </w:rPr>
        <w:t>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BE6D95">
        <w:rPr>
          <w:lang w:val="pl-PL"/>
        </w:rPr>
        <w:t>4</w:t>
      </w:r>
      <w:r w:rsidRPr="00D542AD">
        <w:rPr>
          <w:lang w:val="pl-PL"/>
        </w:rPr>
        <w:t xml:space="preserve"> roku </w:t>
      </w:r>
    </w:p>
    <w:p w14:paraId="5495D23A" w14:textId="77840FC2" w:rsidR="009C0B1C" w:rsidRPr="00D542AD" w:rsidRDefault="00D542AD" w:rsidP="002302CF">
      <w:pPr>
        <w:pStyle w:val="Podtytu"/>
      </w:pPr>
      <w:r>
        <w:t xml:space="preserve">Nr </w:t>
      </w:r>
      <w:r w:rsidR="002C7991">
        <w:t>1</w:t>
      </w:r>
      <w:r>
        <w:t xml:space="preserve"> / 202</w:t>
      </w:r>
      <w:r w:rsidR="002C7991">
        <w:t>5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20F0CF6F" w14:textId="7F0D4A02" w:rsidR="007931D3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8620821" w:history="1">
            <w:r w:rsidR="007931D3" w:rsidRPr="002048EF">
              <w:rPr>
                <w:rStyle w:val="Hipercze"/>
                <w:noProof/>
                <w:lang w:val="pl-PL"/>
              </w:rPr>
              <w:t>Podstawowe wskaźniki stanu sektora instytucji rządowych i samorządowych wg ESA2010 w III kw. 2024 r.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_Toc188620821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3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515294A3" w14:textId="4BB920A2" w:rsidR="007931D3" w:rsidRDefault="00450F41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2" w:history="1">
            <w:r w:rsidR="007931D3" w:rsidRPr="002048EF">
              <w:rPr>
                <w:rStyle w:val="Hipercze"/>
                <w:noProof/>
                <w:lang w:val="pl-PL"/>
              </w:rPr>
              <w:t>Wstęp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_Toc188620822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4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681D1DB5" w14:textId="7C4CAD3C" w:rsidR="007931D3" w:rsidRDefault="00450F41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3" w:history="1">
            <w:r w:rsidR="007931D3" w:rsidRPr="002048EF">
              <w:rPr>
                <w:rStyle w:val="Hipercze"/>
                <w:noProof/>
                <w:lang w:val="pl-PL"/>
              </w:rPr>
              <w:t>1.</w:t>
            </w:r>
            <w:r w:rsidR="007931D3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7931D3" w:rsidRPr="002048EF">
              <w:rPr>
                <w:rStyle w:val="Hipercze"/>
                <w:noProof/>
                <w:lang w:val="pl-PL"/>
              </w:rPr>
              <w:t>Wynik, dochody oraz wydatki w III kw. 2024 r.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_Toc188620823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6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4009A98E" w14:textId="7D1547E2" w:rsidR="007931D3" w:rsidRDefault="00450F4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4" w:history="1">
            <w:r w:rsidR="007931D3" w:rsidRPr="002048EF">
              <w:rPr>
                <w:rStyle w:val="Hipercze"/>
                <w:noProof/>
                <w:lang w:val="pl-PL"/>
              </w:rPr>
              <w:t>1.1. Wynik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_Toc188620824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6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4DBA8FA4" w14:textId="54470640" w:rsidR="007931D3" w:rsidRDefault="00450F4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5" w:history="1">
            <w:r w:rsidR="007931D3" w:rsidRPr="002048EF">
              <w:rPr>
                <w:rStyle w:val="Hipercze"/>
                <w:noProof/>
                <w:lang w:val="pl-PL"/>
              </w:rPr>
              <w:t>1.2. Dochody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_Toc188620825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6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0925655E" w14:textId="5FA17F53" w:rsidR="007931D3" w:rsidRDefault="00450F4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6" w:history="1">
            <w:r w:rsidR="007931D3" w:rsidRPr="002048EF">
              <w:rPr>
                <w:rStyle w:val="Hipercze"/>
                <w:noProof/>
                <w:lang w:val="pl-PL"/>
              </w:rPr>
              <w:t>1.3. Wydatki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_Toc188620826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9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7AAE7201" w14:textId="45D67D4C" w:rsidR="007931D3" w:rsidRDefault="00450F41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7" w:history="1">
            <w:r w:rsidR="007931D3" w:rsidRPr="002048EF">
              <w:rPr>
                <w:rStyle w:val="Hipercze"/>
                <w:noProof/>
                <w:lang w:val="pl-PL"/>
              </w:rPr>
              <w:t>2.</w:t>
            </w:r>
            <w:r w:rsidR="007931D3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7931D3" w:rsidRPr="002048EF">
              <w:rPr>
                <w:rStyle w:val="Hipercze"/>
                <w:noProof/>
                <w:lang w:val="pl-PL"/>
              </w:rPr>
              <w:t>Dług publiczny oraz potrzeby pożyczkowe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_Toc188620827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12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11588CAC" w14:textId="01435D94" w:rsidR="007931D3" w:rsidRDefault="00450F4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8" w:history="1">
            <w:r w:rsidR="007931D3" w:rsidRPr="002048EF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_Toc188620828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12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0D196327" w14:textId="41B4B2B0" w:rsidR="007931D3" w:rsidRDefault="00450F41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29" w:history="1">
            <w:r w:rsidR="007931D3" w:rsidRPr="002048EF">
              <w:rPr>
                <w:rStyle w:val="Hipercze"/>
                <w:noProof/>
                <w:lang w:val="pl-PL"/>
              </w:rPr>
              <w:t>3.2. Potrzeby pożyczkowe budżetu państwa i ich finansowanie w III kw. 2024 r.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_Toc188620829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14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21FD7948" w14:textId="15991CF9" w:rsidR="007931D3" w:rsidRDefault="00450F41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88620830" w:history="1">
            <w:r w:rsidR="007931D3" w:rsidRPr="002048EF">
              <w:rPr>
                <w:rStyle w:val="Hipercze"/>
                <w:noProof/>
                <w:lang w:val="pl-PL"/>
              </w:rPr>
              <w:t>ANEKS STATYSTYCZNY</w:t>
            </w:r>
            <w:r w:rsidR="007931D3">
              <w:rPr>
                <w:noProof/>
                <w:webHidden/>
              </w:rPr>
              <w:tab/>
            </w:r>
            <w:r w:rsidR="007931D3">
              <w:rPr>
                <w:noProof/>
                <w:webHidden/>
              </w:rPr>
              <w:fldChar w:fldCharType="begin"/>
            </w:r>
            <w:r w:rsidR="007931D3">
              <w:rPr>
                <w:noProof/>
                <w:webHidden/>
              </w:rPr>
              <w:instrText xml:space="preserve"> PAGEREF _Toc188620830 \h </w:instrText>
            </w:r>
            <w:r w:rsidR="007931D3">
              <w:rPr>
                <w:noProof/>
                <w:webHidden/>
              </w:rPr>
            </w:r>
            <w:r w:rsidR="007931D3">
              <w:rPr>
                <w:noProof/>
                <w:webHidden/>
              </w:rPr>
              <w:fldChar w:fldCharType="separate"/>
            </w:r>
            <w:r w:rsidR="005E64F4">
              <w:rPr>
                <w:noProof/>
                <w:webHidden/>
              </w:rPr>
              <w:t>16</w:t>
            </w:r>
            <w:r w:rsidR="007931D3">
              <w:rPr>
                <w:noProof/>
                <w:webHidden/>
              </w:rPr>
              <w:fldChar w:fldCharType="end"/>
            </w:r>
          </w:hyperlink>
        </w:p>
        <w:p w14:paraId="659F7D05" w14:textId="142275C8" w:rsidR="004A0A8C" w:rsidRDefault="004A0A8C" w:rsidP="005745E4">
          <w:r>
            <w:fldChar w:fldCharType="end"/>
          </w:r>
        </w:p>
      </w:sdtContent>
    </w:sdt>
    <w:p w14:paraId="328C1CCE" w14:textId="1E250099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4BA81BC1" w:rsidR="002302CF" w:rsidRPr="002302CF" w:rsidRDefault="002302CF" w:rsidP="002302CF">
      <w:pPr>
        <w:pStyle w:val="Nagwek2"/>
        <w:rPr>
          <w:lang w:val="pl-PL"/>
        </w:rPr>
      </w:pPr>
      <w:bookmarkStart w:id="1" w:name="_Toc188620821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2189A">
        <w:rPr>
          <w:lang w:val="pl-PL"/>
        </w:rPr>
        <w:t>I</w:t>
      </w:r>
      <w:r w:rsidR="002C7991">
        <w:rPr>
          <w:lang w:val="pl-PL"/>
        </w:rPr>
        <w:t>I</w:t>
      </w:r>
      <w:r w:rsidR="00B62053">
        <w:rPr>
          <w:lang w:val="pl-PL"/>
        </w:rPr>
        <w:t>I kw. 202</w:t>
      </w:r>
      <w:r w:rsidR="00BE6D95">
        <w:rPr>
          <w:lang w:val="pl-PL"/>
        </w:rPr>
        <w:t>4</w:t>
      </w:r>
      <w:r w:rsidRPr="002302CF">
        <w:rPr>
          <w:lang w:val="pl-PL"/>
        </w:rPr>
        <w:t xml:space="preserve"> r.</w:t>
      </w:r>
      <w:bookmarkEnd w:id="1"/>
    </w:p>
    <w:p w14:paraId="7D0F069E" w14:textId="4B7EE82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="0032189A">
        <w:rPr>
          <w:lang w:val="pl-PL"/>
        </w:rPr>
        <w:t>I</w:t>
      </w:r>
      <w:r w:rsidR="008A265D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29181F" w:rsidRPr="0029181F">
        <w:rPr>
          <w:rStyle w:val="Wyrnienieintensywne"/>
          <w:lang w:val="pl-PL"/>
        </w:rPr>
        <w:t xml:space="preserve"> </w:t>
      </w:r>
      <w:r w:rsidR="008A265D">
        <w:rPr>
          <w:rStyle w:val="Wyrnienieintensywne"/>
          <w:lang w:val="pl-PL"/>
        </w:rPr>
        <w:t xml:space="preserve">55,8 </w:t>
      </w:r>
      <w:r w:rsidR="005A6209">
        <w:rPr>
          <w:rStyle w:val="Wyrnienieintensywne"/>
          <w:lang w:val="pl-PL"/>
        </w:rPr>
        <w:t>mld zł (</w:t>
      </w:r>
      <w:r w:rsidR="008A265D">
        <w:rPr>
          <w:rStyle w:val="Wyrnienieintensywne"/>
          <w:lang w:val="pl-PL"/>
        </w:rPr>
        <w:t>6,2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15D74370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5D6E16" w:rsidRPr="00AF0710">
        <w:rPr>
          <w:rStyle w:val="Wyrnienieintensywne"/>
          <w:lang w:val="pl-PL"/>
        </w:rPr>
        <w:t xml:space="preserve">6,2 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5E856C5F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164CAD">
        <w:rPr>
          <w:rStyle w:val="Wyrnienieintensywne"/>
          <w:lang w:val="pl-PL"/>
        </w:rPr>
        <w:t>6,7</w:t>
      </w:r>
      <w:r w:rsidRPr="00D850FB">
        <w:rPr>
          <w:rStyle w:val="Wyrnienieintensywne"/>
          <w:lang w:val="pl-PL"/>
        </w:rPr>
        <w:t>%</w:t>
      </w:r>
      <w:r w:rsidR="00164CAD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PKB</w:t>
      </w:r>
      <w:r w:rsidRPr="002302CF">
        <w:rPr>
          <w:lang w:val="pl-PL"/>
        </w:rPr>
        <w:t>.</w:t>
      </w:r>
    </w:p>
    <w:p w14:paraId="2489E0C2" w14:textId="39D0323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</w:t>
      </w:r>
      <w:r w:rsidR="00164CAD">
        <w:rPr>
          <w:rStyle w:val="Wyrnienieintensywne"/>
          <w:lang w:val="pl-PL"/>
        </w:rPr>
        <w:t>2,9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1762A912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164CAD">
        <w:rPr>
          <w:rStyle w:val="Wyrnienieintensywne"/>
          <w:lang w:val="pl-PL"/>
        </w:rPr>
        <w:t>2,5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68D37E73" w:rsidR="002302CF" w:rsidRPr="00CF7C6C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 xml:space="preserve">Dług EDP na koniec </w:t>
      </w:r>
      <w:r w:rsidR="00B37D63">
        <w:rPr>
          <w:lang w:val="pl-PL"/>
        </w:rPr>
        <w:t>I</w:t>
      </w:r>
      <w:r w:rsidR="005D6E16">
        <w:rPr>
          <w:lang w:val="pl-PL"/>
        </w:rPr>
        <w:t>I</w:t>
      </w:r>
      <w:r w:rsidRPr="002302CF">
        <w:rPr>
          <w:lang w:val="pl-PL"/>
        </w:rPr>
        <w:t>I kw. 202</w:t>
      </w:r>
      <w:r w:rsidR="00B37D63">
        <w:rPr>
          <w:lang w:val="pl-PL"/>
        </w:rPr>
        <w:t>4</w:t>
      </w:r>
      <w:r w:rsidRPr="002302CF">
        <w:rPr>
          <w:lang w:val="pl-PL"/>
        </w:rPr>
        <w:t xml:space="preserve"> r. wyniósł </w:t>
      </w:r>
      <w:r w:rsidR="001A6240" w:rsidRPr="001A6240">
        <w:rPr>
          <w:rStyle w:val="Wyrnienieintensywne"/>
          <w:lang w:val="pl-PL"/>
        </w:rPr>
        <w:t xml:space="preserve"> </w:t>
      </w:r>
      <w:r w:rsidR="00DE75E4">
        <w:rPr>
          <w:rStyle w:val="Wyrnienieintensywne"/>
          <w:lang w:val="pl-PL"/>
        </w:rPr>
        <w:t xml:space="preserve">1.897,1 </w:t>
      </w:r>
      <w:r w:rsidRPr="00CF7C6C">
        <w:rPr>
          <w:rStyle w:val="Wyrnienieintensywne"/>
          <w:lang w:val="pl-PL"/>
        </w:rPr>
        <w:t>mld zł (</w:t>
      </w:r>
      <w:r w:rsidR="00DE75E4">
        <w:rPr>
          <w:rStyle w:val="Wyrnienieintensywne"/>
          <w:lang w:val="pl-PL"/>
        </w:rPr>
        <w:t>53,5</w:t>
      </w:r>
      <w:r w:rsidRPr="00CF7C6C">
        <w:rPr>
          <w:rStyle w:val="Wyrnienieintensywne"/>
          <w:lang w:val="pl-PL"/>
        </w:rPr>
        <w:t>% PKB)</w:t>
      </w:r>
      <w:r w:rsidRPr="00CF7C6C">
        <w:rPr>
          <w:lang w:val="pl-PL"/>
        </w:rPr>
        <w:t>.</w:t>
      </w:r>
    </w:p>
    <w:p w14:paraId="2C536589" w14:textId="3FA22371" w:rsidR="002302CF" w:rsidRPr="00CF7C6C" w:rsidRDefault="002302CF" w:rsidP="002302CF">
      <w:pPr>
        <w:pStyle w:val="Akapitzlist"/>
        <w:rPr>
          <w:lang w:val="pl-PL"/>
        </w:rPr>
      </w:pPr>
      <w:r w:rsidRPr="00CF7C6C">
        <w:rPr>
          <w:lang w:val="pl-PL"/>
        </w:rPr>
        <w:t xml:space="preserve">W Unii Europejskiej dług na koniec </w:t>
      </w:r>
      <w:r w:rsidR="00BE6D95" w:rsidRPr="00CF7C6C">
        <w:rPr>
          <w:lang w:val="pl-PL"/>
        </w:rPr>
        <w:t>mar</w:t>
      </w:r>
      <w:r w:rsidR="005E7339" w:rsidRPr="00CF7C6C">
        <w:rPr>
          <w:lang w:val="pl-PL"/>
        </w:rPr>
        <w:t>ca</w:t>
      </w:r>
      <w:r w:rsidRPr="00CF7C6C">
        <w:rPr>
          <w:lang w:val="pl-PL"/>
        </w:rPr>
        <w:t xml:space="preserve"> wyniósł </w:t>
      </w:r>
      <w:r w:rsidR="00DE75E4" w:rsidRPr="00AF0710">
        <w:rPr>
          <w:rStyle w:val="Wyrnienieintensywne"/>
          <w:lang w:val="pl-PL"/>
        </w:rPr>
        <w:t xml:space="preserve">81,6 </w:t>
      </w:r>
      <w:r w:rsidRPr="00CF7C6C">
        <w:rPr>
          <w:rStyle w:val="Wyrnienieintensywne"/>
          <w:lang w:val="pl-PL"/>
        </w:rPr>
        <w:t>% PKB</w:t>
      </w:r>
      <w:r w:rsidRPr="00CF7C6C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188620822"/>
      <w:r>
        <w:rPr>
          <w:lang w:val="pl-PL"/>
        </w:rPr>
        <w:lastRenderedPageBreak/>
        <w:t>Wstęp</w:t>
      </w:r>
      <w:bookmarkEnd w:id="2"/>
    </w:p>
    <w:p w14:paraId="4DD61DCF" w14:textId="548FDE10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B37D63" w:rsidRPr="00B37D63">
        <w:rPr>
          <w:lang w:val="pl-PL"/>
        </w:rPr>
        <w:t>I</w:t>
      </w:r>
      <w:r w:rsidR="002C7991">
        <w:rPr>
          <w:lang w:val="pl-PL"/>
        </w:rPr>
        <w:t>I</w:t>
      </w:r>
      <w:r w:rsidRPr="00B37D63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AF60F7">
        <w:rPr>
          <w:lang w:val="pl-PL"/>
        </w:rPr>
        <w:t>4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23DB4126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0E465925" w:rsid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  <w:r w:rsidR="00F54953" w:rsidRPr="00F54953">
        <w:rPr>
          <w:lang w:val="pl-PL"/>
        </w:rPr>
        <w:t xml:space="preserve"> </w:t>
      </w:r>
      <w:hyperlink r:id="rId17" w:history="1">
        <w:r w:rsidR="009F05F5">
          <w:rPr>
            <w:rStyle w:val="Hipercze"/>
            <w:lang w:val="pl-PL"/>
          </w:rPr>
          <w:t>fundusze BGK</w:t>
        </w:r>
      </w:hyperlink>
      <w:r w:rsidR="009F05F5">
        <w:rPr>
          <w:rStyle w:val="Hipercze"/>
          <w:lang w:val="pl-PL"/>
        </w:rPr>
        <w:t xml:space="preserve"> 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2E46FFF4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188620823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B37D63">
        <w:rPr>
          <w:lang w:val="pl-PL"/>
        </w:rPr>
        <w:t>I</w:t>
      </w:r>
      <w:r w:rsidR="002C7991">
        <w:rPr>
          <w:lang w:val="pl-PL"/>
        </w:rPr>
        <w:t>I</w:t>
      </w:r>
      <w:r w:rsidR="00CD0A7A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AF60F7">
        <w:rPr>
          <w:lang w:val="pl-PL"/>
        </w:rPr>
        <w:t>4</w:t>
      </w:r>
      <w:r w:rsidRPr="000F4ED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88620824"/>
      <w:r w:rsidRPr="000F4EDC">
        <w:rPr>
          <w:lang w:val="pl-PL"/>
        </w:rPr>
        <w:t>1.1. Wynik</w:t>
      </w:r>
      <w:bookmarkEnd w:id="5"/>
      <w:r w:rsidRPr="000F4EDC">
        <w:rPr>
          <w:lang w:val="pl-PL"/>
        </w:rPr>
        <w:t xml:space="preserve"> </w:t>
      </w:r>
    </w:p>
    <w:p w14:paraId="3998D6A0" w14:textId="478B025D" w:rsidR="00D850FB" w:rsidRPr="00CE3197" w:rsidRDefault="000F4EDC" w:rsidP="000F4EDC">
      <w:pPr>
        <w:rPr>
          <w:lang w:val="pl-PL"/>
        </w:rPr>
      </w:pPr>
      <w:r w:rsidRPr="00AE542E">
        <w:rPr>
          <w:lang w:val="pl-PL"/>
        </w:rPr>
        <w:t>Według danych GUS deficyt sektora instytucj</w:t>
      </w:r>
      <w:r w:rsidR="009C2F53" w:rsidRPr="00AE542E">
        <w:rPr>
          <w:lang w:val="pl-PL"/>
        </w:rPr>
        <w:t>i rządowych i samorządowych w I</w:t>
      </w:r>
      <w:r w:rsidR="00B37D63" w:rsidRPr="00AE542E">
        <w:rPr>
          <w:lang w:val="pl-PL"/>
        </w:rPr>
        <w:t>I</w:t>
      </w:r>
      <w:r w:rsidR="008A265D" w:rsidRPr="00AE542E">
        <w:rPr>
          <w:lang w:val="pl-PL"/>
        </w:rPr>
        <w:t>I</w:t>
      </w:r>
      <w:r w:rsidR="009C2F53" w:rsidRPr="00AE542E">
        <w:rPr>
          <w:lang w:val="pl-PL"/>
        </w:rPr>
        <w:t xml:space="preserve"> kw. 202</w:t>
      </w:r>
      <w:r w:rsidR="00CE3197" w:rsidRPr="00AE542E">
        <w:rPr>
          <w:lang w:val="pl-PL"/>
        </w:rPr>
        <w:t>4</w:t>
      </w:r>
      <w:r w:rsidR="009C2F53" w:rsidRPr="00AE542E">
        <w:rPr>
          <w:lang w:val="pl-PL"/>
        </w:rPr>
        <w:t xml:space="preserve"> r. wyniósł </w:t>
      </w:r>
      <w:r w:rsidR="008A265D" w:rsidRPr="00AE542E">
        <w:rPr>
          <w:lang w:val="pl-PL"/>
        </w:rPr>
        <w:t>55,8</w:t>
      </w:r>
      <w:r w:rsidR="009C2F53" w:rsidRPr="00AE542E">
        <w:rPr>
          <w:lang w:val="pl-PL"/>
        </w:rPr>
        <w:t xml:space="preserve">mld zł (tj. </w:t>
      </w:r>
      <w:r w:rsidR="008A265D" w:rsidRPr="00AE542E">
        <w:rPr>
          <w:lang w:val="pl-PL"/>
        </w:rPr>
        <w:t>6,2</w:t>
      </w:r>
      <w:r w:rsidR="009C2F53" w:rsidRPr="00AE542E">
        <w:rPr>
          <w:lang w:val="pl-PL"/>
        </w:rPr>
        <w:t xml:space="preserve"> % PKB) i w stosunku do </w:t>
      </w:r>
      <w:r w:rsidR="00B37D63" w:rsidRPr="00AE542E">
        <w:rPr>
          <w:lang w:val="pl-PL"/>
        </w:rPr>
        <w:t>I</w:t>
      </w:r>
      <w:r w:rsidR="00175555" w:rsidRPr="00AE542E">
        <w:rPr>
          <w:lang w:val="pl-PL"/>
        </w:rPr>
        <w:t>I</w:t>
      </w:r>
      <w:r w:rsidR="008A265D" w:rsidRPr="00AE542E">
        <w:rPr>
          <w:lang w:val="pl-PL"/>
        </w:rPr>
        <w:t>I</w:t>
      </w:r>
      <w:r w:rsidRPr="00AE542E">
        <w:rPr>
          <w:lang w:val="pl-PL"/>
        </w:rPr>
        <w:t xml:space="preserve"> kw. roku poprzednieg</w:t>
      </w:r>
      <w:r w:rsidR="009C2F53" w:rsidRPr="00AE542E">
        <w:rPr>
          <w:lang w:val="pl-PL"/>
        </w:rPr>
        <w:t>o wynik po</w:t>
      </w:r>
      <w:r w:rsidR="00B37D63" w:rsidRPr="00AE542E">
        <w:rPr>
          <w:lang w:val="pl-PL"/>
        </w:rPr>
        <w:t xml:space="preserve">gorszył </w:t>
      </w:r>
      <w:r w:rsidR="009C2F53" w:rsidRPr="00AE542E">
        <w:rPr>
          <w:lang w:val="pl-PL"/>
        </w:rPr>
        <w:t xml:space="preserve">się o ok. </w:t>
      </w:r>
      <w:r w:rsidR="008A265D" w:rsidRPr="00AE542E">
        <w:rPr>
          <w:lang w:val="pl-PL"/>
        </w:rPr>
        <w:t>10,3</w:t>
      </w:r>
      <w:r w:rsidR="00231FA8" w:rsidRPr="00AE542E">
        <w:rPr>
          <w:lang w:val="pl-PL"/>
        </w:rPr>
        <w:t xml:space="preserve"> </w:t>
      </w:r>
      <w:r w:rsidRPr="00AE542E">
        <w:rPr>
          <w:lang w:val="pl-PL"/>
        </w:rPr>
        <w:t>mld zł (</w:t>
      </w:r>
      <w:r w:rsidR="009434DB" w:rsidRPr="00AE542E">
        <w:rPr>
          <w:lang w:val="pl-PL"/>
        </w:rPr>
        <w:t>pogorszenie</w:t>
      </w:r>
      <w:r w:rsidRPr="00AE542E">
        <w:rPr>
          <w:lang w:val="pl-PL"/>
        </w:rPr>
        <w:t xml:space="preserve"> w relacj</w:t>
      </w:r>
      <w:r w:rsidR="009C2F53" w:rsidRPr="00AE542E">
        <w:rPr>
          <w:lang w:val="pl-PL"/>
        </w:rPr>
        <w:t xml:space="preserve">i </w:t>
      </w:r>
      <w:r w:rsidR="009434DB" w:rsidRPr="00AE542E">
        <w:rPr>
          <w:lang w:val="pl-PL"/>
        </w:rPr>
        <w:t xml:space="preserve">do PKB </w:t>
      </w:r>
      <w:r w:rsidR="009C2F53" w:rsidRPr="00AE542E">
        <w:rPr>
          <w:lang w:val="pl-PL"/>
        </w:rPr>
        <w:t xml:space="preserve">o </w:t>
      </w:r>
      <w:r w:rsidR="008A265D" w:rsidRPr="00AE542E">
        <w:rPr>
          <w:lang w:val="pl-PL"/>
        </w:rPr>
        <w:t>0,8</w:t>
      </w:r>
      <w:r w:rsidRPr="00AE542E">
        <w:rPr>
          <w:lang w:val="pl-PL"/>
        </w:rPr>
        <w:t xml:space="preserve"> pkt. proc. ).</w:t>
      </w:r>
      <w:r w:rsidR="00C61C91" w:rsidRPr="00AE542E">
        <w:rPr>
          <w:lang w:val="pl-PL"/>
        </w:rPr>
        <w:t xml:space="preserve"> </w:t>
      </w:r>
      <w:r w:rsidR="00BD776D" w:rsidRPr="00AE542E">
        <w:rPr>
          <w:lang w:val="pl-PL"/>
        </w:rPr>
        <w:t xml:space="preserve">Na </w:t>
      </w:r>
      <w:r w:rsidR="00C61C91" w:rsidRPr="00AE542E">
        <w:rPr>
          <w:lang w:val="pl-PL"/>
        </w:rPr>
        <w:t xml:space="preserve">wzrost deficytu </w:t>
      </w:r>
      <w:r w:rsidR="00BD776D" w:rsidRPr="00AE542E">
        <w:rPr>
          <w:lang w:val="pl-PL"/>
        </w:rPr>
        <w:t>wpływ miała przede wszystkim</w:t>
      </w:r>
      <w:r w:rsidR="00C61C91" w:rsidRPr="00AE542E">
        <w:rPr>
          <w:lang w:val="pl-PL"/>
        </w:rPr>
        <w:t xml:space="preserve"> strona wydatkowa (wzrost o </w:t>
      </w:r>
      <w:r w:rsidR="003741BB" w:rsidRPr="00AE542E">
        <w:rPr>
          <w:lang w:val="pl-PL"/>
        </w:rPr>
        <w:t>1,1</w:t>
      </w:r>
      <w:r w:rsidR="009E172F">
        <w:rPr>
          <w:lang w:val="pl-PL"/>
        </w:rPr>
        <w:t> </w:t>
      </w:r>
      <w:r w:rsidR="00C61C91" w:rsidRPr="00AE542E">
        <w:rPr>
          <w:lang w:val="pl-PL"/>
        </w:rPr>
        <w:t>pkt.</w:t>
      </w:r>
      <w:r w:rsidR="00BD776D" w:rsidRPr="00AE542E">
        <w:rPr>
          <w:lang w:val="pl-PL"/>
        </w:rPr>
        <w:t> </w:t>
      </w:r>
      <w:r w:rsidR="00C61C91" w:rsidRPr="00AE542E">
        <w:rPr>
          <w:lang w:val="pl-PL"/>
        </w:rPr>
        <w:t xml:space="preserve">proc. r/r), w szczególności wzrost kosztów pracy. </w:t>
      </w:r>
      <w:r w:rsidR="00BD776D" w:rsidRPr="00AE542E">
        <w:rPr>
          <w:lang w:val="pl-PL"/>
        </w:rPr>
        <w:t>Jednocześnie w</w:t>
      </w:r>
      <w:r w:rsidR="00C61C91" w:rsidRPr="00AE542E">
        <w:rPr>
          <w:lang w:val="pl-PL"/>
        </w:rPr>
        <w:t xml:space="preserve"> tym samym okresie dochody sektora </w:t>
      </w:r>
      <w:r w:rsidR="003741BB" w:rsidRPr="00AE542E">
        <w:rPr>
          <w:lang w:val="pl-PL"/>
        </w:rPr>
        <w:t>wzrosły</w:t>
      </w:r>
      <w:r w:rsidR="00C61C91" w:rsidRPr="00AE542E">
        <w:rPr>
          <w:lang w:val="pl-PL"/>
        </w:rPr>
        <w:t xml:space="preserve"> </w:t>
      </w:r>
      <w:r w:rsidR="009E172F">
        <w:rPr>
          <w:lang w:val="pl-PL"/>
        </w:rPr>
        <w:t xml:space="preserve">o </w:t>
      </w:r>
      <w:r w:rsidR="00C61C91" w:rsidRPr="00AE542E">
        <w:rPr>
          <w:lang w:val="pl-PL"/>
        </w:rPr>
        <w:t>0,</w:t>
      </w:r>
      <w:r w:rsidR="003741BB" w:rsidRPr="00AE542E">
        <w:rPr>
          <w:lang w:val="pl-PL"/>
        </w:rPr>
        <w:t>3</w:t>
      </w:r>
      <w:r w:rsidR="00C61C91" w:rsidRPr="00AE542E">
        <w:rPr>
          <w:lang w:val="pl-PL"/>
        </w:rPr>
        <w:t xml:space="preserve"> pkt. proc</w:t>
      </w:r>
      <w:r w:rsidR="00B80DE5" w:rsidRPr="00AE542E">
        <w:rPr>
          <w:lang w:val="pl-PL"/>
        </w:rPr>
        <w:t xml:space="preserve"> r/r</w:t>
      </w:r>
      <w:r w:rsidR="00C61C91" w:rsidRPr="00AE542E">
        <w:rPr>
          <w:lang w:val="pl-PL"/>
        </w:rPr>
        <w:t xml:space="preserve">. </w:t>
      </w:r>
    </w:p>
    <w:p w14:paraId="6690B851" w14:textId="6741B7D9" w:rsidR="00D73672" w:rsidRPr="00FE3B71" w:rsidRDefault="00D73672" w:rsidP="00CB4B55">
      <w:pPr>
        <w:rPr>
          <w:i/>
          <w:lang w:val="pl-PL"/>
        </w:rPr>
      </w:pPr>
      <w:r w:rsidRPr="00FE3B71">
        <w:rPr>
          <w:lang w:val="pl-PL"/>
        </w:rPr>
        <w:t xml:space="preserve">Wykres </w:t>
      </w:r>
      <w:r w:rsidRPr="00FE3B71">
        <w:rPr>
          <w:i/>
        </w:rPr>
        <w:fldChar w:fldCharType="begin"/>
      </w:r>
      <w:r w:rsidRPr="00FE3B71">
        <w:rPr>
          <w:lang w:val="pl-PL"/>
        </w:rPr>
        <w:instrText xml:space="preserve"> SEQ Wykres \* ARABIC </w:instrText>
      </w:r>
      <w:r w:rsidRPr="00FE3B71">
        <w:rPr>
          <w:i/>
        </w:rPr>
        <w:fldChar w:fldCharType="separate"/>
      </w:r>
      <w:r w:rsidR="005E64F4">
        <w:rPr>
          <w:noProof/>
          <w:lang w:val="pl-PL"/>
        </w:rPr>
        <w:t>1</w:t>
      </w:r>
      <w:r w:rsidRPr="00FE3B71">
        <w:rPr>
          <w:i/>
        </w:rPr>
        <w:fldChar w:fldCharType="end"/>
      </w:r>
      <w:r w:rsidRPr="00FE3B71">
        <w:rPr>
          <w:lang w:val="pl-PL"/>
        </w:rPr>
        <w:t>. Wynik sektora instytucji rządowych i samorządowych ( w % PKB).</w:t>
      </w:r>
    </w:p>
    <w:p w14:paraId="28BA18B4" w14:textId="0F8DE1A1" w:rsidR="001C341D" w:rsidRPr="002C7991" w:rsidRDefault="00FE3B71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1159E00" wp14:editId="6B77604E">
            <wp:extent cx="5759450" cy="376364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52889C" w14:textId="77777777" w:rsidR="000F4EDC" w:rsidRPr="00C42526" w:rsidRDefault="000F4EDC" w:rsidP="005E4D22">
      <w:pPr>
        <w:pStyle w:val="Nagwek2"/>
        <w:rPr>
          <w:lang w:val="pl-PL"/>
        </w:rPr>
      </w:pPr>
      <w:bookmarkStart w:id="6" w:name="_Toc188620825"/>
      <w:r w:rsidRPr="00C42526">
        <w:rPr>
          <w:lang w:val="pl-PL"/>
        </w:rPr>
        <w:t>1.2. Dochody</w:t>
      </w:r>
      <w:bookmarkEnd w:id="6"/>
    </w:p>
    <w:p w14:paraId="274F8CA2" w14:textId="7B536F60" w:rsidR="000F4EDC" w:rsidRPr="000955D5" w:rsidRDefault="00E570F2" w:rsidP="00700C2E">
      <w:pPr>
        <w:spacing w:after="120"/>
        <w:rPr>
          <w:lang w:val="pl-PL"/>
        </w:rPr>
      </w:pPr>
      <w:r w:rsidRPr="00AE542E">
        <w:rPr>
          <w:lang w:val="pl-PL"/>
        </w:rPr>
        <w:t>W I</w:t>
      </w:r>
      <w:r w:rsidR="00B23B58" w:rsidRPr="00AE542E">
        <w:rPr>
          <w:lang w:val="pl-PL"/>
        </w:rPr>
        <w:t>I</w:t>
      </w:r>
      <w:r w:rsidR="00AE542E" w:rsidRPr="00AE542E">
        <w:rPr>
          <w:lang w:val="pl-PL"/>
        </w:rPr>
        <w:t>I</w:t>
      </w:r>
      <w:r w:rsidRPr="00AE542E">
        <w:rPr>
          <w:lang w:val="pl-PL"/>
        </w:rPr>
        <w:t xml:space="preserve"> kw. 202</w:t>
      </w:r>
      <w:r w:rsidR="00CE3197" w:rsidRPr="00AE542E">
        <w:rPr>
          <w:lang w:val="pl-PL"/>
        </w:rPr>
        <w:t>4</w:t>
      </w:r>
      <w:r w:rsidR="000F4EDC" w:rsidRPr="00AE542E">
        <w:rPr>
          <w:lang w:val="pl-PL"/>
        </w:rPr>
        <w:t xml:space="preserve"> r. dochody sektora instytucji rządowych i samorz</w:t>
      </w:r>
      <w:r w:rsidRPr="00AE542E">
        <w:rPr>
          <w:lang w:val="pl-PL"/>
        </w:rPr>
        <w:t>ądowych (ESA2010) wyniosły 3</w:t>
      </w:r>
      <w:r w:rsidR="00AE542E" w:rsidRPr="00AE542E">
        <w:rPr>
          <w:lang w:val="pl-PL"/>
        </w:rPr>
        <w:t>88,0</w:t>
      </w:r>
      <w:r w:rsidR="000F4EDC" w:rsidRPr="00AE542E">
        <w:rPr>
          <w:lang w:val="pl-PL"/>
        </w:rPr>
        <w:t xml:space="preserve"> mld z</w:t>
      </w:r>
      <w:r w:rsidRPr="00AE542E">
        <w:rPr>
          <w:lang w:val="pl-PL"/>
        </w:rPr>
        <w:t xml:space="preserve">ł i były nominalnie wyższe o </w:t>
      </w:r>
      <w:r w:rsidR="00AE542E" w:rsidRPr="00AE542E">
        <w:rPr>
          <w:lang w:val="pl-PL"/>
        </w:rPr>
        <w:t>7,4</w:t>
      </w:r>
      <w:r w:rsidR="000F4EDC" w:rsidRPr="00AE542E">
        <w:rPr>
          <w:lang w:val="pl-PL"/>
        </w:rPr>
        <w:t>% r/r</w:t>
      </w:r>
      <w:r w:rsidR="00175555" w:rsidRPr="00AE542E">
        <w:rPr>
          <w:lang w:val="pl-PL"/>
        </w:rPr>
        <w:t xml:space="preserve"> i </w:t>
      </w:r>
      <w:r w:rsidR="000F4EDC" w:rsidRPr="00AE542E">
        <w:rPr>
          <w:lang w:val="pl-PL"/>
        </w:rPr>
        <w:t>w</w:t>
      </w:r>
      <w:r w:rsidRPr="00AE542E">
        <w:rPr>
          <w:lang w:val="pl-PL"/>
        </w:rPr>
        <w:t xml:space="preserve"> relacji do PKB </w:t>
      </w:r>
      <w:r w:rsidR="00AE542E" w:rsidRPr="00AE542E">
        <w:rPr>
          <w:lang w:val="pl-PL"/>
        </w:rPr>
        <w:t>wzrosły</w:t>
      </w:r>
      <w:r w:rsidRPr="00AE542E">
        <w:rPr>
          <w:lang w:val="pl-PL"/>
        </w:rPr>
        <w:t xml:space="preserve"> r/r o</w:t>
      </w:r>
      <w:r w:rsidR="009434DB" w:rsidRPr="00AE542E">
        <w:rPr>
          <w:lang w:val="pl-PL"/>
        </w:rPr>
        <w:t> </w:t>
      </w:r>
      <w:r w:rsidR="000955D5" w:rsidRPr="00AE542E">
        <w:rPr>
          <w:lang w:val="pl-PL"/>
        </w:rPr>
        <w:t>0,</w:t>
      </w:r>
      <w:r w:rsidR="00AE542E" w:rsidRPr="00AE542E">
        <w:rPr>
          <w:lang w:val="pl-PL"/>
        </w:rPr>
        <w:t>3</w:t>
      </w:r>
      <w:r w:rsidR="000F4EDC" w:rsidRPr="00AE542E">
        <w:rPr>
          <w:lang w:val="pl-PL"/>
        </w:rPr>
        <w:t xml:space="preserve"> pkt. proc. Dochody podatkowe (</w:t>
      </w:r>
      <w:r w:rsidR="009434DB" w:rsidRPr="00AE542E">
        <w:rPr>
          <w:lang w:val="pl-PL"/>
        </w:rPr>
        <w:t xml:space="preserve">w ujęciu </w:t>
      </w:r>
      <w:r w:rsidR="000F4EDC" w:rsidRPr="00AE542E">
        <w:rPr>
          <w:lang w:val="pl-PL"/>
        </w:rPr>
        <w:t xml:space="preserve">ESA2010), mające największy udział </w:t>
      </w:r>
      <w:r w:rsidR="000F4EDC" w:rsidRPr="00BB0DEC">
        <w:rPr>
          <w:lang w:val="pl-PL"/>
        </w:rPr>
        <w:lastRenderedPageBreak/>
        <w:t>w</w:t>
      </w:r>
      <w:r w:rsidR="00B62053" w:rsidRPr="00BB0DEC">
        <w:rPr>
          <w:lang w:val="pl-PL"/>
        </w:rPr>
        <w:t> </w:t>
      </w:r>
      <w:r w:rsidR="000F4EDC" w:rsidRPr="00BB0DEC">
        <w:rPr>
          <w:lang w:val="pl-PL"/>
        </w:rPr>
        <w:t>omawia</w:t>
      </w:r>
      <w:r w:rsidRPr="00BB0DEC">
        <w:rPr>
          <w:lang w:val="pl-PL"/>
        </w:rPr>
        <w:t xml:space="preserve">nej kategorii, nominalnie wzrosły o </w:t>
      </w:r>
      <w:r w:rsidR="00BB0DEC" w:rsidRPr="00BB0DEC">
        <w:rPr>
          <w:lang w:val="pl-PL"/>
        </w:rPr>
        <w:t>7,4</w:t>
      </w:r>
      <w:r w:rsidR="000F4EDC" w:rsidRPr="00BB0DEC">
        <w:rPr>
          <w:lang w:val="pl-PL"/>
        </w:rPr>
        <w:t>% r/r</w:t>
      </w:r>
      <w:r w:rsidR="00B41BFF" w:rsidRPr="00BB0DEC">
        <w:rPr>
          <w:lang w:val="pl-PL"/>
        </w:rPr>
        <w:t>, na co złożył się wzrost</w:t>
      </w:r>
      <w:r w:rsidR="000F4EDC" w:rsidRPr="00BB0DEC">
        <w:rPr>
          <w:lang w:val="pl-PL"/>
        </w:rPr>
        <w:t xml:space="preserve"> wpływów podatków </w:t>
      </w:r>
      <w:r w:rsidR="00B41BFF" w:rsidRPr="00BB0DEC">
        <w:rPr>
          <w:lang w:val="pl-PL"/>
        </w:rPr>
        <w:t xml:space="preserve">od produkcji i importu o ok. </w:t>
      </w:r>
      <w:r w:rsidR="00BB0DEC" w:rsidRPr="00BB0DEC">
        <w:rPr>
          <w:lang w:val="pl-PL"/>
        </w:rPr>
        <w:t>3,5</w:t>
      </w:r>
      <w:r w:rsidR="000F4EDC" w:rsidRPr="00BB0DEC">
        <w:rPr>
          <w:lang w:val="pl-PL"/>
        </w:rPr>
        <w:t xml:space="preserve">% r/r </w:t>
      </w:r>
      <w:r w:rsidR="00BB0DEC" w:rsidRPr="00BB0DEC">
        <w:rPr>
          <w:lang w:val="pl-PL"/>
        </w:rPr>
        <w:t>oraz</w:t>
      </w:r>
      <w:r w:rsidR="009434DB" w:rsidRPr="00BB0DEC">
        <w:rPr>
          <w:lang w:val="pl-PL"/>
        </w:rPr>
        <w:t xml:space="preserve"> </w:t>
      </w:r>
      <w:r w:rsidR="000F011C" w:rsidRPr="00BB0DEC">
        <w:rPr>
          <w:lang w:val="pl-PL"/>
        </w:rPr>
        <w:t xml:space="preserve">istotny </w:t>
      </w:r>
      <w:r w:rsidR="00BB0DEC" w:rsidRPr="00BB0DEC">
        <w:rPr>
          <w:lang w:val="pl-PL"/>
        </w:rPr>
        <w:t xml:space="preserve">wzrost </w:t>
      </w:r>
      <w:r w:rsidR="000F4EDC" w:rsidRPr="00BB0DEC">
        <w:rPr>
          <w:lang w:val="pl-PL"/>
        </w:rPr>
        <w:t>wpływów z</w:t>
      </w:r>
      <w:r w:rsidR="000C6A78" w:rsidRPr="00BB0DEC">
        <w:rPr>
          <w:lang w:val="pl-PL"/>
        </w:rPr>
        <w:t> </w:t>
      </w:r>
      <w:r w:rsidR="000F4EDC" w:rsidRPr="00BB0DEC">
        <w:rPr>
          <w:lang w:val="pl-PL"/>
        </w:rPr>
        <w:t>pod</w:t>
      </w:r>
      <w:r w:rsidR="00B41BFF" w:rsidRPr="00BB0DEC">
        <w:rPr>
          <w:lang w:val="pl-PL"/>
        </w:rPr>
        <w:t>atków od dochodu i majątku</w:t>
      </w:r>
      <w:r w:rsidR="00C42526" w:rsidRPr="00BB0DEC">
        <w:rPr>
          <w:lang w:val="pl-PL"/>
        </w:rPr>
        <w:t xml:space="preserve"> </w:t>
      </w:r>
      <w:r w:rsidR="00B41BFF" w:rsidRPr="00BB0DEC">
        <w:rPr>
          <w:lang w:val="pl-PL"/>
        </w:rPr>
        <w:t xml:space="preserve">o </w:t>
      </w:r>
      <w:r w:rsidR="00BB0DEC" w:rsidRPr="00BB0DEC">
        <w:rPr>
          <w:lang w:val="pl-PL"/>
        </w:rPr>
        <w:t>14,9</w:t>
      </w:r>
      <w:r w:rsidR="000F4EDC" w:rsidRPr="00BB0DEC">
        <w:rPr>
          <w:lang w:val="pl-PL"/>
        </w:rPr>
        <w:t>% r/r.</w:t>
      </w:r>
      <w:r w:rsidR="000F4EDC" w:rsidRPr="000955D5">
        <w:rPr>
          <w:lang w:val="pl-PL"/>
        </w:rPr>
        <w:t xml:space="preserve"> </w:t>
      </w:r>
    </w:p>
    <w:p w14:paraId="31D2F307" w14:textId="7B2C6274" w:rsidR="00D850FB" w:rsidRPr="00B75D5F" w:rsidRDefault="000F4EDC" w:rsidP="00700C2E">
      <w:pPr>
        <w:spacing w:after="120"/>
        <w:rPr>
          <w:lang w:val="pl-PL"/>
        </w:rPr>
      </w:pPr>
      <w:r w:rsidRPr="00B71B87">
        <w:rPr>
          <w:lang w:val="pl-PL"/>
        </w:rPr>
        <w:t>Dochody z tytułu składek na ubezpieczenie społeczne w podsektorze ubezpi</w:t>
      </w:r>
      <w:r w:rsidR="00B41BFF" w:rsidRPr="00B71B87">
        <w:rPr>
          <w:lang w:val="pl-PL"/>
        </w:rPr>
        <w:t xml:space="preserve">eczeń społecznych (ESA2010) w </w:t>
      </w:r>
      <w:r w:rsidR="00160037" w:rsidRPr="00B71B87">
        <w:rPr>
          <w:lang w:val="pl-PL"/>
        </w:rPr>
        <w:t>I</w:t>
      </w:r>
      <w:r w:rsidR="000955D5" w:rsidRPr="00B71B87">
        <w:rPr>
          <w:lang w:val="pl-PL"/>
        </w:rPr>
        <w:t>I</w:t>
      </w:r>
      <w:r w:rsidR="00BB0DEC" w:rsidRPr="00B71B87">
        <w:rPr>
          <w:lang w:val="pl-PL"/>
        </w:rPr>
        <w:t>I</w:t>
      </w:r>
      <w:r w:rsidR="00B41BFF" w:rsidRPr="00B71B87">
        <w:rPr>
          <w:lang w:val="pl-PL"/>
        </w:rPr>
        <w:t xml:space="preserve"> kw. 202</w:t>
      </w:r>
      <w:r w:rsidR="004D116B" w:rsidRPr="00B71B87">
        <w:rPr>
          <w:lang w:val="pl-PL"/>
        </w:rPr>
        <w:t>4</w:t>
      </w:r>
      <w:r w:rsidR="00B41BFF" w:rsidRPr="00B71B87">
        <w:rPr>
          <w:lang w:val="pl-PL"/>
        </w:rPr>
        <w:t xml:space="preserve"> r. były wyższe o </w:t>
      </w:r>
      <w:r w:rsidR="00BB0DEC" w:rsidRPr="00B71B87">
        <w:rPr>
          <w:lang w:val="pl-PL"/>
        </w:rPr>
        <w:t>10,5</w:t>
      </w:r>
      <w:r w:rsidRPr="00B71B87">
        <w:rPr>
          <w:lang w:val="pl-PL"/>
        </w:rPr>
        <w:t xml:space="preserve">% r/r, tj. ukształtowały się </w:t>
      </w:r>
      <w:r w:rsidR="000955D5" w:rsidRPr="00B71B87">
        <w:rPr>
          <w:lang w:val="pl-PL"/>
        </w:rPr>
        <w:t>po</w:t>
      </w:r>
      <w:r w:rsidR="00BB0DEC" w:rsidRPr="00B71B87">
        <w:rPr>
          <w:lang w:val="pl-PL"/>
        </w:rPr>
        <w:t>niżej</w:t>
      </w:r>
      <w:r w:rsidR="00B75D5F" w:rsidRPr="00B71B87">
        <w:rPr>
          <w:lang w:val="pl-PL"/>
        </w:rPr>
        <w:t xml:space="preserve"> </w:t>
      </w:r>
      <w:r w:rsidR="006E327A" w:rsidRPr="00B71B87">
        <w:rPr>
          <w:lang w:val="pl-PL"/>
        </w:rPr>
        <w:t>tempa</w:t>
      </w:r>
      <w:r w:rsidRPr="00B71B87">
        <w:rPr>
          <w:lang w:val="pl-PL"/>
        </w:rPr>
        <w:t xml:space="preserve"> wzrostu funduszu wynagrodzeń w gospodarce narodowej (bez tzw. jednos</w:t>
      </w:r>
      <w:r w:rsidR="006E327A" w:rsidRPr="00B71B87">
        <w:rPr>
          <w:lang w:val="pl-PL"/>
        </w:rPr>
        <w:t xml:space="preserve">tek małych), które </w:t>
      </w:r>
      <w:r w:rsidR="006E327A" w:rsidRPr="00630C34">
        <w:rPr>
          <w:lang w:val="pl-PL"/>
        </w:rPr>
        <w:t xml:space="preserve">wyniosło </w:t>
      </w:r>
      <w:r w:rsidR="00630C34" w:rsidRPr="00630C34">
        <w:rPr>
          <w:lang w:val="pl-PL"/>
        </w:rPr>
        <w:t>13,2</w:t>
      </w:r>
      <w:r w:rsidRPr="00630C34">
        <w:rPr>
          <w:lang w:val="pl-PL"/>
        </w:rPr>
        <w:t>% r/r.</w:t>
      </w:r>
    </w:p>
    <w:p w14:paraId="1E16740E" w14:textId="2862A4F5" w:rsidR="00801205" w:rsidRPr="00FE3B71" w:rsidRDefault="00D73672" w:rsidP="00801205">
      <w:pPr>
        <w:spacing w:after="0"/>
        <w:rPr>
          <w:noProof/>
          <w:lang w:val="pl-PL"/>
        </w:rPr>
      </w:pPr>
      <w:r w:rsidRPr="00FE3B71">
        <w:rPr>
          <w:lang w:val="pl-PL"/>
        </w:rPr>
        <w:t xml:space="preserve">Wykres </w:t>
      </w:r>
      <w:r w:rsidRPr="00FE3B71">
        <w:rPr>
          <w:i/>
        </w:rPr>
        <w:fldChar w:fldCharType="begin"/>
      </w:r>
      <w:r w:rsidRPr="00FE3B71">
        <w:rPr>
          <w:lang w:val="pl-PL"/>
        </w:rPr>
        <w:instrText xml:space="preserve"> SEQ Wykres \* ARABIC </w:instrText>
      </w:r>
      <w:r w:rsidRPr="00FE3B71">
        <w:rPr>
          <w:i/>
        </w:rPr>
        <w:fldChar w:fldCharType="separate"/>
      </w:r>
      <w:r w:rsidR="005E64F4">
        <w:rPr>
          <w:noProof/>
          <w:lang w:val="pl-PL"/>
        </w:rPr>
        <w:t>2</w:t>
      </w:r>
      <w:r w:rsidRPr="00FE3B71">
        <w:rPr>
          <w:i/>
        </w:rPr>
        <w:fldChar w:fldCharType="end"/>
      </w:r>
      <w:r w:rsidRPr="00FE3B71">
        <w:rPr>
          <w:lang w:val="pl-PL"/>
        </w:rPr>
        <w:t>. Struktura dochodów sektora instytucji rządowych i samorządowych w</w:t>
      </w:r>
      <w:r w:rsidR="009E172F">
        <w:rPr>
          <w:lang w:val="pl-PL"/>
        </w:rPr>
        <w:t> </w:t>
      </w:r>
      <w:r w:rsidR="009F1463" w:rsidRPr="00FE3B71">
        <w:rPr>
          <w:lang w:val="pl-PL"/>
        </w:rPr>
        <w:t>I</w:t>
      </w:r>
      <w:r w:rsidR="00801205" w:rsidRPr="00FE3B71">
        <w:rPr>
          <w:lang w:val="pl-PL"/>
        </w:rPr>
        <w:t>I</w:t>
      </w:r>
      <w:r w:rsidR="00FE3B71" w:rsidRPr="00FE3B71">
        <w:rPr>
          <w:lang w:val="pl-PL"/>
        </w:rPr>
        <w:t>I</w:t>
      </w:r>
      <w:r w:rsidR="009E172F">
        <w:rPr>
          <w:lang w:val="pl-PL"/>
        </w:rPr>
        <w:t> </w:t>
      </w:r>
      <w:r w:rsidRPr="00FE3B71">
        <w:rPr>
          <w:lang w:val="pl-PL"/>
        </w:rPr>
        <w:t>kw. 202</w:t>
      </w:r>
      <w:r w:rsidR="00CB4B55" w:rsidRPr="001F1322">
        <w:rPr>
          <w:lang w:val="pl-PL"/>
        </w:rPr>
        <w:t>4</w:t>
      </w:r>
      <w:r w:rsidRPr="00FE3B71">
        <w:rPr>
          <w:lang w:val="pl-PL"/>
        </w:rPr>
        <w:t xml:space="preserve"> r. (w</w:t>
      </w:r>
      <w:r w:rsidR="00E9428E" w:rsidRPr="00FE3B71">
        <w:rPr>
          <w:lang w:val="pl-PL"/>
        </w:rPr>
        <w:t xml:space="preserve"> </w:t>
      </w:r>
      <w:r w:rsidRPr="00FE3B71">
        <w:rPr>
          <w:lang w:val="pl-PL"/>
        </w:rPr>
        <w:t>%).</w:t>
      </w:r>
      <w:bookmarkStart w:id="7" w:name="_Hlk149216838"/>
    </w:p>
    <w:p w14:paraId="6C431759" w14:textId="35D1ABE4" w:rsidR="00801205" w:rsidRDefault="00FE3B71" w:rsidP="00801205">
      <w:pPr>
        <w:spacing w:after="0"/>
        <w:rPr>
          <w:lang w:val="pl-PL"/>
        </w:rPr>
      </w:pPr>
      <w:r>
        <w:rPr>
          <w:noProof/>
        </w:rPr>
        <w:drawing>
          <wp:inline distT="0" distB="0" distL="0" distR="0" wp14:anchorId="47BC2B76" wp14:editId="567563E1">
            <wp:extent cx="5759450" cy="3763645"/>
            <wp:effectExtent l="95250" t="57150" r="88900" b="14160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5B1363" w14:textId="4D32DD86" w:rsidR="00B87C32" w:rsidRDefault="002C7991" w:rsidP="00B87C32">
      <w:pPr>
        <w:rPr>
          <w:lang w:val="pl-PL"/>
        </w:rPr>
      </w:pPr>
      <w:r w:rsidRPr="002C7991">
        <w:rPr>
          <w:lang w:val="pl-PL"/>
        </w:rPr>
        <w:t>Dochody sektora instytucji rządowych i samorządowych z PIT (wg ESA2010 ) w III</w:t>
      </w:r>
      <w:r w:rsidR="009E172F">
        <w:rPr>
          <w:lang w:val="pl-PL"/>
        </w:rPr>
        <w:t> </w:t>
      </w:r>
      <w:r w:rsidRPr="002C7991">
        <w:rPr>
          <w:lang w:val="pl-PL"/>
        </w:rPr>
        <w:t>kwartale 2024 r. wyniosły 50,1 mld zł i były wyższe o 12,9% w porównaniu z rokiem poprzedzającym. Szacuje się, że nominalne tempo wzrostu przeciętnego funduszu wynagrodzeń w gospodarce narodowej (bez tzw. jednostek małych) oraz emerytur i</w:t>
      </w:r>
      <w:r w:rsidR="009E172F">
        <w:rPr>
          <w:lang w:val="pl-PL"/>
        </w:rPr>
        <w:t> </w:t>
      </w:r>
      <w:r w:rsidRPr="002C7991">
        <w:rPr>
          <w:lang w:val="pl-PL"/>
        </w:rPr>
        <w:t>rent w III kwartale 2024 r</w:t>
      </w:r>
      <w:r w:rsidRPr="00432935">
        <w:rPr>
          <w:lang w:val="pl-PL"/>
        </w:rPr>
        <w:t>. wyniosło 1</w:t>
      </w:r>
      <w:r w:rsidR="00432935" w:rsidRPr="00432935">
        <w:rPr>
          <w:lang w:val="pl-PL"/>
        </w:rPr>
        <w:t>3,6</w:t>
      </w:r>
      <w:r w:rsidRPr="00432935">
        <w:rPr>
          <w:lang w:val="pl-PL"/>
        </w:rPr>
        <w:t xml:space="preserve">% r/r. </w:t>
      </w:r>
      <w:r w:rsidRPr="002C7991">
        <w:rPr>
          <w:lang w:val="pl-PL"/>
        </w:rPr>
        <w:t xml:space="preserve">Wpływy z podatku dochodowego od osób fizycznych rozliczających się według skali podatkowej, stanowiące największą </w:t>
      </w:r>
      <w:r w:rsidRPr="002C7991">
        <w:rPr>
          <w:lang w:val="pl-PL"/>
        </w:rPr>
        <w:lastRenderedPageBreak/>
        <w:t>kategorię wpływów z PIT, w III kwartale 2024 r. wzrosły o 18,8% r/r. Jednocześnie, w</w:t>
      </w:r>
      <w:r w:rsidR="009E172F">
        <w:rPr>
          <w:lang w:val="pl-PL"/>
        </w:rPr>
        <w:t> </w:t>
      </w:r>
      <w:r w:rsidRPr="002C7991">
        <w:rPr>
          <w:lang w:val="pl-PL"/>
        </w:rPr>
        <w:t>III kwartale 2024 r. dochody podatkowe z podatku liniowego spadły o 4,0% r/r, natomiast z ryczałtu od przychodów ewidencjonowanych wzrosły o 16,6% r/r. W tym samym okresie wpływy z ryczałtu od przychodów z odsetek oraz z pozostałych ryczałtów kształtowały się na zbliżonym poziomie, co przed rokiem, odnotowując spadek o 0,6% r/r.</w:t>
      </w:r>
    </w:p>
    <w:p w14:paraId="1AD892FA" w14:textId="75BF4D02" w:rsidR="00731EA3" w:rsidRDefault="002C7991" w:rsidP="00B87C32">
      <w:pPr>
        <w:rPr>
          <w:bCs/>
          <w:lang w:val="pl-PL"/>
        </w:rPr>
      </w:pPr>
      <w:r w:rsidRPr="002C7991">
        <w:rPr>
          <w:bCs/>
          <w:lang w:val="pl-PL"/>
        </w:rPr>
        <w:t>Dochody sektora instytucji rządowych i samorządowych z CIT (wg zasad ESA2010) w</w:t>
      </w:r>
      <w:r w:rsidR="009E172F">
        <w:rPr>
          <w:bCs/>
          <w:lang w:val="pl-PL"/>
        </w:rPr>
        <w:t> </w:t>
      </w:r>
      <w:r w:rsidRPr="002C7991">
        <w:rPr>
          <w:bCs/>
          <w:lang w:val="pl-PL"/>
        </w:rPr>
        <w:t>III kw. 2024 r. wyniosły 18,5 mld zł i były wyższe o 25,3% r/r. Należy jednak pamiętać, że dane nie są w pełni porównywalne w związku z innym terminem rozliczenia rocznego. W III kw. 2023</w:t>
      </w:r>
      <w:r w:rsidR="009E172F">
        <w:rPr>
          <w:bCs/>
          <w:lang w:val="pl-PL"/>
        </w:rPr>
        <w:t> </w:t>
      </w:r>
      <w:r w:rsidRPr="002C7991">
        <w:rPr>
          <w:bCs/>
          <w:lang w:val="pl-PL"/>
        </w:rPr>
        <w:t>r. nastąpiły zwroty CIT wynikające z rozliczenia rocznego, podczas gdy w 2024 r. był to głównie II kw. Wynik finansowy brutto przedsiębiorstw niefinansowych spadł o 26,2% r/r, a zysk brutto tych podmiotów spadł o 8,6% r/r. Wynik finansowy brutto banków w III kw. 2024 r. wzrósł o 60,5% r/r.</w:t>
      </w:r>
    </w:p>
    <w:bookmarkEnd w:id="7"/>
    <w:p w14:paraId="7BC5E986" w14:textId="1D3AF3B6" w:rsidR="002C7991" w:rsidRPr="002C7991" w:rsidRDefault="002C7991" w:rsidP="002C7991">
      <w:pPr>
        <w:rPr>
          <w:bCs/>
          <w:lang w:val="pl-PL"/>
        </w:rPr>
      </w:pPr>
      <w:r w:rsidRPr="002C7991">
        <w:rPr>
          <w:bCs/>
          <w:lang w:val="pl-PL"/>
        </w:rPr>
        <w:t xml:space="preserve">Dochody z tytułu podatku VAT, wg zasad ESA2010, w III kw. 2024 r. były </w:t>
      </w:r>
      <w:r w:rsidR="00B212D1">
        <w:rPr>
          <w:bCs/>
          <w:lang w:val="pl-PL"/>
        </w:rPr>
        <w:t xml:space="preserve">wyższe </w:t>
      </w:r>
      <w:r w:rsidRPr="002C7991">
        <w:rPr>
          <w:bCs/>
          <w:lang w:val="pl-PL"/>
        </w:rPr>
        <w:t>o</w:t>
      </w:r>
      <w:r w:rsidR="00B212D1">
        <w:rPr>
          <w:bCs/>
          <w:lang w:val="pl-PL"/>
        </w:rPr>
        <w:t> </w:t>
      </w:r>
      <w:r w:rsidRPr="002C7991">
        <w:rPr>
          <w:bCs/>
          <w:lang w:val="pl-PL"/>
        </w:rPr>
        <w:t>11,7%</w:t>
      </w:r>
      <w:r w:rsidR="009E172F">
        <w:rPr>
          <w:bCs/>
          <w:lang w:val="pl-PL"/>
        </w:rPr>
        <w:t xml:space="preserve"> r/r</w:t>
      </w:r>
      <w:r w:rsidRPr="002C7991">
        <w:rPr>
          <w:bCs/>
          <w:lang w:val="pl-PL"/>
        </w:rPr>
        <w:t xml:space="preserve"> </w:t>
      </w:r>
      <w:r w:rsidR="00B212D1">
        <w:rPr>
          <w:bCs/>
          <w:lang w:val="pl-PL"/>
        </w:rPr>
        <w:t xml:space="preserve">i </w:t>
      </w:r>
      <w:r w:rsidRPr="002C7991">
        <w:rPr>
          <w:bCs/>
          <w:lang w:val="pl-PL"/>
        </w:rPr>
        <w:t>wyniosły ok. 73,3 mld zł. Zwroty VAT dokonane w III kw. 2024 były niższe o</w:t>
      </w:r>
      <w:r w:rsidR="009E172F">
        <w:rPr>
          <w:bCs/>
          <w:lang w:val="pl-PL"/>
        </w:rPr>
        <w:t> </w:t>
      </w:r>
      <w:r w:rsidRPr="002C7991">
        <w:rPr>
          <w:bCs/>
          <w:lang w:val="pl-PL"/>
        </w:rPr>
        <w:t>9,0% r/r i wyniosły ok. 43,4 mld zł. W III kw. 2024 r. nastąpił spadek sprzedaży detalicznej w cenach stałych o 1,5% r/r, natomiast produkcja sprzedana przemysłu w</w:t>
      </w:r>
      <w:r w:rsidR="009E172F">
        <w:rPr>
          <w:bCs/>
          <w:lang w:val="pl-PL"/>
        </w:rPr>
        <w:t> </w:t>
      </w:r>
      <w:r w:rsidRPr="002C7991">
        <w:rPr>
          <w:bCs/>
          <w:lang w:val="pl-PL"/>
        </w:rPr>
        <w:t>cenach bieżących spadła o 3,8% r/r. Spadek zwrotów VAT w ujęciu rocznym oraz brak obowiązywania tarcz antyinflacyjnych miały pozytywny wpływ na dynamikę wzrostu dochodów z tytułu podatku VAT.</w:t>
      </w:r>
    </w:p>
    <w:p w14:paraId="744D244C" w14:textId="0F3033A0" w:rsidR="002C7991" w:rsidRDefault="002C7991" w:rsidP="002C7991">
      <w:pPr>
        <w:rPr>
          <w:bCs/>
          <w:lang w:val="pl-PL"/>
        </w:rPr>
      </w:pPr>
      <w:r w:rsidRPr="002C7991">
        <w:rPr>
          <w:bCs/>
          <w:lang w:val="pl-PL"/>
        </w:rPr>
        <w:t>Dochody z akcyzy (wg zasad ESA2010) w III kw. 2024 r. były wyższe o 3,3% r/</w:t>
      </w:r>
      <w:r w:rsidR="001F1322">
        <w:rPr>
          <w:bCs/>
          <w:lang w:val="pl-PL"/>
        </w:rPr>
        <w:t>r</w:t>
      </w:r>
      <w:r w:rsidRPr="002C7991">
        <w:rPr>
          <w:bCs/>
          <w:lang w:val="pl-PL"/>
        </w:rPr>
        <w:t xml:space="preserve"> i</w:t>
      </w:r>
      <w:r w:rsidR="00B212D1">
        <w:rPr>
          <w:bCs/>
          <w:lang w:val="pl-PL"/>
        </w:rPr>
        <w:t> </w:t>
      </w:r>
      <w:r w:rsidRPr="002C7991">
        <w:rPr>
          <w:bCs/>
          <w:lang w:val="pl-PL"/>
        </w:rPr>
        <w:t>wyniosły ok. 23,7 mld zł. Dochody od wyrobów tytoniowych wzrosły o 6,7% r/r, od alkoholu etylowego wzrosły o 3,4% r/r, od piwa wzrosły o 0,3% r/r, od wina wzrosły o</w:t>
      </w:r>
      <w:r w:rsidR="00B212D1">
        <w:rPr>
          <w:bCs/>
          <w:lang w:val="pl-PL"/>
        </w:rPr>
        <w:t> </w:t>
      </w:r>
      <w:r w:rsidRPr="002C7991">
        <w:rPr>
          <w:bCs/>
          <w:lang w:val="pl-PL"/>
        </w:rPr>
        <w:t>5,0% r/r, od samochodów osobowych wzrosły o 19,2% r/r, od paliw silnikowych spadły o 0,9% r/r, a od energii elektrycznej wzrosły o 19,7% r/r.</w:t>
      </w:r>
    </w:p>
    <w:p w14:paraId="63B4C2E9" w14:textId="62B43044" w:rsidR="005D6E16" w:rsidRDefault="005D6E16" w:rsidP="002C7991">
      <w:pPr>
        <w:rPr>
          <w:bCs/>
          <w:lang w:val="pl-PL"/>
        </w:rPr>
      </w:pPr>
    </w:p>
    <w:p w14:paraId="35AC80B0" w14:textId="77777777" w:rsidR="005D6E16" w:rsidRDefault="005D6E16" w:rsidP="002C7991">
      <w:pPr>
        <w:rPr>
          <w:bCs/>
          <w:lang w:val="pl-PL"/>
        </w:rPr>
      </w:pPr>
    </w:p>
    <w:p w14:paraId="76241812" w14:textId="06AD0894" w:rsidR="00B12864" w:rsidRPr="00B87C32" w:rsidRDefault="00B12864" w:rsidP="002C7991">
      <w:pPr>
        <w:rPr>
          <w:i/>
          <w:highlight w:val="yellow"/>
          <w:lang w:val="pl-PL"/>
        </w:rPr>
      </w:pPr>
      <w:r w:rsidRPr="00E220B2">
        <w:rPr>
          <w:lang w:val="pl-PL"/>
        </w:rPr>
        <w:lastRenderedPageBreak/>
        <w:t xml:space="preserve">Wykres </w:t>
      </w:r>
      <w:r w:rsidRPr="00E220B2">
        <w:rPr>
          <w:i/>
        </w:rPr>
        <w:fldChar w:fldCharType="begin"/>
      </w:r>
      <w:r w:rsidRPr="00E220B2">
        <w:rPr>
          <w:lang w:val="pl-PL"/>
        </w:rPr>
        <w:instrText xml:space="preserve"> SEQ Wykres \* ARABIC </w:instrText>
      </w:r>
      <w:r w:rsidRPr="00E220B2">
        <w:rPr>
          <w:i/>
        </w:rPr>
        <w:fldChar w:fldCharType="separate"/>
      </w:r>
      <w:r w:rsidR="005E64F4">
        <w:rPr>
          <w:noProof/>
          <w:lang w:val="pl-PL"/>
        </w:rPr>
        <w:t>3</w:t>
      </w:r>
      <w:r w:rsidRPr="00E220B2">
        <w:rPr>
          <w:i/>
        </w:rPr>
        <w:fldChar w:fldCharType="end"/>
      </w:r>
      <w:r w:rsidRPr="00E220B2">
        <w:rPr>
          <w:lang w:val="pl-PL"/>
        </w:rPr>
        <w:t>. Dynamika memoriałowych wpływów z podatku VAT (r/r).</w:t>
      </w:r>
    </w:p>
    <w:p w14:paraId="495AC394" w14:textId="563E4D65" w:rsidR="00B12864" w:rsidRDefault="002C7991" w:rsidP="00B87C32">
      <w:pPr>
        <w:spacing w:after="120"/>
        <w:rPr>
          <w:bCs/>
          <w:lang w:val="pl-PL"/>
        </w:rPr>
      </w:pPr>
      <w:r w:rsidRPr="00183B2E">
        <w:rPr>
          <w:noProof/>
          <w:lang w:val="pl-PL"/>
        </w:rPr>
        <w:t xml:space="preserve"> </w:t>
      </w:r>
      <w:r w:rsidR="00FE3B71">
        <w:rPr>
          <w:noProof/>
        </w:rPr>
        <w:drawing>
          <wp:inline distT="0" distB="0" distL="0" distR="0" wp14:anchorId="2F2C07D0" wp14:editId="0AB204EA">
            <wp:extent cx="5499100" cy="3333750"/>
            <wp:effectExtent l="0" t="0" r="635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9041473D-9398-436D-AE9B-B5EC7D3A96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FC5C5EC" w14:textId="698A8AE7" w:rsidR="000F4EDC" w:rsidRDefault="000F4EDC" w:rsidP="00B87C32">
      <w:pPr>
        <w:spacing w:after="120"/>
        <w:rPr>
          <w:lang w:val="pl-PL"/>
        </w:rPr>
      </w:pPr>
      <w:r w:rsidRPr="0033042A">
        <w:rPr>
          <w:lang w:val="pl-PL"/>
        </w:rPr>
        <w:t>Pozostałe dochody sektora instytucji rządowych i samorządowyc</w:t>
      </w:r>
      <w:r w:rsidR="000165BF" w:rsidRPr="0033042A">
        <w:rPr>
          <w:lang w:val="pl-PL"/>
        </w:rPr>
        <w:t>h w I</w:t>
      </w:r>
      <w:r w:rsidR="00D622A0" w:rsidRPr="0033042A">
        <w:rPr>
          <w:lang w:val="pl-PL"/>
        </w:rPr>
        <w:t>I</w:t>
      </w:r>
      <w:r w:rsidR="006D7308" w:rsidRPr="0033042A">
        <w:rPr>
          <w:lang w:val="pl-PL"/>
        </w:rPr>
        <w:t>I</w:t>
      </w:r>
      <w:r w:rsidR="000165BF" w:rsidRPr="0033042A">
        <w:rPr>
          <w:lang w:val="pl-PL"/>
        </w:rPr>
        <w:t xml:space="preserve"> kw. </w:t>
      </w:r>
      <w:r w:rsidR="00B62053" w:rsidRPr="0033042A">
        <w:rPr>
          <w:lang w:val="pl-PL"/>
        </w:rPr>
        <w:t>202</w:t>
      </w:r>
      <w:r w:rsidR="002E65EA" w:rsidRPr="0033042A">
        <w:rPr>
          <w:lang w:val="pl-PL"/>
        </w:rPr>
        <w:t>4</w:t>
      </w:r>
      <w:r w:rsidR="00B62053" w:rsidRPr="0033042A">
        <w:rPr>
          <w:lang w:val="pl-PL"/>
        </w:rPr>
        <w:t xml:space="preserve"> r. </w:t>
      </w:r>
      <w:r w:rsidR="00D622A0" w:rsidRPr="0033042A">
        <w:rPr>
          <w:lang w:val="pl-PL"/>
        </w:rPr>
        <w:t>spadły</w:t>
      </w:r>
      <w:r w:rsidR="00B62053" w:rsidRPr="0033042A">
        <w:rPr>
          <w:lang w:val="pl-PL"/>
        </w:rPr>
        <w:t xml:space="preserve"> nominalnie</w:t>
      </w:r>
      <w:r w:rsidR="003A4003" w:rsidRPr="0033042A">
        <w:rPr>
          <w:lang w:val="pl-PL"/>
        </w:rPr>
        <w:t xml:space="preserve"> </w:t>
      </w:r>
      <w:r w:rsidR="00B62053" w:rsidRPr="0033042A">
        <w:rPr>
          <w:lang w:val="pl-PL"/>
        </w:rPr>
        <w:t>o</w:t>
      </w:r>
      <w:r w:rsidR="00A402C9" w:rsidRPr="0033042A">
        <w:rPr>
          <w:lang w:val="pl-PL"/>
        </w:rPr>
        <w:t xml:space="preserve"> </w:t>
      </w:r>
      <w:r w:rsidR="006D7308" w:rsidRPr="0033042A">
        <w:rPr>
          <w:lang w:val="pl-PL"/>
        </w:rPr>
        <w:t>1,9</w:t>
      </w:r>
      <w:r w:rsidRPr="0033042A">
        <w:rPr>
          <w:lang w:val="pl-PL"/>
        </w:rPr>
        <w:t>% r/r.</w:t>
      </w:r>
      <w:r w:rsidR="00D919CD" w:rsidRPr="0033042A">
        <w:rPr>
          <w:lang w:val="pl-PL"/>
        </w:rPr>
        <w:t xml:space="preserve">, </w:t>
      </w:r>
      <w:r w:rsidR="00BD776D" w:rsidRPr="0033042A">
        <w:rPr>
          <w:lang w:val="pl-PL"/>
        </w:rPr>
        <w:t xml:space="preserve">na co wpływ miał spadek nominalny </w:t>
      </w:r>
      <w:r w:rsidR="00D919CD" w:rsidRPr="0033042A">
        <w:rPr>
          <w:lang w:val="pl-PL"/>
        </w:rPr>
        <w:t>transfer</w:t>
      </w:r>
      <w:r w:rsidR="00BD776D" w:rsidRPr="0033042A">
        <w:rPr>
          <w:lang w:val="pl-PL"/>
        </w:rPr>
        <w:t>ów</w:t>
      </w:r>
      <w:r w:rsidR="00D919CD" w:rsidRPr="0033042A">
        <w:rPr>
          <w:lang w:val="pl-PL"/>
        </w:rPr>
        <w:t xml:space="preserve"> kapitałow</w:t>
      </w:r>
      <w:r w:rsidR="00BD776D" w:rsidRPr="0033042A">
        <w:rPr>
          <w:lang w:val="pl-PL"/>
        </w:rPr>
        <w:t>ych</w:t>
      </w:r>
      <w:r w:rsidR="00D919CD" w:rsidRPr="0033042A">
        <w:rPr>
          <w:lang w:val="pl-PL"/>
        </w:rPr>
        <w:t xml:space="preserve"> </w:t>
      </w:r>
      <w:r w:rsidR="0033042A" w:rsidRPr="0033042A">
        <w:rPr>
          <w:lang w:val="pl-PL"/>
        </w:rPr>
        <w:t xml:space="preserve">aż </w:t>
      </w:r>
      <w:r w:rsidR="00D919CD" w:rsidRPr="0033042A">
        <w:rPr>
          <w:lang w:val="pl-PL"/>
        </w:rPr>
        <w:t>o</w:t>
      </w:r>
      <w:r w:rsidR="00BD776D" w:rsidRPr="0033042A">
        <w:rPr>
          <w:lang w:val="pl-PL"/>
        </w:rPr>
        <w:t> </w:t>
      </w:r>
      <w:r w:rsidR="0033042A" w:rsidRPr="0033042A">
        <w:rPr>
          <w:lang w:val="pl-PL"/>
        </w:rPr>
        <w:t>25,0</w:t>
      </w:r>
      <w:r w:rsidR="00D919CD" w:rsidRPr="0033042A">
        <w:rPr>
          <w:lang w:val="pl-PL"/>
        </w:rPr>
        <w:t>% r/r.</w:t>
      </w:r>
      <w:r w:rsidR="003001DC">
        <w:rPr>
          <w:lang w:val="pl-PL"/>
        </w:rPr>
        <w:t xml:space="preserve"> Główn</w:t>
      </w:r>
      <w:r w:rsidR="00FA3EC0">
        <w:rPr>
          <w:lang w:val="pl-PL"/>
        </w:rPr>
        <w:t>ą</w:t>
      </w:r>
      <w:r w:rsidR="003001DC">
        <w:rPr>
          <w:lang w:val="pl-PL"/>
        </w:rPr>
        <w:t xml:space="preserve"> skład</w:t>
      </w:r>
      <w:r w:rsidR="00FA3EC0">
        <w:rPr>
          <w:lang w:val="pl-PL"/>
        </w:rPr>
        <w:t>ową</w:t>
      </w:r>
      <w:r w:rsidR="003001DC">
        <w:rPr>
          <w:lang w:val="pl-PL"/>
        </w:rPr>
        <w:t xml:space="preserve"> transferów kapitałowych są środki unijne, w tym wpływy z </w:t>
      </w:r>
      <w:r w:rsidR="003001DC" w:rsidRPr="003001DC">
        <w:rPr>
          <w:lang w:val="pl-PL"/>
        </w:rPr>
        <w:t>Instrument</w:t>
      </w:r>
      <w:r w:rsidR="003001DC">
        <w:rPr>
          <w:lang w:val="pl-PL"/>
        </w:rPr>
        <w:t>u</w:t>
      </w:r>
      <w:r w:rsidR="003001DC" w:rsidRPr="003001DC">
        <w:rPr>
          <w:lang w:val="pl-PL"/>
        </w:rPr>
        <w:t xml:space="preserve"> na rzecz Odbudowy i Zwiększania Odporności (RRF)</w:t>
      </w:r>
      <w:r w:rsidR="003001DC">
        <w:rPr>
          <w:lang w:val="pl-PL"/>
        </w:rPr>
        <w:t>.</w:t>
      </w:r>
    </w:p>
    <w:p w14:paraId="6146D862" w14:textId="77777777" w:rsidR="000F4EDC" w:rsidRPr="005F1F5E" w:rsidRDefault="000F4EDC" w:rsidP="005E4D22">
      <w:pPr>
        <w:pStyle w:val="Nagwek2"/>
        <w:rPr>
          <w:lang w:val="pl-PL"/>
        </w:rPr>
      </w:pPr>
      <w:bookmarkStart w:id="8" w:name="_Toc188620826"/>
      <w:r w:rsidRPr="005F1F5E">
        <w:rPr>
          <w:lang w:val="pl-PL"/>
        </w:rPr>
        <w:t>1.3. Wydatki</w:t>
      </w:r>
      <w:bookmarkEnd w:id="8"/>
    </w:p>
    <w:p w14:paraId="75E805EF" w14:textId="10DD581E" w:rsidR="000F4EDC" w:rsidRPr="00007EE5" w:rsidRDefault="003900DE" w:rsidP="00700C2E">
      <w:pPr>
        <w:spacing w:after="120"/>
        <w:rPr>
          <w:lang w:val="pl-PL"/>
        </w:rPr>
      </w:pPr>
      <w:r w:rsidRPr="00007EE5">
        <w:rPr>
          <w:lang w:val="pl-PL"/>
        </w:rPr>
        <w:t xml:space="preserve">W </w:t>
      </w:r>
      <w:r w:rsidR="00FE7CDD" w:rsidRPr="00007EE5">
        <w:rPr>
          <w:lang w:val="pl-PL"/>
        </w:rPr>
        <w:t>I</w:t>
      </w:r>
      <w:r w:rsidR="00BF574E" w:rsidRPr="00007EE5">
        <w:rPr>
          <w:lang w:val="pl-PL"/>
        </w:rPr>
        <w:t>I</w:t>
      </w:r>
      <w:r w:rsidR="00007EE5" w:rsidRPr="00007EE5">
        <w:rPr>
          <w:lang w:val="pl-PL"/>
        </w:rPr>
        <w:t>I</w:t>
      </w:r>
      <w:r w:rsidRPr="00007EE5">
        <w:rPr>
          <w:lang w:val="pl-PL"/>
        </w:rPr>
        <w:t xml:space="preserve"> kw. 202</w:t>
      </w:r>
      <w:r w:rsidR="004D116B" w:rsidRPr="00007EE5">
        <w:rPr>
          <w:lang w:val="pl-PL"/>
        </w:rPr>
        <w:t>4</w:t>
      </w:r>
      <w:r w:rsidR="000F4EDC" w:rsidRPr="00007EE5">
        <w:rPr>
          <w:lang w:val="pl-PL"/>
        </w:rPr>
        <w:t xml:space="preserve"> r. wydatki sektora instytucji rządowych i samorządowych (ESA2010) wyniosły </w:t>
      </w:r>
      <w:r w:rsidR="00BF574E" w:rsidRPr="00007EE5">
        <w:rPr>
          <w:lang w:val="pl-PL"/>
        </w:rPr>
        <w:t>4</w:t>
      </w:r>
      <w:r w:rsidR="00007EE5" w:rsidRPr="00007EE5">
        <w:rPr>
          <w:lang w:val="pl-PL"/>
        </w:rPr>
        <w:t>43,8</w:t>
      </w:r>
      <w:r w:rsidR="000F4EDC" w:rsidRPr="00007EE5">
        <w:rPr>
          <w:lang w:val="pl-PL"/>
        </w:rPr>
        <w:t xml:space="preserve"> mld zł</w:t>
      </w:r>
      <w:r w:rsidRPr="00007EE5">
        <w:rPr>
          <w:lang w:val="pl-PL"/>
        </w:rPr>
        <w:t xml:space="preserve"> i były nominalnie wyższe o </w:t>
      </w:r>
      <w:r w:rsidR="00007EE5" w:rsidRPr="00007EE5">
        <w:rPr>
          <w:lang w:val="pl-PL"/>
        </w:rPr>
        <w:t>9,1</w:t>
      </w:r>
      <w:r w:rsidR="000F4EDC" w:rsidRPr="00007EE5">
        <w:rPr>
          <w:lang w:val="pl-PL"/>
        </w:rPr>
        <w:t>% r/r (w</w:t>
      </w:r>
      <w:r w:rsidRPr="00007EE5">
        <w:rPr>
          <w:lang w:val="pl-PL"/>
        </w:rPr>
        <w:t>zrost w relacji do PKB r/r o</w:t>
      </w:r>
      <w:r w:rsidR="00B212D1">
        <w:rPr>
          <w:lang w:val="pl-PL"/>
        </w:rPr>
        <w:t> </w:t>
      </w:r>
      <w:r w:rsidR="00007EE5" w:rsidRPr="00007EE5">
        <w:rPr>
          <w:lang w:val="pl-PL"/>
        </w:rPr>
        <w:t>1,1</w:t>
      </w:r>
      <w:r w:rsidR="000F4EDC" w:rsidRPr="00007EE5">
        <w:rPr>
          <w:lang w:val="pl-PL"/>
        </w:rPr>
        <w:t xml:space="preserve"> pkt. proc.)</w:t>
      </w:r>
      <w:r w:rsidR="00700112" w:rsidRPr="00007EE5">
        <w:rPr>
          <w:lang w:val="pl-PL"/>
        </w:rPr>
        <w:t>.</w:t>
      </w:r>
    </w:p>
    <w:p w14:paraId="65EAF41B" w14:textId="0417C42F" w:rsidR="00700112" w:rsidRPr="00007EE5" w:rsidRDefault="00700112" w:rsidP="00700112">
      <w:pPr>
        <w:spacing w:after="120"/>
        <w:rPr>
          <w:lang w:val="pl-PL"/>
        </w:rPr>
      </w:pPr>
      <w:r w:rsidRPr="00007EE5">
        <w:rPr>
          <w:lang w:val="pl-PL"/>
        </w:rPr>
        <w:t xml:space="preserve">Istotny </w:t>
      </w:r>
      <w:r w:rsidR="00FA05DB" w:rsidRPr="00007EE5">
        <w:rPr>
          <w:lang w:val="pl-PL"/>
        </w:rPr>
        <w:t xml:space="preserve">spadek </w:t>
      </w:r>
      <w:r w:rsidRPr="00007EE5">
        <w:rPr>
          <w:lang w:val="pl-PL"/>
        </w:rPr>
        <w:t>wydatków</w:t>
      </w:r>
      <w:r w:rsidR="00FA05DB" w:rsidRPr="00007EE5">
        <w:rPr>
          <w:lang w:val="pl-PL"/>
        </w:rPr>
        <w:t xml:space="preserve"> miał miejsce</w:t>
      </w:r>
      <w:r w:rsidR="000F011C" w:rsidRPr="00007EE5">
        <w:rPr>
          <w:lang w:val="pl-PL"/>
        </w:rPr>
        <w:t xml:space="preserve"> </w:t>
      </w:r>
      <w:r w:rsidRPr="00007EE5">
        <w:rPr>
          <w:lang w:val="pl-PL"/>
        </w:rPr>
        <w:t xml:space="preserve">w kategorii dotacje (dla przedsiębiorców) tj. </w:t>
      </w:r>
      <w:r w:rsidR="00FA05DB" w:rsidRPr="00007EE5">
        <w:rPr>
          <w:lang w:val="pl-PL"/>
        </w:rPr>
        <w:t>spadek</w:t>
      </w:r>
      <w:r w:rsidRPr="00007EE5">
        <w:rPr>
          <w:lang w:val="pl-PL"/>
        </w:rPr>
        <w:t xml:space="preserve"> o </w:t>
      </w:r>
      <w:r w:rsidR="00007EE5" w:rsidRPr="00007EE5">
        <w:rPr>
          <w:lang w:val="pl-PL"/>
        </w:rPr>
        <w:t>31,6</w:t>
      </w:r>
      <w:r w:rsidRPr="00007EE5">
        <w:rPr>
          <w:lang w:val="pl-PL"/>
        </w:rPr>
        <w:t>% r/r</w:t>
      </w:r>
      <w:r w:rsidR="00A44319" w:rsidRPr="00007EE5">
        <w:rPr>
          <w:lang w:val="pl-PL"/>
        </w:rPr>
        <w:t xml:space="preserve"> (spadek w relacji do PKB r/r o 0,</w:t>
      </w:r>
      <w:r w:rsidR="00007EE5" w:rsidRPr="00007EE5">
        <w:rPr>
          <w:lang w:val="pl-PL"/>
        </w:rPr>
        <w:t>6</w:t>
      </w:r>
      <w:r w:rsidR="00A44319" w:rsidRPr="00007EE5">
        <w:rPr>
          <w:lang w:val="pl-PL"/>
        </w:rPr>
        <w:t xml:space="preserve"> pkt. proc.)</w:t>
      </w:r>
      <w:r w:rsidRPr="00007EE5">
        <w:rPr>
          <w:lang w:val="pl-PL"/>
        </w:rPr>
        <w:t>, co</w:t>
      </w:r>
      <w:r w:rsidR="001F1322">
        <w:rPr>
          <w:lang w:val="pl-PL"/>
        </w:rPr>
        <w:t xml:space="preserve"> wynika z m.in.</w:t>
      </w:r>
      <w:r w:rsidR="00A44319" w:rsidRPr="00007EE5">
        <w:rPr>
          <w:lang w:val="pl-PL"/>
        </w:rPr>
        <w:t xml:space="preserve"> </w:t>
      </w:r>
      <w:r w:rsidR="001F1322">
        <w:rPr>
          <w:lang w:val="pl-PL"/>
        </w:rPr>
        <w:t>ograniczeni</w:t>
      </w:r>
      <w:r w:rsidR="00D51A84">
        <w:rPr>
          <w:lang w:val="pl-PL"/>
        </w:rPr>
        <w:t>a</w:t>
      </w:r>
      <w:r w:rsidR="00FA05DB" w:rsidRPr="00007EE5">
        <w:rPr>
          <w:lang w:val="pl-PL"/>
        </w:rPr>
        <w:t xml:space="preserve"> </w:t>
      </w:r>
      <w:r w:rsidRPr="00007EE5">
        <w:rPr>
          <w:lang w:val="pl-PL"/>
        </w:rPr>
        <w:t xml:space="preserve">działań osłonowych </w:t>
      </w:r>
      <w:r w:rsidR="00E10C03" w:rsidRPr="00007EE5">
        <w:rPr>
          <w:lang w:val="pl-PL"/>
        </w:rPr>
        <w:t xml:space="preserve">łagodzących </w:t>
      </w:r>
      <w:r w:rsidRPr="00007EE5">
        <w:rPr>
          <w:lang w:val="pl-PL"/>
        </w:rPr>
        <w:t>wzrost cen nośników energii.</w:t>
      </w:r>
      <w:r w:rsidR="00FA05DB" w:rsidRPr="00007EE5">
        <w:rPr>
          <w:lang w:val="pl-PL"/>
        </w:rPr>
        <w:t xml:space="preserve"> W poprzednich </w:t>
      </w:r>
      <w:r w:rsidR="009E7777" w:rsidRPr="00007EE5">
        <w:rPr>
          <w:lang w:val="pl-PL"/>
        </w:rPr>
        <w:t>latach (2022-2023) w</w:t>
      </w:r>
      <w:r w:rsidR="000F011C" w:rsidRPr="00007EE5">
        <w:rPr>
          <w:lang w:val="pl-PL"/>
        </w:rPr>
        <w:t> </w:t>
      </w:r>
      <w:r w:rsidR="009E7777" w:rsidRPr="00007EE5">
        <w:rPr>
          <w:lang w:val="pl-PL"/>
        </w:rPr>
        <w:t>związku z pandemią Covid-19 oraz wysoką inflacją</w:t>
      </w:r>
      <w:r w:rsidR="00FA05DB" w:rsidRPr="00007EE5">
        <w:rPr>
          <w:lang w:val="pl-PL"/>
        </w:rPr>
        <w:t xml:space="preserve"> mieliśmy do czynienia z</w:t>
      </w:r>
      <w:r w:rsidR="000F011C" w:rsidRPr="00007EE5">
        <w:rPr>
          <w:lang w:val="pl-PL"/>
        </w:rPr>
        <w:t> </w:t>
      </w:r>
      <w:r w:rsidR="00FA05DB" w:rsidRPr="00007EE5">
        <w:rPr>
          <w:lang w:val="pl-PL"/>
        </w:rPr>
        <w:t>bezprecedensowym wzrostem w w/w kategorii.</w:t>
      </w:r>
      <w:r w:rsidR="00007EE5">
        <w:rPr>
          <w:lang w:val="pl-PL"/>
        </w:rPr>
        <w:t xml:space="preserve"> Drugą </w:t>
      </w:r>
      <w:r w:rsidR="00007EE5">
        <w:rPr>
          <w:lang w:val="pl-PL"/>
        </w:rPr>
        <w:lastRenderedPageBreak/>
        <w:t>kategorią wydatków, w której miał miejsce spadek były koszty obsługi długu (spadek o 0,6% r/r).</w:t>
      </w:r>
    </w:p>
    <w:p w14:paraId="73653052" w14:textId="71B5CDF5" w:rsidR="00700112" w:rsidRPr="000E52DE" w:rsidRDefault="00700112" w:rsidP="00932619">
      <w:pPr>
        <w:spacing w:after="120"/>
        <w:rPr>
          <w:lang w:val="pl-PL"/>
        </w:rPr>
      </w:pPr>
      <w:r w:rsidRPr="000E52DE">
        <w:rPr>
          <w:lang w:val="pl-PL"/>
        </w:rPr>
        <w:t>W I</w:t>
      </w:r>
      <w:r w:rsidR="000E52DE" w:rsidRPr="000E52DE">
        <w:rPr>
          <w:lang w:val="pl-PL"/>
        </w:rPr>
        <w:t>I</w:t>
      </w:r>
      <w:r w:rsidR="0056065B" w:rsidRPr="000E52DE">
        <w:rPr>
          <w:lang w:val="pl-PL"/>
        </w:rPr>
        <w:t>I</w:t>
      </w:r>
      <w:r w:rsidRPr="000E52DE">
        <w:rPr>
          <w:lang w:val="pl-PL"/>
        </w:rPr>
        <w:t xml:space="preserve"> kw. 202</w:t>
      </w:r>
      <w:r w:rsidR="00CC7BA5" w:rsidRPr="000E52DE">
        <w:rPr>
          <w:lang w:val="pl-PL"/>
        </w:rPr>
        <w:t>4</w:t>
      </w:r>
      <w:r w:rsidRPr="000E52DE">
        <w:rPr>
          <w:lang w:val="pl-PL"/>
        </w:rPr>
        <w:t xml:space="preserve"> r. świadczenia socjalne wzrosły nominalnie o </w:t>
      </w:r>
      <w:r w:rsidR="000E52DE" w:rsidRPr="000E52DE">
        <w:rPr>
          <w:lang w:val="pl-PL"/>
        </w:rPr>
        <w:t>8,7</w:t>
      </w:r>
      <w:r w:rsidRPr="000E52DE">
        <w:rPr>
          <w:lang w:val="pl-PL"/>
        </w:rPr>
        <w:t>% r/r</w:t>
      </w:r>
      <w:r w:rsidR="004E5DEB" w:rsidRPr="000E52DE">
        <w:rPr>
          <w:lang w:val="pl-PL"/>
        </w:rPr>
        <w:t xml:space="preserve"> </w:t>
      </w:r>
      <w:r w:rsidRPr="000E52DE">
        <w:rPr>
          <w:lang w:val="pl-PL"/>
        </w:rPr>
        <w:t>tj. p</w:t>
      </w:r>
      <w:r w:rsidR="000E52DE" w:rsidRPr="000E52DE">
        <w:rPr>
          <w:lang w:val="pl-PL"/>
        </w:rPr>
        <w:t>oni</w:t>
      </w:r>
      <w:r w:rsidRPr="000E52DE">
        <w:rPr>
          <w:lang w:val="pl-PL"/>
        </w:rPr>
        <w:t>żej tempa wzrostu przeciętnego kwartalnego funduszu emerytur i</w:t>
      </w:r>
      <w:r w:rsidR="002C6208" w:rsidRPr="000E52DE">
        <w:rPr>
          <w:lang w:val="pl-PL"/>
        </w:rPr>
        <w:t> </w:t>
      </w:r>
      <w:r w:rsidRPr="000E52DE">
        <w:rPr>
          <w:lang w:val="pl-PL"/>
        </w:rPr>
        <w:t>rent, które wyniosło 1</w:t>
      </w:r>
      <w:r w:rsidR="0056065B" w:rsidRPr="000E52DE">
        <w:rPr>
          <w:lang w:val="pl-PL"/>
        </w:rPr>
        <w:t>4,</w:t>
      </w:r>
      <w:r w:rsidR="000E52DE" w:rsidRPr="000E52DE">
        <w:rPr>
          <w:lang w:val="pl-PL"/>
        </w:rPr>
        <w:t>7</w:t>
      </w:r>
      <w:r w:rsidRPr="000E52DE">
        <w:rPr>
          <w:lang w:val="pl-PL"/>
        </w:rPr>
        <w:t>% r/r.</w:t>
      </w:r>
      <w:r w:rsidR="000E52DE">
        <w:rPr>
          <w:lang w:val="pl-PL"/>
        </w:rPr>
        <w:t xml:space="preserve"> Transfery socjalne w naturze wzrosły w III kw. 2024 </w:t>
      </w:r>
      <w:r w:rsidR="001F1322">
        <w:rPr>
          <w:lang w:val="pl-PL"/>
        </w:rPr>
        <w:t xml:space="preserve">r. </w:t>
      </w:r>
      <w:r w:rsidR="000E52DE">
        <w:rPr>
          <w:lang w:val="pl-PL"/>
        </w:rPr>
        <w:t>o</w:t>
      </w:r>
      <w:r w:rsidR="00B212D1">
        <w:rPr>
          <w:lang w:val="pl-PL"/>
        </w:rPr>
        <w:t> </w:t>
      </w:r>
      <w:r w:rsidR="000E52DE">
        <w:rPr>
          <w:lang w:val="pl-PL"/>
        </w:rPr>
        <w:t>3,6%</w:t>
      </w:r>
      <w:r w:rsidR="00B212D1">
        <w:rPr>
          <w:lang w:val="pl-PL"/>
        </w:rPr>
        <w:t> </w:t>
      </w:r>
      <w:r w:rsidR="000E52DE">
        <w:rPr>
          <w:lang w:val="pl-PL"/>
        </w:rPr>
        <w:t>r/r.</w:t>
      </w:r>
    </w:p>
    <w:p w14:paraId="012B7474" w14:textId="70EE2D3D" w:rsidR="00764961" w:rsidRPr="00FE3B71" w:rsidRDefault="00764961" w:rsidP="00764961">
      <w:pPr>
        <w:spacing w:after="0"/>
        <w:rPr>
          <w:lang w:val="pl-PL"/>
        </w:rPr>
      </w:pPr>
      <w:r w:rsidRPr="00FE3B71">
        <w:rPr>
          <w:lang w:val="pl-PL"/>
        </w:rPr>
        <w:t xml:space="preserve">Wykres </w:t>
      </w:r>
      <w:r w:rsidRPr="00FE3B71">
        <w:rPr>
          <w:i/>
        </w:rPr>
        <w:fldChar w:fldCharType="begin"/>
      </w:r>
      <w:r w:rsidRPr="00FE3B71">
        <w:rPr>
          <w:lang w:val="pl-PL"/>
        </w:rPr>
        <w:instrText xml:space="preserve"> SEQ Wykres \* ARABIC </w:instrText>
      </w:r>
      <w:r w:rsidRPr="00FE3B71">
        <w:rPr>
          <w:i/>
        </w:rPr>
        <w:fldChar w:fldCharType="separate"/>
      </w:r>
      <w:r w:rsidR="005E64F4">
        <w:rPr>
          <w:noProof/>
          <w:lang w:val="pl-PL"/>
        </w:rPr>
        <w:t>4</w:t>
      </w:r>
      <w:r w:rsidRPr="00FE3B71">
        <w:rPr>
          <w:i/>
        </w:rPr>
        <w:fldChar w:fldCharType="end"/>
      </w:r>
      <w:r w:rsidRPr="00FE3B71">
        <w:rPr>
          <w:lang w:val="pl-PL"/>
        </w:rPr>
        <w:t>. Struktura wydatków sektora instytucji rządowych i samorządowych w III</w:t>
      </w:r>
      <w:r>
        <w:rPr>
          <w:lang w:val="pl-PL"/>
        </w:rPr>
        <w:t> </w:t>
      </w:r>
      <w:r w:rsidRPr="00FE3B71">
        <w:rPr>
          <w:lang w:val="pl-PL"/>
        </w:rPr>
        <w:t>kw. 202</w:t>
      </w:r>
      <w:r w:rsidRPr="00FE3B71">
        <w:rPr>
          <w:i/>
          <w:lang w:val="pl-PL"/>
        </w:rPr>
        <w:t>4</w:t>
      </w:r>
      <w:r w:rsidRPr="00FE3B71">
        <w:rPr>
          <w:lang w:val="pl-PL"/>
        </w:rPr>
        <w:t xml:space="preserve"> r. (w %).</w:t>
      </w:r>
    </w:p>
    <w:p w14:paraId="3AB8A550" w14:textId="50E25DD9" w:rsidR="00764961" w:rsidRDefault="00764961" w:rsidP="00700112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17373AB5" wp14:editId="446795D8">
            <wp:extent cx="5759450" cy="3763645"/>
            <wp:effectExtent l="95250" t="57150" r="88900" b="14160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0F8AC3" w14:textId="77777777" w:rsidR="00764961" w:rsidRDefault="00764961" w:rsidP="00700112">
      <w:pPr>
        <w:spacing w:after="120"/>
        <w:rPr>
          <w:lang w:val="pl-PL"/>
        </w:rPr>
      </w:pPr>
    </w:p>
    <w:p w14:paraId="0BFB9FB2" w14:textId="1ECDE511" w:rsidR="00700112" w:rsidRPr="00002CC6" w:rsidRDefault="00700112" w:rsidP="00700112">
      <w:pPr>
        <w:spacing w:after="120"/>
        <w:rPr>
          <w:lang w:val="pl-PL"/>
        </w:rPr>
      </w:pPr>
      <w:r w:rsidRPr="00382424">
        <w:rPr>
          <w:lang w:val="pl-PL"/>
        </w:rPr>
        <w:t>W I</w:t>
      </w:r>
      <w:r w:rsidR="00002CC6" w:rsidRPr="00382424">
        <w:rPr>
          <w:lang w:val="pl-PL"/>
        </w:rPr>
        <w:t>I</w:t>
      </w:r>
      <w:r w:rsidR="000E52DE" w:rsidRPr="00382424">
        <w:rPr>
          <w:lang w:val="pl-PL"/>
        </w:rPr>
        <w:t>I</w:t>
      </w:r>
      <w:r w:rsidRPr="00382424">
        <w:rPr>
          <w:lang w:val="pl-PL"/>
        </w:rPr>
        <w:t xml:space="preserve"> kw. 202</w:t>
      </w:r>
      <w:r w:rsidR="00481372" w:rsidRPr="00382424">
        <w:rPr>
          <w:lang w:val="pl-PL"/>
        </w:rPr>
        <w:t>4</w:t>
      </w:r>
      <w:r w:rsidRPr="00382424">
        <w:rPr>
          <w:lang w:val="pl-PL"/>
        </w:rPr>
        <w:t xml:space="preserve"> r. odnotowano nominalny wzrost spożycia publicznego o 1</w:t>
      </w:r>
      <w:r w:rsidR="000E52DE" w:rsidRPr="00382424">
        <w:rPr>
          <w:lang w:val="pl-PL"/>
        </w:rPr>
        <w:t>2,9</w:t>
      </w:r>
      <w:r w:rsidRPr="00382424">
        <w:rPr>
          <w:lang w:val="pl-PL"/>
        </w:rPr>
        <w:t xml:space="preserve">% r/r, na co wpływ miał głównie wzrost kosztów pracy o </w:t>
      </w:r>
      <w:r w:rsidR="00382424" w:rsidRPr="00382424">
        <w:rPr>
          <w:lang w:val="pl-PL"/>
        </w:rPr>
        <w:t>18,9</w:t>
      </w:r>
      <w:r w:rsidRPr="00382424">
        <w:rPr>
          <w:lang w:val="pl-PL"/>
        </w:rPr>
        <w:t xml:space="preserve">% r/r. </w:t>
      </w:r>
      <w:r w:rsidR="00F45B2A" w:rsidRPr="00382424">
        <w:rPr>
          <w:lang w:val="pl-PL"/>
        </w:rPr>
        <w:t xml:space="preserve">Zgodnie z ustawą budżetową na 2024 </w:t>
      </w:r>
      <w:r w:rsidR="002C6208" w:rsidRPr="00382424">
        <w:rPr>
          <w:lang w:val="pl-PL"/>
        </w:rPr>
        <w:t xml:space="preserve">r. </w:t>
      </w:r>
      <w:r w:rsidR="00F45B2A" w:rsidRPr="00382424">
        <w:rPr>
          <w:lang w:val="pl-PL"/>
        </w:rPr>
        <w:t>podwyższone zostały wynagrodzenia nauczycieli o 30% (a w przypadku nauczycieli początkujących o 33%)</w:t>
      </w:r>
      <w:r w:rsidR="003F1C4E" w:rsidRPr="00382424">
        <w:rPr>
          <w:lang w:val="pl-PL"/>
        </w:rPr>
        <w:t xml:space="preserve"> oraz</w:t>
      </w:r>
      <w:r w:rsidR="00F45B2A" w:rsidRPr="00382424">
        <w:rPr>
          <w:lang w:val="pl-PL"/>
        </w:rPr>
        <w:t xml:space="preserve"> wynagrodzenia </w:t>
      </w:r>
      <w:r w:rsidR="003F1C4E" w:rsidRPr="00382424">
        <w:rPr>
          <w:lang w:val="pl-PL"/>
        </w:rPr>
        <w:t xml:space="preserve">w </w:t>
      </w:r>
      <w:r w:rsidR="00F45B2A" w:rsidRPr="00382424">
        <w:rPr>
          <w:lang w:val="pl-PL"/>
        </w:rPr>
        <w:t>państwowej sfer</w:t>
      </w:r>
      <w:r w:rsidR="003F1C4E" w:rsidRPr="00382424">
        <w:rPr>
          <w:lang w:val="pl-PL"/>
        </w:rPr>
        <w:t>ze</w:t>
      </w:r>
      <w:r w:rsidR="00F45B2A" w:rsidRPr="00382424">
        <w:rPr>
          <w:lang w:val="pl-PL"/>
        </w:rPr>
        <w:t xml:space="preserve"> budżetowej o 20%.</w:t>
      </w:r>
    </w:p>
    <w:p w14:paraId="11BF33D2" w14:textId="61140261" w:rsidR="002C7991" w:rsidRDefault="003900DE" w:rsidP="00B87C32">
      <w:pPr>
        <w:spacing w:after="120"/>
        <w:rPr>
          <w:lang w:val="pl-PL"/>
        </w:rPr>
      </w:pPr>
      <w:r w:rsidRPr="00382424">
        <w:rPr>
          <w:lang w:val="pl-PL"/>
        </w:rPr>
        <w:lastRenderedPageBreak/>
        <w:t>W I</w:t>
      </w:r>
      <w:r w:rsidR="007A6B88" w:rsidRPr="00382424">
        <w:rPr>
          <w:lang w:val="pl-PL"/>
        </w:rPr>
        <w:t>I</w:t>
      </w:r>
      <w:r w:rsidR="00382424" w:rsidRPr="00382424">
        <w:rPr>
          <w:lang w:val="pl-PL"/>
        </w:rPr>
        <w:t>I</w:t>
      </w:r>
      <w:r w:rsidR="000F4EDC" w:rsidRPr="00382424">
        <w:rPr>
          <w:lang w:val="pl-PL"/>
        </w:rPr>
        <w:t xml:space="preserve"> kw. br. nastąpił </w:t>
      </w:r>
      <w:r w:rsidR="0014705F" w:rsidRPr="00382424">
        <w:rPr>
          <w:lang w:val="pl-PL"/>
        </w:rPr>
        <w:t xml:space="preserve">nominalny </w:t>
      </w:r>
      <w:r w:rsidR="000F4EDC" w:rsidRPr="00382424">
        <w:rPr>
          <w:lang w:val="pl-PL"/>
        </w:rPr>
        <w:t xml:space="preserve">wzrost wydatków inwestycyjnych sektora instytucji </w:t>
      </w:r>
      <w:r w:rsidRPr="00382424">
        <w:rPr>
          <w:lang w:val="pl-PL"/>
        </w:rPr>
        <w:t>rządowych i</w:t>
      </w:r>
      <w:r w:rsidR="00B62053" w:rsidRPr="00382424">
        <w:rPr>
          <w:lang w:val="pl-PL"/>
        </w:rPr>
        <w:t> </w:t>
      </w:r>
      <w:r w:rsidRPr="00382424">
        <w:rPr>
          <w:lang w:val="pl-PL"/>
        </w:rPr>
        <w:t>samorządowych</w:t>
      </w:r>
      <w:r w:rsidR="00A44319" w:rsidRPr="00382424">
        <w:rPr>
          <w:lang w:val="pl-PL"/>
        </w:rPr>
        <w:t xml:space="preserve"> </w:t>
      </w:r>
      <w:r w:rsidRPr="00382424">
        <w:rPr>
          <w:lang w:val="pl-PL"/>
        </w:rPr>
        <w:t xml:space="preserve">o </w:t>
      </w:r>
      <w:r w:rsidR="00382424" w:rsidRPr="00382424">
        <w:rPr>
          <w:lang w:val="pl-PL"/>
        </w:rPr>
        <w:t>8,3</w:t>
      </w:r>
      <w:r w:rsidR="007C1C55" w:rsidRPr="00382424">
        <w:rPr>
          <w:lang w:val="pl-PL"/>
        </w:rPr>
        <w:t xml:space="preserve"> </w:t>
      </w:r>
      <w:r w:rsidR="000F4EDC" w:rsidRPr="00382424">
        <w:rPr>
          <w:lang w:val="pl-PL"/>
        </w:rPr>
        <w:t>% r/r</w:t>
      </w:r>
      <w:r w:rsidR="002C6208" w:rsidRPr="00382424">
        <w:rPr>
          <w:lang w:val="pl-PL"/>
        </w:rPr>
        <w:t xml:space="preserve"> (</w:t>
      </w:r>
      <w:r w:rsidR="00A44319" w:rsidRPr="00382424">
        <w:rPr>
          <w:lang w:val="pl-PL"/>
        </w:rPr>
        <w:t xml:space="preserve">wzrost </w:t>
      </w:r>
      <w:r w:rsidR="002C6208" w:rsidRPr="00382424">
        <w:rPr>
          <w:lang w:val="pl-PL"/>
        </w:rPr>
        <w:t xml:space="preserve">w relacji do PKB o </w:t>
      </w:r>
      <w:r w:rsidR="00382424" w:rsidRPr="00382424">
        <w:rPr>
          <w:lang w:val="pl-PL"/>
        </w:rPr>
        <w:t>0,1</w:t>
      </w:r>
      <w:r w:rsidR="002C6208" w:rsidRPr="00382424">
        <w:rPr>
          <w:lang w:val="pl-PL"/>
        </w:rPr>
        <w:t xml:space="preserve"> pp.)</w:t>
      </w:r>
      <w:r w:rsidR="000F4EDC" w:rsidRPr="00382424">
        <w:rPr>
          <w:lang w:val="pl-PL"/>
        </w:rPr>
        <w:t xml:space="preserve">, </w:t>
      </w:r>
      <w:r w:rsidR="00382424" w:rsidRPr="00382424">
        <w:rPr>
          <w:lang w:val="pl-PL"/>
        </w:rPr>
        <w:t xml:space="preserve">pomimo spadku inwestycji </w:t>
      </w:r>
      <w:r w:rsidR="000F4EDC" w:rsidRPr="00382424">
        <w:rPr>
          <w:lang w:val="pl-PL"/>
        </w:rPr>
        <w:t>realizowan</w:t>
      </w:r>
      <w:r w:rsidR="00382424" w:rsidRPr="00382424">
        <w:rPr>
          <w:lang w:val="pl-PL"/>
        </w:rPr>
        <w:t>ych</w:t>
      </w:r>
      <w:r w:rsidR="000F4EDC" w:rsidRPr="00382424">
        <w:rPr>
          <w:lang w:val="pl-PL"/>
        </w:rPr>
        <w:t xml:space="preserve"> przez samorządy </w:t>
      </w:r>
      <w:r w:rsidR="00382424" w:rsidRPr="00382424">
        <w:rPr>
          <w:lang w:val="pl-PL"/>
        </w:rPr>
        <w:t>(</w:t>
      </w:r>
      <w:r w:rsidR="006E327A" w:rsidRPr="00382424">
        <w:rPr>
          <w:lang w:val="pl-PL"/>
        </w:rPr>
        <w:t>w ujęciu kasowym</w:t>
      </w:r>
      <w:r w:rsidR="00237EBC" w:rsidRPr="00382424">
        <w:rPr>
          <w:lang w:val="pl-PL"/>
        </w:rPr>
        <w:t xml:space="preserve"> </w:t>
      </w:r>
      <w:r w:rsidR="00382424" w:rsidRPr="00382424">
        <w:rPr>
          <w:lang w:val="pl-PL"/>
        </w:rPr>
        <w:t>spad</w:t>
      </w:r>
      <w:r w:rsidR="00382424">
        <w:rPr>
          <w:lang w:val="pl-PL"/>
        </w:rPr>
        <w:t>ek</w:t>
      </w:r>
      <w:r w:rsidR="00237EBC" w:rsidRPr="00382424">
        <w:rPr>
          <w:lang w:val="pl-PL"/>
        </w:rPr>
        <w:t xml:space="preserve"> </w:t>
      </w:r>
      <w:r w:rsidR="006E327A" w:rsidRPr="00382424">
        <w:rPr>
          <w:lang w:val="pl-PL"/>
        </w:rPr>
        <w:t xml:space="preserve">o </w:t>
      </w:r>
      <w:r w:rsidR="002C6208" w:rsidRPr="00382424">
        <w:rPr>
          <w:lang w:val="pl-PL"/>
        </w:rPr>
        <w:t xml:space="preserve">ok. </w:t>
      </w:r>
      <w:r w:rsidR="00382424" w:rsidRPr="00382424">
        <w:rPr>
          <w:lang w:val="pl-PL"/>
        </w:rPr>
        <w:t>11,0</w:t>
      </w:r>
      <w:r w:rsidR="000F4EDC" w:rsidRPr="00382424">
        <w:rPr>
          <w:lang w:val="pl-PL"/>
        </w:rPr>
        <w:t>%</w:t>
      </w:r>
      <w:r w:rsidR="002C6208" w:rsidRPr="00382424">
        <w:rPr>
          <w:lang w:val="pl-PL"/>
        </w:rPr>
        <w:t> </w:t>
      </w:r>
      <w:r w:rsidR="000F4EDC" w:rsidRPr="00382424">
        <w:rPr>
          <w:lang w:val="pl-PL"/>
        </w:rPr>
        <w:t>r/r</w:t>
      </w:r>
      <w:r w:rsidR="00382424">
        <w:rPr>
          <w:lang w:val="pl-PL"/>
        </w:rPr>
        <w:t>)</w:t>
      </w:r>
      <w:r w:rsidR="000F4EDC" w:rsidRPr="00382424">
        <w:rPr>
          <w:lang w:val="pl-PL"/>
        </w:rPr>
        <w:t>.</w:t>
      </w:r>
      <w:r w:rsidR="00B87C32">
        <w:rPr>
          <w:lang w:val="pl-PL"/>
        </w:rPr>
        <w:t xml:space="preserve"> </w:t>
      </w:r>
      <w:r w:rsidR="002E6A02">
        <w:rPr>
          <w:lang w:val="pl-PL"/>
        </w:rPr>
        <w:t xml:space="preserve">Za wzrost wydatków inwestycyjnych w dużej mierze odpowiadał </w:t>
      </w:r>
      <w:r w:rsidR="00F42BE0">
        <w:rPr>
          <w:lang w:val="pl-PL"/>
        </w:rPr>
        <w:t xml:space="preserve">wzrost </w:t>
      </w:r>
      <w:r w:rsidR="002E6A02">
        <w:rPr>
          <w:lang w:val="pl-PL"/>
        </w:rPr>
        <w:t>dostaw sprzętu militarnego.</w:t>
      </w:r>
    </w:p>
    <w:p w14:paraId="316360AC" w14:textId="7372AF62" w:rsidR="000F4EDC" w:rsidRDefault="000F4EDC" w:rsidP="00B87C32">
      <w:pPr>
        <w:spacing w:after="120"/>
        <w:rPr>
          <w:lang w:val="pl-PL"/>
        </w:rPr>
      </w:pPr>
      <w:r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9" w:name="_Toc188620827"/>
      <w:r w:rsidRPr="005E4D22">
        <w:rPr>
          <w:lang w:val="pl-PL"/>
        </w:rPr>
        <w:lastRenderedPageBreak/>
        <w:t>Dług publiczny oraz potrzeby pożyczkowe</w:t>
      </w:r>
      <w:bookmarkEnd w:id="9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10" w:name="_Toc188620828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10"/>
    </w:p>
    <w:p w14:paraId="5D5EAFA6" w14:textId="359C9A2C" w:rsidR="00731EA3" w:rsidRDefault="00183B2E" w:rsidP="00731EA3">
      <w:pPr>
        <w:spacing w:after="120"/>
        <w:rPr>
          <w:lang w:val="pl-PL"/>
        </w:rPr>
      </w:pPr>
      <w:r w:rsidRPr="00183B2E">
        <w:rPr>
          <w:lang w:val="pl-PL"/>
        </w:rPr>
        <w:t xml:space="preserve">Na koniec III kw. 2024 r. dług sektora instytucji rządowych i samorządowych (dług EDP) stanowiący jeden z elementów kryterium fiskalnego z </w:t>
      </w:r>
      <w:proofErr w:type="spellStart"/>
      <w:r w:rsidRPr="00183B2E">
        <w:rPr>
          <w:lang w:val="pl-PL"/>
        </w:rPr>
        <w:t>Maastricht</w:t>
      </w:r>
      <w:proofErr w:type="spellEnd"/>
      <w:r w:rsidRPr="00183B2E">
        <w:rPr>
          <w:lang w:val="pl-PL"/>
        </w:rPr>
        <w:t xml:space="preserve"> wyniósł 1.897,1 mld zł, co oznaczało wzrost o 72,7 mld zł (+4,0%) w porównaniu z końcem poprzedniego kwartału.</w:t>
      </w:r>
    </w:p>
    <w:p w14:paraId="05871CDB" w14:textId="1E5E3A06" w:rsidR="00D73672" w:rsidRPr="00801205" w:rsidRDefault="00D73672" w:rsidP="00801205">
      <w:pPr>
        <w:spacing w:after="0"/>
        <w:rPr>
          <w:i/>
          <w:lang w:val="pl-PL"/>
        </w:rPr>
      </w:pPr>
      <w:r w:rsidRPr="00801205">
        <w:rPr>
          <w:lang w:val="pl-PL"/>
        </w:rPr>
        <w:t xml:space="preserve">Wykres </w:t>
      </w:r>
      <w:r w:rsidRPr="00801205">
        <w:rPr>
          <w:i/>
        </w:rPr>
        <w:fldChar w:fldCharType="begin"/>
      </w:r>
      <w:r w:rsidRPr="00801205">
        <w:rPr>
          <w:lang w:val="pl-PL"/>
        </w:rPr>
        <w:instrText xml:space="preserve"> SEQ Wykres \* ARABIC </w:instrText>
      </w:r>
      <w:r w:rsidRPr="00801205">
        <w:rPr>
          <w:i/>
        </w:rPr>
        <w:fldChar w:fldCharType="separate"/>
      </w:r>
      <w:r w:rsidR="005E64F4">
        <w:rPr>
          <w:noProof/>
          <w:lang w:val="pl-PL"/>
        </w:rPr>
        <w:t>5</w:t>
      </w:r>
      <w:r w:rsidRPr="00801205">
        <w:rPr>
          <w:i/>
        </w:rPr>
        <w:fldChar w:fldCharType="end"/>
      </w:r>
      <w:r w:rsidRPr="00801205">
        <w:rPr>
          <w:lang w:val="pl-PL"/>
        </w:rPr>
        <w:t>. Dług EDP (w mld zł i % PKB</w:t>
      </w:r>
      <w:r w:rsidR="00801205" w:rsidRPr="00801205">
        <w:rPr>
          <w:lang w:val="pl-PL"/>
        </w:rPr>
        <w:t>)</w:t>
      </w:r>
    </w:p>
    <w:p w14:paraId="184A6297" w14:textId="73CD46D3" w:rsidR="001C341D" w:rsidRPr="00AF60F7" w:rsidRDefault="00A14B1B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252309B6" wp14:editId="4C3844BD">
            <wp:extent cx="5746750" cy="360045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36AFA97" w14:textId="77777777" w:rsidR="00183B2E" w:rsidRPr="005E4D22" w:rsidRDefault="00183B2E" w:rsidP="00183B2E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0A1C1F37" w14:textId="77777777" w:rsidR="00183B2E" w:rsidRPr="005E4D22" w:rsidRDefault="00183B2E" w:rsidP="00183B2E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rządowego 1</w:t>
      </w:r>
      <w:r>
        <w:rPr>
          <w:lang w:val="pl-PL"/>
        </w:rPr>
        <w:t>.785,2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71,6 </w:t>
      </w:r>
      <w:r w:rsidRPr="005E4D22">
        <w:rPr>
          <w:lang w:val="pl-PL"/>
        </w:rPr>
        <w:t>mld zł w I</w:t>
      </w:r>
      <w:r>
        <w:rPr>
          <w:lang w:val="pl-PL"/>
        </w:rPr>
        <w:t>II</w:t>
      </w:r>
      <w:r w:rsidRPr="005E4D22">
        <w:rPr>
          <w:lang w:val="pl-PL"/>
        </w:rPr>
        <w:t xml:space="preserve"> kwartale),</w:t>
      </w:r>
    </w:p>
    <w:p w14:paraId="73E648D5" w14:textId="77777777" w:rsidR="00183B2E" w:rsidRPr="005E4D22" w:rsidRDefault="00183B2E" w:rsidP="00183B2E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111,9</w:t>
      </w:r>
      <w:r w:rsidRPr="005E4D22">
        <w:rPr>
          <w:lang w:val="pl-PL"/>
        </w:rPr>
        <w:t xml:space="preserve"> mld zł (</w:t>
      </w:r>
      <w:r>
        <w:rPr>
          <w:lang w:val="pl-PL"/>
        </w:rPr>
        <w:t>wzrost</w:t>
      </w:r>
      <w:r w:rsidRPr="005E4D22">
        <w:rPr>
          <w:lang w:val="pl-PL"/>
        </w:rPr>
        <w:t xml:space="preserve"> o </w:t>
      </w:r>
      <w:r>
        <w:rPr>
          <w:lang w:val="pl-PL"/>
        </w:rPr>
        <w:t>1,1</w:t>
      </w:r>
      <w:r w:rsidRPr="005E4D22">
        <w:rPr>
          <w:lang w:val="pl-PL"/>
        </w:rPr>
        <w:t xml:space="preserve"> mld zł w </w:t>
      </w:r>
      <w:r>
        <w:rPr>
          <w:lang w:val="pl-PL"/>
        </w:rPr>
        <w:t>III</w:t>
      </w:r>
      <w:r w:rsidRPr="005E4D22">
        <w:rPr>
          <w:lang w:val="pl-PL"/>
        </w:rPr>
        <w:t xml:space="preserve"> kwartale),</w:t>
      </w:r>
    </w:p>
    <w:p w14:paraId="64851AFF" w14:textId="77777777" w:rsidR="00183B2E" w:rsidRPr="005E4D22" w:rsidRDefault="00183B2E" w:rsidP="00183B2E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6169A025" w14:textId="77777777" w:rsidR="00183B2E" w:rsidRPr="005E4D22" w:rsidRDefault="00183B2E" w:rsidP="00183B2E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III kw. </w:t>
      </w:r>
      <w:r w:rsidRPr="005E4D22">
        <w:rPr>
          <w:lang w:val="pl-PL"/>
        </w:rPr>
        <w:t>202</w:t>
      </w:r>
      <w:r>
        <w:rPr>
          <w:lang w:val="pl-PL"/>
        </w:rPr>
        <w:t>4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2C31A0C8" w14:textId="77777777" w:rsidR="00183B2E" w:rsidRPr="005C747E" w:rsidRDefault="00183B2E" w:rsidP="00183B2E">
      <w:pPr>
        <w:pStyle w:val="Akapitzlist"/>
        <w:rPr>
          <w:lang w:val="pl-PL"/>
        </w:rPr>
      </w:pPr>
      <w:r w:rsidRPr="00BC39B3">
        <w:rPr>
          <w:lang w:val="pl-PL"/>
        </w:rPr>
        <w:lastRenderedPageBreak/>
        <w:t>wzrost skonsolidowanego zadłużenia Funduszu Przeciwdziałania COVID-19 o</w:t>
      </w:r>
      <w:r>
        <w:rPr>
          <w:lang w:val="pl-PL"/>
        </w:rPr>
        <w:t> 22,2</w:t>
      </w:r>
      <w:r w:rsidRPr="00BC39B3">
        <w:rPr>
          <w:lang w:val="pl-PL"/>
        </w:rPr>
        <w:t xml:space="preserve"> mld zł,</w:t>
      </w:r>
    </w:p>
    <w:p w14:paraId="06F1DD5F" w14:textId="77777777" w:rsidR="00183B2E" w:rsidRPr="00BC39B3" w:rsidRDefault="00183B2E" w:rsidP="00183B2E">
      <w:pPr>
        <w:pStyle w:val="Akapitzlist"/>
        <w:rPr>
          <w:lang w:val="pl-PL"/>
        </w:rPr>
      </w:pPr>
      <w:r w:rsidRPr="00BC39B3">
        <w:rPr>
          <w:lang w:val="pl-PL"/>
        </w:rPr>
        <w:t xml:space="preserve">wzrost zadłużenia Krajowego Funduszu Drogowego o </w:t>
      </w:r>
      <w:r>
        <w:rPr>
          <w:lang w:val="pl-PL"/>
        </w:rPr>
        <w:t>6,2</w:t>
      </w:r>
      <w:r w:rsidRPr="00BC39B3">
        <w:rPr>
          <w:lang w:val="pl-PL"/>
        </w:rPr>
        <w:t xml:space="preserve"> ml</w:t>
      </w:r>
      <w:r>
        <w:rPr>
          <w:lang w:val="pl-PL"/>
        </w:rPr>
        <w:t>d</w:t>
      </w:r>
      <w:r w:rsidRPr="00BC39B3">
        <w:rPr>
          <w:lang w:val="pl-PL"/>
        </w:rPr>
        <w:t xml:space="preserve"> zł,</w:t>
      </w:r>
    </w:p>
    <w:p w14:paraId="07C62848" w14:textId="77777777" w:rsidR="00183B2E" w:rsidRPr="00BC39B3" w:rsidRDefault="00183B2E" w:rsidP="00183B2E">
      <w:pPr>
        <w:pStyle w:val="Akapitzlist"/>
        <w:rPr>
          <w:lang w:val="pl-PL"/>
        </w:rPr>
      </w:pPr>
      <w:r w:rsidRPr="00BC39B3">
        <w:rPr>
          <w:lang w:val="pl-PL"/>
        </w:rPr>
        <w:t xml:space="preserve">wzrost zadłużenia Funduszu Wsparcia Sił Zbrojnych o </w:t>
      </w:r>
      <w:r>
        <w:rPr>
          <w:lang w:val="pl-PL"/>
        </w:rPr>
        <w:t>1,2</w:t>
      </w:r>
      <w:r w:rsidRPr="00BC39B3">
        <w:rPr>
          <w:lang w:val="pl-PL"/>
        </w:rPr>
        <w:t xml:space="preserve"> ml</w:t>
      </w:r>
      <w:r>
        <w:rPr>
          <w:lang w:val="pl-PL"/>
        </w:rPr>
        <w:t>d</w:t>
      </w:r>
      <w:r w:rsidRPr="00BC39B3">
        <w:rPr>
          <w:lang w:val="pl-PL"/>
        </w:rPr>
        <w:t xml:space="preserve"> zł,</w:t>
      </w:r>
    </w:p>
    <w:p w14:paraId="5804106C" w14:textId="77777777" w:rsidR="00183B2E" w:rsidRPr="00625A12" w:rsidRDefault="00183B2E" w:rsidP="00183B2E">
      <w:pPr>
        <w:pStyle w:val="Akapitzlist"/>
        <w:rPr>
          <w:lang w:val="pl-PL"/>
        </w:rPr>
      </w:pPr>
      <w:r w:rsidRPr="00625A12">
        <w:rPr>
          <w:lang w:val="pl-PL"/>
        </w:rPr>
        <w:t>spadek wpływu zaliczenia przedsiębiorstw do sektora instytucji rządowych i</w:t>
      </w:r>
      <w:r>
        <w:rPr>
          <w:lang w:val="pl-PL"/>
        </w:rPr>
        <w:t> </w:t>
      </w:r>
      <w:r w:rsidRPr="00625A12">
        <w:rPr>
          <w:lang w:val="pl-PL"/>
        </w:rPr>
        <w:t xml:space="preserve">samorządowych o </w:t>
      </w:r>
      <w:r>
        <w:rPr>
          <w:lang w:val="pl-PL"/>
        </w:rPr>
        <w:t>2,0</w:t>
      </w:r>
      <w:r w:rsidRPr="00625A12">
        <w:rPr>
          <w:lang w:val="pl-PL"/>
        </w:rPr>
        <w:t xml:space="preserve"> ml</w:t>
      </w:r>
      <w:r>
        <w:rPr>
          <w:lang w:val="pl-PL"/>
        </w:rPr>
        <w:t>d</w:t>
      </w:r>
      <w:r w:rsidRPr="00625A12">
        <w:rPr>
          <w:lang w:val="pl-PL"/>
        </w:rPr>
        <w:t xml:space="preserve"> zł, w tym spadek zadłużenia o 1</w:t>
      </w:r>
      <w:r>
        <w:rPr>
          <w:lang w:val="pl-PL"/>
        </w:rPr>
        <w:t>,</w:t>
      </w:r>
      <w:r w:rsidRPr="00625A12">
        <w:rPr>
          <w:lang w:val="pl-PL"/>
        </w:rPr>
        <w:t>0 ml</w:t>
      </w:r>
      <w:r>
        <w:rPr>
          <w:lang w:val="pl-PL"/>
        </w:rPr>
        <w:t>d</w:t>
      </w:r>
      <w:r w:rsidRPr="00625A12">
        <w:rPr>
          <w:lang w:val="pl-PL"/>
        </w:rPr>
        <w:t xml:space="preserve"> zł i</w:t>
      </w:r>
      <w:r>
        <w:rPr>
          <w:lang w:val="pl-PL"/>
        </w:rPr>
        <w:t> </w:t>
      </w:r>
      <w:r w:rsidRPr="00625A12">
        <w:rPr>
          <w:lang w:val="pl-PL"/>
        </w:rPr>
        <w:t>wzrost posiadanych przez te jednostki skarbowych papierów wartościowych</w:t>
      </w:r>
      <w:r>
        <w:rPr>
          <w:lang w:val="pl-PL"/>
        </w:rPr>
        <w:t xml:space="preserve"> </w:t>
      </w:r>
      <w:r w:rsidRPr="00625A12">
        <w:rPr>
          <w:lang w:val="pl-PL"/>
        </w:rPr>
        <w:t>o</w:t>
      </w:r>
      <w:r>
        <w:rPr>
          <w:lang w:val="pl-PL"/>
        </w:rPr>
        <w:t> 0,</w:t>
      </w:r>
      <w:r w:rsidRPr="00625A12">
        <w:rPr>
          <w:lang w:val="pl-PL"/>
        </w:rPr>
        <w:t>9 ml</w:t>
      </w:r>
      <w:r>
        <w:rPr>
          <w:lang w:val="pl-PL"/>
        </w:rPr>
        <w:t>d</w:t>
      </w:r>
      <w:r w:rsidRPr="00625A12">
        <w:rPr>
          <w:lang w:val="pl-PL"/>
        </w:rPr>
        <w:t xml:space="preserve"> zł,</w:t>
      </w:r>
    </w:p>
    <w:p w14:paraId="2EF6D6E7" w14:textId="77777777" w:rsidR="00183B2E" w:rsidRPr="00625A12" w:rsidRDefault="00183B2E" w:rsidP="00183B2E">
      <w:pPr>
        <w:pStyle w:val="Akapitzlist"/>
        <w:rPr>
          <w:lang w:val="pl-PL"/>
        </w:rPr>
      </w:pPr>
      <w:r w:rsidRPr="00625A12">
        <w:rPr>
          <w:lang w:val="pl-PL"/>
        </w:rPr>
        <w:t>wzrost długu EDP w stosunku do PDP wynikający z transakcji CIRS w</w:t>
      </w:r>
      <w:r>
        <w:rPr>
          <w:lang w:val="pl-PL"/>
        </w:rPr>
        <w:t xml:space="preserve"> </w:t>
      </w:r>
      <w:r w:rsidRPr="00625A12">
        <w:rPr>
          <w:lang w:val="pl-PL"/>
        </w:rPr>
        <w:t xml:space="preserve">rezultacie niekorzystnego kształtowania się kursów walut obcych o </w:t>
      </w:r>
      <w:r>
        <w:rPr>
          <w:lang w:val="pl-PL"/>
        </w:rPr>
        <w:t>2</w:t>
      </w:r>
      <w:r w:rsidRPr="00625A12">
        <w:rPr>
          <w:lang w:val="pl-PL"/>
        </w:rPr>
        <w:t>,</w:t>
      </w:r>
      <w:r>
        <w:rPr>
          <w:lang w:val="pl-PL"/>
        </w:rPr>
        <w:t xml:space="preserve">0 </w:t>
      </w:r>
      <w:r w:rsidRPr="00625A12">
        <w:rPr>
          <w:lang w:val="pl-PL"/>
        </w:rPr>
        <w:t>ml</w:t>
      </w:r>
      <w:r>
        <w:rPr>
          <w:lang w:val="pl-PL"/>
        </w:rPr>
        <w:t>d</w:t>
      </w:r>
      <w:r w:rsidRPr="00625A12">
        <w:rPr>
          <w:lang w:val="pl-PL"/>
        </w:rPr>
        <w:t xml:space="preserve"> zł.</w:t>
      </w:r>
    </w:p>
    <w:p w14:paraId="4E9F2353" w14:textId="77777777" w:rsidR="00183B2E" w:rsidRPr="00905536" w:rsidRDefault="00183B2E" w:rsidP="00183B2E">
      <w:pPr>
        <w:spacing w:after="120"/>
        <w:rPr>
          <w:lang w:val="pl-PL"/>
        </w:rPr>
      </w:pPr>
      <w:r w:rsidRPr="00905536">
        <w:rPr>
          <w:lang w:val="pl-PL"/>
        </w:rPr>
        <w:t>Największy udział w długu sektora instytucji rządowych i samorządowych miał dług Skarbu Państwa (SP).</w:t>
      </w:r>
    </w:p>
    <w:p w14:paraId="4A1B04F6" w14:textId="77777777" w:rsidR="00183B2E" w:rsidRPr="00905536" w:rsidRDefault="00183B2E" w:rsidP="00183B2E">
      <w:pPr>
        <w:spacing w:after="120"/>
        <w:rPr>
          <w:lang w:val="pl-PL"/>
        </w:rPr>
      </w:pPr>
      <w:r w:rsidRPr="00905536">
        <w:rPr>
          <w:lang w:val="pl-PL"/>
        </w:rPr>
        <w:t>Na koniec II</w:t>
      </w:r>
      <w:r>
        <w:rPr>
          <w:lang w:val="pl-PL"/>
        </w:rPr>
        <w:t>I</w:t>
      </w:r>
      <w:r w:rsidRPr="00905536">
        <w:rPr>
          <w:lang w:val="pl-PL"/>
        </w:rPr>
        <w:t xml:space="preserve"> kw. 2024 r. dług SP wyniósł 1.</w:t>
      </w:r>
      <w:r>
        <w:rPr>
          <w:lang w:val="pl-PL"/>
        </w:rPr>
        <w:t>516</w:t>
      </w:r>
      <w:r w:rsidRPr="00905536">
        <w:rPr>
          <w:lang w:val="pl-PL"/>
        </w:rPr>
        <w:t>,</w:t>
      </w:r>
      <w:r>
        <w:rPr>
          <w:lang w:val="pl-PL"/>
        </w:rPr>
        <w:t>5</w:t>
      </w:r>
      <w:r w:rsidRPr="00905536">
        <w:rPr>
          <w:lang w:val="pl-PL"/>
        </w:rPr>
        <w:t xml:space="preserve"> mld zł, co oznaczało wzrost o 4</w:t>
      </w:r>
      <w:r>
        <w:rPr>
          <w:lang w:val="pl-PL"/>
        </w:rPr>
        <w:t>1</w:t>
      </w:r>
      <w:r w:rsidRPr="00905536">
        <w:rPr>
          <w:lang w:val="pl-PL"/>
        </w:rPr>
        <w:t>,</w:t>
      </w:r>
      <w:r>
        <w:rPr>
          <w:lang w:val="pl-PL"/>
        </w:rPr>
        <w:t>5</w:t>
      </w:r>
      <w:r w:rsidRPr="00905536">
        <w:rPr>
          <w:lang w:val="pl-PL"/>
        </w:rPr>
        <w:t xml:space="preserve"> mld zł (+</w:t>
      </w:r>
      <w:r>
        <w:rPr>
          <w:lang w:val="pl-PL"/>
        </w:rPr>
        <w:t>2</w:t>
      </w:r>
      <w:r w:rsidRPr="00905536">
        <w:rPr>
          <w:lang w:val="pl-PL"/>
        </w:rPr>
        <w:t>,</w:t>
      </w:r>
      <w:r>
        <w:rPr>
          <w:lang w:val="pl-PL"/>
        </w:rPr>
        <w:t>8</w:t>
      </w:r>
      <w:r w:rsidRPr="00905536">
        <w:rPr>
          <w:lang w:val="pl-PL"/>
        </w:rPr>
        <w:t>%) względem poprzedniego kwartału.</w:t>
      </w:r>
    </w:p>
    <w:p w14:paraId="099A3B18" w14:textId="77777777" w:rsidR="00183B2E" w:rsidRPr="00905536" w:rsidRDefault="00183B2E" w:rsidP="00183B2E">
      <w:pPr>
        <w:spacing w:after="120"/>
        <w:rPr>
          <w:lang w:val="pl-PL"/>
        </w:rPr>
      </w:pPr>
      <w:r w:rsidRPr="00905536">
        <w:rPr>
          <w:lang w:val="pl-PL"/>
        </w:rPr>
        <w:t>Wzrost długu SP w I</w:t>
      </w:r>
      <w:r>
        <w:rPr>
          <w:lang w:val="pl-PL"/>
        </w:rPr>
        <w:t>I</w:t>
      </w:r>
      <w:r w:rsidRPr="00905536">
        <w:rPr>
          <w:lang w:val="pl-PL"/>
        </w:rPr>
        <w:t>I kw. był przede wszystkim wypadkową:</w:t>
      </w:r>
    </w:p>
    <w:p w14:paraId="7CD9C681" w14:textId="77777777" w:rsidR="00183B2E" w:rsidRPr="00905536" w:rsidRDefault="00183B2E" w:rsidP="00183B2E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potrzeb pożyczkowych netto budżetu państwa (+</w:t>
      </w:r>
      <w:r>
        <w:rPr>
          <w:lang w:val="pl-PL"/>
        </w:rPr>
        <w:t>37</w:t>
      </w:r>
      <w:r w:rsidRPr="00905536">
        <w:rPr>
          <w:lang w:val="pl-PL"/>
        </w:rPr>
        <w:t>,</w:t>
      </w:r>
      <w:r>
        <w:rPr>
          <w:lang w:val="pl-PL"/>
        </w:rPr>
        <w:t>7</w:t>
      </w:r>
      <w:r w:rsidRPr="00905536">
        <w:rPr>
          <w:lang w:val="pl-PL"/>
        </w:rPr>
        <w:t xml:space="preserve"> mld zł),</w:t>
      </w:r>
    </w:p>
    <w:p w14:paraId="49A14B4F" w14:textId="77777777" w:rsidR="00183B2E" w:rsidRDefault="00183B2E" w:rsidP="00183B2E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zmiany pozostałego długo Skarbu Państwa (</w:t>
      </w:r>
      <w:r>
        <w:rPr>
          <w:lang w:val="pl-PL"/>
        </w:rPr>
        <w:t>-</w:t>
      </w:r>
      <w:r w:rsidRPr="00905536">
        <w:rPr>
          <w:lang w:val="pl-PL"/>
        </w:rPr>
        <w:t>2,</w:t>
      </w:r>
      <w:r>
        <w:rPr>
          <w:lang w:val="pl-PL"/>
        </w:rPr>
        <w:t>2</w:t>
      </w:r>
      <w:r w:rsidRPr="00905536">
        <w:rPr>
          <w:lang w:val="pl-PL"/>
        </w:rPr>
        <w:t xml:space="preserve"> mld zł),</w:t>
      </w:r>
    </w:p>
    <w:p w14:paraId="4BD2E6B2" w14:textId="77777777" w:rsidR="00183B2E" w:rsidRDefault="00183B2E" w:rsidP="00183B2E">
      <w:pPr>
        <w:pStyle w:val="Akapitzlist"/>
        <w:spacing w:after="120"/>
        <w:rPr>
          <w:lang w:val="pl-PL"/>
        </w:rPr>
      </w:pPr>
      <w:r w:rsidRPr="00B92FA7">
        <w:rPr>
          <w:lang w:val="pl-PL"/>
        </w:rPr>
        <w:t>przekazania obligacji skarbowych na podstawie innych ustaw niż ustawa o finansach publicznych</w:t>
      </w:r>
      <w:r>
        <w:rPr>
          <w:lang w:val="pl-PL"/>
        </w:rPr>
        <w:t xml:space="preserve"> (+7,8 mld zł),</w:t>
      </w:r>
    </w:p>
    <w:p w14:paraId="74E92210" w14:textId="77777777" w:rsidR="00183B2E" w:rsidRPr="00905536" w:rsidRDefault="00183B2E" w:rsidP="00183B2E">
      <w:pPr>
        <w:pStyle w:val="Akapitzlist"/>
        <w:spacing w:after="120"/>
        <w:rPr>
          <w:lang w:val="pl-PL"/>
        </w:rPr>
      </w:pPr>
      <w:r w:rsidRPr="00905536">
        <w:rPr>
          <w:lang w:val="pl-PL"/>
        </w:rPr>
        <w:t>różnic kursowych (</w:t>
      </w:r>
      <w:r>
        <w:rPr>
          <w:lang w:val="pl-PL"/>
        </w:rPr>
        <w:t>-5</w:t>
      </w:r>
      <w:r w:rsidRPr="00905536">
        <w:rPr>
          <w:lang w:val="pl-PL"/>
        </w:rPr>
        <w:t>,</w:t>
      </w:r>
      <w:r>
        <w:rPr>
          <w:lang w:val="pl-PL"/>
        </w:rPr>
        <w:t>4</w:t>
      </w:r>
      <w:r w:rsidRPr="00905536">
        <w:rPr>
          <w:lang w:val="pl-PL"/>
        </w:rPr>
        <w:t xml:space="preserve"> mld zł).</w:t>
      </w:r>
    </w:p>
    <w:p w14:paraId="2ECCB321" w14:textId="77777777" w:rsidR="00183B2E" w:rsidRPr="00905536" w:rsidRDefault="00183B2E" w:rsidP="00183B2E">
      <w:pPr>
        <w:spacing w:after="120"/>
        <w:rPr>
          <w:lang w:val="pl-PL"/>
        </w:rPr>
      </w:pPr>
      <w:r w:rsidRPr="00905536">
        <w:rPr>
          <w:lang w:val="pl-PL"/>
        </w:rPr>
        <w:t>Na koniec I</w:t>
      </w:r>
      <w:r>
        <w:rPr>
          <w:lang w:val="pl-PL"/>
        </w:rPr>
        <w:t>I</w:t>
      </w:r>
      <w:r w:rsidRPr="00905536">
        <w:rPr>
          <w:lang w:val="pl-PL"/>
        </w:rPr>
        <w:t>I kw. 2024 r. udział długu w walutach obcych w całym długu SP wyniósł 2</w:t>
      </w:r>
      <w:r>
        <w:rPr>
          <w:lang w:val="pl-PL"/>
        </w:rPr>
        <w:t>1</w:t>
      </w:r>
      <w:r w:rsidRPr="00905536">
        <w:rPr>
          <w:lang w:val="pl-PL"/>
        </w:rPr>
        <w:t>,</w:t>
      </w:r>
      <w:r>
        <w:rPr>
          <w:lang w:val="pl-PL"/>
        </w:rPr>
        <w:t>7</w:t>
      </w:r>
      <w:r w:rsidRPr="00905536">
        <w:rPr>
          <w:lang w:val="pl-PL"/>
        </w:rPr>
        <w:t xml:space="preserve">%, tj. </w:t>
      </w:r>
      <w:r>
        <w:rPr>
          <w:lang w:val="pl-PL"/>
        </w:rPr>
        <w:t>spadł</w:t>
      </w:r>
      <w:r w:rsidRPr="00905536">
        <w:rPr>
          <w:lang w:val="pl-PL"/>
        </w:rPr>
        <w:t xml:space="preserve"> o </w:t>
      </w:r>
      <w:r>
        <w:rPr>
          <w:lang w:val="pl-PL"/>
        </w:rPr>
        <w:t>1</w:t>
      </w:r>
      <w:r w:rsidRPr="00905536">
        <w:rPr>
          <w:lang w:val="pl-PL"/>
        </w:rPr>
        <w:t>,</w:t>
      </w:r>
      <w:r>
        <w:rPr>
          <w:lang w:val="pl-PL"/>
        </w:rPr>
        <w:t>9</w:t>
      </w:r>
      <w:r w:rsidRPr="00905536">
        <w:rPr>
          <w:lang w:val="pl-PL"/>
        </w:rPr>
        <w:t xml:space="preserve"> pp. w stosunku do poprzedniego kwartału.</w:t>
      </w:r>
    </w:p>
    <w:p w14:paraId="7E00C171" w14:textId="77777777" w:rsidR="00183B2E" w:rsidRPr="00905536" w:rsidRDefault="00183B2E" w:rsidP="00183B2E">
      <w:pPr>
        <w:spacing w:after="120"/>
        <w:rPr>
          <w:lang w:val="pl-PL"/>
        </w:rPr>
      </w:pPr>
      <w:r w:rsidRPr="00905536">
        <w:rPr>
          <w:lang w:val="pl-PL"/>
        </w:rPr>
        <w:t>Udział długu wobec nierezydentów w długu ogółem na koniec I</w:t>
      </w:r>
      <w:r>
        <w:rPr>
          <w:lang w:val="pl-PL"/>
        </w:rPr>
        <w:t>I</w:t>
      </w:r>
      <w:r w:rsidRPr="00905536">
        <w:rPr>
          <w:lang w:val="pl-PL"/>
        </w:rPr>
        <w:t>I kw. 2024 r. wyniósł 3</w:t>
      </w:r>
      <w:r>
        <w:rPr>
          <w:lang w:val="pl-PL"/>
        </w:rPr>
        <w:t>0</w:t>
      </w:r>
      <w:r w:rsidRPr="00905536">
        <w:rPr>
          <w:lang w:val="pl-PL"/>
        </w:rPr>
        <w:t>,</w:t>
      </w:r>
      <w:r>
        <w:rPr>
          <w:lang w:val="pl-PL"/>
        </w:rPr>
        <w:t>3</w:t>
      </w:r>
      <w:r w:rsidRPr="00905536">
        <w:rPr>
          <w:lang w:val="pl-PL"/>
        </w:rPr>
        <w:t>% wobec 31,5% na koniec poprzedniego kwartału.</w:t>
      </w:r>
    </w:p>
    <w:p w14:paraId="6B76713D" w14:textId="158466DD" w:rsidR="00B87C32" w:rsidRPr="00905536" w:rsidRDefault="00B87C32" w:rsidP="00B87C32">
      <w:pPr>
        <w:spacing w:after="120"/>
        <w:rPr>
          <w:lang w:val="pl-PL"/>
        </w:rPr>
      </w:pPr>
    </w:p>
    <w:p w14:paraId="7B451901" w14:textId="26D756B8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11" w:name="_Toc188620829"/>
      <w:r w:rsidRPr="005E4D22">
        <w:rPr>
          <w:lang w:val="pl-PL"/>
        </w:rPr>
        <w:lastRenderedPageBreak/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 xml:space="preserve">i ich finansowanie w </w:t>
      </w:r>
      <w:r w:rsidR="00B87C32">
        <w:rPr>
          <w:lang w:val="pl-PL"/>
        </w:rPr>
        <w:t>I</w:t>
      </w:r>
      <w:r w:rsidRPr="005E4D22">
        <w:rPr>
          <w:lang w:val="pl-PL"/>
        </w:rPr>
        <w:t>I</w:t>
      </w:r>
      <w:r w:rsidR="00516D75">
        <w:rPr>
          <w:lang w:val="pl-PL"/>
        </w:rPr>
        <w:t>I</w:t>
      </w:r>
      <w:r w:rsidRPr="005E4D22">
        <w:rPr>
          <w:lang w:val="pl-PL"/>
        </w:rPr>
        <w:t xml:space="preserve">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AF60F7">
        <w:rPr>
          <w:lang w:val="pl-PL"/>
        </w:rPr>
        <w:t>4</w:t>
      </w:r>
      <w:r w:rsidRPr="005E4D22">
        <w:rPr>
          <w:lang w:val="pl-PL"/>
        </w:rPr>
        <w:t xml:space="preserve"> r.</w:t>
      </w:r>
      <w:bookmarkEnd w:id="11"/>
    </w:p>
    <w:p w14:paraId="73BE8565" w14:textId="77777777" w:rsidR="00183B2E" w:rsidRPr="00285E12" w:rsidRDefault="00183B2E" w:rsidP="00183B2E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>
        <w:rPr>
          <w:lang w:val="pl-PL"/>
        </w:rPr>
        <w:t>37,7</w:t>
      </w:r>
      <w:r w:rsidRPr="00285E12">
        <w:rPr>
          <w:lang w:val="pl-PL"/>
        </w:rPr>
        <w:t> mld zł. Było to wypadkową:</w:t>
      </w:r>
    </w:p>
    <w:p w14:paraId="748CB178" w14:textId="77777777" w:rsidR="00183B2E" w:rsidRPr="00285E12" w:rsidRDefault="00183B2E" w:rsidP="00183B2E">
      <w:pPr>
        <w:pStyle w:val="Akapitzlist"/>
        <w:spacing w:after="120"/>
        <w:rPr>
          <w:lang w:val="pl-PL"/>
        </w:rPr>
      </w:pPr>
      <w:bookmarkStart w:id="12" w:name="_Hlk188610002"/>
      <w:r w:rsidRPr="00285E12">
        <w:rPr>
          <w:lang w:val="pl-PL"/>
        </w:rPr>
        <w:t>deficytu budżetu państwa (</w:t>
      </w:r>
      <w:r>
        <w:rPr>
          <w:lang w:val="pl-PL"/>
        </w:rPr>
        <w:t>37,4</w:t>
      </w:r>
      <w:r w:rsidRPr="00285E12">
        <w:rPr>
          <w:lang w:val="pl-PL"/>
        </w:rPr>
        <w:t> mld zł),  deficytu budżetu środków europejskich (</w:t>
      </w:r>
      <w:r>
        <w:rPr>
          <w:lang w:val="pl-PL"/>
        </w:rPr>
        <w:t>3,5</w:t>
      </w:r>
      <w:r w:rsidRPr="00285E12">
        <w:rPr>
          <w:lang w:val="pl-PL"/>
        </w:rPr>
        <w:t> mld zł</w:t>
      </w:r>
      <w:r>
        <w:rPr>
          <w:lang w:val="pl-PL"/>
        </w:rPr>
        <w:t>),</w:t>
      </w:r>
      <w:r w:rsidRPr="00285E12">
        <w:rPr>
          <w:lang w:val="pl-PL"/>
        </w:rPr>
        <w:t xml:space="preserve"> płatności związanych z udziałami Skarbu Państwa w międzynarodowych instytucjach finansowych (0,</w:t>
      </w:r>
      <w:r>
        <w:rPr>
          <w:lang w:val="pl-PL"/>
        </w:rPr>
        <w:t>1</w:t>
      </w:r>
      <w:r w:rsidRPr="00285E12">
        <w:rPr>
          <w:lang w:val="pl-PL"/>
        </w:rPr>
        <w:t xml:space="preserve"> mld zł), </w:t>
      </w:r>
      <w:r>
        <w:rPr>
          <w:lang w:val="pl-PL"/>
        </w:rPr>
        <w:t>ujemnego salda z tytułu zarządzania środkami europejskimi (1,2 mld zł),</w:t>
      </w:r>
    </w:p>
    <w:p w14:paraId="54813072" w14:textId="77777777" w:rsidR="00183B2E" w:rsidRDefault="00183B2E" w:rsidP="00183B2E">
      <w:pPr>
        <w:pStyle w:val="Akapitzlist"/>
        <w:spacing w:after="120"/>
        <w:rPr>
          <w:lang w:val="pl-PL"/>
        </w:rPr>
      </w:pPr>
      <w:r w:rsidRPr="00285E12">
        <w:rPr>
          <w:lang w:val="pl-PL"/>
        </w:rPr>
        <w:t xml:space="preserve">oraz pomniejszenia potrzeb w wysokości </w:t>
      </w:r>
      <w:r>
        <w:rPr>
          <w:lang w:val="pl-PL"/>
        </w:rPr>
        <w:t>4</w:t>
      </w:r>
      <w:r w:rsidRPr="00285E12">
        <w:rPr>
          <w:lang w:val="pl-PL"/>
        </w:rPr>
        <w:t>,</w:t>
      </w:r>
      <w:r>
        <w:rPr>
          <w:lang w:val="pl-PL"/>
        </w:rPr>
        <w:t>5</w:t>
      </w:r>
      <w:r w:rsidRPr="00285E12">
        <w:rPr>
          <w:lang w:val="pl-PL"/>
        </w:rPr>
        <w:t xml:space="preserve"> mld zł w wyniku dodatniego salda z tytułu</w:t>
      </w:r>
      <w:r>
        <w:rPr>
          <w:lang w:val="pl-PL"/>
        </w:rPr>
        <w:t xml:space="preserve"> </w:t>
      </w:r>
      <w:r w:rsidRPr="00285E12">
        <w:rPr>
          <w:lang w:val="pl-PL"/>
        </w:rPr>
        <w:t>zarządzania płynnością sektora finansów publicznych</w:t>
      </w:r>
      <w:r>
        <w:rPr>
          <w:lang w:val="pl-PL"/>
        </w:rPr>
        <w:t xml:space="preserve">. </w:t>
      </w:r>
    </w:p>
    <w:bookmarkEnd w:id="12"/>
    <w:p w14:paraId="568080C6" w14:textId="7EF4335F" w:rsidR="00AF60F7" w:rsidRPr="00B87C32" w:rsidRDefault="00AF60F7" w:rsidP="00AF60F7">
      <w:pPr>
        <w:spacing w:after="120"/>
        <w:rPr>
          <w:highlight w:val="yellow"/>
          <w:lang w:val="pl-PL"/>
        </w:rPr>
      </w:pPr>
      <w:r w:rsidRPr="00801205">
        <w:rPr>
          <w:lang w:val="pl-PL"/>
        </w:rPr>
        <w:t>Wykres 6. Rentowności SPW – rynek wtórny</w:t>
      </w:r>
    </w:p>
    <w:p w14:paraId="26B2E6CC" w14:textId="109E3BDF" w:rsidR="000D4857" w:rsidRDefault="00A14B1B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216B9283" wp14:editId="26A8B3CE">
            <wp:extent cx="5759450" cy="3764280"/>
            <wp:effectExtent l="0" t="0" r="0" b="762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63C1274" w14:textId="77777777" w:rsidR="00A14B1B" w:rsidRPr="002477AC" w:rsidRDefault="00A14B1B" w:rsidP="00A14B1B">
      <w:pPr>
        <w:spacing w:after="120"/>
        <w:rPr>
          <w:lang w:val="pl-PL"/>
        </w:rPr>
      </w:pPr>
      <w:r w:rsidRPr="002477AC">
        <w:rPr>
          <w:lang w:val="pl-PL"/>
        </w:rPr>
        <w:t>Wartość długu przypadającego do wykupu w omawianym okresie wyniosła wg kapitału 4</w:t>
      </w:r>
      <w:r>
        <w:rPr>
          <w:lang w:val="pl-PL"/>
        </w:rPr>
        <w:t>5</w:t>
      </w:r>
      <w:r w:rsidRPr="002477AC">
        <w:rPr>
          <w:lang w:val="pl-PL"/>
        </w:rPr>
        <w:t>,</w:t>
      </w:r>
      <w:r>
        <w:rPr>
          <w:lang w:val="pl-PL"/>
        </w:rPr>
        <w:t>8</w:t>
      </w:r>
      <w:r w:rsidRPr="002477AC">
        <w:rPr>
          <w:lang w:val="pl-PL"/>
        </w:rPr>
        <w:t xml:space="preserve"> mld zł, w tym krajowego </w:t>
      </w:r>
      <w:r>
        <w:rPr>
          <w:lang w:val="pl-PL"/>
        </w:rPr>
        <w:t>34,6</w:t>
      </w:r>
      <w:r w:rsidRPr="002477AC">
        <w:rPr>
          <w:lang w:val="pl-PL"/>
        </w:rPr>
        <w:t xml:space="preserve"> mld zł i zagranicznego </w:t>
      </w:r>
      <w:r>
        <w:rPr>
          <w:lang w:val="pl-PL"/>
        </w:rPr>
        <w:t>1</w:t>
      </w:r>
      <w:r w:rsidRPr="002477AC">
        <w:rPr>
          <w:lang w:val="pl-PL"/>
        </w:rPr>
        <w:t>1,</w:t>
      </w:r>
      <w:r>
        <w:rPr>
          <w:lang w:val="pl-PL"/>
        </w:rPr>
        <w:t>2</w:t>
      </w:r>
      <w:r w:rsidRPr="002477AC">
        <w:rPr>
          <w:lang w:val="pl-PL"/>
        </w:rPr>
        <w:t xml:space="preserve"> mld zł. Potrzeby pożyczkowe brutto, tj. suma potrzeb netto i długu przypadającego do wykupu, </w:t>
      </w:r>
      <w:r w:rsidRPr="002477AC">
        <w:rPr>
          <w:lang w:val="pl-PL"/>
        </w:rPr>
        <w:lastRenderedPageBreak/>
        <w:t xml:space="preserve">wyniosły </w:t>
      </w:r>
      <w:r>
        <w:rPr>
          <w:lang w:val="pl-PL"/>
        </w:rPr>
        <w:t>83</w:t>
      </w:r>
      <w:r w:rsidRPr="002477AC">
        <w:rPr>
          <w:lang w:val="pl-PL"/>
        </w:rPr>
        <w:t>,</w:t>
      </w:r>
      <w:r>
        <w:rPr>
          <w:lang w:val="pl-PL"/>
        </w:rPr>
        <w:t>5</w:t>
      </w:r>
      <w:r w:rsidRPr="002477AC">
        <w:rPr>
          <w:lang w:val="pl-PL"/>
        </w:rPr>
        <w:t xml:space="preserve"> mld zł. </w:t>
      </w:r>
      <w:r w:rsidRPr="00F87DFF">
        <w:rPr>
          <w:lang w:val="pl-PL"/>
        </w:rPr>
        <w:t xml:space="preserve">Po uwzględnieniu odkupów, wykup długu wyniósł </w:t>
      </w:r>
      <w:r>
        <w:rPr>
          <w:lang w:val="pl-PL"/>
        </w:rPr>
        <w:t>52,2</w:t>
      </w:r>
      <w:r w:rsidRPr="00F87DFF">
        <w:rPr>
          <w:lang w:val="pl-PL"/>
        </w:rPr>
        <w:t> mld zł (w tym krajowego 41,</w:t>
      </w:r>
      <w:r>
        <w:rPr>
          <w:lang w:val="pl-PL"/>
        </w:rPr>
        <w:t>0</w:t>
      </w:r>
      <w:r w:rsidRPr="00F87DFF">
        <w:rPr>
          <w:lang w:val="pl-PL"/>
        </w:rPr>
        <w:t> mld zł i zagranicznego 1</w:t>
      </w:r>
      <w:r>
        <w:rPr>
          <w:lang w:val="pl-PL"/>
        </w:rPr>
        <w:t>1</w:t>
      </w:r>
      <w:r w:rsidRPr="00F87DFF">
        <w:rPr>
          <w:lang w:val="pl-PL"/>
        </w:rPr>
        <w:t>,</w:t>
      </w:r>
      <w:r>
        <w:rPr>
          <w:lang w:val="pl-PL"/>
        </w:rPr>
        <w:t>2</w:t>
      </w:r>
      <w:r w:rsidRPr="00F87DFF">
        <w:rPr>
          <w:lang w:val="pl-PL"/>
        </w:rPr>
        <w:t xml:space="preserve"> mld zł).</w:t>
      </w:r>
    </w:p>
    <w:p w14:paraId="599CC215" w14:textId="77777777" w:rsidR="00A14B1B" w:rsidRPr="002477AC" w:rsidRDefault="00A14B1B" w:rsidP="00A14B1B">
      <w:pPr>
        <w:spacing w:after="120"/>
        <w:rPr>
          <w:lang w:val="pl-PL"/>
        </w:rPr>
      </w:pPr>
      <w:r w:rsidRPr="002477AC">
        <w:rPr>
          <w:lang w:val="pl-PL"/>
        </w:rPr>
        <w:t>Finansowanie potrzeb pożyczkowych w I</w:t>
      </w:r>
      <w:r>
        <w:rPr>
          <w:lang w:val="pl-PL"/>
        </w:rPr>
        <w:t>II</w:t>
      </w:r>
      <w:r w:rsidRPr="002477AC">
        <w:rPr>
          <w:lang w:val="pl-PL"/>
        </w:rPr>
        <w:t xml:space="preserve"> kwartale było następujące: </w:t>
      </w:r>
    </w:p>
    <w:p w14:paraId="5826CBCC" w14:textId="77777777" w:rsidR="00A14B1B" w:rsidRPr="00B77D5A" w:rsidRDefault="00A14B1B" w:rsidP="00A14B1B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63653549" w14:textId="77777777" w:rsidR="00A14B1B" w:rsidRPr="00B77D5A" w:rsidRDefault="00A14B1B" w:rsidP="00A14B1B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t xml:space="preserve">obligacji hurtowych: </w:t>
      </w:r>
      <w:r>
        <w:rPr>
          <w:lang w:val="pl-PL"/>
        </w:rPr>
        <w:t>61,7</w:t>
      </w:r>
      <w:r w:rsidRPr="00B77D5A">
        <w:rPr>
          <w:lang w:val="pl-PL"/>
        </w:rPr>
        <w:t xml:space="preserve"> mld zł, </w:t>
      </w:r>
    </w:p>
    <w:p w14:paraId="3CBA2C1A" w14:textId="77777777" w:rsidR="00A14B1B" w:rsidRPr="00B77D5A" w:rsidRDefault="00A14B1B" w:rsidP="00A14B1B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t xml:space="preserve">obligacji detalicznych: </w:t>
      </w:r>
      <w:r>
        <w:rPr>
          <w:lang w:val="pl-PL"/>
        </w:rPr>
        <w:t xml:space="preserve">28,4 </w:t>
      </w:r>
      <w:r w:rsidRPr="00B77D5A">
        <w:rPr>
          <w:lang w:val="pl-PL"/>
        </w:rPr>
        <w:t>mld zł (bez obligacji sprzedanych i wykupionych w 2024 r.),</w:t>
      </w:r>
    </w:p>
    <w:p w14:paraId="4D3AC194" w14:textId="77777777" w:rsidR="00A14B1B" w:rsidRPr="006D2C99" w:rsidRDefault="00A14B1B" w:rsidP="00A14B1B">
      <w:pPr>
        <w:pStyle w:val="Akapitzlist"/>
        <w:spacing w:after="120"/>
        <w:rPr>
          <w:lang w:val="pl-PL"/>
        </w:rPr>
      </w:pPr>
      <w:r w:rsidRPr="006D2C99">
        <w:rPr>
          <w:lang w:val="pl-PL"/>
        </w:rPr>
        <w:t>na rynkach zagranicznych środki pozyskano z:</w:t>
      </w:r>
    </w:p>
    <w:p w14:paraId="62212654" w14:textId="77777777" w:rsidR="00A14B1B" w:rsidRPr="006D2C99" w:rsidRDefault="00A14B1B" w:rsidP="00A14B1B">
      <w:pPr>
        <w:pStyle w:val="Akapitzlist"/>
        <w:numPr>
          <w:ilvl w:val="0"/>
          <w:numId w:val="18"/>
        </w:numPr>
        <w:rPr>
          <w:lang w:val="pl-PL"/>
        </w:rPr>
      </w:pPr>
      <w:r w:rsidRPr="006D2C99">
        <w:rPr>
          <w:lang w:val="pl-PL"/>
        </w:rPr>
        <w:t>kredytu udzielonego przez Międzynarodowy Bank Odbudowy i Rozwoju: 98 mln zł (23 mln EUR).</w:t>
      </w:r>
    </w:p>
    <w:p w14:paraId="2CC83D02" w14:textId="77777777" w:rsidR="00A14B1B" w:rsidRPr="00A44ADE" w:rsidRDefault="00A14B1B" w:rsidP="00A14B1B">
      <w:pPr>
        <w:spacing w:after="120"/>
        <w:rPr>
          <w:lang w:val="pl-PL"/>
        </w:rPr>
      </w:pPr>
      <w:r w:rsidRPr="00224DBE">
        <w:rPr>
          <w:lang w:val="pl-PL"/>
        </w:rPr>
        <w:t>W I</w:t>
      </w:r>
      <w:r>
        <w:rPr>
          <w:lang w:val="pl-PL"/>
        </w:rPr>
        <w:t>II</w:t>
      </w:r>
      <w:r w:rsidRPr="00224DBE">
        <w:rPr>
          <w:lang w:val="pl-PL"/>
        </w:rPr>
        <w:t xml:space="preserve"> kw. 2024 r. </w:t>
      </w:r>
      <w:r w:rsidRPr="00A44ADE">
        <w:rPr>
          <w:lang w:val="pl-PL"/>
        </w:rPr>
        <w:t>nastąpił:</w:t>
      </w:r>
    </w:p>
    <w:p w14:paraId="18D93D10" w14:textId="77777777" w:rsidR="00A14B1B" w:rsidRPr="00F87DFF" w:rsidRDefault="00A14B1B" w:rsidP="00A14B1B">
      <w:pPr>
        <w:pStyle w:val="Akapitzlist"/>
        <w:spacing w:after="120"/>
        <w:rPr>
          <w:lang w:val="pl-PL"/>
        </w:rPr>
      </w:pPr>
      <w:r w:rsidRPr="00F87DFF">
        <w:rPr>
          <w:lang w:val="pl-PL"/>
        </w:rPr>
        <w:t>w zakresie sytuacji płynnościowej budżetu państwa:</w:t>
      </w:r>
    </w:p>
    <w:p w14:paraId="61083F4A" w14:textId="77777777" w:rsidR="00A14B1B" w:rsidRPr="00F87DFF" w:rsidRDefault="00A14B1B" w:rsidP="00A14B1B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F87DFF">
        <w:rPr>
          <w:lang w:val="pl-PL"/>
        </w:rPr>
        <w:t xml:space="preserve">spadek środków na rachunkach budżetowych o 3,4 mld zł do 153,2 mld zł, </w:t>
      </w:r>
    </w:p>
    <w:p w14:paraId="1470E7BB" w14:textId="77777777" w:rsidR="00A14B1B" w:rsidRPr="004C7666" w:rsidRDefault="00A14B1B" w:rsidP="00A14B1B">
      <w:pPr>
        <w:pStyle w:val="Akapitzlist"/>
        <w:spacing w:after="120"/>
        <w:rPr>
          <w:lang w:val="pl-PL"/>
        </w:rPr>
      </w:pPr>
      <w:r w:rsidRPr="004C7666">
        <w:rPr>
          <w:lang w:val="pl-PL"/>
        </w:rPr>
        <w:t>w zakresie struktury podmiotowej zadłużenia na rynku krajowym:</w:t>
      </w:r>
    </w:p>
    <w:p w14:paraId="4A76AF59" w14:textId="77777777" w:rsidR="00A14B1B" w:rsidRPr="0062010F" w:rsidRDefault="00A14B1B" w:rsidP="00A14B1B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4C7666">
        <w:rPr>
          <w:lang w:val="pl-PL"/>
        </w:rPr>
        <w:t>wzrost zadłużenia wobec banków o 25</w:t>
      </w:r>
      <w:r>
        <w:rPr>
          <w:lang w:val="pl-PL"/>
        </w:rPr>
        <w:t>,0</w:t>
      </w:r>
      <w:r w:rsidRPr="004C7666">
        <w:rPr>
          <w:lang w:val="pl-PL"/>
        </w:rPr>
        <w:t xml:space="preserve"> mld zł, krajowego sektora </w:t>
      </w:r>
      <w:proofErr w:type="spellStart"/>
      <w:r w:rsidRPr="004C7666">
        <w:rPr>
          <w:lang w:val="pl-PL"/>
        </w:rPr>
        <w:t>pozabankowego</w:t>
      </w:r>
      <w:proofErr w:type="spellEnd"/>
      <w:r w:rsidRPr="004C7666">
        <w:rPr>
          <w:lang w:val="pl-PL"/>
        </w:rPr>
        <w:t xml:space="preserve"> o 20,2 mld zł oraz nierezydentów o </w:t>
      </w:r>
      <w:r>
        <w:rPr>
          <w:lang w:val="pl-PL"/>
        </w:rPr>
        <w:t>12,1</w:t>
      </w:r>
      <w:r w:rsidRPr="004C7666">
        <w:rPr>
          <w:lang w:val="pl-PL"/>
        </w:rPr>
        <w:t xml:space="preserve"> mld zł,</w:t>
      </w:r>
      <w:r w:rsidRPr="0062010F">
        <w:rPr>
          <w:lang w:val="pl-PL"/>
        </w:rPr>
        <w:t xml:space="preserve"> </w:t>
      </w:r>
    </w:p>
    <w:p w14:paraId="4631CEEF" w14:textId="77777777" w:rsidR="00A14B1B" w:rsidRPr="00B50240" w:rsidRDefault="00A14B1B" w:rsidP="00A14B1B">
      <w:pPr>
        <w:pStyle w:val="Akapitzlist"/>
        <w:spacing w:after="120"/>
        <w:rPr>
          <w:lang w:val="pl-PL"/>
        </w:rPr>
      </w:pPr>
      <w:r w:rsidRPr="00B50240">
        <w:rPr>
          <w:lang w:val="pl-PL"/>
        </w:rPr>
        <w:t>na rynku polskich obligacji:</w:t>
      </w:r>
    </w:p>
    <w:p w14:paraId="7FDC8C59" w14:textId="77777777" w:rsidR="00A14B1B" w:rsidRPr="00D84F7D" w:rsidRDefault="00A14B1B" w:rsidP="00A14B1B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50240">
        <w:rPr>
          <w:lang w:val="pl-PL"/>
        </w:rPr>
        <w:t xml:space="preserve">na rynku krajowym: </w:t>
      </w:r>
      <w:r>
        <w:rPr>
          <w:lang w:val="pl-PL"/>
        </w:rPr>
        <w:t>spadek</w:t>
      </w:r>
      <w:r w:rsidRPr="00B50240">
        <w:rPr>
          <w:lang w:val="pl-PL"/>
        </w:rPr>
        <w:t xml:space="preserve"> rentowności obligacji</w:t>
      </w:r>
      <w:r>
        <w:rPr>
          <w:lang w:val="pl-PL"/>
        </w:rPr>
        <w:t xml:space="preserve"> </w:t>
      </w:r>
      <w:r w:rsidRPr="00B50240">
        <w:rPr>
          <w:lang w:val="pl-PL"/>
        </w:rPr>
        <w:t>- na koniec kwartału rentowności</w:t>
      </w:r>
      <w:r w:rsidRPr="00B50240" w:rsidDel="0064738C">
        <w:rPr>
          <w:lang w:val="pl-PL"/>
        </w:rPr>
        <w:t xml:space="preserve"> </w:t>
      </w:r>
      <w:r w:rsidRPr="00B50240">
        <w:rPr>
          <w:lang w:val="pl-PL"/>
        </w:rPr>
        <w:t xml:space="preserve">obligacji 2-, 5- i 10-letnich wyniosły odpowiednio </w:t>
      </w:r>
      <w:r>
        <w:rPr>
          <w:lang w:val="pl-PL"/>
        </w:rPr>
        <w:t>4,8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3</w:t>
      </w:r>
      <w:r w:rsidRPr="00D84F7D">
        <w:rPr>
          <w:lang w:val="pl-PL"/>
        </w:rPr>
        <w:t xml:space="preserve"> pp.), </w:t>
      </w:r>
      <w:r>
        <w:rPr>
          <w:lang w:val="pl-PL"/>
        </w:rPr>
        <w:t>4,9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7</w:t>
      </w:r>
      <w:r w:rsidRPr="00D84F7D">
        <w:rPr>
          <w:lang w:val="pl-PL"/>
        </w:rPr>
        <w:t xml:space="preserve"> pp.) oraz 5,</w:t>
      </w:r>
      <w:r>
        <w:rPr>
          <w:lang w:val="pl-PL"/>
        </w:rPr>
        <w:t>3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4</w:t>
      </w:r>
      <w:r w:rsidRPr="00D84F7D">
        <w:rPr>
          <w:lang w:val="pl-PL"/>
        </w:rPr>
        <w:t xml:space="preserve"> pp.),</w:t>
      </w:r>
    </w:p>
    <w:p w14:paraId="4B013741" w14:textId="77777777" w:rsidR="00A14B1B" w:rsidRDefault="00A14B1B" w:rsidP="00A14B1B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D84F7D">
        <w:rPr>
          <w:lang w:val="pl-PL"/>
        </w:rPr>
        <w:t xml:space="preserve">na rynku obligacji w euro: </w:t>
      </w:r>
      <w:r w:rsidRPr="000D1FD7">
        <w:rPr>
          <w:lang w:val="pl-PL"/>
        </w:rPr>
        <w:t xml:space="preserve">spadek rentowności obligacji </w:t>
      </w:r>
      <w:r w:rsidRPr="00D84F7D">
        <w:rPr>
          <w:lang w:val="pl-PL"/>
        </w:rPr>
        <w:t>- na koniec kwartału rentowności obligacji 2</w:t>
      </w:r>
      <w:r w:rsidRPr="00D84F7D">
        <w:rPr>
          <w:lang w:val="pl-PL"/>
        </w:rPr>
        <w:noBreakHyphen/>
        <w:t>, 5- i 10</w:t>
      </w:r>
      <w:r w:rsidRPr="00D84F7D">
        <w:rPr>
          <w:lang w:val="pl-PL"/>
        </w:rPr>
        <w:noBreakHyphen/>
        <w:t>letnich wyniosły odpowie</w:t>
      </w:r>
      <w:r w:rsidRPr="00D84F7D">
        <w:rPr>
          <w:lang w:val="pl-PL"/>
        </w:rPr>
        <w:softHyphen/>
        <w:t xml:space="preserve">dnio </w:t>
      </w:r>
      <w:r>
        <w:rPr>
          <w:lang w:val="pl-PL"/>
        </w:rPr>
        <w:t>2,6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7</w:t>
      </w:r>
      <w:r w:rsidRPr="00D84F7D">
        <w:rPr>
          <w:lang w:val="pl-PL"/>
        </w:rPr>
        <w:t xml:space="preserve"> pp.), </w:t>
      </w:r>
      <w:r>
        <w:rPr>
          <w:lang w:val="pl-PL"/>
        </w:rPr>
        <w:t>2,5</w:t>
      </w:r>
      <w:r w:rsidRPr="00D84F7D">
        <w:rPr>
          <w:lang w:val="pl-PL"/>
        </w:rPr>
        <w:t>% 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6</w:t>
      </w:r>
      <w:r w:rsidRPr="00D84F7D">
        <w:rPr>
          <w:lang w:val="pl-PL"/>
        </w:rPr>
        <w:t xml:space="preserve"> pp.) oraz 3,</w:t>
      </w:r>
      <w:r>
        <w:rPr>
          <w:lang w:val="pl-PL"/>
        </w:rPr>
        <w:t>4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4</w:t>
      </w:r>
      <w:r w:rsidRPr="00D84F7D">
        <w:rPr>
          <w:lang w:val="pl-PL"/>
        </w:rPr>
        <w:t xml:space="preserve">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3" w:name="_Toc188620830"/>
      <w:r w:rsidRPr="00565B16">
        <w:rPr>
          <w:color w:val="FFFFFF" w:themeColor="background1"/>
          <w:lang w:val="pl-PL"/>
        </w:rPr>
        <w:t>ANEKS STATYSTYCZNY</w:t>
      </w:r>
      <w:bookmarkEnd w:id="13"/>
    </w:p>
    <w:sectPr w:rsidR="000201C9" w:rsidRPr="00565B16" w:rsidSect="003B1A30">
      <w:headerReference w:type="default" r:id="rId24"/>
      <w:footerReference w:type="default" r:id="rId25"/>
      <w:headerReference w:type="first" r:id="rId26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F2ED2" w14:textId="77777777" w:rsidR="008236BA" w:rsidRDefault="008236BA" w:rsidP="005745E4">
      <w:r>
        <w:separator/>
      </w:r>
    </w:p>
  </w:endnote>
  <w:endnote w:type="continuationSeparator" w:id="0">
    <w:p w14:paraId="1D59F730" w14:textId="77777777" w:rsidR="008236BA" w:rsidRDefault="008236BA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6FC09F31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 w:rsidR="002C7991">
      <w:rPr>
        <w:lang w:val="pl-PL"/>
      </w:rPr>
      <w:t>I</w:t>
    </w:r>
    <w:r w:rsidR="0032189A">
      <w:rPr>
        <w:lang w:val="pl-PL"/>
      </w:rPr>
      <w:t>I</w:t>
    </w:r>
    <w:r>
      <w:rPr>
        <w:lang w:val="pl-PL"/>
      </w:rPr>
      <w:t xml:space="preserve"> kw. 202</w:t>
    </w:r>
    <w:r w:rsidR="00BE6D95">
      <w:rPr>
        <w:lang w:val="pl-PL"/>
      </w:rPr>
      <w:t>4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9F29" w14:textId="77777777" w:rsidR="008236BA" w:rsidRDefault="008236BA" w:rsidP="005745E4">
      <w:r>
        <w:separator/>
      </w:r>
    </w:p>
  </w:footnote>
  <w:footnote w:type="continuationSeparator" w:id="0">
    <w:p w14:paraId="6871943E" w14:textId="77777777" w:rsidR="008236BA" w:rsidRDefault="008236BA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07EE5"/>
    <w:rsid w:val="00015B8F"/>
    <w:rsid w:val="000165BF"/>
    <w:rsid w:val="000201C9"/>
    <w:rsid w:val="00032D08"/>
    <w:rsid w:val="00051143"/>
    <w:rsid w:val="000668D2"/>
    <w:rsid w:val="0007023D"/>
    <w:rsid w:val="000955D5"/>
    <w:rsid w:val="00095730"/>
    <w:rsid w:val="000A336D"/>
    <w:rsid w:val="000B05E6"/>
    <w:rsid w:val="000C6A78"/>
    <w:rsid w:val="000D2E61"/>
    <w:rsid w:val="000D4857"/>
    <w:rsid w:val="000E52DE"/>
    <w:rsid w:val="000F011C"/>
    <w:rsid w:val="000F4EDC"/>
    <w:rsid w:val="00101E8B"/>
    <w:rsid w:val="001038D9"/>
    <w:rsid w:val="00104700"/>
    <w:rsid w:val="001211D9"/>
    <w:rsid w:val="0014119A"/>
    <w:rsid w:val="00146BF2"/>
    <w:rsid w:val="0014705F"/>
    <w:rsid w:val="00147CD6"/>
    <w:rsid w:val="00160037"/>
    <w:rsid w:val="00164CAD"/>
    <w:rsid w:val="00172F8E"/>
    <w:rsid w:val="00175555"/>
    <w:rsid w:val="00177244"/>
    <w:rsid w:val="00183B2E"/>
    <w:rsid w:val="00192521"/>
    <w:rsid w:val="001A6240"/>
    <w:rsid w:val="001A6801"/>
    <w:rsid w:val="001C341D"/>
    <w:rsid w:val="001C43E4"/>
    <w:rsid w:val="001C606E"/>
    <w:rsid w:val="001D28E4"/>
    <w:rsid w:val="001D2F50"/>
    <w:rsid w:val="001E6450"/>
    <w:rsid w:val="001F1322"/>
    <w:rsid w:val="00201367"/>
    <w:rsid w:val="00206279"/>
    <w:rsid w:val="00215920"/>
    <w:rsid w:val="002302CF"/>
    <w:rsid w:val="00231C6E"/>
    <w:rsid w:val="00231FA8"/>
    <w:rsid w:val="00234363"/>
    <w:rsid w:val="00237EBC"/>
    <w:rsid w:val="0024027B"/>
    <w:rsid w:val="002447E3"/>
    <w:rsid w:val="0029181F"/>
    <w:rsid w:val="002934AC"/>
    <w:rsid w:val="002A3CD2"/>
    <w:rsid w:val="002B66F8"/>
    <w:rsid w:val="002C6208"/>
    <w:rsid w:val="002C7991"/>
    <w:rsid w:val="002D0255"/>
    <w:rsid w:val="002D1DBE"/>
    <w:rsid w:val="002E02E8"/>
    <w:rsid w:val="002E2938"/>
    <w:rsid w:val="002E65EA"/>
    <w:rsid w:val="002E6A02"/>
    <w:rsid w:val="002E76C7"/>
    <w:rsid w:val="003001DC"/>
    <w:rsid w:val="003019AF"/>
    <w:rsid w:val="00307666"/>
    <w:rsid w:val="0031366B"/>
    <w:rsid w:val="0032189A"/>
    <w:rsid w:val="0033042A"/>
    <w:rsid w:val="0033111E"/>
    <w:rsid w:val="00347556"/>
    <w:rsid w:val="003537E0"/>
    <w:rsid w:val="003545C1"/>
    <w:rsid w:val="003615EA"/>
    <w:rsid w:val="003629EE"/>
    <w:rsid w:val="003718B3"/>
    <w:rsid w:val="00373BB5"/>
    <w:rsid w:val="003741BB"/>
    <w:rsid w:val="003813D9"/>
    <w:rsid w:val="00382424"/>
    <w:rsid w:val="003900DE"/>
    <w:rsid w:val="003A178C"/>
    <w:rsid w:val="003A2907"/>
    <w:rsid w:val="003A4003"/>
    <w:rsid w:val="003B1A30"/>
    <w:rsid w:val="003C09B6"/>
    <w:rsid w:val="003D524A"/>
    <w:rsid w:val="003F1C4E"/>
    <w:rsid w:val="003F73D3"/>
    <w:rsid w:val="003F7DC9"/>
    <w:rsid w:val="00413A13"/>
    <w:rsid w:val="00415C2B"/>
    <w:rsid w:val="00422932"/>
    <w:rsid w:val="00432935"/>
    <w:rsid w:val="0043376D"/>
    <w:rsid w:val="00450F41"/>
    <w:rsid w:val="00481372"/>
    <w:rsid w:val="004A0776"/>
    <w:rsid w:val="004A0A8C"/>
    <w:rsid w:val="004A4A9B"/>
    <w:rsid w:val="004B0C67"/>
    <w:rsid w:val="004D116B"/>
    <w:rsid w:val="004E5DEB"/>
    <w:rsid w:val="004F4226"/>
    <w:rsid w:val="00511B31"/>
    <w:rsid w:val="00516D75"/>
    <w:rsid w:val="00534637"/>
    <w:rsid w:val="00541173"/>
    <w:rsid w:val="00546DF9"/>
    <w:rsid w:val="005539AA"/>
    <w:rsid w:val="0056065B"/>
    <w:rsid w:val="00565B16"/>
    <w:rsid w:val="00572DED"/>
    <w:rsid w:val="005745E4"/>
    <w:rsid w:val="00577E65"/>
    <w:rsid w:val="005815D9"/>
    <w:rsid w:val="005877CD"/>
    <w:rsid w:val="0059058E"/>
    <w:rsid w:val="00592B1C"/>
    <w:rsid w:val="00596738"/>
    <w:rsid w:val="005A6209"/>
    <w:rsid w:val="005B3200"/>
    <w:rsid w:val="005C3049"/>
    <w:rsid w:val="005C5B52"/>
    <w:rsid w:val="005D179A"/>
    <w:rsid w:val="005D6E16"/>
    <w:rsid w:val="005E4D22"/>
    <w:rsid w:val="005E64F4"/>
    <w:rsid w:val="005E7339"/>
    <w:rsid w:val="005F1F5E"/>
    <w:rsid w:val="00610CFB"/>
    <w:rsid w:val="0062057B"/>
    <w:rsid w:val="00630C34"/>
    <w:rsid w:val="006336FD"/>
    <w:rsid w:val="00641E69"/>
    <w:rsid w:val="006934FD"/>
    <w:rsid w:val="006B1D5C"/>
    <w:rsid w:val="006B55FE"/>
    <w:rsid w:val="006B5D5C"/>
    <w:rsid w:val="006B69DB"/>
    <w:rsid w:val="006C15AF"/>
    <w:rsid w:val="006D7308"/>
    <w:rsid w:val="006E327A"/>
    <w:rsid w:val="00700112"/>
    <w:rsid w:val="00700C2E"/>
    <w:rsid w:val="007116A9"/>
    <w:rsid w:val="00712C7A"/>
    <w:rsid w:val="00731EA3"/>
    <w:rsid w:val="00733234"/>
    <w:rsid w:val="0073390A"/>
    <w:rsid w:val="00741FB2"/>
    <w:rsid w:val="00742924"/>
    <w:rsid w:val="00745200"/>
    <w:rsid w:val="007502E4"/>
    <w:rsid w:val="00764961"/>
    <w:rsid w:val="007708B3"/>
    <w:rsid w:val="007843A9"/>
    <w:rsid w:val="007931D3"/>
    <w:rsid w:val="007A6B88"/>
    <w:rsid w:val="007C1C55"/>
    <w:rsid w:val="00801205"/>
    <w:rsid w:val="00816ED1"/>
    <w:rsid w:val="008216F8"/>
    <w:rsid w:val="00821D05"/>
    <w:rsid w:val="008236BA"/>
    <w:rsid w:val="00827166"/>
    <w:rsid w:val="00842D18"/>
    <w:rsid w:val="008442EA"/>
    <w:rsid w:val="00886913"/>
    <w:rsid w:val="008A265D"/>
    <w:rsid w:val="008B4157"/>
    <w:rsid w:val="008B59FD"/>
    <w:rsid w:val="008B77C3"/>
    <w:rsid w:val="008C2607"/>
    <w:rsid w:val="008D3A26"/>
    <w:rsid w:val="008D4421"/>
    <w:rsid w:val="008F2224"/>
    <w:rsid w:val="00907B52"/>
    <w:rsid w:val="00913DA5"/>
    <w:rsid w:val="009167E0"/>
    <w:rsid w:val="00932619"/>
    <w:rsid w:val="00935724"/>
    <w:rsid w:val="009434DB"/>
    <w:rsid w:val="0097040B"/>
    <w:rsid w:val="00972F87"/>
    <w:rsid w:val="0098499A"/>
    <w:rsid w:val="00997CF8"/>
    <w:rsid w:val="009C0B1C"/>
    <w:rsid w:val="009C2F53"/>
    <w:rsid w:val="009D48E1"/>
    <w:rsid w:val="009E172F"/>
    <w:rsid w:val="009E1E89"/>
    <w:rsid w:val="009E7777"/>
    <w:rsid w:val="009F05F5"/>
    <w:rsid w:val="009F1463"/>
    <w:rsid w:val="009F362A"/>
    <w:rsid w:val="00A04F3F"/>
    <w:rsid w:val="00A12D17"/>
    <w:rsid w:val="00A14B1B"/>
    <w:rsid w:val="00A216F3"/>
    <w:rsid w:val="00A402C9"/>
    <w:rsid w:val="00A41220"/>
    <w:rsid w:val="00A44319"/>
    <w:rsid w:val="00A56C6D"/>
    <w:rsid w:val="00A637C7"/>
    <w:rsid w:val="00A7644C"/>
    <w:rsid w:val="00A77757"/>
    <w:rsid w:val="00A806F9"/>
    <w:rsid w:val="00AC42A5"/>
    <w:rsid w:val="00AC664F"/>
    <w:rsid w:val="00AC7E37"/>
    <w:rsid w:val="00AD21FF"/>
    <w:rsid w:val="00AD4080"/>
    <w:rsid w:val="00AE542E"/>
    <w:rsid w:val="00AF0710"/>
    <w:rsid w:val="00AF3A1A"/>
    <w:rsid w:val="00AF60F7"/>
    <w:rsid w:val="00B11397"/>
    <w:rsid w:val="00B12864"/>
    <w:rsid w:val="00B151C7"/>
    <w:rsid w:val="00B212D1"/>
    <w:rsid w:val="00B23B58"/>
    <w:rsid w:val="00B37D63"/>
    <w:rsid w:val="00B41BFF"/>
    <w:rsid w:val="00B56D9D"/>
    <w:rsid w:val="00B61B89"/>
    <w:rsid w:val="00B62053"/>
    <w:rsid w:val="00B662B0"/>
    <w:rsid w:val="00B67B44"/>
    <w:rsid w:val="00B71B87"/>
    <w:rsid w:val="00B75D5F"/>
    <w:rsid w:val="00B803D1"/>
    <w:rsid w:val="00B80DE5"/>
    <w:rsid w:val="00B87C32"/>
    <w:rsid w:val="00B96A54"/>
    <w:rsid w:val="00BA61B2"/>
    <w:rsid w:val="00BB0DEC"/>
    <w:rsid w:val="00BB4181"/>
    <w:rsid w:val="00BC1DA8"/>
    <w:rsid w:val="00BC60E4"/>
    <w:rsid w:val="00BD0DAB"/>
    <w:rsid w:val="00BD776D"/>
    <w:rsid w:val="00BE6D95"/>
    <w:rsid w:val="00BF574E"/>
    <w:rsid w:val="00BF735D"/>
    <w:rsid w:val="00C175E0"/>
    <w:rsid w:val="00C21A63"/>
    <w:rsid w:val="00C25FEC"/>
    <w:rsid w:val="00C335D3"/>
    <w:rsid w:val="00C42526"/>
    <w:rsid w:val="00C55B0C"/>
    <w:rsid w:val="00C61A6C"/>
    <w:rsid w:val="00C61C91"/>
    <w:rsid w:val="00CA7362"/>
    <w:rsid w:val="00CB4B55"/>
    <w:rsid w:val="00CB604D"/>
    <w:rsid w:val="00CC318E"/>
    <w:rsid w:val="00CC4589"/>
    <w:rsid w:val="00CC7BA5"/>
    <w:rsid w:val="00CD0A7A"/>
    <w:rsid w:val="00CD4D71"/>
    <w:rsid w:val="00CE3197"/>
    <w:rsid w:val="00CE5253"/>
    <w:rsid w:val="00CE75FF"/>
    <w:rsid w:val="00CF3B72"/>
    <w:rsid w:val="00CF7C6C"/>
    <w:rsid w:val="00D071A5"/>
    <w:rsid w:val="00D22485"/>
    <w:rsid w:val="00D31237"/>
    <w:rsid w:val="00D3383D"/>
    <w:rsid w:val="00D33902"/>
    <w:rsid w:val="00D3562F"/>
    <w:rsid w:val="00D40321"/>
    <w:rsid w:val="00D46979"/>
    <w:rsid w:val="00D51A84"/>
    <w:rsid w:val="00D542AD"/>
    <w:rsid w:val="00D622A0"/>
    <w:rsid w:val="00D62402"/>
    <w:rsid w:val="00D7288E"/>
    <w:rsid w:val="00D73672"/>
    <w:rsid w:val="00D850FB"/>
    <w:rsid w:val="00D919CD"/>
    <w:rsid w:val="00D92AAD"/>
    <w:rsid w:val="00DA5077"/>
    <w:rsid w:val="00DB0A1C"/>
    <w:rsid w:val="00DB4588"/>
    <w:rsid w:val="00DD0843"/>
    <w:rsid w:val="00DD7187"/>
    <w:rsid w:val="00DE04FA"/>
    <w:rsid w:val="00DE5427"/>
    <w:rsid w:val="00DE75E4"/>
    <w:rsid w:val="00E043F3"/>
    <w:rsid w:val="00E10C03"/>
    <w:rsid w:val="00E220B2"/>
    <w:rsid w:val="00E34AD3"/>
    <w:rsid w:val="00E36055"/>
    <w:rsid w:val="00E514EF"/>
    <w:rsid w:val="00E554DD"/>
    <w:rsid w:val="00E570F2"/>
    <w:rsid w:val="00E679BB"/>
    <w:rsid w:val="00E83E89"/>
    <w:rsid w:val="00E9428E"/>
    <w:rsid w:val="00EB44EA"/>
    <w:rsid w:val="00EE7BC3"/>
    <w:rsid w:val="00F031E8"/>
    <w:rsid w:val="00F42BE0"/>
    <w:rsid w:val="00F45B2A"/>
    <w:rsid w:val="00F54953"/>
    <w:rsid w:val="00F55AEA"/>
    <w:rsid w:val="00F577BB"/>
    <w:rsid w:val="00F64A72"/>
    <w:rsid w:val="00F940F6"/>
    <w:rsid w:val="00FA05DB"/>
    <w:rsid w:val="00FA3EC0"/>
    <w:rsid w:val="00FA5B8B"/>
    <w:rsid w:val="00FA6F0D"/>
    <w:rsid w:val="00FA7521"/>
    <w:rsid w:val="00FD1A60"/>
    <w:rsid w:val="00FE0840"/>
    <w:rsid w:val="00FE26A2"/>
    <w:rsid w:val="00FE3B71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1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hyperlink" Target="https://www.bgk.pl/programy-i-fundusze/fundusz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chart" Target="charts/chart6.xml"/><Relationship Id="rId28" Type="http://schemas.openxmlformats.org/officeDocument/2006/relationships/theme" Target="theme/theme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mf.gov.pl\SDW\MF\PM\PM8\PRODUKTY\Informacja%20kwartalna\2025-01\wk&#322;ady\Info_kw%20dane%20i%20wykresy%20DP3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833578019355369E-2"/>
          <c:y val="3.0360475680062927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IV kw.</c:v>
                  </c:pt>
                  <c:pt idx="1">
                    <c:v>I kw.</c:v>
                  </c:pt>
                  <c:pt idx="2">
                    <c:v>II kw.</c:v>
                  </c:pt>
                  <c:pt idx="3">
                    <c:v>III kw.</c:v>
                  </c:pt>
                  <c:pt idx="4">
                    <c:v>IV kw.</c:v>
                  </c:pt>
                  <c:pt idx="5">
                    <c:v>I kw.</c:v>
                  </c:pt>
                  <c:pt idx="6">
                    <c:v>II kw.</c:v>
                  </c:pt>
                  <c:pt idx="7">
                    <c:v>III kw.</c:v>
                  </c:pt>
                  <c:pt idx="8">
                    <c:v>IV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2021</c:v>
                  </c:pt>
                  <c:pt idx="1">
                    <c:v>2022</c:v>
                  </c:pt>
                  <c:pt idx="5">
                    <c:v>2023</c:v>
                  </c:pt>
                  <c:pt idx="9">
                    <c:v>2024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-5.0999999999999996</c:v>
                </c:pt>
                <c:pt idx="1">
                  <c:v>0.4</c:v>
                </c:pt>
                <c:pt idx="2">
                  <c:v>-0.7</c:v>
                </c:pt>
                <c:pt idx="3">
                  <c:v>-2.5</c:v>
                </c:pt>
                <c:pt idx="4">
                  <c:v>-9.5</c:v>
                </c:pt>
                <c:pt idx="5">
                  <c:v>-0.9</c:v>
                </c:pt>
                <c:pt idx="6">
                  <c:v>-3.5</c:v>
                </c:pt>
                <c:pt idx="7">
                  <c:v>-5.4</c:v>
                </c:pt>
                <c:pt idx="8">
                  <c:v>-10.5</c:v>
                </c:pt>
                <c:pt idx="9">
                  <c:v>-0.4</c:v>
                </c:pt>
                <c:pt idx="10">
                  <c:v>-7.3</c:v>
                </c:pt>
                <c:pt idx="11">
                  <c:v>-6.2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27-4CF0-92BF-E7F3D40D6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-4.2594556403713364</c:v>
                </c:pt>
                <c:pt idx="1">
                  <c:v>1.4277604530767505</c:v>
                </c:pt>
                <c:pt idx="2">
                  <c:v>0.69680025009420177</c:v>
                </c:pt>
                <c:pt idx="3">
                  <c:v>-1.0027879123813428</c:v>
                </c:pt>
                <c:pt idx="4">
                  <c:v>-7.5045261521142779</c:v>
                </c:pt>
                <c:pt idx="5">
                  <c:v>0.45164038877988172</c:v>
                </c:pt>
                <c:pt idx="6">
                  <c:v>-1.1836571450150426</c:v>
                </c:pt>
                <c:pt idx="7">
                  <c:v>-3.2100598283924651</c:v>
                </c:pt>
                <c:pt idx="8">
                  <c:v>-8.0669051457595522</c:v>
                </c:pt>
                <c:pt idx="9">
                  <c:v>1.7284595543934114</c:v>
                </c:pt>
                <c:pt idx="10">
                  <c:v>-4.9281860292922648</c:v>
                </c:pt>
                <c:pt idx="11">
                  <c:v>-4.1602105927750372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27-4CF0-92BF-E7F3D40D634B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-1.7455866723867113</c:v>
                </c:pt>
                <c:pt idx="1">
                  <c:v>-1.3764778927008861</c:v>
                </c:pt>
                <c:pt idx="2">
                  <c:v>-1.3287330899687044</c:v>
                </c:pt>
                <c:pt idx="3">
                  <c:v>-2.0695652542272871</c:v>
                </c:pt>
                <c:pt idx="4">
                  <c:v>-3.4344455047630653</c:v>
                </c:pt>
                <c:pt idx="5">
                  <c:v>-3.6394727198214447</c:v>
                </c:pt>
                <c:pt idx="6">
                  <c:v>-4.2509261962866436</c:v>
                </c:pt>
                <c:pt idx="7">
                  <c:v>-4.9373143613969255</c:v>
                </c:pt>
                <c:pt idx="8">
                  <c:v>-5.2896722775006291</c:v>
                </c:pt>
                <c:pt idx="9">
                  <c:v>-5.1065219555770689</c:v>
                </c:pt>
                <c:pt idx="10">
                  <c:v>-6.0300567223655142</c:v>
                </c:pt>
                <c:pt idx="11">
                  <c:v>-6.2249574225224213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527-4CF0-92BF-E7F3D40D6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7.8895930167660597E-2"/>
          <c:y val="0.6280438245371176"/>
          <c:w val="0.51789709172259513"/>
          <c:h val="0.18946871981815497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68600404568E-2"/>
          <c:y val="1.5316811084321163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80B0-4CF6-9F57-CB0ACC2E2278}"/>
              </c:ext>
            </c:extLst>
          </c:dPt>
          <c:dPt>
            <c:idx val="1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3-80B0-4CF6-9F57-CB0ACC2E2278}"/>
              </c:ext>
            </c:extLst>
          </c:dPt>
          <c:dPt>
            <c:idx val="2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5-80B0-4CF6-9F57-CB0ACC2E2278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80B0-4CF6-9F57-CB0ACC2E2278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80B0-4CF6-9F57-CB0ACC2E2278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podatki dochodowe</c:v>
                </c:pt>
                <c:pt idx="2">
                  <c:v>VAT</c:v>
                </c:pt>
                <c:pt idx="3">
                  <c:v>pozostałe podatki</c:v>
                </c:pt>
                <c:pt idx="4">
                  <c:v>inne dochody niepodatkowe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0.3569633434977949</c:v>
                </c:pt>
                <c:pt idx="1">
                  <c:v>0.18859758785213676</c:v>
                </c:pt>
                <c:pt idx="2">
                  <c:v>0.18888112735305568</c:v>
                </c:pt>
                <c:pt idx="3">
                  <c:v>0.14721628650893273</c:v>
                </c:pt>
                <c:pt idx="4">
                  <c:v>0.11834165478807999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0B0-4CF6-9F57-CB0ACC2E22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516661979752535E-2"/>
          <c:y val="6.9468381669682597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VAT'!$C$110:$D$122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6">
                    <c:v>2023</c:v>
                  </c:pt>
                  <c:pt idx="10">
                    <c:v>2024</c:v>
                  </c:pt>
                </c:lvl>
              </c:multiLvlStrCache>
            </c:multiLvlStrRef>
          </c:cat>
          <c:val>
            <c:numRef>
              <c:f>'baza VAT'!$I$110:$I$122</c:f>
              <c:numCache>
                <c:formatCode>0.0%</c:formatCode>
                <c:ptCount val="13"/>
                <c:pt idx="0">
                  <c:v>1.1139091012990971</c:v>
                </c:pt>
                <c:pt idx="1">
                  <c:v>1.1915132853584278</c:v>
                </c:pt>
                <c:pt idx="2">
                  <c:v>1.004661190263906</c:v>
                </c:pt>
                <c:pt idx="3">
                  <c:v>1.0457305137479296</c:v>
                </c:pt>
                <c:pt idx="4">
                  <c:v>1.0128600543715587</c:v>
                </c:pt>
                <c:pt idx="5">
                  <c:v>0.92652381777508352</c:v>
                </c:pt>
                <c:pt idx="6">
                  <c:v>1.2584099664743185</c:v>
                </c:pt>
                <c:pt idx="7">
                  <c:v>1.0535805451536151</c:v>
                </c:pt>
                <c:pt idx="8">
                  <c:v>1.1074179121334351</c:v>
                </c:pt>
                <c:pt idx="9">
                  <c:v>1.0800925873274869</c:v>
                </c:pt>
                <c:pt idx="10">
                  <c:v>1.1704348629365198</c:v>
                </c:pt>
                <c:pt idx="11">
                  <c:v>1.2444977727156565</c:v>
                </c:pt>
                <c:pt idx="12">
                  <c:v>1.1174313483235199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69-4441-A68E-426397DD4C26}"/>
            </c:ext>
          </c:extLst>
        </c:ser>
        <c:ser>
          <c:idx val="0"/>
          <c:order val="1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VAT'!$C$110:$D$122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6">
                    <c:v>2023</c:v>
                  </c:pt>
                  <c:pt idx="10">
                    <c:v>2024</c:v>
                  </c:pt>
                </c:lvl>
              </c:multiLvlStrCache>
            </c:multiLvlStrRef>
          </c:cat>
          <c:val>
            <c:numRef>
              <c:f>'baza VAT'!$K$110:$K$122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69-4441-A68E-426397DD4C26}"/>
            </c:ext>
          </c:extLst>
        </c:ser>
        <c:ser>
          <c:idx val="2"/>
          <c:order val="2"/>
          <c:tx>
            <c:v>VAT w ujęciu do roku płynnego</c:v>
          </c:tx>
          <c:spPr>
            <a:ln>
              <a:solidFill>
                <a:sysClr val="windowText" lastClr="000000"/>
              </a:solidFill>
              <a:prstDash val="dash"/>
            </a:ln>
          </c:spPr>
          <c:marker>
            <c:symbol val="none"/>
          </c:marker>
          <c:cat>
            <c:multiLvlStrRef>
              <c:f>'baza VAT'!$C$110:$D$122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6">
                    <c:v>2023</c:v>
                  </c:pt>
                  <c:pt idx="10">
                    <c:v>2024</c:v>
                  </c:pt>
                </c:lvl>
              </c:multiLvlStrCache>
            </c:multiLvlStrRef>
          </c:cat>
          <c:val>
            <c:numRef>
              <c:f>'baza VAT'!$J$110:$J$122</c:f>
              <c:numCache>
                <c:formatCode>0.0%</c:formatCode>
                <c:ptCount val="13"/>
                <c:pt idx="0">
                  <c:v>1.1842326543708441</c:v>
                </c:pt>
                <c:pt idx="1">
                  <c:v>1.2106644296745606</c:v>
                </c:pt>
                <c:pt idx="2">
                  <c:v>1.1372281417565338</c:v>
                </c:pt>
                <c:pt idx="3">
                  <c:v>1.0942613513162156</c:v>
                </c:pt>
                <c:pt idx="4">
                  <c:v>1.0672062773852358</c:v>
                </c:pt>
                <c:pt idx="5">
                  <c:v>0.99224844380434396</c:v>
                </c:pt>
                <c:pt idx="6">
                  <c:v>1.0448130945493179</c:v>
                </c:pt>
                <c:pt idx="7">
                  <c:v>1.0466729568035193</c:v>
                </c:pt>
                <c:pt idx="8">
                  <c:v>1.0710769637244024</c:v>
                </c:pt>
                <c:pt idx="9">
                  <c:v>1.1182223530698931</c:v>
                </c:pt>
                <c:pt idx="10">
                  <c:v>1.1034581818971554</c:v>
                </c:pt>
                <c:pt idx="11">
                  <c:v>1.1481562288476301</c:v>
                </c:pt>
                <c:pt idx="12">
                  <c:v>1.1497811711690344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269-4441-A68E-426397DD4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38464783"/>
        <c:axId val="1"/>
      </c:lineChart>
      <c:catAx>
        <c:axId val="1838464783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838464783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36934134676583441"/>
          <c:y val="5.2920721866288455E-2"/>
          <c:w val="0.51474059391536797"/>
          <c:h val="0.14687784026996625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FE52-4A22-8B42-C93A1A339A2C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FE52-4A22-8B42-C93A1A339A2C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FE52-4A22-8B42-C93A1A339A2C}"/>
              </c:ext>
            </c:extLst>
          </c:dPt>
          <c:dPt>
            <c:idx val="3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7-FE52-4A22-8B42-C93A1A339A2C}"/>
              </c:ext>
            </c:extLst>
          </c:dPt>
          <c:dPt>
            <c:idx val="4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9-FE52-4A22-8B42-C93A1A339A2C}"/>
              </c:ext>
            </c:extLst>
          </c:dPt>
          <c:dPt>
            <c:idx val="5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B-FE52-4A22-8B42-C93A1A339A2C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odsetki</c:v>
                </c:pt>
                <c:pt idx="5">
                  <c:v>pozostałe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0.41670253496877779</c:v>
                </c:pt>
                <c:pt idx="1">
                  <c:v>0.22016977913388755</c:v>
                </c:pt>
                <c:pt idx="2">
                  <c:v>0.12193495029892758</c:v>
                </c:pt>
                <c:pt idx="3">
                  <c:v>9.3959928158232162E-2</c:v>
                </c:pt>
                <c:pt idx="4">
                  <c:v>4.0898878430117656E-2</c:v>
                </c:pt>
                <c:pt idx="5">
                  <c:v>0.10633392901005739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E52-4A22-8B42-C93A1A339A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0705595611020819"/>
          <c:h val="0.82489744337513371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dane!$B$1:$N$1</c:f>
              <c:strCache>
                <c:ptCount val="13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I kw.
2024</c:v>
                </c:pt>
                <c:pt idx="11">
                  <c:v>II kw.
2024</c:v>
                </c:pt>
                <c:pt idx="12">
                  <c:v>III kw.
2024</c:v>
                </c:pt>
              </c:strCache>
            </c:strRef>
          </c:cat>
          <c:val>
            <c:numRef>
              <c:f>dane!$B$3:$N$3</c:f>
              <c:numCache>
                <c:formatCode>0.0</c:formatCode>
                <c:ptCount val="13"/>
                <c:pt idx="0">
                  <c:v>874.41675876114709</c:v>
                </c:pt>
                <c:pt idx="1">
                  <c:v>923.89350733267963</c:v>
                </c:pt>
                <c:pt idx="2">
                  <c:v>1010.0218675759083</c:v>
                </c:pt>
                <c:pt idx="3">
                  <c:v>1007.289617289917</c:v>
                </c:pt>
                <c:pt idx="4">
                  <c:v>1035.8602763932663</c:v>
                </c:pt>
                <c:pt idx="5">
                  <c:v>1046.1518371711734</c:v>
                </c:pt>
                <c:pt idx="6">
                  <c:v>1337.0431032803742</c:v>
                </c:pt>
                <c:pt idx="7">
                  <c:v>1410.9660897979431</c:v>
                </c:pt>
                <c:pt idx="8">
                  <c:v>1512.7777018135562</c:v>
                </c:pt>
                <c:pt idx="9">
                  <c:v>1691.2162246461146</c:v>
                </c:pt>
                <c:pt idx="10">
                  <c:v>1772.0558784398013</c:v>
                </c:pt>
                <c:pt idx="11">
                  <c:v>1824.4695583108519</c:v>
                </c:pt>
                <c:pt idx="12">
                  <c:v>1897.1211899943312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8F-46F1-9BE8-EB3F76845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dane!$B$1:$N$1</c:f>
              <c:strCache>
                <c:ptCount val="13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I kw.
2024</c:v>
                </c:pt>
                <c:pt idx="11">
                  <c:v>II kw.
2024</c:v>
                </c:pt>
                <c:pt idx="12">
                  <c:v>III kw.
2024</c:v>
                </c:pt>
              </c:strCache>
            </c:strRef>
          </c:cat>
          <c:val>
            <c:numRef>
              <c:f>dane!$B$2:$N$2</c:f>
              <c:numCache>
                <c:formatCode>0.0%</c:formatCode>
                <c:ptCount val="13"/>
                <c:pt idx="0">
                  <c:v>0.5112995136556262</c:v>
                </c:pt>
                <c:pt idx="1">
                  <c:v>0.51056138789933903</c:v>
                </c:pt>
                <c:pt idx="2">
                  <c:v>0.54128805953820469</c:v>
                </c:pt>
                <c:pt idx="3">
                  <c:v>0.5044428372134302</c:v>
                </c:pt>
                <c:pt idx="4">
                  <c:v>0.48233681634004411</c:v>
                </c:pt>
                <c:pt idx="5">
                  <c:v>0.45211060372689627</c:v>
                </c:pt>
                <c:pt idx="6">
                  <c:v>0.56584621044668848</c:v>
                </c:pt>
                <c:pt idx="7">
                  <c:v>0.53013584345397746</c:v>
                </c:pt>
                <c:pt idx="8">
                  <c:v>0.48785903923555035</c:v>
                </c:pt>
                <c:pt idx="9">
                  <c:v>0.49718116524780342</c:v>
                </c:pt>
                <c:pt idx="10">
                  <c:v>0.51498991251428505</c:v>
                </c:pt>
                <c:pt idx="11">
                  <c:v>0.52297685580576692</c:v>
                </c:pt>
                <c:pt idx="12">
                  <c:v>0.53522378076556032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8F-46F1-9BE8-EB3F76845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0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dane!$A$218:$B$241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3">
                    <c:v>2023</c:v>
                  </c:pt>
                  <c:pt idx="15">
                    <c:v>2024</c:v>
                  </c:pt>
                </c:lvl>
              </c:multiLvlStrCache>
            </c:multiLvlStrRef>
          </c:cat>
          <c:val>
            <c:numRef>
              <c:f>dzienne!$I$3468:$I$3970</c:f>
              <c:numCache>
                <c:formatCode>0.00%</c:formatCode>
                <c:ptCount val="503"/>
                <c:pt idx="0">
                  <c:v>7.4499999999999997E-2</c:v>
                </c:pt>
                <c:pt idx="1">
                  <c:v>7.3399999999999993E-2</c:v>
                </c:pt>
                <c:pt idx="2">
                  <c:v>7.2999999999999995E-2</c:v>
                </c:pt>
                <c:pt idx="3">
                  <c:v>7.3499999999999996E-2</c:v>
                </c:pt>
                <c:pt idx="4">
                  <c:v>7.3800000000000004E-2</c:v>
                </c:pt>
                <c:pt idx="5">
                  <c:v>7.5700000000000003E-2</c:v>
                </c:pt>
                <c:pt idx="6">
                  <c:v>7.8100000000000003E-2</c:v>
                </c:pt>
                <c:pt idx="7">
                  <c:v>8.1500000000000003E-2</c:v>
                </c:pt>
                <c:pt idx="8">
                  <c:v>7.9299999999999995E-2</c:v>
                </c:pt>
                <c:pt idx="9">
                  <c:v>8.14E-2</c:v>
                </c:pt>
                <c:pt idx="10">
                  <c:v>8.4100000000000008E-2</c:v>
                </c:pt>
                <c:pt idx="11">
                  <c:v>8.6500000000000007E-2</c:v>
                </c:pt>
                <c:pt idx="12">
                  <c:v>8.7599999999999997E-2</c:v>
                </c:pt>
                <c:pt idx="13">
                  <c:v>9.01E-2</c:v>
                </c:pt>
                <c:pt idx="14">
                  <c:v>9.0999999999999998E-2</c:v>
                </c:pt>
                <c:pt idx="15">
                  <c:v>8.6300000000000002E-2</c:v>
                </c:pt>
                <c:pt idx="16">
                  <c:v>8.3499999999999991E-2</c:v>
                </c:pt>
                <c:pt idx="17">
                  <c:v>8.2200000000000009E-2</c:v>
                </c:pt>
                <c:pt idx="18">
                  <c:v>8.14E-2</c:v>
                </c:pt>
                <c:pt idx="19">
                  <c:v>8.3800000000000013E-2</c:v>
                </c:pt>
                <c:pt idx="20">
                  <c:v>8.6400000000000005E-2</c:v>
                </c:pt>
                <c:pt idx="21">
                  <c:v>8.6599999999999996E-2</c:v>
                </c:pt>
                <c:pt idx="22">
                  <c:v>8.4499999999999992E-2</c:v>
                </c:pt>
                <c:pt idx="23">
                  <c:v>8.2100000000000006E-2</c:v>
                </c:pt>
                <c:pt idx="24">
                  <c:v>8.09E-2</c:v>
                </c:pt>
                <c:pt idx="25">
                  <c:v>8.0199999999999994E-2</c:v>
                </c:pt>
                <c:pt idx="26">
                  <c:v>7.8E-2</c:v>
                </c:pt>
                <c:pt idx="27">
                  <c:v>7.3700000000000002E-2</c:v>
                </c:pt>
                <c:pt idx="28">
                  <c:v>7.2099999999999997E-2</c:v>
                </c:pt>
                <c:pt idx="29">
                  <c:v>7.0599999999999996E-2</c:v>
                </c:pt>
                <c:pt idx="30">
                  <c:v>7.1399999999999991E-2</c:v>
                </c:pt>
                <c:pt idx="31">
                  <c:v>7.2999999999999995E-2</c:v>
                </c:pt>
                <c:pt idx="32">
                  <c:v>7.3200000000000001E-2</c:v>
                </c:pt>
                <c:pt idx="33">
                  <c:v>7.2700000000000001E-2</c:v>
                </c:pt>
                <c:pt idx="34">
                  <c:v>7.1099999999999997E-2</c:v>
                </c:pt>
                <c:pt idx="35">
                  <c:v>7.1399999999999991E-2</c:v>
                </c:pt>
                <c:pt idx="36">
                  <c:v>6.9900000000000004E-2</c:v>
                </c:pt>
                <c:pt idx="37">
                  <c:v>7.2099999999999997E-2</c:v>
                </c:pt>
                <c:pt idx="38">
                  <c:v>7.0999999999999994E-2</c:v>
                </c:pt>
                <c:pt idx="39">
                  <c:v>7.0699999999999999E-2</c:v>
                </c:pt>
                <c:pt idx="40">
                  <c:v>7.0499999999999993E-2</c:v>
                </c:pt>
                <c:pt idx="41">
                  <c:v>6.8199999999999997E-2</c:v>
                </c:pt>
                <c:pt idx="42">
                  <c:v>6.7900000000000002E-2</c:v>
                </c:pt>
                <c:pt idx="43">
                  <c:v>6.9900000000000004E-2</c:v>
                </c:pt>
                <c:pt idx="44">
                  <c:v>6.9199999999999998E-2</c:v>
                </c:pt>
                <c:pt idx="45">
                  <c:v>6.83E-2</c:v>
                </c:pt>
                <c:pt idx="46">
                  <c:v>6.8099999999999994E-2</c:v>
                </c:pt>
                <c:pt idx="47">
                  <c:v>6.8199999999999997E-2</c:v>
                </c:pt>
                <c:pt idx="48">
                  <c:v>6.9699999999999998E-2</c:v>
                </c:pt>
                <c:pt idx="49">
                  <c:v>6.8400000000000002E-2</c:v>
                </c:pt>
                <c:pt idx="50">
                  <c:v>6.8099999999999994E-2</c:v>
                </c:pt>
                <c:pt idx="51">
                  <c:v>6.8199999999999997E-2</c:v>
                </c:pt>
                <c:pt idx="52">
                  <c:v>6.93E-2</c:v>
                </c:pt>
                <c:pt idx="53">
                  <c:v>7.0099999999999996E-2</c:v>
                </c:pt>
                <c:pt idx="54">
                  <c:v>6.8199999999999997E-2</c:v>
                </c:pt>
                <c:pt idx="55">
                  <c:v>6.7000000000000004E-2</c:v>
                </c:pt>
                <c:pt idx="56">
                  <c:v>6.7799999999999999E-2</c:v>
                </c:pt>
                <c:pt idx="57">
                  <c:v>6.7799999999999999E-2</c:v>
                </c:pt>
                <c:pt idx="58">
                  <c:v>6.7400000000000002E-2</c:v>
                </c:pt>
                <c:pt idx="59">
                  <c:v>6.7199999999999996E-2</c:v>
                </c:pt>
                <c:pt idx="60">
                  <c:v>6.8000000000000005E-2</c:v>
                </c:pt>
                <c:pt idx="61">
                  <c:v>6.8000000000000005E-2</c:v>
                </c:pt>
                <c:pt idx="62">
                  <c:v>6.6299999999999998E-2</c:v>
                </c:pt>
                <c:pt idx="63">
                  <c:v>6.4899999999999999E-2</c:v>
                </c:pt>
                <c:pt idx="64">
                  <c:v>6.3299999999999995E-2</c:v>
                </c:pt>
                <c:pt idx="65">
                  <c:v>6.2100000000000002E-2</c:v>
                </c:pt>
                <c:pt idx="66">
                  <c:v>5.9800000000000006E-2</c:v>
                </c:pt>
                <c:pt idx="67">
                  <c:v>6.0199999999999997E-2</c:v>
                </c:pt>
                <c:pt idx="68">
                  <c:v>5.8700000000000002E-2</c:v>
                </c:pt>
                <c:pt idx="69">
                  <c:v>5.8600000000000006E-2</c:v>
                </c:pt>
                <c:pt idx="70">
                  <c:v>5.9500000000000004E-2</c:v>
                </c:pt>
                <c:pt idx="71">
                  <c:v>5.9500000000000004E-2</c:v>
                </c:pt>
                <c:pt idx="72">
                  <c:v>5.9200000000000003E-2</c:v>
                </c:pt>
                <c:pt idx="73">
                  <c:v>5.8099999999999999E-2</c:v>
                </c:pt>
                <c:pt idx="74">
                  <c:v>5.91E-2</c:v>
                </c:pt>
                <c:pt idx="75">
                  <c:v>5.9900000000000002E-2</c:v>
                </c:pt>
                <c:pt idx="76">
                  <c:v>6.1100000000000002E-2</c:v>
                </c:pt>
                <c:pt idx="77">
                  <c:v>6.1100000000000002E-2</c:v>
                </c:pt>
                <c:pt idx="78">
                  <c:v>5.9800000000000006E-2</c:v>
                </c:pt>
                <c:pt idx="79">
                  <c:v>6.0400000000000002E-2</c:v>
                </c:pt>
                <c:pt idx="80">
                  <c:v>5.96E-2</c:v>
                </c:pt>
                <c:pt idx="81">
                  <c:v>6.0299999999999999E-2</c:v>
                </c:pt>
                <c:pt idx="82">
                  <c:v>6.0899999999999996E-2</c:v>
                </c:pt>
                <c:pt idx="83">
                  <c:v>6.0400000000000002E-2</c:v>
                </c:pt>
                <c:pt idx="84">
                  <c:v>5.91E-2</c:v>
                </c:pt>
                <c:pt idx="85">
                  <c:v>5.8600000000000006E-2</c:v>
                </c:pt>
                <c:pt idx="86">
                  <c:v>6.0499999999999998E-2</c:v>
                </c:pt>
                <c:pt idx="87">
                  <c:v>6.2100000000000002E-2</c:v>
                </c:pt>
                <c:pt idx="88">
                  <c:v>6.13E-2</c:v>
                </c:pt>
                <c:pt idx="89">
                  <c:v>6.0899999999999996E-2</c:v>
                </c:pt>
                <c:pt idx="90">
                  <c:v>6.2699999999999992E-2</c:v>
                </c:pt>
                <c:pt idx="91">
                  <c:v>6.2300000000000001E-2</c:v>
                </c:pt>
                <c:pt idx="92">
                  <c:v>6.2800000000000009E-2</c:v>
                </c:pt>
                <c:pt idx="93">
                  <c:v>6.2800000000000009E-2</c:v>
                </c:pt>
                <c:pt idx="94">
                  <c:v>6.4299999999999996E-2</c:v>
                </c:pt>
                <c:pt idx="95">
                  <c:v>6.3799999999999996E-2</c:v>
                </c:pt>
                <c:pt idx="96">
                  <c:v>6.4399999999999999E-2</c:v>
                </c:pt>
                <c:pt idx="97">
                  <c:v>6.4600000000000005E-2</c:v>
                </c:pt>
                <c:pt idx="98">
                  <c:v>6.4399999999999999E-2</c:v>
                </c:pt>
                <c:pt idx="99">
                  <c:v>6.3799999999999996E-2</c:v>
                </c:pt>
                <c:pt idx="100">
                  <c:v>6.3700000000000007E-2</c:v>
                </c:pt>
                <c:pt idx="101">
                  <c:v>6.3200000000000006E-2</c:v>
                </c:pt>
                <c:pt idx="102">
                  <c:v>6.2699999999999992E-2</c:v>
                </c:pt>
                <c:pt idx="103">
                  <c:v>6.3200000000000006E-2</c:v>
                </c:pt>
                <c:pt idx="104">
                  <c:v>6.480000000000001E-2</c:v>
                </c:pt>
                <c:pt idx="105">
                  <c:v>6.3600000000000004E-2</c:v>
                </c:pt>
                <c:pt idx="106">
                  <c:v>6.2800000000000009E-2</c:v>
                </c:pt>
                <c:pt idx="107">
                  <c:v>6.3099999999999989E-2</c:v>
                </c:pt>
                <c:pt idx="108">
                  <c:v>6.1900000000000004E-2</c:v>
                </c:pt>
                <c:pt idx="109">
                  <c:v>6.2100000000000002E-2</c:v>
                </c:pt>
                <c:pt idx="110">
                  <c:v>6.1600000000000002E-2</c:v>
                </c:pt>
                <c:pt idx="111">
                  <c:v>0.06</c:v>
                </c:pt>
                <c:pt idx="112">
                  <c:v>6.0599999999999994E-2</c:v>
                </c:pt>
                <c:pt idx="113">
                  <c:v>0.06</c:v>
                </c:pt>
                <c:pt idx="114">
                  <c:v>5.8799999999999998E-2</c:v>
                </c:pt>
                <c:pt idx="115">
                  <c:v>5.96E-2</c:v>
                </c:pt>
                <c:pt idx="116">
                  <c:v>5.8400000000000001E-2</c:v>
                </c:pt>
                <c:pt idx="117">
                  <c:v>5.8799999999999998E-2</c:v>
                </c:pt>
                <c:pt idx="118">
                  <c:v>5.91E-2</c:v>
                </c:pt>
                <c:pt idx="119">
                  <c:v>5.9500000000000004E-2</c:v>
                </c:pt>
                <c:pt idx="120">
                  <c:v>5.96E-2</c:v>
                </c:pt>
                <c:pt idx="121">
                  <c:v>6.0299999999999999E-2</c:v>
                </c:pt>
                <c:pt idx="122">
                  <c:v>6.0599999999999994E-2</c:v>
                </c:pt>
                <c:pt idx="123">
                  <c:v>6.08E-2</c:v>
                </c:pt>
                <c:pt idx="124">
                  <c:v>6.0599999999999994E-2</c:v>
                </c:pt>
                <c:pt idx="125">
                  <c:v>6.1200000000000004E-2</c:v>
                </c:pt>
                <c:pt idx="126">
                  <c:v>6.1200000000000004E-2</c:v>
                </c:pt>
                <c:pt idx="127">
                  <c:v>6.2100000000000002E-2</c:v>
                </c:pt>
                <c:pt idx="128">
                  <c:v>6.08E-2</c:v>
                </c:pt>
                <c:pt idx="129">
                  <c:v>6.1399999999999996E-2</c:v>
                </c:pt>
                <c:pt idx="130">
                  <c:v>6.0670000000000002E-2</c:v>
                </c:pt>
                <c:pt idx="131">
                  <c:v>6.1500000000000006E-2</c:v>
                </c:pt>
                <c:pt idx="132">
                  <c:v>6.2199999999999998E-2</c:v>
                </c:pt>
                <c:pt idx="133">
                  <c:v>6.2199999999999998E-2</c:v>
                </c:pt>
                <c:pt idx="134">
                  <c:v>6.1699999999999998E-2</c:v>
                </c:pt>
                <c:pt idx="135">
                  <c:v>6.1900000000000004E-2</c:v>
                </c:pt>
                <c:pt idx="136">
                  <c:v>6.1799999999999994E-2</c:v>
                </c:pt>
                <c:pt idx="137">
                  <c:v>6.2E-2</c:v>
                </c:pt>
                <c:pt idx="138">
                  <c:v>6.1500000000000006E-2</c:v>
                </c:pt>
                <c:pt idx="139">
                  <c:v>6.13E-2</c:v>
                </c:pt>
                <c:pt idx="140">
                  <c:v>6.0700000000000004E-2</c:v>
                </c:pt>
                <c:pt idx="141">
                  <c:v>5.9900000000000002E-2</c:v>
                </c:pt>
                <c:pt idx="142">
                  <c:v>5.9800000000000006E-2</c:v>
                </c:pt>
                <c:pt idx="143">
                  <c:v>5.9200000000000003E-2</c:v>
                </c:pt>
                <c:pt idx="144">
                  <c:v>5.8600000000000006E-2</c:v>
                </c:pt>
                <c:pt idx="145">
                  <c:v>5.8600000000000006E-2</c:v>
                </c:pt>
                <c:pt idx="146">
                  <c:v>5.8099999999999999E-2</c:v>
                </c:pt>
                <c:pt idx="147">
                  <c:v>5.79E-2</c:v>
                </c:pt>
                <c:pt idx="148">
                  <c:v>5.7599999999999998E-2</c:v>
                </c:pt>
                <c:pt idx="149">
                  <c:v>5.79E-2</c:v>
                </c:pt>
                <c:pt idx="150">
                  <c:v>5.7800000000000004E-2</c:v>
                </c:pt>
                <c:pt idx="151">
                  <c:v>5.7800000000000004E-2</c:v>
                </c:pt>
                <c:pt idx="152">
                  <c:v>5.7800000000000004E-2</c:v>
                </c:pt>
                <c:pt idx="153">
                  <c:v>5.8799999999999998E-2</c:v>
                </c:pt>
                <c:pt idx="154">
                  <c:v>5.9000000000000004E-2</c:v>
                </c:pt>
                <c:pt idx="155">
                  <c:v>5.9000000000000004E-2</c:v>
                </c:pt>
                <c:pt idx="156">
                  <c:v>6.0299999999999999E-2</c:v>
                </c:pt>
                <c:pt idx="157">
                  <c:v>5.9699999999999996E-2</c:v>
                </c:pt>
                <c:pt idx="158">
                  <c:v>0.06</c:v>
                </c:pt>
                <c:pt idx="159">
                  <c:v>6.0299999999999999E-2</c:v>
                </c:pt>
                <c:pt idx="160">
                  <c:v>6.0199999999999997E-2</c:v>
                </c:pt>
                <c:pt idx="161">
                  <c:v>6.08E-2</c:v>
                </c:pt>
                <c:pt idx="162">
                  <c:v>6.0899999999999996E-2</c:v>
                </c:pt>
                <c:pt idx="163">
                  <c:v>6.0499999999999998E-2</c:v>
                </c:pt>
                <c:pt idx="164">
                  <c:v>5.9299999999999999E-2</c:v>
                </c:pt>
                <c:pt idx="165">
                  <c:v>5.9699999999999996E-2</c:v>
                </c:pt>
                <c:pt idx="166">
                  <c:v>5.9800000000000006E-2</c:v>
                </c:pt>
                <c:pt idx="167">
                  <c:v>6.0199999999999997E-2</c:v>
                </c:pt>
                <c:pt idx="168">
                  <c:v>5.9699999999999996E-2</c:v>
                </c:pt>
                <c:pt idx="169">
                  <c:v>5.9500000000000004E-2</c:v>
                </c:pt>
                <c:pt idx="170">
                  <c:v>5.96E-2</c:v>
                </c:pt>
                <c:pt idx="171">
                  <c:v>5.9500000000000004E-2</c:v>
                </c:pt>
                <c:pt idx="172">
                  <c:v>5.9299999999999999E-2</c:v>
                </c:pt>
                <c:pt idx="173">
                  <c:v>5.9200000000000003E-2</c:v>
                </c:pt>
                <c:pt idx="174">
                  <c:v>0.06</c:v>
                </c:pt>
                <c:pt idx="175">
                  <c:v>5.9900000000000002E-2</c:v>
                </c:pt>
                <c:pt idx="176">
                  <c:v>6.0100000000000001E-2</c:v>
                </c:pt>
                <c:pt idx="177">
                  <c:v>5.9900000000000002E-2</c:v>
                </c:pt>
                <c:pt idx="178">
                  <c:v>5.96E-2</c:v>
                </c:pt>
                <c:pt idx="179">
                  <c:v>5.9500000000000004E-2</c:v>
                </c:pt>
                <c:pt idx="180">
                  <c:v>5.9400000000000001E-2</c:v>
                </c:pt>
                <c:pt idx="181">
                  <c:v>5.9200000000000003E-2</c:v>
                </c:pt>
                <c:pt idx="182">
                  <c:v>5.8499999999999996E-2</c:v>
                </c:pt>
                <c:pt idx="183">
                  <c:v>5.8400000000000001E-2</c:v>
                </c:pt>
                <c:pt idx="184">
                  <c:v>5.9299999999999999E-2</c:v>
                </c:pt>
                <c:pt idx="185">
                  <c:v>5.9299999999999999E-2</c:v>
                </c:pt>
                <c:pt idx="186">
                  <c:v>5.8400000000000001E-2</c:v>
                </c:pt>
                <c:pt idx="187">
                  <c:v>5.8099999999999999E-2</c:v>
                </c:pt>
                <c:pt idx="188">
                  <c:v>5.7599999999999998E-2</c:v>
                </c:pt>
                <c:pt idx="189">
                  <c:v>5.7999999999999996E-2</c:v>
                </c:pt>
                <c:pt idx="190">
                  <c:v>5.96E-2</c:v>
                </c:pt>
                <c:pt idx="191">
                  <c:v>5.8400000000000001E-2</c:v>
                </c:pt>
                <c:pt idx="192">
                  <c:v>5.6500000000000002E-2</c:v>
                </c:pt>
                <c:pt idx="193">
                  <c:v>5.5999999999999994E-2</c:v>
                </c:pt>
                <c:pt idx="194">
                  <c:v>5.4299999999999994E-2</c:v>
                </c:pt>
                <c:pt idx="195">
                  <c:v>5.2300000000000006E-2</c:v>
                </c:pt>
                <c:pt idx="196">
                  <c:v>5.33E-2</c:v>
                </c:pt>
                <c:pt idx="197">
                  <c:v>5.2600000000000001E-2</c:v>
                </c:pt>
                <c:pt idx="198">
                  <c:v>5.2600000000000001E-2</c:v>
                </c:pt>
                <c:pt idx="199">
                  <c:v>5.3899999999999997E-2</c:v>
                </c:pt>
                <c:pt idx="200">
                  <c:v>5.4400000000000004E-2</c:v>
                </c:pt>
                <c:pt idx="201">
                  <c:v>5.45E-2</c:v>
                </c:pt>
                <c:pt idx="202">
                  <c:v>5.4000000000000006E-2</c:v>
                </c:pt>
                <c:pt idx="203">
                  <c:v>5.4699999999999999E-2</c:v>
                </c:pt>
                <c:pt idx="204">
                  <c:v>5.4900000000000004E-2</c:v>
                </c:pt>
                <c:pt idx="205">
                  <c:v>5.4699999999999999E-2</c:v>
                </c:pt>
                <c:pt idx="206">
                  <c:v>5.45E-2</c:v>
                </c:pt>
                <c:pt idx="207">
                  <c:v>5.4000000000000006E-2</c:v>
                </c:pt>
                <c:pt idx="208">
                  <c:v>5.45E-2</c:v>
                </c:pt>
                <c:pt idx="209">
                  <c:v>5.4600000000000003E-2</c:v>
                </c:pt>
                <c:pt idx="210">
                  <c:v>5.5500000000000001E-2</c:v>
                </c:pt>
                <c:pt idx="211">
                  <c:v>5.45E-2</c:v>
                </c:pt>
                <c:pt idx="212">
                  <c:v>5.4299999999999994E-2</c:v>
                </c:pt>
                <c:pt idx="213">
                  <c:v>5.3899999999999997E-2</c:v>
                </c:pt>
                <c:pt idx="214">
                  <c:v>5.3540000000000004E-2</c:v>
                </c:pt>
                <c:pt idx="215">
                  <c:v>5.3600000000000002E-2</c:v>
                </c:pt>
                <c:pt idx="216">
                  <c:v>5.3899999999999997E-2</c:v>
                </c:pt>
                <c:pt idx="217">
                  <c:v>5.4199999999999998E-2</c:v>
                </c:pt>
                <c:pt idx="218">
                  <c:v>5.4299999999999994E-2</c:v>
                </c:pt>
                <c:pt idx="219">
                  <c:v>5.4800000000000001E-2</c:v>
                </c:pt>
                <c:pt idx="220">
                  <c:v>5.4600000000000003E-2</c:v>
                </c:pt>
                <c:pt idx="221">
                  <c:v>5.4600000000000003E-2</c:v>
                </c:pt>
                <c:pt idx="222">
                  <c:v>5.3800000000000001E-2</c:v>
                </c:pt>
                <c:pt idx="223">
                  <c:v>5.3399999999999996E-2</c:v>
                </c:pt>
                <c:pt idx="224">
                  <c:v>5.3600000000000002E-2</c:v>
                </c:pt>
                <c:pt idx="225">
                  <c:v>5.4000000000000006E-2</c:v>
                </c:pt>
                <c:pt idx="226">
                  <c:v>5.4100000000000002E-2</c:v>
                </c:pt>
                <c:pt idx="227">
                  <c:v>5.3800000000000001E-2</c:v>
                </c:pt>
                <c:pt idx="228">
                  <c:v>5.3099999999999994E-2</c:v>
                </c:pt>
                <c:pt idx="229">
                  <c:v>5.4100000000000002E-2</c:v>
                </c:pt>
                <c:pt idx="230">
                  <c:v>5.3200000000000004E-2</c:v>
                </c:pt>
                <c:pt idx="231">
                  <c:v>5.3600000000000002E-2</c:v>
                </c:pt>
                <c:pt idx="232">
                  <c:v>5.3600000000000002E-2</c:v>
                </c:pt>
                <c:pt idx="233">
                  <c:v>5.2400000000000002E-2</c:v>
                </c:pt>
                <c:pt idx="234">
                  <c:v>5.0999999999999997E-2</c:v>
                </c:pt>
                <c:pt idx="235">
                  <c:v>4.87E-2</c:v>
                </c:pt>
                <c:pt idx="236">
                  <c:v>4.7300000000000002E-2</c:v>
                </c:pt>
                <c:pt idx="237">
                  <c:v>4.7699999999999992E-2</c:v>
                </c:pt>
                <c:pt idx="238">
                  <c:v>4.8300000000000003E-2</c:v>
                </c:pt>
                <c:pt idx="239">
                  <c:v>4.8899999999999999E-2</c:v>
                </c:pt>
                <c:pt idx="240">
                  <c:v>4.87E-2</c:v>
                </c:pt>
                <c:pt idx="241">
                  <c:v>4.8899999999999999E-2</c:v>
                </c:pt>
                <c:pt idx="242">
                  <c:v>4.9400000000000006E-2</c:v>
                </c:pt>
                <c:pt idx="243">
                  <c:v>5.0199999999999995E-2</c:v>
                </c:pt>
                <c:pt idx="244">
                  <c:v>5.1500000000000004E-2</c:v>
                </c:pt>
                <c:pt idx="245">
                  <c:v>5.0999999999999997E-2</c:v>
                </c:pt>
                <c:pt idx="246">
                  <c:v>5.0799999999999998E-2</c:v>
                </c:pt>
                <c:pt idx="247">
                  <c:v>5.0799999999999998E-2</c:v>
                </c:pt>
                <c:pt idx="248">
                  <c:v>5.0199999999999995E-2</c:v>
                </c:pt>
                <c:pt idx="249">
                  <c:v>5.1799999999999999E-2</c:v>
                </c:pt>
                <c:pt idx="250">
                  <c:v>5.0700000000000002E-2</c:v>
                </c:pt>
                <c:pt idx="251">
                  <c:v>5.0300000000000004E-2</c:v>
                </c:pt>
                <c:pt idx="252">
                  <c:v>4.9699999999999994E-2</c:v>
                </c:pt>
                <c:pt idx="253">
                  <c:v>5.2000000000000005E-2</c:v>
                </c:pt>
                <c:pt idx="254">
                  <c:v>5.1799999999999999E-2</c:v>
                </c:pt>
                <c:pt idx="255">
                  <c:v>5.2400000000000002E-2</c:v>
                </c:pt>
                <c:pt idx="256">
                  <c:v>5.2499999999999998E-2</c:v>
                </c:pt>
                <c:pt idx="257">
                  <c:v>5.1900000000000002E-2</c:v>
                </c:pt>
                <c:pt idx="258">
                  <c:v>5.21E-2</c:v>
                </c:pt>
                <c:pt idx="259">
                  <c:v>5.28E-2</c:v>
                </c:pt>
                <c:pt idx="260">
                  <c:v>5.28E-2</c:v>
                </c:pt>
                <c:pt idx="261">
                  <c:v>5.4600000000000003E-2</c:v>
                </c:pt>
                <c:pt idx="262">
                  <c:v>5.3600000000000002E-2</c:v>
                </c:pt>
                <c:pt idx="263">
                  <c:v>5.28E-2</c:v>
                </c:pt>
                <c:pt idx="264">
                  <c:v>5.2999999999999999E-2</c:v>
                </c:pt>
                <c:pt idx="265">
                  <c:v>5.3200000000000004E-2</c:v>
                </c:pt>
                <c:pt idx="266">
                  <c:v>5.3499999999999999E-2</c:v>
                </c:pt>
                <c:pt idx="267">
                  <c:v>5.33E-2</c:v>
                </c:pt>
                <c:pt idx="268">
                  <c:v>5.2000000000000005E-2</c:v>
                </c:pt>
                <c:pt idx="269">
                  <c:v>5.2000000000000005E-2</c:v>
                </c:pt>
                <c:pt idx="270">
                  <c:v>5.2400000000000002E-2</c:v>
                </c:pt>
                <c:pt idx="271">
                  <c:v>5.2300000000000006E-2</c:v>
                </c:pt>
                <c:pt idx="272">
                  <c:v>5.1500000000000004E-2</c:v>
                </c:pt>
                <c:pt idx="273">
                  <c:v>5.1699999999999996E-2</c:v>
                </c:pt>
                <c:pt idx="274">
                  <c:v>5.2199999999999996E-2</c:v>
                </c:pt>
                <c:pt idx="275">
                  <c:v>5.2000000000000005E-2</c:v>
                </c:pt>
                <c:pt idx="276">
                  <c:v>5.2000000000000005E-2</c:v>
                </c:pt>
                <c:pt idx="277">
                  <c:v>5.28E-2</c:v>
                </c:pt>
                <c:pt idx="278">
                  <c:v>5.3699999999999998E-2</c:v>
                </c:pt>
                <c:pt idx="279">
                  <c:v>5.3600000000000002E-2</c:v>
                </c:pt>
                <c:pt idx="280">
                  <c:v>5.45E-2</c:v>
                </c:pt>
                <c:pt idx="281">
                  <c:v>5.3899999999999997E-2</c:v>
                </c:pt>
                <c:pt idx="282">
                  <c:v>5.4199999999999998E-2</c:v>
                </c:pt>
                <c:pt idx="283">
                  <c:v>5.3200000000000004E-2</c:v>
                </c:pt>
                <c:pt idx="284">
                  <c:v>5.33E-2</c:v>
                </c:pt>
                <c:pt idx="285">
                  <c:v>5.3800000000000001E-2</c:v>
                </c:pt>
                <c:pt idx="286">
                  <c:v>5.4299999999999994E-2</c:v>
                </c:pt>
                <c:pt idx="287">
                  <c:v>5.3699999999999998E-2</c:v>
                </c:pt>
                <c:pt idx="288">
                  <c:v>5.5199999999999999E-2</c:v>
                </c:pt>
                <c:pt idx="289">
                  <c:v>5.4299999999999994E-2</c:v>
                </c:pt>
                <c:pt idx="290">
                  <c:v>5.4100000000000002E-2</c:v>
                </c:pt>
                <c:pt idx="291">
                  <c:v>5.3699999999999998E-2</c:v>
                </c:pt>
                <c:pt idx="292">
                  <c:v>5.3399999999999996E-2</c:v>
                </c:pt>
                <c:pt idx="293">
                  <c:v>5.3699999999999998E-2</c:v>
                </c:pt>
                <c:pt idx="294">
                  <c:v>5.3699999999999998E-2</c:v>
                </c:pt>
                <c:pt idx="295">
                  <c:v>5.3600000000000002E-2</c:v>
                </c:pt>
                <c:pt idx="296">
                  <c:v>5.3200000000000004E-2</c:v>
                </c:pt>
                <c:pt idx="297">
                  <c:v>5.2900000000000003E-2</c:v>
                </c:pt>
                <c:pt idx="298">
                  <c:v>5.16E-2</c:v>
                </c:pt>
                <c:pt idx="299">
                  <c:v>5.2400000000000002E-2</c:v>
                </c:pt>
                <c:pt idx="300">
                  <c:v>5.2400000000000002E-2</c:v>
                </c:pt>
                <c:pt idx="301">
                  <c:v>5.0599999999999999E-2</c:v>
                </c:pt>
                <c:pt idx="302">
                  <c:v>5.1399999999999994E-2</c:v>
                </c:pt>
                <c:pt idx="303">
                  <c:v>5.0499999999999996E-2</c:v>
                </c:pt>
                <c:pt idx="304">
                  <c:v>5.0499999999999996E-2</c:v>
                </c:pt>
                <c:pt idx="305">
                  <c:v>5.04E-2</c:v>
                </c:pt>
                <c:pt idx="306">
                  <c:v>5.0199999999999995E-2</c:v>
                </c:pt>
                <c:pt idx="307">
                  <c:v>4.9400000000000006E-2</c:v>
                </c:pt>
                <c:pt idx="308">
                  <c:v>5.1399999999999994E-2</c:v>
                </c:pt>
                <c:pt idx="309">
                  <c:v>5.0700000000000002E-2</c:v>
                </c:pt>
                <c:pt idx="310">
                  <c:v>5.0799999999999998E-2</c:v>
                </c:pt>
                <c:pt idx="311">
                  <c:v>5.0999999999999997E-2</c:v>
                </c:pt>
                <c:pt idx="312">
                  <c:v>5.0799999999999998E-2</c:v>
                </c:pt>
                <c:pt idx="313">
                  <c:v>5.1799999999999999E-2</c:v>
                </c:pt>
                <c:pt idx="314">
                  <c:v>5.0900000000000001E-2</c:v>
                </c:pt>
                <c:pt idx="315">
                  <c:v>5.0599999999999999E-2</c:v>
                </c:pt>
                <c:pt idx="316">
                  <c:v>4.99E-2</c:v>
                </c:pt>
                <c:pt idx="317">
                  <c:v>4.9100000000000005E-2</c:v>
                </c:pt>
                <c:pt idx="318">
                  <c:v>4.8600000000000004E-2</c:v>
                </c:pt>
                <c:pt idx="319">
                  <c:v>4.9299999999999997E-2</c:v>
                </c:pt>
                <c:pt idx="320">
                  <c:v>4.9800000000000004E-2</c:v>
                </c:pt>
                <c:pt idx="321">
                  <c:v>4.9500000000000002E-2</c:v>
                </c:pt>
                <c:pt idx="322">
                  <c:v>5.1699999999999996E-2</c:v>
                </c:pt>
                <c:pt idx="323">
                  <c:v>5.0999999999999997E-2</c:v>
                </c:pt>
                <c:pt idx="324">
                  <c:v>5.1200000000000002E-2</c:v>
                </c:pt>
                <c:pt idx="325">
                  <c:v>5.1100000000000007E-2</c:v>
                </c:pt>
                <c:pt idx="326">
                  <c:v>5.0849999999999999E-2</c:v>
                </c:pt>
                <c:pt idx="327">
                  <c:v>5.0499999999999996E-2</c:v>
                </c:pt>
                <c:pt idx="328">
                  <c:v>5.0300000000000004E-2</c:v>
                </c:pt>
                <c:pt idx="329">
                  <c:v>5.0799999999999998E-2</c:v>
                </c:pt>
                <c:pt idx="330">
                  <c:v>5.1299999999999998E-2</c:v>
                </c:pt>
                <c:pt idx="331">
                  <c:v>5.1299999999999998E-2</c:v>
                </c:pt>
                <c:pt idx="332">
                  <c:v>5.1299999999999998E-2</c:v>
                </c:pt>
                <c:pt idx="333">
                  <c:v>5.1299999999999998E-2</c:v>
                </c:pt>
                <c:pt idx="334">
                  <c:v>5.16E-2</c:v>
                </c:pt>
                <c:pt idx="335">
                  <c:v>5.1799999999999999E-2</c:v>
                </c:pt>
                <c:pt idx="336">
                  <c:v>5.1299999999999998E-2</c:v>
                </c:pt>
                <c:pt idx="337">
                  <c:v>5.1399999999999994E-2</c:v>
                </c:pt>
                <c:pt idx="338">
                  <c:v>5.1500000000000004E-2</c:v>
                </c:pt>
                <c:pt idx="339">
                  <c:v>5.1500000000000004E-2</c:v>
                </c:pt>
                <c:pt idx="340">
                  <c:v>5.1699999999999996E-2</c:v>
                </c:pt>
                <c:pt idx="341">
                  <c:v>5.0700000000000002E-2</c:v>
                </c:pt>
                <c:pt idx="342">
                  <c:v>0.05</c:v>
                </c:pt>
                <c:pt idx="343">
                  <c:v>0.05</c:v>
                </c:pt>
                <c:pt idx="344">
                  <c:v>5.0700000000000002E-2</c:v>
                </c:pt>
                <c:pt idx="345">
                  <c:v>5.0300000000000004E-2</c:v>
                </c:pt>
                <c:pt idx="346">
                  <c:v>5.0499999999999996E-2</c:v>
                </c:pt>
                <c:pt idx="347">
                  <c:v>5.0300000000000004E-2</c:v>
                </c:pt>
                <c:pt idx="348">
                  <c:v>4.99E-2</c:v>
                </c:pt>
                <c:pt idx="349">
                  <c:v>4.99E-2</c:v>
                </c:pt>
                <c:pt idx="350">
                  <c:v>5.0099999999999999E-2</c:v>
                </c:pt>
                <c:pt idx="351">
                  <c:v>4.99E-2</c:v>
                </c:pt>
                <c:pt idx="352">
                  <c:v>0.05</c:v>
                </c:pt>
                <c:pt idx="353">
                  <c:v>5.0199999999999995E-2</c:v>
                </c:pt>
                <c:pt idx="354">
                  <c:v>5.0300000000000004E-2</c:v>
                </c:pt>
                <c:pt idx="355">
                  <c:v>5.0700000000000002E-2</c:v>
                </c:pt>
                <c:pt idx="356">
                  <c:v>5.0700000000000002E-2</c:v>
                </c:pt>
                <c:pt idx="357">
                  <c:v>5.0199999999999995E-2</c:v>
                </c:pt>
                <c:pt idx="358">
                  <c:v>5.0199999999999995E-2</c:v>
                </c:pt>
                <c:pt idx="359">
                  <c:v>5.0599999999999999E-2</c:v>
                </c:pt>
                <c:pt idx="360">
                  <c:v>5.0900000000000001E-2</c:v>
                </c:pt>
                <c:pt idx="361">
                  <c:v>5.0999999999999997E-2</c:v>
                </c:pt>
                <c:pt idx="362">
                  <c:v>5.04E-2</c:v>
                </c:pt>
                <c:pt idx="363">
                  <c:v>5.0999999999999997E-2</c:v>
                </c:pt>
                <c:pt idx="364">
                  <c:v>5.1299999999999998E-2</c:v>
                </c:pt>
                <c:pt idx="365">
                  <c:v>5.16E-2</c:v>
                </c:pt>
                <c:pt idx="366">
                  <c:v>5.1200000000000002E-2</c:v>
                </c:pt>
                <c:pt idx="367">
                  <c:v>5.1699999999999996E-2</c:v>
                </c:pt>
                <c:pt idx="368">
                  <c:v>5.1699999999999996E-2</c:v>
                </c:pt>
                <c:pt idx="369">
                  <c:v>5.16E-2</c:v>
                </c:pt>
                <c:pt idx="370">
                  <c:v>5.1500000000000004E-2</c:v>
                </c:pt>
                <c:pt idx="371">
                  <c:v>5.2400000000000002E-2</c:v>
                </c:pt>
                <c:pt idx="372">
                  <c:v>5.2499999999999998E-2</c:v>
                </c:pt>
                <c:pt idx="373">
                  <c:v>5.2300000000000006E-2</c:v>
                </c:pt>
                <c:pt idx="374">
                  <c:v>5.16E-2</c:v>
                </c:pt>
                <c:pt idx="375">
                  <c:v>5.1699999999999996E-2</c:v>
                </c:pt>
                <c:pt idx="376">
                  <c:v>5.167999999999999E-2</c:v>
                </c:pt>
                <c:pt idx="377">
                  <c:v>5.21E-2</c:v>
                </c:pt>
                <c:pt idx="378">
                  <c:v>5.21E-2</c:v>
                </c:pt>
                <c:pt idx="379">
                  <c:v>5.1500000000000004E-2</c:v>
                </c:pt>
                <c:pt idx="380">
                  <c:v>5.1799999999999999E-2</c:v>
                </c:pt>
                <c:pt idx="381">
                  <c:v>5.2199999999999996E-2</c:v>
                </c:pt>
                <c:pt idx="382">
                  <c:v>5.2000000000000005E-2</c:v>
                </c:pt>
                <c:pt idx="383">
                  <c:v>5.2499999999999998E-2</c:v>
                </c:pt>
                <c:pt idx="384">
                  <c:v>5.2900000000000003E-2</c:v>
                </c:pt>
                <c:pt idx="385">
                  <c:v>5.28E-2</c:v>
                </c:pt>
                <c:pt idx="386">
                  <c:v>5.3600000000000002E-2</c:v>
                </c:pt>
                <c:pt idx="387">
                  <c:v>5.4199999999999998E-2</c:v>
                </c:pt>
                <c:pt idx="388">
                  <c:v>5.33E-2</c:v>
                </c:pt>
                <c:pt idx="389">
                  <c:v>5.2699999999999997E-2</c:v>
                </c:pt>
                <c:pt idx="390">
                  <c:v>5.3399999999999996E-2</c:v>
                </c:pt>
                <c:pt idx="391">
                  <c:v>5.2699999999999997E-2</c:v>
                </c:pt>
                <c:pt idx="392">
                  <c:v>5.2999999999999999E-2</c:v>
                </c:pt>
                <c:pt idx="393">
                  <c:v>5.28E-2</c:v>
                </c:pt>
                <c:pt idx="394">
                  <c:v>5.4299999999999994E-2</c:v>
                </c:pt>
                <c:pt idx="395">
                  <c:v>5.3200000000000004E-2</c:v>
                </c:pt>
                <c:pt idx="396">
                  <c:v>5.3499999999999999E-2</c:v>
                </c:pt>
                <c:pt idx="397">
                  <c:v>5.3800000000000001E-2</c:v>
                </c:pt>
                <c:pt idx="398">
                  <c:v>5.3699999999999998E-2</c:v>
                </c:pt>
                <c:pt idx="399">
                  <c:v>5.3499999999999999E-2</c:v>
                </c:pt>
                <c:pt idx="400">
                  <c:v>5.3499999999999999E-2</c:v>
                </c:pt>
                <c:pt idx="401">
                  <c:v>5.3800000000000001E-2</c:v>
                </c:pt>
                <c:pt idx="402">
                  <c:v>5.4100000000000002E-2</c:v>
                </c:pt>
                <c:pt idx="403">
                  <c:v>5.3960000000000001E-2</c:v>
                </c:pt>
                <c:pt idx="404">
                  <c:v>5.4199999999999998E-2</c:v>
                </c:pt>
                <c:pt idx="405">
                  <c:v>5.3800000000000001E-2</c:v>
                </c:pt>
                <c:pt idx="406">
                  <c:v>5.3499999999999999E-2</c:v>
                </c:pt>
                <c:pt idx="407">
                  <c:v>5.3499999999999999E-2</c:v>
                </c:pt>
                <c:pt idx="408">
                  <c:v>5.3699999999999998E-2</c:v>
                </c:pt>
                <c:pt idx="409">
                  <c:v>5.33E-2</c:v>
                </c:pt>
                <c:pt idx="410">
                  <c:v>5.3499999999999999E-2</c:v>
                </c:pt>
                <c:pt idx="411">
                  <c:v>5.4000000000000006E-2</c:v>
                </c:pt>
                <c:pt idx="412">
                  <c:v>5.4000000000000006E-2</c:v>
                </c:pt>
                <c:pt idx="413">
                  <c:v>5.3899999999999997E-2</c:v>
                </c:pt>
                <c:pt idx="414">
                  <c:v>5.3600000000000002E-2</c:v>
                </c:pt>
                <c:pt idx="415">
                  <c:v>5.33E-2</c:v>
                </c:pt>
                <c:pt idx="416">
                  <c:v>5.33E-2</c:v>
                </c:pt>
                <c:pt idx="417">
                  <c:v>5.2499999999999998E-2</c:v>
                </c:pt>
                <c:pt idx="418">
                  <c:v>5.21E-2</c:v>
                </c:pt>
                <c:pt idx="419">
                  <c:v>5.2000000000000005E-2</c:v>
                </c:pt>
                <c:pt idx="420">
                  <c:v>5.1500000000000004E-2</c:v>
                </c:pt>
                <c:pt idx="421">
                  <c:v>5.2000000000000005E-2</c:v>
                </c:pt>
                <c:pt idx="422">
                  <c:v>5.2400000000000002E-2</c:v>
                </c:pt>
                <c:pt idx="423">
                  <c:v>5.3099999999999994E-2</c:v>
                </c:pt>
                <c:pt idx="424">
                  <c:v>5.2900000000000003E-2</c:v>
                </c:pt>
                <c:pt idx="425">
                  <c:v>5.2000000000000005E-2</c:v>
                </c:pt>
                <c:pt idx="426">
                  <c:v>5.2400000000000002E-2</c:v>
                </c:pt>
                <c:pt idx="427">
                  <c:v>5.28E-2</c:v>
                </c:pt>
                <c:pt idx="428">
                  <c:v>5.3099999999999994E-2</c:v>
                </c:pt>
                <c:pt idx="429">
                  <c:v>5.2300000000000006E-2</c:v>
                </c:pt>
                <c:pt idx="430">
                  <c:v>5.21E-2</c:v>
                </c:pt>
                <c:pt idx="431">
                  <c:v>5.2000000000000005E-2</c:v>
                </c:pt>
                <c:pt idx="432">
                  <c:v>5.1900000000000002E-2</c:v>
                </c:pt>
                <c:pt idx="433">
                  <c:v>5.1699999999999996E-2</c:v>
                </c:pt>
                <c:pt idx="434">
                  <c:v>5.1299999999999998E-2</c:v>
                </c:pt>
                <c:pt idx="435">
                  <c:v>5.16E-2</c:v>
                </c:pt>
                <c:pt idx="436">
                  <c:v>5.1200000000000002E-2</c:v>
                </c:pt>
                <c:pt idx="437">
                  <c:v>5.1299999999999998E-2</c:v>
                </c:pt>
                <c:pt idx="438">
                  <c:v>5.1699999999999996E-2</c:v>
                </c:pt>
                <c:pt idx="439">
                  <c:v>5.16E-2</c:v>
                </c:pt>
                <c:pt idx="440">
                  <c:v>5.1699999999999996E-2</c:v>
                </c:pt>
                <c:pt idx="441">
                  <c:v>5.3200000000000004E-2</c:v>
                </c:pt>
                <c:pt idx="442">
                  <c:v>5.2999999999999999E-2</c:v>
                </c:pt>
                <c:pt idx="443">
                  <c:v>5.2699999999999997E-2</c:v>
                </c:pt>
                <c:pt idx="444">
                  <c:v>5.2600000000000001E-2</c:v>
                </c:pt>
                <c:pt idx="445">
                  <c:v>5.2400000000000002E-2</c:v>
                </c:pt>
                <c:pt idx="446">
                  <c:v>5.1900000000000002E-2</c:v>
                </c:pt>
                <c:pt idx="447">
                  <c:v>5.1900000000000002E-2</c:v>
                </c:pt>
                <c:pt idx="448">
                  <c:v>5.1699999999999996E-2</c:v>
                </c:pt>
                <c:pt idx="449">
                  <c:v>5.0900000000000001E-2</c:v>
                </c:pt>
                <c:pt idx="450">
                  <c:v>5.0700000000000002E-2</c:v>
                </c:pt>
                <c:pt idx="451">
                  <c:v>5.1399999999999994E-2</c:v>
                </c:pt>
                <c:pt idx="452">
                  <c:v>5.1399999999999994E-2</c:v>
                </c:pt>
                <c:pt idx="453">
                  <c:v>5.1200000000000002E-2</c:v>
                </c:pt>
                <c:pt idx="454">
                  <c:v>5.1299999999999998E-2</c:v>
                </c:pt>
                <c:pt idx="455">
                  <c:v>5.1200000000000002E-2</c:v>
                </c:pt>
                <c:pt idx="456">
                  <c:v>5.0999999999999997E-2</c:v>
                </c:pt>
                <c:pt idx="457">
                  <c:v>5.0999999999999997E-2</c:v>
                </c:pt>
                <c:pt idx="458">
                  <c:v>5.0499999999999996E-2</c:v>
                </c:pt>
                <c:pt idx="459">
                  <c:v>5.0499999999999996E-2</c:v>
                </c:pt>
                <c:pt idx="460">
                  <c:v>4.9500000000000002E-2</c:v>
                </c:pt>
                <c:pt idx="461">
                  <c:v>4.9100000000000005E-2</c:v>
                </c:pt>
                <c:pt idx="462">
                  <c:v>4.8300000000000003E-2</c:v>
                </c:pt>
                <c:pt idx="463">
                  <c:v>4.6799999999999994E-2</c:v>
                </c:pt>
                <c:pt idx="464">
                  <c:v>4.7400000000000005E-2</c:v>
                </c:pt>
                <c:pt idx="465">
                  <c:v>4.82E-2</c:v>
                </c:pt>
                <c:pt idx="466">
                  <c:v>4.9000000000000002E-2</c:v>
                </c:pt>
                <c:pt idx="467">
                  <c:v>4.8799999999999996E-2</c:v>
                </c:pt>
                <c:pt idx="468">
                  <c:v>4.8799999999999996E-2</c:v>
                </c:pt>
                <c:pt idx="469">
                  <c:v>4.8600000000000004E-2</c:v>
                </c:pt>
                <c:pt idx="470">
                  <c:v>4.8899999999999999E-2</c:v>
                </c:pt>
                <c:pt idx="471">
                  <c:v>0.05</c:v>
                </c:pt>
                <c:pt idx="472">
                  <c:v>0.05</c:v>
                </c:pt>
                <c:pt idx="473">
                  <c:v>4.9800000000000004E-2</c:v>
                </c:pt>
                <c:pt idx="474">
                  <c:v>4.9699999999999994E-2</c:v>
                </c:pt>
                <c:pt idx="475">
                  <c:v>4.9699999999999994E-2</c:v>
                </c:pt>
                <c:pt idx="476">
                  <c:v>4.9100000000000005E-2</c:v>
                </c:pt>
                <c:pt idx="477">
                  <c:v>4.8899999999999999E-2</c:v>
                </c:pt>
                <c:pt idx="478">
                  <c:v>4.8899999999999999E-2</c:v>
                </c:pt>
                <c:pt idx="479">
                  <c:v>5.0099999999999999E-2</c:v>
                </c:pt>
                <c:pt idx="480">
                  <c:v>4.9800000000000004E-2</c:v>
                </c:pt>
                <c:pt idx="481">
                  <c:v>4.8499999999999995E-2</c:v>
                </c:pt>
                <c:pt idx="482">
                  <c:v>4.8600000000000004E-2</c:v>
                </c:pt>
                <c:pt idx="483">
                  <c:v>4.8399999999999999E-2</c:v>
                </c:pt>
                <c:pt idx="484">
                  <c:v>4.8399999999999999E-2</c:v>
                </c:pt>
                <c:pt idx="485">
                  <c:v>4.7800000000000002E-2</c:v>
                </c:pt>
                <c:pt idx="486">
                  <c:v>4.7699999999999992E-2</c:v>
                </c:pt>
                <c:pt idx="487">
                  <c:v>4.7400000000000005E-2</c:v>
                </c:pt>
                <c:pt idx="488">
                  <c:v>4.7599999999999996E-2</c:v>
                </c:pt>
                <c:pt idx="489">
                  <c:v>4.6799999999999994E-2</c:v>
                </c:pt>
                <c:pt idx="490">
                  <c:v>4.6799999999999994E-2</c:v>
                </c:pt>
                <c:pt idx="491">
                  <c:v>4.6799999999999994E-2</c:v>
                </c:pt>
                <c:pt idx="492">
                  <c:v>4.6799999999999994E-2</c:v>
                </c:pt>
                <c:pt idx="493">
                  <c:v>4.7100000000000003E-2</c:v>
                </c:pt>
                <c:pt idx="494">
                  <c:v>4.6900000000000004E-2</c:v>
                </c:pt>
                <c:pt idx="495">
                  <c:v>4.7100000000000003E-2</c:v>
                </c:pt>
                <c:pt idx="496">
                  <c:v>4.7500000000000001E-2</c:v>
                </c:pt>
                <c:pt idx="497">
                  <c:v>4.7500000000000001E-2</c:v>
                </c:pt>
                <c:pt idx="498">
                  <c:v>4.7599999999999996E-2</c:v>
                </c:pt>
                <c:pt idx="499">
                  <c:v>4.7800000000000002E-2</c:v>
                </c:pt>
                <c:pt idx="500">
                  <c:v>4.7300000000000002E-2</c:v>
                </c:pt>
                <c:pt idx="501">
                  <c:v>4.7199999999999999E-2</c:v>
                </c:pt>
                <c:pt idx="502">
                  <c:v>4.7599999999999996E-2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BC-4019-9007-243C27BFE0FE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dane!$A$218:$B$241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3">
                    <c:v>2023</c:v>
                  </c:pt>
                  <c:pt idx="15">
                    <c:v>2024</c:v>
                  </c:pt>
                </c:lvl>
              </c:multiLvlStrCache>
            </c:multiLvlStrRef>
          </c:cat>
          <c:val>
            <c:numRef>
              <c:f>dzienne!$H$3468:$H$3970</c:f>
              <c:numCache>
                <c:formatCode>0.00%</c:formatCode>
                <c:ptCount val="503"/>
                <c:pt idx="0">
                  <c:v>7.2999999999999995E-2</c:v>
                </c:pt>
                <c:pt idx="1">
                  <c:v>7.1800000000000003E-2</c:v>
                </c:pt>
                <c:pt idx="2">
                  <c:v>7.3399999999999993E-2</c:v>
                </c:pt>
                <c:pt idx="3">
                  <c:v>7.400000000000001E-2</c:v>
                </c:pt>
                <c:pt idx="4">
                  <c:v>7.5700000000000003E-2</c:v>
                </c:pt>
                <c:pt idx="5">
                  <c:v>7.7300000000000008E-2</c:v>
                </c:pt>
                <c:pt idx="6">
                  <c:v>0.08</c:v>
                </c:pt>
                <c:pt idx="7">
                  <c:v>8.3199999999999996E-2</c:v>
                </c:pt>
                <c:pt idx="8">
                  <c:v>8.0199999999999994E-2</c:v>
                </c:pt>
                <c:pt idx="9">
                  <c:v>0.08</c:v>
                </c:pt>
                <c:pt idx="10">
                  <c:v>8.2599999999999993E-2</c:v>
                </c:pt>
                <c:pt idx="11">
                  <c:v>8.48E-2</c:v>
                </c:pt>
                <c:pt idx="12">
                  <c:v>8.6800000000000002E-2</c:v>
                </c:pt>
                <c:pt idx="13">
                  <c:v>8.8599999999999998E-2</c:v>
                </c:pt>
                <c:pt idx="14">
                  <c:v>9.0399999999999994E-2</c:v>
                </c:pt>
                <c:pt idx="15">
                  <c:v>8.5900000000000004E-2</c:v>
                </c:pt>
                <c:pt idx="16">
                  <c:v>8.2799999999999999E-2</c:v>
                </c:pt>
                <c:pt idx="17">
                  <c:v>8.1900000000000001E-2</c:v>
                </c:pt>
                <c:pt idx="18">
                  <c:v>8.14E-2</c:v>
                </c:pt>
                <c:pt idx="19">
                  <c:v>8.3599999999999994E-2</c:v>
                </c:pt>
                <c:pt idx="20">
                  <c:v>8.6300000000000002E-2</c:v>
                </c:pt>
                <c:pt idx="21">
                  <c:v>8.5800000000000001E-2</c:v>
                </c:pt>
                <c:pt idx="22">
                  <c:v>8.5699999999999998E-2</c:v>
                </c:pt>
                <c:pt idx="23">
                  <c:v>8.4600000000000009E-2</c:v>
                </c:pt>
                <c:pt idx="24">
                  <c:v>8.2299999999999998E-2</c:v>
                </c:pt>
                <c:pt idx="25">
                  <c:v>8.1099999999999992E-2</c:v>
                </c:pt>
                <c:pt idx="26">
                  <c:v>7.9699999999999993E-2</c:v>
                </c:pt>
                <c:pt idx="27">
                  <c:v>7.7100000000000002E-2</c:v>
                </c:pt>
                <c:pt idx="28">
                  <c:v>7.4800000000000005E-2</c:v>
                </c:pt>
                <c:pt idx="29">
                  <c:v>7.2499999999999995E-2</c:v>
                </c:pt>
                <c:pt idx="30">
                  <c:v>7.2599999999999998E-2</c:v>
                </c:pt>
                <c:pt idx="31">
                  <c:v>7.400000000000001E-2</c:v>
                </c:pt>
                <c:pt idx="32">
                  <c:v>7.3499999999999996E-2</c:v>
                </c:pt>
                <c:pt idx="33">
                  <c:v>7.3399999999999993E-2</c:v>
                </c:pt>
                <c:pt idx="34">
                  <c:v>7.0800000000000002E-2</c:v>
                </c:pt>
                <c:pt idx="35">
                  <c:v>7.1300000000000002E-2</c:v>
                </c:pt>
                <c:pt idx="36">
                  <c:v>6.9599999999999995E-2</c:v>
                </c:pt>
                <c:pt idx="37">
                  <c:v>7.22E-2</c:v>
                </c:pt>
                <c:pt idx="38">
                  <c:v>7.0900000000000005E-2</c:v>
                </c:pt>
                <c:pt idx="39">
                  <c:v>7.0199999999999999E-2</c:v>
                </c:pt>
                <c:pt idx="40">
                  <c:v>6.9699999999999998E-2</c:v>
                </c:pt>
                <c:pt idx="41">
                  <c:v>6.6900000000000001E-2</c:v>
                </c:pt>
                <c:pt idx="42">
                  <c:v>6.6799999999999998E-2</c:v>
                </c:pt>
                <c:pt idx="43">
                  <c:v>6.9599999999999995E-2</c:v>
                </c:pt>
                <c:pt idx="44">
                  <c:v>6.83E-2</c:v>
                </c:pt>
                <c:pt idx="45">
                  <c:v>6.6900000000000001E-2</c:v>
                </c:pt>
                <c:pt idx="46">
                  <c:v>6.6199999999999995E-2</c:v>
                </c:pt>
                <c:pt idx="47">
                  <c:v>6.6199999999999995E-2</c:v>
                </c:pt>
                <c:pt idx="48">
                  <c:v>6.6600000000000006E-2</c:v>
                </c:pt>
                <c:pt idx="49">
                  <c:v>6.6199999999999995E-2</c:v>
                </c:pt>
                <c:pt idx="50">
                  <c:v>6.5299999999999997E-2</c:v>
                </c:pt>
                <c:pt idx="51">
                  <c:v>6.6299999999999998E-2</c:v>
                </c:pt>
                <c:pt idx="52">
                  <c:v>6.8000000000000005E-2</c:v>
                </c:pt>
                <c:pt idx="53">
                  <c:v>6.9199999999999998E-2</c:v>
                </c:pt>
                <c:pt idx="54">
                  <c:v>6.8900000000000003E-2</c:v>
                </c:pt>
                <c:pt idx="55">
                  <c:v>6.7299999999999999E-2</c:v>
                </c:pt>
                <c:pt idx="56">
                  <c:v>6.8400000000000002E-2</c:v>
                </c:pt>
                <c:pt idx="57">
                  <c:v>6.8699999999999997E-2</c:v>
                </c:pt>
                <c:pt idx="58">
                  <c:v>6.8499999999999991E-2</c:v>
                </c:pt>
                <c:pt idx="59">
                  <c:v>6.8699999999999997E-2</c:v>
                </c:pt>
                <c:pt idx="60">
                  <c:v>6.9599999999999995E-2</c:v>
                </c:pt>
                <c:pt idx="61">
                  <c:v>6.9199999999999998E-2</c:v>
                </c:pt>
                <c:pt idx="62">
                  <c:v>6.7299999999999999E-2</c:v>
                </c:pt>
                <c:pt idx="63">
                  <c:v>6.5599999999999992E-2</c:v>
                </c:pt>
                <c:pt idx="64">
                  <c:v>6.3200000000000006E-2</c:v>
                </c:pt>
                <c:pt idx="65">
                  <c:v>6.1200000000000004E-2</c:v>
                </c:pt>
                <c:pt idx="66">
                  <c:v>5.7099999999999998E-2</c:v>
                </c:pt>
                <c:pt idx="67">
                  <c:v>5.9400000000000001E-2</c:v>
                </c:pt>
                <c:pt idx="68">
                  <c:v>5.8700000000000002E-2</c:v>
                </c:pt>
                <c:pt idx="69">
                  <c:v>5.8099999999999999E-2</c:v>
                </c:pt>
                <c:pt idx="70">
                  <c:v>5.96E-2</c:v>
                </c:pt>
                <c:pt idx="71">
                  <c:v>5.9900000000000002E-2</c:v>
                </c:pt>
                <c:pt idx="72">
                  <c:v>0.06</c:v>
                </c:pt>
                <c:pt idx="73">
                  <c:v>5.7500000000000002E-2</c:v>
                </c:pt>
                <c:pt idx="74">
                  <c:v>5.8600000000000006E-2</c:v>
                </c:pt>
                <c:pt idx="75">
                  <c:v>5.9400000000000001E-2</c:v>
                </c:pt>
                <c:pt idx="76">
                  <c:v>6.0299999999999999E-2</c:v>
                </c:pt>
                <c:pt idx="77">
                  <c:v>6.0199999999999997E-2</c:v>
                </c:pt>
                <c:pt idx="78">
                  <c:v>5.9299999999999999E-2</c:v>
                </c:pt>
                <c:pt idx="79">
                  <c:v>5.9200000000000003E-2</c:v>
                </c:pt>
                <c:pt idx="80">
                  <c:v>5.8299999999999998E-2</c:v>
                </c:pt>
                <c:pt idx="81">
                  <c:v>5.9000000000000004E-2</c:v>
                </c:pt>
                <c:pt idx="82">
                  <c:v>5.9800000000000006E-2</c:v>
                </c:pt>
                <c:pt idx="83">
                  <c:v>5.9000000000000004E-2</c:v>
                </c:pt>
                <c:pt idx="84">
                  <c:v>5.6900000000000006E-2</c:v>
                </c:pt>
                <c:pt idx="85">
                  <c:v>5.6299999999999996E-2</c:v>
                </c:pt>
                <c:pt idx="86">
                  <c:v>5.8700000000000002E-2</c:v>
                </c:pt>
                <c:pt idx="87">
                  <c:v>6.0199999999999997E-2</c:v>
                </c:pt>
                <c:pt idx="88">
                  <c:v>5.96E-2</c:v>
                </c:pt>
                <c:pt idx="89">
                  <c:v>5.8499999999999996E-2</c:v>
                </c:pt>
                <c:pt idx="90">
                  <c:v>6.0499999999999998E-2</c:v>
                </c:pt>
                <c:pt idx="91">
                  <c:v>6.1500000000000006E-2</c:v>
                </c:pt>
                <c:pt idx="92">
                  <c:v>6.1600000000000002E-2</c:v>
                </c:pt>
                <c:pt idx="93">
                  <c:v>6.1399999999999996E-2</c:v>
                </c:pt>
                <c:pt idx="94">
                  <c:v>6.4000000000000001E-2</c:v>
                </c:pt>
                <c:pt idx="95">
                  <c:v>6.4600000000000005E-2</c:v>
                </c:pt>
                <c:pt idx="96">
                  <c:v>6.5299999999999997E-2</c:v>
                </c:pt>
                <c:pt idx="97">
                  <c:v>6.7199999999999996E-2</c:v>
                </c:pt>
                <c:pt idx="98">
                  <c:v>6.6299999999999998E-2</c:v>
                </c:pt>
                <c:pt idx="99">
                  <c:v>6.5799999999999997E-2</c:v>
                </c:pt>
                <c:pt idx="100">
                  <c:v>6.5700000000000008E-2</c:v>
                </c:pt>
                <c:pt idx="101">
                  <c:v>6.5099999999999991E-2</c:v>
                </c:pt>
                <c:pt idx="102">
                  <c:v>6.4600000000000005E-2</c:v>
                </c:pt>
                <c:pt idx="103">
                  <c:v>6.54E-2</c:v>
                </c:pt>
                <c:pt idx="104">
                  <c:v>6.6600000000000006E-2</c:v>
                </c:pt>
                <c:pt idx="105">
                  <c:v>6.5500000000000003E-2</c:v>
                </c:pt>
                <c:pt idx="106">
                  <c:v>6.4399999999999999E-2</c:v>
                </c:pt>
                <c:pt idx="107">
                  <c:v>6.4100000000000004E-2</c:v>
                </c:pt>
                <c:pt idx="108">
                  <c:v>6.3099999999999989E-2</c:v>
                </c:pt>
                <c:pt idx="109">
                  <c:v>6.25E-2</c:v>
                </c:pt>
                <c:pt idx="110">
                  <c:v>6.1699999999999998E-2</c:v>
                </c:pt>
                <c:pt idx="111">
                  <c:v>5.9900000000000002E-2</c:v>
                </c:pt>
                <c:pt idx="112">
                  <c:v>6.1699999999999998E-2</c:v>
                </c:pt>
                <c:pt idx="113">
                  <c:v>6.0400000000000002E-2</c:v>
                </c:pt>
                <c:pt idx="114">
                  <c:v>5.9200000000000003E-2</c:v>
                </c:pt>
                <c:pt idx="115">
                  <c:v>5.91E-2</c:v>
                </c:pt>
                <c:pt idx="116">
                  <c:v>5.8499999999999996E-2</c:v>
                </c:pt>
                <c:pt idx="117">
                  <c:v>5.9299999999999999E-2</c:v>
                </c:pt>
                <c:pt idx="118">
                  <c:v>5.9299999999999999E-2</c:v>
                </c:pt>
                <c:pt idx="119">
                  <c:v>5.9200000000000003E-2</c:v>
                </c:pt>
                <c:pt idx="120">
                  <c:v>5.9299999999999999E-2</c:v>
                </c:pt>
                <c:pt idx="121">
                  <c:v>5.9900000000000002E-2</c:v>
                </c:pt>
                <c:pt idx="122">
                  <c:v>6.0499999999999998E-2</c:v>
                </c:pt>
                <c:pt idx="123">
                  <c:v>0.06</c:v>
                </c:pt>
                <c:pt idx="124">
                  <c:v>5.9900000000000002E-2</c:v>
                </c:pt>
                <c:pt idx="125">
                  <c:v>5.9800000000000006E-2</c:v>
                </c:pt>
                <c:pt idx="126">
                  <c:v>0.06</c:v>
                </c:pt>
                <c:pt idx="127">
                  <c:v>6.1200000000000004E-2</c:v>
                </c:pt>
                <c:pt idx="128">
                  <c:v>6.08E-2</c:v>
                </c:pt>
                <c:pt idx="129">
                  <c:v>6.0700000000000004E-2</c:v>
                </c:pt>
                <c:pt idx="130">
                  <c:v>6.0220000000000003E-2</c:v>
                </c:pt>
                <c:pt idx="131">
                  <c:v>6.1200000000000004E-2</c:v>
                </c:pt>
                <c:pt idx="132">
                  <c:v>6.1600000000000002E-2</c:v>
                </c:pt>
                <c:pt idx="133">
                  <c:v>6.1900000000000004E-2</c:v>
                </c:pt>
                <c:pt idx="134">
                  <c:v>6.1799999999999994E-2</c:v>
                </c:pt>
                <c:pt idx="135">
                  <c:v>6.1399999999999996E-2</c:v>
                </c:pt>
                <c:pt idx="136">
                  <c:v>6.1399999999999996E-2</c:v>
                </c:pt>
                <c:pt idx="137">
                  <c:v>6.1699999999999998E-2</c:v>
                </c:pt>
                <c:pt idx="138">
                  <c:v>6.1399999999999996E-2</c:v>
                </c:pt>
                <c:pt idx="139">
                  <c:v>6.0899999999999996E-2</c:v>
                </c:pt>
                <c:pt idx="140">
                  <c:v>6.0299999999999999E-2</c:v>
                </c:pt>
                <c:pt idx="141">
                  <c:v>5.9500000000000004E-2</c:v>
                </c:pt>
                <c:pt idx="142">
                  <c:v>5.9699999999999996E-2</c:v>
                </c:pt>
                <c:pt idx="143">
                  <c:v>5.9800000000000006E-2</c:v>
                </c:pt>
                <c:pt idx="144">
                  <c:v>5.8799999999999998E-2</c:v>
                </c:pt>
                <c:pt idx="145">
                  <c:v>5.8600000000000006E-2</c:v>
                </c:pt>
                <c:pt idx="146">
                  <c:v>5.8299999999999998E-2</c:v>
                </c:pt>
                <c:pt idx="147">
                  <c:v>5.8499999999999996E-2</c:v>
                </c:pt>
                <c:pt idx="148">
                  <c:v>5.7999999999999996E-2</c:v>
                </c:pt>
                <c:pt idx="149">
                  <c:v>5.7500000000000002E-2</c:v>
                </c:pt>
                <c:pt idx="150">
                  <c:v>5.7500000000000002E-2</c:v>
                </c:pt>
                <c:pt idx="151">
                  <c:v>5.7599999999999998E-2</c:v>
                </c:pt>
                <c:pt idx="152">
                  <c:v>5.7200000000000001E-2</c:v>
                </c:pt>
                <c:pt idx="153">
                  <c:v>5.8600000000000006E-2</c:v>
                </c:pt>
                <c:pt idx="154">
                  <c:v>5.9500000000000004E-2</c:v>
                </c:pt>
                <c:pt idx="155">
                  <c:v>5.9200000000000003E-2</c:v>
                </c:pt>
                <c:pt idx="156">
                  <c:v>5.9800000000000006E-2</c:v>
                </c:pt>
                <c:pt idx="157">
                  <c:v>5.9299999999999999E-2</c:v>
                </c:pt>
                <c:pt idx="158">
                  <c:v>6.0100000000000001E-2</c:v>
                </c:pt>
                <c:pt idx="159">
                  <c:v>6.0400000000000002E-2</c:v>
                </c:pt>
                <c:pt idx="160">
                  <c:v>6.0299999999999999E-2</c:v>
                </c:pt>
                <c:pt idx="161">
                  <c:v>6.1399999999999996E-2</c:v>
                </c:pt>
                <c:pt idx="162">
                  <c:v>6.13E-2</c:v>
                </c:pt>
                <c:pt idx="163">
                  <c:v>6.0700000000000004E-2</c:v>
                </c:pt>
                <c:pt idx="164">
                  <c:v>6.0199999999999997E-2</c:v>
                </c:pt>
                <c:pt idx="165">
                  <c:v>5.9200000000000003E-2</c:v>
                </c:pt>
                <c:pt idx="166">
                  <c:v>5.7999999999999996E-2</c:v>
                </c:pt>
                <c:pt idx="167">
                  <c:v>5.8499999999999996E-2</c:v>
                </c:pt>
                <c:pt idx="168">
                  <c:v>5.79E-2</c:v>
                </c:pt>
                <c:pt idx="169">
                  <c:v>5.7800000000000004E-2</c:v>
                </c:pt>
                <c:pt idx="170">
                  <c:v>5.8499999999999996E-2</c:v>
                </c:pt>
                <c:pt idx="171">
                  <c:v>5.7300000000000004E-2</c:v>
                </c:pt>
                <c:pt idx="172">
                  <c:v>5.7800000000000004E-2</c:v>
                </c:pt>
                <c:pt idx="173">
                  <c:v>5.8200000000000002E-2</c:v>
                </c:pt>
                <c:pt idx="174">
                  <c:v>5.8799999999999998E-2</c:v>
                </c:pt>
                <c:pt idx="175">
                  <c:v>5.9299999999999999E-2</c:v>
                </c:pt>
                <c:pt idx="176">
                  <c:v>5.9400000000000001E-2</c:v>
                </c:pt>
                <c:pt idx="177">
                  <c:v>5.9299999999999999E-2</c:v>
                </c:pt>
                <c:pt idx="178">
                  <c:v>5.8700000000000002E-2</c:v>
                </c:pt>
                <c:pt idx="179">
                  <c:v>5.8700000000000002E-2</c:v>
                </c:pt>
                <c:pt idx="180">
                  <c:v>5.8299999999999998E-2</c:v>
                </c:pt>
                <c:pt idx="181">
                  <c:v>5.7200000000000001E-2</c:v>
                </c:pt>
                <c:pt idx="182">
                  <c:v>5.6399999999999999E-2</c:v>
                </c:pt>
                <c:pt idx="183">
                  <c:v>5.6299999999999996E-2</c:v>
                </c:pt>
                <c:pt idx="184">
                  <c:v>5.7300000000000004E-2</c:v>
                </c:pt>
                <c:pt idx="185">
                  <c:v>5.7099999999999998E-2</c:v>
                </c:pt>
                <c:pt idx="186">
                  <c:v>5.6500000000000002E-2</c:v>
                </c:pt>
                <c:pt idx="187">
                  <c:v>5.6100000000000004E-2</c:v>
                </c:pt>
                <c:pt idx="188">
                  <c:v>5.5899999999999998E-2</c:v>
                </c:pt>
                <c:pt idx="189">
                  <c:v>5.5999999999999994E-2</c:v>
                </c:pt>
                <c:pt idx="190">
                  <c:v>5.8299999999999998E-2</c:v>
                </c:pt>
                <c:pt idx="191">
                  <c:v>5.7500000000000002E-2</c:v>
                </c:pt>
                <c:pt idx="192">
                  <c:v>5.5999999999999994E-2</c:v>
                </c:pt>
                <c:pt idx="193">
                  <c:v>5.5899999999999998E-2</c:v>
                </c:pt>
                <c:pt idx="194">
                  <c:v>5.4100000000000002E-2</c:v>
                </c:pt>
                <c:pt idx="195">
                  <c:v>5.2999999999999999E-2</c:v>
                </c:pt>
                <c:pt idx="196">
                  <c:v>5.33E-2</c:v>
                </c:pt>
                <c:pt idx="197">
                  <c:v>5.2400000000000002E-2</c:v>
                </c:pt>
                <c:pt idx="198">
                  <c:v>5.1399999999999994E-2</c:v>
                </c:pt>
                <c:pt idx="199">
                  <c:v>5.2300000000000006E-2</c:v>
                </c:pt>
                <c:pt idx="200">
                  <c:v>5.3499999999999999E-2</c:v>
                </c:pt>
                <c:pt idx="201">
                  <c:v>5.2999999999999999E-2</c:v>
                </c:pt>
                <c:pt idx="202">
                  <c:v>5.2600000000000001E-2</c:v>
                </c:pt>
                <c:pt idx="203">
                  <c:v>5.28E-2</c:v>
                </c:pt>
                <c:pt idx="204">
                  <c:v>5.3499999999999999E-2</c:v>
                </c:pt>
                <c:pt idx="205">
                  <c:v>5.2900000000000003E-2</c:v>
                </c:pt>
                <c:pt idx="206">
                  <c:v>5.3499999999999999E-2</c:v>
                </c:pt>
                <c:pt idx="207">
                  <c:v>5.2999999999999999E-2</c:v>
                </c:pt>
                <c:pt idx="208">
                  <c:v>5.3399999999999996E-2</c:v>
                </c:pt>
                <c:pt idx="209">
                  <c:v>5.3399999999999996E-2</c:v>
                </c:pt>
                <c:pt idx="210">
                  <c:v>5.4600000000000003E-2</c:v>
                </c:pt>
                <c:pt idx="211">
                  <c:v>5.3600000000000002E-2</c:v>
                </c:pt>
                <c:pt idx="212">
                  <c:v>5.3699999999999998E-2</c:v>
                </c:pt>
                <c:pt idx="213">
                  <c:v>5.28E-2</c:v>
                </c:pt>
                <c:pt idx="214">
                  <c:v>5.289E-2</c:v>
                </c:pt>
                <c:pt idx="215">
                  <c:v>5.2600000000000001E-2</c:v>
                </c:pt>
                <c:pt idx="216">
                  <c:v>5.2900000000000003E-2</c:v>
                </c:pt>
                <c:pt idx="217">
                  <c:v>5.3600000000000002E-2</c:v>
                </c:pt>
                <c:pt idx="218">
                  <c:v>5.3399999999999996E-2</c:v>
                </c:pt>
                <c:pt idx="219">
                  <c:v>5.4800000000000001E-2</c:v>
                </c:pt>
                <c:pt idx="220">
                  <c:v>5.5099999999999996E-2</c:v>
                </c:pt>
                <c:pt idx="221">
                  <c:v>5.5599999999999997E-2</c:v>
                </c:pt>
                <c:pt idx="222">
                  <c:v>5.5399999999999998E-2</c:v>
                </c:pt>
                <c:pt idx="223">
                  <c:v>5.45E-2</c:v>
                </c:pt>
                <c:pt idx="224">
                  <c:v>5.4000000000000006E-2</c:v>
                </c:pt>
                <c:pt idx="225">
                  <c:v>5.4600000000000003E-2</c:v>
                </c:pt>
                <c:pt idx="226">
                  <c:v>5.5E-2</c:v>
                </c:pt>
                <c:pt idx="227">
                  <c:v>5.45E-2</c:v>
                </c:pt>
                <c:pt idx="228">
                  <c:v>5.33E-2</c:v>
                </c:pt>
                <c:pt idx="229">
                  <c:v>5.3699999999999998E-2</c:v>
                </c:pt>
                <c:pt idx="230">
                  <c:v>5.3800000000000001E-2</c:v>
                </c:pt>
                <c:pt idx="231">
                  <c:v>5.3899999999999997E-2</c:v>
                </c:pt>
                <c:pt idx="232">
                  <c:v>5.3399999999999996E-2</c:v>
                </c:pt>
                <c:pt idx="233">
                  <c:v>5.357E-2</c:v>
                </c:pt>
                <c:pt idx="234">
                  <c:v>5.3399999999999996E-2</c:v>
                </c:pt>
                <c:pt idx="235">
                  <c:v>5.1200000000000002E-2</c:v>
                </c:pt>
                <c:pt idx="236">
                  <c:v>5.0199999999999995E-2</c:v>
                </c:pt>
                <c:pt idx="237">
                  <c:v>5.1200000000000002E-2</c:v>
                </c:pt>
                <c:pt idx="238">
                  <c:v>5.1699999999999996E-2</c:v>
                </c:pt>
                <c:pt idx="239">
                  <c:v>5.1500000000000004E-2</c:v>
                </c:pt>
                <c:pt idx="240">
                  <c:v>5.1399999999999994E-2</c:v>
                </c:pt>
                <c:pt idx="241">
                  <c:v>5.16E-2</c:v>
                </c:pt>
                <c:pt idx="242">
                  <c:v>5.1699999999999996E-2</c:v>
                </c:pt>
                <c:pt idx="243">
                  <c:v>5.1799999999999999E-2</c:v>
                </c:pt>
                <c:pt idx="244">
                  <c:v>5.2699999999999997E-2</c:v>
                </c:pt>
                <c:pt idx="245">
                  <c:v>5.2600000000000001E-2</c:v>
                </c:pt>
                <c:pt idx="246">
                  <c:v>5.2499999999999998E-2</c:v>
                </c:pt>
                <c:pt idx="247">
                  <c:v>5.2199999999999996E-2</c:v>
                </c:pt>
                <c:pt idx="248">
                  <c:v>5.1900000000000002E-2</c:v>
                </c:pt>
                <c:pt idx="249">
                  <c:v>5.3099999999999994E-2</c:v>
                </c:pt>
                <c:pt idx="250">
                  <c:v>5.2600000000000001E-2</c:v>
                </c:pt>
                <c:pt idx="251">
                  <c:v>5.2300000000000006E-2</c:v>
                </c:pt>
                <c:pt idx="252">
                  <c:v>5.21E-2</c:v>
                </c:pt>
                <c:pt idx="253">
                  <c:v>5.3699999999999998E-2</c:v>
                </c:pt>
                <c:pt idx="254">
                  <c:v>5.4400000000000004E-2</c:v>
                </c:pt>
                <c:pt idx="255">
                  <c:v>5.4800000000000001E-2</c:v>
                </c:pt>
                <c:pt idx="256">
                  <c:v>5.4800000000000001E-2</c:v>
                </c:pt>
                <c:pt idx="257">
                  <c:v>5.4199999999999998E-2</c:v>
                </c:pt>
                <c:pt idx="258">
                  <c:v>5.4000000000000006E-2</c:v>
                </c:pt>
                <c:pt idx="259">
                  <c:v>5.4199999999999998E-2</c:v>
                </c:pt>
                <c:pt idx="260">
                  <c:v>5.4199999999999998E-2</c:v>
                </c:pt>
                <c:pt idx="261">
                  <c:v>5.3800000000000001E-2</c:v>
                </c:pt>
                <c:pt idx="262">
                  <c:v>5.4100000000000002E-2</c:v>
                </c:pt>
                <c:pt idx="263">
                  <c:v>5.4100000000000002E-2</c:v>
                </c:pt>
                <c:pt idx="264">
                  <c:v>5.57E-2</c:v>
                </c:pt>
                <c:pt idx="265">
                  <c:v>5.5999999999999994E-2</c:v>
                </c:pt>
                <c:pt idx="266">
                  <c:v>5.7200000000000001E-2</c:v>
                </c:pt>
                <c:pt idx="267">
                  <c:v>5.6100000000000004E-2</c:v>
                </c:pt>
                <c:pt idx="268">
                  <c:v>5.5599999999999997E-2</c:v>
                </c:pt>
                <c:pt idx="269">
                  <c:v>5.4600000000000003E-2</c:v>
                </c:pt>
                <c:pt idx="270">
                  <c:v>5.4100000000000002E-2</c:v>
                </c:pt>
                <c:pt idx="271">
                  <c:v>5.3800000000000001E-2</c:v>
                </c:pt>
                <c:pt idx="272">
                  <c:v>5.2999999999999999E-2</c:v>
                </c:pt>
                <c:pt idx="273">
                  <c:v>5.2400000000000002E-2</c:v>
                </c:pt>
                <c:pt idx="274">
                  <c:v>5.1900000000000002E-2</c:v>
                </c:pt>
                <c:pt idx="275">
                  <c:v>5.2000000000000005E-2</c:v>
                </c:pt>
                <c:pt idx="276">
                  <c:v>5.21E-2</c:v>
                </c:pt>
                <c:pt idx="277">
                  <c:v>5.2699999999999997E-2</c:v>
                </c:pt>
                <c:pt idx="278">
                  <c:v>5.4100000000000002E-2</c:v>
                </c:pt>
                <c:pt idx="279">
                  <c:v>5.45E-2</c:v>
                </c:pt>
                <c:pt idx="280">
                  <c:v>5.5300000000000002E-2</c:v>
                </c:pt>
                <c:pt idx="281">
                  <c:v>5.4000000000000006E-2</c:v>
                </c:pt>
                <c:pt idx="282">
                  <c:v>5.4299999999999994E-2</c:v>
                </c:pt>
                <c:pt idx="283">
                  <c:v>5.3200000000000004E-2</c:v>
                </c:pt>
                <c:pt idx="284">
                  <c:v>5.3099999999999994E-2</c:v>
                </c:pt>
                <c:pt idx="285">
                  <c:v>5.3099999999999994E-2</c:v>
                </c:pt>
                <c:pt idx="286">
                  <c:v>5.2900000000000003E-2</c:v>
                </c:pt>
                <c:pt idx="287">
                  <c:v>5.3600000000000002E-2</c:v>
                </c:pt>
                <c:pt idx="288">
                  <c:v>5.4299999999999994E-2</c:v>
                </c:pt>
                <c:pt idx="289">
                  <c:v>5.4400000000000004E-2</c:v>
                </c:pt>
                <c:pt idx="290">
                  <c:v>5.4299999999999994E-2</c:v>
                </c:pt>
                <c:pt idx="291">
                  <c:v>5.4000000000000006E-2</c:v>
                </c:pt>
                <c:pt idx="292">
                  <c:v>5.3499999999999999E-2</c:v>
                </c:pt>
                <c:pt idx="293">
                  <c:v>5.3600000000000002E-2</c:v>
                </c:pt>
                <c:pt idx="294">
                  <c:v>5.2900000000000003E-2</c:v>
                </c:pt>
                <c:pt idx="295">
                  <c:v>5.2600000000000001E-2</c:v>
                </c:pt>
                <c:pt idx="296">
                  <c:v>5.1399999999999994E-2</c:v>
                </c:pt>
                <c:pt idx="297">
                  <c:v>5.0599999999999999E-2</c:v>
                </c:pt>
                <c:pt idx="298">
                  <c:v>5.04E-2</c:v>
                </c:pt>
                <c:pt idx="299">
                  <c:v>5.0700000000000002E-2</c:v>
                </c:pt>
                <c:pt idx="300">
                  <c:v>5.0900000000000001E-2</c:v>
                </c:pt>
                <c:pt idx="301">
                  <c:v>5.0700000000000002E-2</c:v>
                </c:pt>
                <c:pt idx="302">
                  <c:v>5.0499999999999996E-2</c:v>
                </c:pt>
                <c:pt idx="303">
                  <c:v>4.8899999999999999E-2</c:v>
                </c:pt>
                <c:pt idx="304">
                  <c:v>4.8000000000000001E-2</c:v>
                </c:pt>
                <c:pt idx="305">
                  <c:v>4.8899999999999999E-2</c:v>
                </c:pt>
                <c:pt idx="306">
                  <c:v>4.8099999999999997E-2</c:v>
                </c:pt>
                <c:pt idx="307">
                  <c:v>4.8000000000000001E-2</c:v>
                </c:pt>
                <c:pt idx="308">
                  <c:v>4.9500000000000002E-2</c:v>
                </c:pt>
                <c:pt idx="309">
                  <c:v>4.99E-2</c:v>
                </c:pt>
                <c:pt idx="310">
                  <c:v>0.05</c:v>
                </c:pt>
                <c:pt idx="311">
                  <c:v>5.0099999999999999E-2</c:v>
                </c:pt>
                <c:pt idx="312">
                  <c:v>5.0199999999999995E-2</c:v>
                </c:pt>
                <c:pt idx="313">
                  <c:v>5.1799999999999999E-2</c:v>
                </c:pt>
                <c:pt idx="314">
                  <c:v>5.16E-2</c:v>
                </c:pt>
                <c:pt idx="315">
                  <c:v>5.1200000000000002E-2</c:v>
                </c:pt>
                <c:pt idx="316">
                  <c:v>5.04E-2</c:v>
                </c:pt>
                <c:pt idx="317">
                  <c:v>4.9699999999999994E-2</c:v>
                </c:pt>
                <c:pt idx="318">
                  <c:v>4.8799999999999996E-2</c:v>
                </c:pt>
                <c:pt idx="319">
                  <c:v>4.9599999999999998E-2</c:v>
                </c:pt>
                <c:pt idx="320">
                  <c:v>4.9100000000000005E-2</c:v>
                </c:pt>
                <c:pt idx="321">
                  <c:v>4.87E-2</c:v>
                </c:pt>
                <c:pt idx="322">
                  <c:v>4.99E-2</c:v>
                </c:pt>
                <c:pt idx="323">
                  <c:v>5.0499999999999996E-2</c:v>
                </c:pt>
                <c:pt idx="324">
                  <c:v>5.0700000000000002E-2</c:v>
                </c:pt>
                <c:pt idx="325">
                  <c:v>5.0599999999999999E-2</c:v>
                </c:pt>
                <c:pt idx="326">
                  <c:v>5.1159999999999997E-2</c:v>
                </c:pt>
                <c:pt idx="327">
                  <c:v>5.04E-2</c:v>
                </c:pt>
                <c:pt idx="328">
                  <c:v>5.0900000000000001E-2</c:v>
                </c:pt>
                <c:pt idx="329">
                  <c:v>5.1799999999999999E-2</c:v>
                </c:pt>
                <c:pt idx="330">
                  <c:v>5.2199999999999996E-2</c:v>
                </c:pt>
                <c:pt idx="331">
                  <c:v>5.2300000000000006E-2</c:v>
                </c:pt>
                <c:pt idx="332">
                  <c:v>5.21E-2</c:v>
                </c:pt>
                <c:pt idx="333">
                  <c:v>5.1500000000000004E-2</c:v>
                </c:pt>
                <c:pt idx="334">
                  <c:v>5.0300000000000004E-2</c:v>
                </c:pt>
                <c:pt idx="335">
                  <c:v>4.99E-2</c:v>
                </c:pt>
                <c:pt idx="336">
                  <c:v>5.0799999999999998E-2</c:v>
                </c:pt>
                <c:pt idx="337">
                  <c:v>5.2199999999999996E-2</c:v>
                </c:pt>
                <c:pt idx="338">
                  <c:v>5.2000000000000005E-2</c:v>
                </c:pt>
                <c:pt idx="339">
                  <c:v>5.2000000000000005E-2</c:v>
                </c:pt>
                <c:pt idx="340">
                  <c:v>5.33E-2</c:v>
                </c:pt>
                <c:pt idx="341">
                  <c:v>5.2400000000000002E-2</c:v>
                </c:pt>
                <c:pt idx="342">
                  <c:v>5.2900000000000003E-2</c:v>
                </c:pt>
                <c:pt idx="343">
                  <c:v>5.2900000000000003E-2</c:v>
                </c:pt>
                <c:pt idx="344">
                  <c:v>5.2600000000000001E-2</c:v>
                </c:pt>
                <c:pt idx="345">
                  <c:v>5.1900000000000002E-2</c:v>
                </c:pt>
                <c:pt idx="346">
                  <c:v>5.2900000000000003E-2</c:v>
                </c:pt>
                <c:pt idx="347">
                  <c:v>5.2900000000000003E-2</c:v>
                </c:pt>
                <c:pt idx="348">
                  <c:v>5.2600000000000001E-2</c:v>
                </c:pt>
                <c:pt idx="349">
                  <c:v>5.2400000000000002E-2</c:v>
                </c:pt>
                <c:pt idx="350">
                  <c:v>5.2000000000000005E-2</c:v>
                </c:pt>
                <c:pt idx="351">
                  <c:v>5.1699999999999996E-2</c:v>
                </c:pt>
                <c:pt idx="352">
                  <c:v>5.16E-2</c:v>
                </c:pt>
                <c:pt idx="353">
                  <c:v>5.21E-2</c:v>
                </c:pt>
                <c:pt idx="354">
                  <c:v>5.2300000000000006E-2</c:v>
                </c:pt>
                <c:pt idx="355">
                  <c:v>5.21E-2</c:v>
                </c:pt>
                <c:pt idx="356">
                  <c:v>5.1900000000000002E-2</c:v>
                </c:pt>
                <c:pt idx="357">
                  <c:v>5.1399999999999994E-2</c:v>
                </c:pt>
                <c:pt idx="358">
                  <c:v>5.1100000000000007E-2</c:v>
                </c:pt>
                <c:pt idx="359">
                  <c:v>5.1200000000000002E-2</c:v>
                </c:pt>
                <c:pt idx="360">
                  <c:v>5.1900000000000002E-2</c:v>
                </c:pt>
                <c:pt idx="361">
                  <c:v>5.1500000000000004E-2</c:v>
                </c:pt>
                <c:pt idx="362">
                  <c:v>5.1699999999999996E-2</c:v>
                </c:pt>
                <c:pt idx="363">
                  <c:v>5.2400000000000002E-2</c:v>
                </c:pt>
                <c:pt idx="364">
                  <c:v>5.2600000000000001E-2</c:v>
                </c:pt>
                <c:pt idx="365">
                  <c:v>5.3200000000000004E-2</c:v>
                </c:pt>
                <c:pt idx="366">
                  <c:v>5.2900000000000003E-2</c:v>
                </c:pt>
                <c:pt idx="367">
                  <c:v>5.3899999999999997E-2</c:v>
                </c:pt>
                <c:pt idx="368">
                  <c:v>5.3600000000000002E-2</c:v>
                </c:pt>
                <c:pt idx="369">
                  <c:v>5.3600000000000002E-2</c:v>
                </c:pt>
                <c:pt idx="370">
                  <c:v>5.3800000000000001E-2</c:v>
                </c:pt>
                <c:pt idx="371">
                  <c:v>5.4299999999999994E-2</c:v>
                </c:pt>
                <c:pt idx="372">
                  <c:v>5.4800000000000001E-2</c:v>
                </c:pt>
                <c:pt idx="373">
                  <c:v>5.4600000000000003E-2</c:v>
                </c:pt>
                <c:pt idx="374">
                  <c:v>5.3899999999999997E-2</c:v>
                </c:pt>
                <c:pt idx="375">
                  <c:v>5.3499999999999999E-2</c:v>
                </c:pt>
                <c:pt idx="376">
                  <c:v>5.3440000000000001E-2</c:v>
                </c:pt>
                <c:pt idx="377">
                  <c:v>5.3899999999999997E-2</c:v>
                </c:pt>
                <c:pt idx="378">
                  <c:v>5.3899999999999997E-2</c:v>
                </c:pt>
                <c:pt idx="379">
                  <c:v>5.33E-2</c:v>
                </c:pt>
                <c:pt idx="380">
                  <c:v>5.3800000000000001E-2</c:v>
                </c:pt>
                <c:pt idx="381">
                  <c:v>5.4600000000000003E-2</c:v>
                </c:pt>
                <c:pt idx="382">
                  <c:v>5.4400000000000004E-2</c:v>
                </c:pt>
                <c:pt idx="383">
                  <c:v>5.5199999999999999E-2</c:v>
                </c:pt>
                <c:pt idx="384">
                  <c:v>5.5800000000000002E-2</c:v>
                </c:pt>
                <c:pt idx="385">
                  <c:v>5.5399999999999998E-2</c:v>
                </c:pt>
                <c:pt idx="386">
                  <c:v>5.6299999999999996E-2</c:v>
                </c:pt>
                <c:pt idx="387">
                  <c:v>5.7000000000000002E-2</c:v>
                </c:pt>
                <c:pt idx="388">
                  <c:v>5.6299999999999996E-2</c:v>
                </c:pt>
                <c:pt idx="389">
                  <c:v>5.57E-2</c:v>
                </c:pt>
                <c:pt idx="390">
                  <c:v>5.6900000000000006E-2</c:v>
                </c:pt>
                <c:pt idx="391">
                  <c:v>5.6100000000000004E-2</c:v>
                </c:pt>
                <c:pt idx="392">
                  <c:v>5.5899999999999998E-2</c:v>
                </c:pt>
                <c:pt idx="393">
                  <c:v>5.5899999999999998E-2</c:v>
                </c:pt>
                <c:pt idx="394">
                  <c:v>5.6799999999999996E-2</c:v>
                </c:pt>
                <c:pt idx="395">
                  <c:v>5.5999999999999994E-2</c:v>
                </c:pt>
                <c:pt idx="396">
                  <c:v>5.5800000000000002E-2</c:v>
                </c:pt>
                <c:pt idx="397">
                  <c:v>5.5800000000000002E-2</c:v>
                </c:pt>
                <c:pt idx="398">
                  <c:v>5.5899999999999998E-2</c:v>
                </c:pt>
                <c:pt idx="399">
                  <c:v>5.4699999999999999E-2</c:v>
                </c:pt>
                <c:pt idx="400">
                  <c:v>5.4400000000000004E-2</c:v>
                </c:pt>
                <c:pt idx="401">
                  <c:v>5.4600000000000003E-2</c:v>
                </c:pt>
                <c:pt idx="402">
                  <c:v>5.4800000000000001E-2</c:v>
                </c:pt>
                <c:pt idx="403">
                  <c:v>5.4870000000000002E-2</c:v>
                </c:pt>
                <c:pt idx="404">
                  <c:v>5.5300000000000002E-2</c:v>
                </c:pt>
                <c:pt idx="405">
                  <c:v>5.5999999999999994E-2</c:v>
                </c:pt>
                <c:pt idx="406">
                  <c:v>5.5099999999999996E-2</c:v>
                </c:pt>
                <c:pt idx="407">
                  <c:v>5.4800000000000001E-2</c:v>
                </c:pt>
                <c:pt idx="408">
                  <c:v>5.5199999999999999E-2</c:v>
                </c:pt>
                <c:pt idx="409">
                  <c:v>5.5E-2</c:v>
                </c:pt>
                <c:pt idx="410">
                  <c:v>5.4900000000000004E-2</c:v>
                </c:pt>
                <c:pt idx="411">
                  <c:v>5.5099999999999996E-2</c:v>
                </c:pt>
                <c:pt idx="412">
                  <c:v>5.6100000000000004E-2</c:v>
                </c:pt>
                <c:pt idx="413">
                  <c:v>5.6900000000000006E-2</c:v>
                </c:pt>
                <c:pt idx="414">
                  <c:v>5.6900000000000006E-2</c:v>
                </c:pt>
                <c:pt idx="415">
                  <c:v>5.7200000000000001E-2</c:v>
                </c:pt>
                <c:pt idx="416">
                  <c:v>5.6600000000000004E-2</c:v>
                </c:pt>
                <c:pt idx="417">
                  <c:v>5.5800000000000002E-2</c:v>
                </c:pt>
                <c:pt idx="418">
                  <c:v>5.5300000000000002E-2</c:v>
                </c:pt>
                <c:pt idx="419">
                  <c:v>5.4800000000000001E-2</c:v>
                </c:pt>
                <c:pt idx="420">
                  <c:v>5.4699999999999999E-2</c:v>
                </c:pt>
                <c:pt idx="421">
                  <c:v>5.5099999999999996E-2</c:v>
                </c:pt>
                <c:pt idx="422">
                  <c:v>5.5500000000000001E-2</c:v>
                </c:pt>
                <c:pt idx="423">
                  <c:v>5.62E-2</c:v>
                </c:pt>
                <c:pt idx="424">
                  <c:v>5.6799999999999996E-2</c:v>
                </c:pt>
                <c:pt idx="425">
                  <c:v>5.5999999999999994E-2</c:v>
                </c:pt>
                <c:pt idx="426">
                  <c:v>5.5999999999999994E-2</c:v>
                </c:pt>
                <c:pt idx="427">
                  <c:v>5.6600000000000004E-2</c:v>
                </c:pt>
                <c:pt idx="428">
                  <c:v>5.6900000000000006E-2</c:v>
                </c:pt>
                <c:pt idx="429">
                  <c:v>5.62E-2</c:v>
                </c:pt>
                <c:pt idx="430">
                  <c:v>5.6299999999999996E-2</c:v>
                </c:pt>
                <c:pt idx="431">
                  <c:v>5.6399999999999999E-2</c:v>
                </c:pt>
                <c:pt idx="432">
                  <c:v>5.5800000000000002E-2</c:v>
                </c:pt>
                <c:pt idx="433">
                  <c:v>5.5599999999999997E-2</c:v>
                </c:pt>
                <c:pt idx="434">
                  <c:v>5.5399999999999998E-2</c:v>
                </c:pt>
                <c:pt idx="435">
                  <c:v>5.57E-2</c:v>
                </c:pt>
                <c:pt idx="436">
                  <c:v>5.5500000000000001E-2</c:v>
                </c:pt>
                <c:pt idx="437">
                  <c:v>5.5500000000000001E-2</c:v>
                </c:pt>
                <c:pt idx="438">
                  <c:v>5.62E-2</c:v>
                </c:pt>
                <c:pt idx="439">
                  <c:v>5.62E-2</c:v>
                </c:pt>
                <c:pt idx="440">
                  <c:v>5.6100000000000004E-2</c:v>
                </c:pt>
                <c:pt idx="441">
                  <c:v>5.6900000000000006E-2</c:v>
                </c:pt>
                <c:pt idx="442">
                  <c:v>5.7300000000000004E-2</c:v>
                </c:pt>
                <c:pt idx="443">
                  <c:v>5.67E-2</c:v>
                </c:pt>
                <c:pt idx="444">
                  <c:v>5.6900000000000006E-2</c:v>
                </c:pt>
                <c:pt idx="445">
                  <c:v>5.6299999999999996E-2</c:v>
                </c:pt>
                <c:pt idx="446">
                  <c:v>5.5399999999999998E-2</c:v>
                </c:pt>
                <c:pt idx="447">
                  <c:v>5.5300000000000002E-2</c:v>
                </c:pt>
                <c:pt idx="448">
                  <c:v>5.5E-2</c:v>
                </c:pt>
                <c:pt idx="449">
                  <c:v>5.4199999999999998E-2</c:v>
                </c:pt>
                <c:pt idx="450">
                  <c:v>5.4000000000000006E-2</c:v>
                </c:pt>
                <c:pt idx="451">
                  <c:v>5.4400000000000004E-2</c:v>
                </c:pt>
                <c:pt idx="452">
                  <c:v>5.5300000000000002E-2</c:v>
                </c:pt>
                <c:pt idx="453">
                  <c:v>5.4900000000000004E-2</c:v>
                </c:pt>
                <c:pt idx="454">
                  <c:v>5.5E-2</c:v>
                </c:pt>
                <c:pt idx="455">
                  <c:v>5.4400000000000004E-2</c:v>
                </c:pt>
                <c:pt idx="456">
                  <c:v>5.4299999999999994E-2</c:v>
                </c:pt>
                <c:pt idx="457">
                  <c:v>5.45E-2</c:v>
                </c:pt>
                <c:pt idx="458">
                  <c:v>5.4199999999999998E-2</c:v>
                </c:pt>
                <c:pt idx="459">
                  <c:v>5.4000000000000006E-2</c:v>
                </c:pt>
                <c:pt idx="460">
                  <c:v>5.2400000000000002E-2</c:v>
                </c:pt>
                <c:pt idx="461">
                  <c:v>5.1799999999999999E-2</c:v>
                </c:pt>
                <c:pt idx="462">
                  <c:v>5.0900000000000001E-2</c:v>
                </c:pt>
                <c:pt idx="463">
                  <c:v>4.9100000000000005E-2</c:v>
                </c:pt>
                <c:pt idx="464">
                  <c:v>4.9400000000000006E-2</c:v>
                </c:pt>
                <c:pt idx="465">
                  <c:v>5.0199999999999995E-2</c:v>
                </c:pt>
                <c:pt idx="466">
                  <c:v>5.0499999999999996E-2</c:v>
                </c:pt>
                <c:pt idx="467">
                  <c:v>0.05</c:v>
                </c:pt>
                <c:pt idx="468">
                  <c:v>5.0300000000000004E-2</c:v>
                </c:pt>
                <c:pt idx="469">
                  <c:v>4.9800000000000004E-2</c:v>
                </c:pt>
                <c:pt idx="470">
                  <c:v>4.9800000000000004E-2</c:v>
                </c:pt>
                <c:pt idx="471">
                  <c:v>5.1500000000000004E-2</c:v>
                </c:pt>
                <c:pt idx="472">
                  <c:v>5.1699999999999996E-2</c:v>
                </c:pt>
                <c:pt idx="473">
                  <c:v>5.1200000000000002E-2</c:v>
                </c:pt>
                <c:pt idx="474">
                  <c:v>5.0799999999999998E-2</c:v>
                </c:pt>
                <c:pt idx="475">
                  <c:v>5.0900000000000001E-2</c:v>
                </c:pt>
                <c:pt idx="476">
                  <c:v>5.0700000000000002E-2</c:v>
                </c:pt>
                <c:pt idx="477">
                  <c:v>5.0700000000000002E-2</c:v>
                </c:pt>
                <c:pt idx="478">
                  <c:v>5.1299999999999998E-2</c:v>
                </c:pt>
                <c:pt idx="479">
                  <c:v>5.2300000000000006E-2</c:v>
                </c:pt>
                <c:pt idx="480">
                  <c:v>5.2499999999999998E-2</c:v>
                </c:pt>
                <c:pt idx="481">
                  <c:v>5.1900000000000002E-2</c:v>
                </c:pt>
                <c:pt idx="482">
                  <c:v>5.2499999999999998E-2</c:v>
                </c:pt>
                <c:pt idx="483">
                  <c:v>5.1900000000000002E-2</c:v>
                </c:pt>
                <c:pt idx="484">
                  <c:v>5.1900000000000002E-2</c:v>
                </c:pt>
                <c:pt idx="485">
                  <c:v>5.1200000000000002E-2</c:v>
                </c:pt>
                <c:pt idx="486">
                  <c:v>5.0799999999999998E-2</c:v>
                </c:pt>
                <c:pt idx="487">
                  <c:v>5.0700000000000002E-2</c:v>
                </c:pt>
                <c:pt idx="488">
                  <c:v>5.04E-2</c:v>
                </c:pt>
                <c:pt idx="489">
                  <c:v>4.9500000000000002E-2</c:v>
                </c:pt>
                <c:pt idx="490">
                  <c:v>4.9599999999999998E-2</c:v>
                </c:pt>
                <c:pt idx="491">
                  <c:v>4.9800000000000004E-2</c:v>
                </c:pt>
                <c:pt idx="492">
                  <c:v>4.9500000000000002E-2</c:v>
                </c:pt>
                <c:pt idx="493">
                  <c:v>4.9699999999999994E-2</c:v>
                </c:pt>
                <c:pt idx="494">
                  <c:v>4.9800000000000004E-2</c:v>
                </c:pt>
                <c:pt idx="495">
                  <c:v>4.9500000000000002E-2</c:v>
                </c:pt>
                <c:pt idx="496">
                  <c:v>5.0300000000000004E-2</c:v>
                </c:pt>
                <c:pt idx="497">
                  <c:v>5.0499999999999996E-2</c:v>
                </c:pt>
                <c:pt idx="498">
                  <c:v>5.0300000000000004E-2</c:v>
                </c:pt>
                <c:pt idx="499">
                  <c:v>5.04E-2</c:v>
                </c:pt>
                <c:pt idx="500">
                  <c:v>4.99E-2</c:v>
                </c:pt>
                <c:pt idx="501">
                  <c:v>4.9200000000000001E-2</c:v>
                </c:pt>
                <c:pt idx="502">
                  <c:v>4.9299999999999997E-2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0BC-4019-9007-243C27BFE0FE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dane!$A$218:$B$241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3">
                    <c:v>2023</c:v>
                  </c:pt>
                  <c:pt idx="15">
                    <c:v>2024</c:v>
                  </c:pt>
                </c:lvl>
              </c:multiLvlStrCache>
            </c:multiLvlStrRef>
          </c:cat>
          <c:val>
            <c:numRef>
              <c:f>dzienne!$G$3468:$G$3970</c:f>
              <c:numCache>
                <c:formatCode>0.00%</c:formatCode>
                <c:ptCount val="503"/>
                <c:pt idx="0">
                  <c:v>7.0099999999999996E-2</c:v>
                </c:pt>
                <c:pt idx="1">
                  <c:v>6.9199999999999998E-2</c:v>
                </c:pt>
                <c:pt idx="2">
                  <c:v>7.1099999999999997E-2</c:v>
                </c:pt>
                <c:pt idx="3">
                  <c:v>7.1800000000000003E-2</c:v>
                </c:pt>
                <c:pt idx="4">
                  <c:v>7.3800000000000004E-2</c:v>
                </c:pt>
                <c:pt idx="5">
                  <c:v>7.5499999999999998E-2</c:v>
                </c:pt>
                <c:pt idx="6">
                  <c:v>7.8200000000000006E-2</c:v>
                </c:pt>
                <c:pt idx="7">
                  <c:v>8.1699999999999995E-2</c:v>
                </c:pt>
                <c:pt idx="8">
                  <c:v>7.8200000000000006E-2</c:v>
                </c:pt>
                <c:pt idx="9">
                  <c:v>7.7600000000000002E-2</c:v>
                </c:pt>
                <c:pt idx="10">
                  <c:v>8.0100000000000005E-2</c:v>
                </c:pt>
                <c:pt idx="11">
                  <c:v>8.1799999999999998E-2</c:v>
                </c:pt>
                <c:pt idx="12">
                  <c:v>8.4199999999999997E-2</c:v>
                </c:pt>
                <c:pt idx="13">
                  <c:v>8.5800000000000001E-2</c:v>
                </c:pt>
                <c:pt idx="14">
                  <c:v>8.8100000000000012E-2</c:v>
                </c:pt>
                <c:pt idx="15">
                  <c:v>8.3199999999999996E-2</c:v>
                </c:pt>
                <c:pt idx="16">
                  <c:v>8.0600000000000005E-2</c:v>
                </c:pt>
                <c:pt idx="17">
                  <c:v>8.0299999999999996E-2</c:v>
                </c:pt>
                <c:pt idx="18">
                  <c:v>7.9299999999999995E-2</c:v>
                </c:pt>
                <c:pt idx="19">
                  <c:v>8.1199999999999994E-2</c:v>
                </c:pt>
                <c:pt idx="20">
                  <c:v>8.3900000000000002E-2</c:v>
                </c:pt>
                <c:pt idx="21">
                  <c:v>8.2899999999999988E-2</c:v>
                </c:pt>
                <c:pt idx="22">
                  <c:v>8.3499999999999991E-2</c:v>
                </c:pt>
                <c:pt idx="23">
                  <c:v>8.2500000000000004E-2</c:v>
                </c:pt>
                <c:pt idx="24">
                  <c:v>7.9600000000000004E-2</c:v>
                </c:pt>
                <c:pt idx="25">
                  <c:v>7.8299999999999995E-2</c:v>
                </c:pt>
                <c:pt idx="26">
                  <c:v>7.7199999999999991E-2</c:v>
                </c:pt>
                <c:pt idx="27">
                  <c:v>7.4299999999999991E-2</c:v>
                </c:pt>
                <c:pt idx="28">
                  <c:v>7.22E-2</c:v>
                </c:pt>
                <c:pt idx="29">
                  <c:v>7.0300000000000001E-2</c:v>
                </c:pt>
                <c:pt idx="30">
                  <c:v>7.0199999999999999E-2</c:v>
                </c:pt>
                <c:pt idx="31">
                  <c:v>7.2099999999999997E-2</c:v>
                </c:pt>
                <c:pt idx="32">
                  <c:v>7.0900000000000005E-2</c:v>
                </c:pt>
                <c:pt idx="33">
                  <c:v>7.0699999999999999E-2</c:v>
                </c:pt>
                <c:pt idx="34">
                  <c:v>6.8499999999999991E-2</c:v>
                </c:pt>
                <c:pt idx="35">
                  <c:v>6.8199999999999997E-2</c:v>
                </c:pt>
                <c:pt idx="36">
                  <c:v>6.6900000000000001E-2</c:v>
                </c:pt>
                <c:pt idx="37">
                  <c:v>6.9500000000000006E-2</c:v>
                </c:pt>
                <c:pt idx="38">
                  <c:v>6.7900000000000002E-2</c:v>
                </c:pt>
                <c:pt idx="39">
                  <c:v>6.7699999999999996E-2</c:v>
                </c:pt>
                <c:pt idx="40">
                  <c:v>6.7099999999999993E-2</c:v>
                </c:pt>
                <c:pt idx="41">
                  <c:v>6.4299999999999996E-2</c:v>
                </c:pt>
                <c:pt idx="42">
                  <c:v>6.4100000000000004E-2</c:v>
                </c:pt>
                <c:pt idx="43">
                  <c:v>6.7199999999999996E-2</c:v>
                </c:pt>
                <c:pt idx="44">
                  <c:v>6.6400000000000001E-2</c:v>
                </c:pt>
                <c:pt idx="45">
                  <c:v>6.54E-2</c:v>
                </c:pt>
                <c:pt idx="46">
                  <c:v>6.4899999999999999E-2</c:v>
                </c:pt>
                <c:pt idx="47">
                  <c:v>6.5099999999999991E-2</c:v>
                </c:pt>
                <c:pt idx="48">
                  <c:v>6.6100000000000006E-2</c:v>
                </c:pt>
                <c:pt idx="49">
                  <c:v>6.5299999999999997E-2</c:v>
                </c:pt>
                <c:pt idx="50">
                  <c:v>6.4500000000000002E-2</c:v>
                </c:pt>
                <c:pt idx="51">
                  <c:v>6.5599999999999992E-2</c:v>
                </c:pt>
                <c:pt idx="52">
                  <c:v>6.7099999999999993E-2</c:v>
                </c:pt>
                <c:pt idx="53">
                  <c:v>6.8499999999999991E-2</c:v>
                </c:pt>
                <c:pt idx="54">
                  <c:v>6.8099999999999994E-2</c:v>
                </c:pt>
                <c:pt idx="55">
                  <c:v>6.59E-2</c:v>
                </c:pt>
                <c:pt idx="56">
                  <c:v>6.7400000000000002E-2</c:v>
                </c:pt>
                <c:pt idx="57">
                  <c:v>6.7900000000000002E-2</c:v>
                </c:pt>
                <c:pt idx="58">
                  <c:v>6.7900000000000002E-2</c:v>
                </c:pt>
                <c:pt idx="59">
                  <c:v>6.7900000000000002E-2</c:v>
                </c:pt>
                <c:pt idx="60">
                  <c:v>6.9500000000000006E-2</c:v>
                </c:pt>
                <c:pt idx="61">
                  <c:v>6.9199999999999998E-2</c:v>
                </c:pt>
                <c:pt idx="62">
                  <c:v>6.7799999999999999E-2</c:v>
                </c:pt>
                <c:pt idx="63">
                  <c:v>6.6000000000000003E-2</c:v>
                </c:pt>
                <c:pt idx="64">
                  <c:v>6.4199999999999993E-2</c:v>
                </c:pt>
                <c:pt idx="65">
                  <c:v>6.2300000000000001E-2</c:v>
                </c:pt>
                <c:pt idx="66">
                  <c:v>5.8700000000000002E-2</c:v>
                </c:pt>
                <c:pt idx="67">
                  <c:v>6.0599999999999994E-2</c:v>
                </c:pt>
                <c:pt idx="68">
                  <c:v>5.9500000000000004E-2</c:v>
                </c:pt>
                <c:pt idx="69">
                  <c:v>5.9299999999999999E-2</c:v>
                </c:pt>
                <c:pt idx="70">
                  <c:v>0.06</c:v>
                </c:pt>
                <c:pt idx="71">
                  <c:v>6.0400000000000002E-2</c:v>
                </c:pt>
                <c:pt idx="72">
                  <c:v>6.0599999999999994E-2</c:v>
                </c:pt>
                <c:pt idx="73">
                  <c:v>5.8099999999999999E-2</c:v>
                </c:pt>
                <c:pt idx="74">
                  <c:v>5.9500000000000004E-2</c:v>
                </c:pt>
                <c:pt idx="75">
                  <c:v>5.9800000000000006E-2</c:v>
                </c:pt>
                <c:pt idx="76">
                  <c:v>6.0499999999999998E-2</c:v>
                </c:pt>
                <c:pt idx="77">
                  <c:v>6.0400000000000002E-2</c:v>
                </c:pt>
                <c:pt idx="78">
                  <c:v>5.9299999999999999E-2</c:v>
                </c:pt>
                <c:pt idx="79">
                  <c:v>5.8899999999999994E-2</c:v>
                </c:pt>
                <c:pt idx="80">
                  <c:v>5.7800000000000004E-2</c:v>
                </c:pt>
                <c:pt idx="81">
                  <c:v>6.0100000000000001E-2</c:v>
                </c:pt>
                <c:pt idx="82">
                  <c:v>6.0599999999999994E-2</c:v>
                </c:pt>
                <c:pt idx="83">
                  <c:v>0.06</c:v>
                </c:pt>
                <c:pt idx="84">
                  <c:v>5.7999999999999996E-2</c:v>
                </c:pt>
                <c:pt idx="85">
                  <c:v>5.74E-2</c:v>
                </c:pt>
                <c:pt idx="86">
                  <c:v>5.9299999999999999E-2</c:v>
                </c:pt>
                <c:pt idx="87">
                  <c:v>6.1200000000000004E-2</c:v>
                </c:pt>
                <c:pt idx="88">
                  <c:v>6.0299999999999999E-2</c:v>
                </c:pt>
                <c:pt idx="89">
                  <c:v>5.8799999999999998E-2</c:v>
                </c:pt>
                <c:pt idx="90">
                  <c:v>6.08E-2</c:v>
                </c:pt>
                <c:pt idx="91">
                  <c:v>6.1399999999999996E-2</c:v>
                </c:pt>
                <c:pt idx="92">
                  <c:v>6.1500000000000006E-2</c:v>
                </c:pt>
                <c:pt idx="93">
                  <c:v>6.1500000000000006E-2</c:v>
                </c:pt>
                <c:pt idx="94">
                  <c:v>6.3700000000000007E-2</c:v>
                </c:pt>
                <c:pt idx="95">
                  <c:v>6.480000000000001E-2</c:v>
                </c:pt>
                <c:pt idx="96">
                  <c:v>6.5700000000000008E-2</c:v>
                </c:pt>
                <c:pt idx="97">
                  <c:v>6.7299999999999999E-2</c:v>
                </c:pt>
                <c:pt idx="98">
                  <c:v>6.6400000000000001E-2</c:v>
                </c:pt>
                <c:pt idx="99">
                  <c:v>6.6299999999999998E-2</c:v>
                </c:pt>
                <c:pt idx="100">
                  <c:v>6.6000000000000003E-2</c:v>
                </c:pt>
                <c:pt idx="101">
                  <c:v>6.5500000000000003E-2</c:v>
                </c:pt>
                <c:pt idx="102">
                  <c:v>6.5299999999999997E-2</c:v>
                </c:pt>
                <c:pt idx="103">
                  <c:v>6.59E-2</c:v>
                </c:pt>
                <c:pt idx="104">
                  <c:v>6.6799999999999998E-2</c:v>
                </c:pt>
                <c:pt idx="105">
                  <c:v>6.54E-2</c:v>
                </c:pt>
                <c:pt idx="106">
                  <c:v>6.4299999999999996E-2</c:v>
                </c:pt>
                <c:pt idx="107">
                  <c:v>6.3899999999999998E-2</c:v>
                </c:pt>
                <c:pt idx="108">
                  <c:v>6.2899999999999998E-2</c:v>
                </c:pt>
                <c:pt idx="109">
                  <c:v>6.2699999999999992E-2</c:v>
                </c:pt>
                <c:pt idx="110">
                  <c:v>6.1600000000000002E-2</c:v>
                </c:pt>
                <c:pt idx="111">
                  <c:v>6.0100000000000001E-2</c:v>
                </c:pt>
                <c:pt idx="112">
                  <c:v>6.2199999999999998E-2</c:v>
                </c:pt>
                <c:pt idx="113">
                  <c:v>6.1200000000000004E-2</c:v>
                </c:pt>
                <c:pt idx="114">
                  <c:v>6.0299999999999999E-2</c:v>
                </c:pt>
                <c:pt idx="115">
                  <c:v>6.0100000000000001E-2</c:v>
                </c:pt>
                <c:pt idx="116">
                  <c:v>5.9400000000000001E-2</c:v>
                </c:pt>
                <c:pt idx="117">
                  <c:v>6.0100000000000001E-2</c:v>
                </c:pt>
                <c:pt idx="118">
                  <c:v>6.0100000000000001E-2</c:v>
                </c:pt>
                <c:pt idx="119">
                  <c:v>5.96E-2</c:v>
                </c:pt>
                <c:pt idx="120">
                  <c:v>5.9800000000000006E-2</c:v>
                </c:pt>
                <c:pt idx="121">
                  <c:v>6.0499999999999998E-2</c:v>
                </c:pt>
                <c:pt idx="122">
                  <c:v>6.0899999999999996E-2</c:v>
                </c:pt>
                <c:pt idx="123">
                  <c:v>6.0700000000000004E-2</c:v>
                </c:pt>
                <c:pt idx="124">
                  <c:v>6.08E-2</c:v>
                </c:pt>
                <c:pt idx="125">
                  <c:v>6.0299999999999999E-2</c:v>
                </c:pt>
                <c:pt idx="126">
                  <c:v>6.0599999999999994E-2</c:v>
                </c:pt>
                <c:pt idx="127">
                  <c:v>6.1100000000000002E-2</c:v>
                </c:pt>
                <c:pt idx="128">
                  <c:v>6.0899999999999996E-2</c:v>
                </c:pt>
                <c:pt idx="129">
                  <c:v>6.08E-2</c:v>
                </c:pt>
                <c:pt idx="130">
                  <c:v>6.0720000000000003E-2</c:v>
                </c:pt>
                <c:pt idx="131">
                  <c:v>6.1600000000000002E-2</c:v>
                </c:pt>
                <c:pt idx="132">
                  <c:v>6.2100000000000002E-2</c:v>
                </c:pt>
                <c:pt idx="133">
                  <c:v>6.2400000000000004E-2</c:v>
                </c:pt>
                <c:pt idx="134">
                  <c:v>6.2E-2</c:v>
                </c:pt>
                <c:pt idx="135">
                  <c:v>6.1900000000000004E-2</c:v>
                </c:pt>
                <c:pt idx="136">
                  <c:v>6.1600000000000002E-2</c:v>
                </c:pt>
                <c:pt idx="137">
                  <c:v>6.1799999999999994E-2</c:v>
                </c:pt>
                <c:pt idx="138">
                  <c:v>6.1200000000000004E-2</c:v>
                </c:pt>
                <c:pt idx="139">
                  <c:v>6.08E-2</c:v>
                </c:pt>
                <c:pt idx="140">
                  <c:v>6.0199999999999997E-2</c:v>
                </c:pt>
                <c:pt idx="141">
                  <c:v>5.9299999999999999E-2</c:v>
                </c:pt>
                <c:pt idx="142">
                  <c:v>5.9699999999999996E-2</c:v>
                </c:pt>
                <c:pt idx="143">
                  <c:v>5.9800000000000006E-2</c:v>
                </c:pt>
                <c:pt idx="144">
                  <c:v>5.8899999999999994E-2</c:v>
                </c:pt>
                <c:pt idx="145">
                  <c:v>5.8499999999999996E-2</c:v>
                </c:pt>
                <c:pt idx="146">
                  <c:v>5.8099999999999999E-2</c:v>
                </c:pt>
                <c:pt idx="147">
                  <c:v>5.8400000000000001E-2</c:v>
                </c:pt>
                <c:pt idx="148">
                  <c:v>5.8400000000000001E-2</c:v>
                </c:pt>
                <c:pt idx="149">
                  <c:v>5.8200000000000002E-2</c:v>
                </c:pt>
                <c:pt idx="150">
                  <c:v>5.79E-2</c:v>
                </c:pt>
                <c:pt idx="151">
                  <c:v>5.7599999999999998E-2</c:v>
                </c:pt>
                <c:pt idx="152">
                  <c:v>5.7500000000000002E-2</c:v>
                </c:pt>
                <c:pt idx="153">
                  <c:v>5.8600000000000006E-2</c:v>
                </c:pt>
                <c:pt idx="154">
                  <c:v>5.9699999999999996E-2</c:v>
                </c:pt>
                <c:pt idx="155">
                  <c:v>5.9400000000000001E-2</c:v>
                </c:pt>
                <c:pt idx="156">
                  <c:v>6.0100000000000001E-2</c:v>
                </c:pt>
                <c:pt idx="157">
                  <c:v>5.9800000000000006E-2</c:v>
                </c:pt>
                <c:pt idx="158">
                  <c:v>6.0599999999999994E-2</c:v>
                </c:pt>
                <c:pt idx="159">
                  <c:v>6.0999999999999999E-2</c:v>
                </c:pt>
                <c:pt idx="160">
                  <c:v>6.0899999999999996E-2</c:v>
                </c:pt>
                <c:pt idx="161">
                  <c:v>6.1699999999999998E-2</c:v>
                </c:pt>
                <c:pt idx="162">
                  <c:v>6.1900000000000004E-2</c:v>
                </c:pt>
                <c:pt idx="163">
                  <c:v>6.0999999999999999E-2</c:v>
                </c:pt>
                <c:pt idx="164">
                  <c:v>6.0700000000000004E-2</c:v>
                </c:pt>
                <c:pt idx="165">
                  <c:v>6.0499999999999998E-2</c:v>
                </c:pt>
                <c:pt idx="166">
                  <c:v>5.9699999999999996E-2</c:v>
                </c:pt>
                <c:pt idx="167">
                  <c:v>0.06</c:v>
                </c:pt>
                <c:pt idx="168">
                  <c:v>5.9500000000000004E-2</c:v>
                </c:pt>
                <c:pt idx="169">
                  <c:v>5.9400000000000001E-2</c:v>
                </c:pt>
                <c:pt idx="170">
                  <c:v>6.0100000000000001E-2</c:v>
                </c:pt>
                <c:pt idx="171">
                  <c:v>5.91E-2</c:v>
                </c:pt>
                <c:pt idx="172">
                  <c:v>5.9400000000000001E-2</c:v>
                </c:pt>
                <c:pt idx="173">
                  <c:v>5.9800000000000006E-2</c:v>
                </c:pt>
                <c:pt idx="174">
                  <c:v>6.0199999999999997E-2</c:v>
                </c:pt>
                <c:pt idx="175">
                  <c:v>6.0700000000000004E-2</c:v>
                </c:pt>
                <c:pt idx="176">
                  <c:v>6.0700000000000004E-2</c:v>
                </c:pt>
                <c:pt idx="177">
                  <c:v>6.0400000000000002E-2</c:v>
                </c:pt>
                <c:pt idx="178">
                  <c:v>5.9800000000000006E-2</c:v>
                </c:pt>
                <c:pt idx="179">
                  <c:v>5.9900000000000002E-2</c:v>
                </c:pt>
                <c:pt idx="180">
                  <c:v>5.9400000000000001E-2</c:v>
                </c:pt>
                <c:pt idx="181">
                  <c:v>5.8299999999999998E-2</c:v>
                </c:pt>
                <c:pt idx="182">
                  <c:v>5.79E-2</c:v>
                </c:pt>
                <c:pt idx="183">
                  <c:v>5.7800000000000004E-2</c:v>
                </c:pt>
                <c:pt idx="184">
                  <c:v>5.8400000000000001E-2</c:v>
                </c:pt>
                <c:pt idx="185">
                  <c:v>5.8200000000000002E-2</c:v>
                </c:pt>
                <c:pt idx="186">
                  <c:v>5.7699999999999994E-2</c:v>
                </c:pt>
                <c:pt idx="187">
                  <c:v>5.7300000000000004E-2</c:v>
                </c:pt>
                <c:pt idx="188">
                  <c:v>5.7099999999999998E-2</c:v>
                </c:pt>
                <c:pt idx="189">
                  <c:v>5.7200000000000001E-2</c:v>
                </c:pt>
                <c:pt idx="190">
                  <c:v>5.9000000000000004E-2</c:v>
                </c:pt>
                <c:pt idx="191">
                  <c:v>5.8299999999999998E-2</c:v>
                </c:pt>
                <c:pt idx="192">
                  <c:v>5.74E-2</c:v>
                </c:pt>
                <c:pt idx="193">
                  <c:v>5.7300000000000004E-2</c:v>
                </c:pt>
                <c:pt idx="194">
                  <c:v>5.6299999999999996E-2</c:v>
                </c:pt>
                <c:pt idx="195">
                  <c:v>5.5599999999999997E-2</c:v>
                </c:pt>
                <c:pt idx="196">
                  <c:v>5.57E-2</c:v>
                </c:pt>
                <c:pt idx="197">
                  <c:v>5.4699999999999999E-2</c:v>
                </c:pt>
                <c:pt idx="198">
                  <c:v>5.3399999999999996E-2</c:v>
                </c:pt>
                <c:pt idx="199">
                  <c:v>5.4199999999999998E-2</c:v>
                </c:pt>
                <c:pt idx="200">
                  <c:v>5.4900000000000004E-2</c:v>
                </c:pt>
                <c:pt idx="201">
                  <c:v>5.45E-2</c:v>
                </c:pt>
                <c:pt idx="202">
                  <c:v>5.4100000000000002E-2</c:v>
                </c:pt>
                <c:pt idx="203">
                  <c:v>5.4299999999999994E-2</c:v>
                </c:pt>
                <c:pt idx="204">
                  <c:v>5.4699999999999999E-2</c:v>
                </c:pt>
                <c:pt idx="205">
                  <c:v>5.4100000000000002E-2</c:v>
                </c:pt>
                <c:pt idx="206">
                  <c:v>5.5099999999999996E-2</c:v>
                </c:pt>
                <c:pt idx="207">
                  <c:v>5.4400000000000004E-2</c:v>
                </c:pt>
                <c:pt idx="208">
                  <c:v>5.4600000000000003E-2</c:v>
                </c:pt>
                <c:pt idx="209">
                  <c:v>5.4800000000000001E-2</c:v>
                </c:pt>
                <c:pt idx="210">
                  <c:v>5.6299999999999996E-2</c:v>
                </c:pt>
                <c:pt idx="211">
                  <c:v>5.5599999999999997E-2</c:v>
                </c:pt>
                <c:pt idx="212">
                  <c:v>5.5999999999999994E-2</c:v>
                </c:pt>
                <c:pt idx="213">
                  <c:v>5.5300000000000002E-2</c:v>
                </c:pt>
                <c:pt idx="214">
                  <c:v>5.5210000000000002E-2</c:v>
                </c:pt>
                <c:pt idx="215">
                  <c:v>5.5099999999999996E-2</c:v>
                </c:pt>
                <c:pt idx="216">
                  <c:v>5.5399999999999998E-2</c:v>
                </c:pt>
                <c:pt idx="217">
                  <c:v>5.5800000000000002E-2</c:v>
                </c:pt>
                <c:pt idx="218">
                  <c:v>5.5599999999999997E-2</c:v>
                </c:pt>
                <c:pt idx="219">
                  <c:v>5.7000000000000002E-2</c:v>
                </c:pt>
                <c:pt idx="220">
                  <c:v>5.7200000000000001E-2</c:v>
                </c:pt>
                <c:pt idx="221">
                  <c:v>5.8099999999999999E-2</c:v>
                </c:pt>
                <c:pt idx="222">
                  <c:v>5.7599999999999998E-2</c:v>
                </c:pt>
                <c:pt idx="223">
                  <c:v>5.67E-2</c:v>
                </c:pt>
                <c:pt idx="224">
                  <c:v>5.62E-2</c:v>
                </c:pt>
                <c:pt idx="225">
                  <c:v>5.7000000000000002E-2</c:v>
                </c:pt>
                <c:pt idx="226">
                  <c:v>5.7500000000000002E-2</c:v>
                </c:pt>
                <c:pt idx="227">
                  <c:v>5.6500000000000002E-2</c:v>
                </c:pt>
                <c:pt idx="228">
                  <c:v>5.5800000000000002E-2</c:v>
                </c:pt>
                <c:pt idx="229">
                  <c:v>5.6100000000000004E-2</c:v>
                </c:pt>
                <c:pt idx="230">
                  <c:v>5.62E-2</c:v>
                </c:pt>
                <c:pt idx="231">
                  <c:v>5.62E-2</c:v>
                </c:pt>
                <c:pt idx="232">
                  <c:v>5.57E-2</c:v>
                </c:pt>
                <c:pt idx="233">
                  <c:v>5.5739999999999998E-2</c:v>
                </c:pt>
                <c:pt idx="234">
                  <c:v>5.74E-2</c:v>
                </c:pt>
                <c:pt idx="235">
                  <c:v>5.5999999999999994E-2</c:v>
                </c:pt>
                <c:pt idx="236">
                  <c:v>5.5399999999999998E-2</c:v>
                </c:pt>
                <c:pt idx="237">
                  <c:v>5.62E-2</c:v>
                </c:pt>
                <c:pt idx="238">
                  <c:v>5.6399999999999999E-2</c:v>
                </c:pt>
                <c:pt idx="239">
                  <c:v>5.6299999999999996E-2</c:v>
                </c:pt>
                <c:pt idx="240">
                  <c:v>5.6100000000000004E-2</c:v>
                </c:pt>
                <c:pt idx="241">
                  <c:v>5.62E-2</c:v>
                </c:pt>
                <c:pt idx="242">
                  <c:v>5.6900000000000006E-2</c:v>
                </c:pt>
                <c:pt idx="243">
                  <c:v>5.67E-2</c:v>
                </c:pt>
                <c:pt idx="244">
                  <c:v>5.8099999999999999E-2</c:v>
                </c:pt>
                <c:pt idx="245">
                  <c:v>5.79E-2</c:v>
                </c:pt>
                <c:pt idx="246">
                  <c:v>5.8299999999999998E-2</c:v>
                </c:pt>
                <c:pt idx="247">
                  <c:v>5.7999999999999996E-2</c:v>
                </c:pt>
                <c:pt idx="248">
                  <c:v>5.8400000000000001E-2</c:v>
                </c:pt>
                <c:pt idx="249">
                  <c:v>5.96E-2</c:v>
                </c:pt>
                <c:pt idx="250">
                  <c:v>5.9000000000000004E-2</c:v>
                </c:pt>
                <c:pt idx="251">
                  <c:v>5.91E-2</c:v>
                </c:pt>
                <c:pt idx="252">
                  <c:v>5.8700000000000002E-2</c:v>
                </c:pt>
                <c:pt idx="253">
                  <c:v>0.06</c:v>
                </c:pt>
                <c:pt idx="254">
                  <c:v>5.9800000000000006E-2</c:v>
                </c:pt>
                <c:pt idx="255">
                  <c:v>6.0100000000000001E-2</c:v>
                </c:pt>
                <c:pt idx="256">
                  <c:v>0.06</c:v>
                </c:pt>
                <c:pt idx="257">
                  <c:v>5.9299999999999999E-2</c:v>
                </c:pt>
                <c:pt idx="258">
                  <c:v>5.79E-2</c:v>
                </c:pt>
                <c:pt idx="259">
                  <c:v>5.79E-2</c:v>
                </c:pt>
                <c:pt idx="260">
                  <c:v>5.8400000000000001E-2</c:v>
                </c:pt>
                <c:pt idx="261">
                  <c:v>5.6600000000000004E-2</c:v>
                </c:pt>
                <c:pt idx="262">
                  <c:v>5.7699999999999994E-2</c:v>
                </c:pt>
                <c:pt idx="263">
                  <c:v>5.7599999999999998E-2</c:v>
                </c:pt>
                <c:pt idx="264">
                  <c:v>5.9200000000000003E-2</c:v>
                </c:pt>
                <c:pt idx="265">
                  <c:v>5.96E-2</c:v>
                </c:pt>
                <c:pt idx="266">
                  <c:v>6.08E-2</c:v>
                </c:pt>
                <c:pt idx="267">
                  <c:v>5.9400000000000001E-2</c:v>
                </c:pt>
                <c:pt idx="268">
                  <c:v>5.9299999999999999E-2</c:v>
                </c:pt>
                <c:pt idx="269">
                  <c:v>5.8200000000000002E-2</c:v>
                </c:pt>
                <c:pt idx="270">
                  <c:v>5.79E-2</c:v>
                </c:pt>
                <c:pt idx="271">
                  <c:v>5.7599999999999998E-2</c:v>
                </c:pt>
                <c:pt idx="272">
                  <c:v>5.67E-2</c:v>
                </c:pt>
                <c:pt idx="273">
                  <c:v>5.5899999999999998E-2</c:v>
                </c:pt>
                <c:pt idx="274">
                  <c:v>5.5300000000000002E-2</c:v>
                </c:pt>
                <c:pt idx="275">
                  <c:v>5.5500000000000001E-2</c:v>
                </c:pt>
                <c:pt idx="276">
                  <c:v>5.5199999999999999E-2</c:v>
                </c:pt>
                <c:pt idx="277">
                  <c:v>5.5E-2</c:v>
                </c:pt>
                <c:pt idx="278">
                  <c:v>5.5999999999999994E-2</c:v>
                </c:pt>
                <c:pt idx="279">
                  <c:v>5.6399999999999999E-2</c:v>
                </c:pt>
                <c:pt idx="280">
                  <c:v>5.74E-2</c:v>
                </c:pt>
                <c:pt idx="281">
                  <c:v>5.62E-2</c:v>
                </c:pt>
                <c:pt idx="282">
                  <c:v>5.5999999999999994E-2</c:v>
                </c:pt>
                <c:pt idx="283">
                  <c:v>5.4699999999999999E-2</c:v>
                </c:pt>
                <c:pt idx="284">
                  <c:v>5.4900000000000004E-2</c:v>
                </c:pt>
                <c:pt idx="285">
                  <c:v>5.5199999999999999E-2</c:v>
                </c:pt>
                <c:pt idx="286">
                  <c:v>5.4800000000000001E-2</c:v>
                </c:pt>
                <c:pt idx="287">
                  <c:v>5.5399999999999998E-2</c:v>
                </c:pt>
                <c:pt idx="288">
                  <c:v>5.5999999999999994E-2</c:v>
                </c:pt>
                <c:pt idx="289">
                  <c:v>5.6299999999999996E-2</c:v>
                </c:pt>
                <c:pt idx="290">
                  <c:v>5.62E-2</c:v>
                </c:pt>
                <c:pt idx="291">
                  <c:v>5.5599999999999997E-2</c:v>
                </c:pt>
                <c:pt idx="292">
                  <c:v>5.4900000000000004E-2</c:v>
                </c:pt>
                <c:pt idx="293">
                  <c:v>5.5199999999999999E-2</c:v>
                </c:pt>
                <c:pt idx="294">
                  <c:v>5.4699999999999999E-2</c:v>
                </c:pt>
                <c:pt idx="295">
                  <c:v>5.4699999999999999E-2</c:v>
                </c:pt>
                <c:pt idx="296">
                  <c:v>5.45E-2</c:v>
                </c:pt>
                <c:pt idx="297">
                  <c:v>5.3499999999999999E-2</c:v>
                </c:pt>
                <c:pt idx="298">
                  <c:v>5.3499999999999999E-2</c:v>
                </c:pt>
                <c:pt idx="299">
                  <c:v>5.3699999999999998E-2</c:v>
                </c:pt>
                <c:pt idx="300">
                  <c:v>5.4000000000000006E-2</c:v>
                </c:pt>
                <c:pt idx="301">
                  <c:v>5.3200000000000004E-2</c:v>
                </c:pt>
                <c:pt idx="302">
                  <c:v>5.3099999999999994E-2</c:v>
                </c:pt>
                <c:pt idx="303">
                  <c:v>5.1399999999999994E-2</c:v>
                </c:pt>
                <c:pt idx="304">
                  <c:v>5.04E-2</c:v>
                </c:pt>
                <c:pt idx="305">
                  <c:v>5.0999999999999997E-2</c:v>
                </c:pt>
                <c:pt idx="306">
                  <c:v>5.0199999999999995E-2</c:v>
                </c:pt>
                <c:pt idx="307">
                  <c:v>5.0099999999999999E-2</c:v>
                </c:pt>
                <c:pt idx="308">
                  <c:v>5.1299999999999998E-2</c:v>
                </c:pt>
                <c:pt idx="309">
                  <c:v>5.1699999999999996E-2</c:v>
                </c:pt>
                <c:pt idx="310">
                  <c:v>5.2000000000000005E-2</c:v>
                </c:pt>
                <c:pt idx="311">
                  <c:v>5.1900000000000002E-2</c:v>
                </c:pt>
                <c:pt idx="312">
                  <c:v>5.1900000000000002E-2</c:v>
                </c:pt>
                <c:pt idx="313">
                  <c:v>5.3099999999999994E-2</c:v>
                </c:pt>
                <c:pt idx="314">
                  <c:v>5.3099999999999994E-2</c:v>
                </c:pt>
                <c:pt idx="315">
                  <c:v>5.2999999999999999E-2</c:v>
                </c:pt>
                <c:pt idx="316">
                  <c:v>5.2600000000000001E-2</c:v>
                </c:pt>
                <c:pt idx="317">
                  <c:v>5.21E-2</c:v>
                </c:pt>
                <c:pt idx="318">
                  <c:v>5.1399999999999994E-2</c:v>
                </c:pt>
                <c:pt idx="319">
                  <c:v>5.1799999999999999E-2</c:v>
                </c:pt>
                <c:pt idx="320">
                  <c:v>5.1100000000000007E-2</c:v>
                </c:pt>
                <c:pt idx="321">
                  <c:v>5.0499999999999996E-2</c:v>
                </c:pt>
                <c:pt idx="322">
                  <c:v>5.1399999999999994E-2</c:v>
                </c:pt>
                <c:pt idx="323">
                  <c:v>5.21E-2</c:v>
                </c:pt>
                <c:pt idx="324">
                  <c:v>5.2600000000000001E-2</c:v>
                </c:pt>
                <c:pt idx="325">
                  <c:v>5.2499999999999998E-2</c:v>
                </c:pt>
                <c:pt idx="326">
                  <c:v>5.3190000000000001E-2</c:v>
                </c:pt>
                <c:pt idx="327">
                  <c:v>5.2499999999999998E-2</c:v>
                </c:pt>
                <c:pt idx="328">
                  <c:v>5.3099999999999994E-2</c:v>
                </c:pt>
                <c:pt idx="329">
                  <c:v>5.4000000000000006E-2</c:v>
                </c:pt>
                <c:pt idx="330">
                  <c:v>5.4100000000000002E-2</c:v>
                </c:pt>
                <c:pt idx="331">
                  <c:v>5.4199999999999998E-2</c:v>
                </c:pt>
                <c:pt idx="332">
                  <c:v>5.4299999999999994E-2</c:v>
                </c:pt>
                <c:pt idx="333">
                  <c:v>5.3699999999999998E-2</c:v>
                </c:pt>
                <c:pt idx="334">
                  <c:v>5.2199999999999996E-2</c:v>
                </c:pt>
                <c:pt idx="335">
                  <c:v>5.16E-2</c:v>
                </c:pt>
                <c:pt idx="336">
                  <c:v>5.2499999999999998E-2</c:v>
                </c:pt>
                <c:pt idx="337">
                  <c:v>5.3600000000000002E-2</c:v>
                </c:pt>
                <c:pt idx="338">
                  <c:v>5.3099999999999994E-2</c:v>
                </c:pt>
                <c:pt idx="339">
                  <c:v>5.3399999999999996E-2</c:v>
                </c:pt>
                <c:pt idx="340">
                  <c:v>5.4400000000000004E-2</c:v>
                </c:pt>
                <c:pt idx="341">
                  <c:v>5.3600000000000002E-2</c:v>
                </c:pt>
                <c:pt idx="342">
                  <c:v>5.4299999999999994E-2</c:v>
                </c:pt>
                <c:pt idx="343">
                  <c:v>5.4699999999999999E-2</c:v>
                </c:pt>
                <c:pt idx="344">
                  <c:v>5.4400000000000004E-2</c:v>
                </c:pt>
                <c:pt idx="345">
                  <c:v>5.3800000000000001E-2</c:v>
                </c:pt>
                <c:pt idx="346">
                  <c:v>5.4600000000000003E-2</c:v>
                </c:pt>
                <c:pt idx="347">
                  <c:v>5.5099999999999996E-2</c:v>
                </c:pt>
                <c:pt idx="348">
                  <c:v>5.45E-2</c:v>
                </c:pt>
                <c:pt idx="349">
                  <c:v>5.4600000000000003E-2</c:v>
                </c:pt>
                <c:pt idx="350">
                  <c:v>5.4000000000000006E-2</c:v>
                </c:pt>
                <c:pt idx="351">
                  <c:v>5.3499999999999999E-2</c:v>
                </c:pt>
                <c:pt idx="352">
                  <c:v>5.33E-2</c:v>
                </c:pt>
                <c:pt idx="353">
                  <c:v>5.3600000000000002E-2</c:v>
                </c:pt>
                <c:pt idx="354">
                  <c:v>5.3600000000000002E-2</c:v>
                </c:pt>
                <c:pt idx="355">
                  <c:v>5.3399999999999996E-2</c:v>
                </c:pt>
                <c:pt idx="356">
                  <c:v>5.28E-2</c:v>
                </c:pt>
                <c:pt idx="357">
                  <c:v>5.2499999999999998E-2</c:v>
                </c:pt>
                <c:pt idx="358">
                  <c:v>5.2300000000000006E-2</c:v>
                </c:pt>
                <c:pt idx="359">
                  <c:v>5.2600000000000001E-2</c:v>
                </c:pt>
                <c:pt idx="360">
                  <c:v>5.3099999999999994E-2</c:v>
                </c:pt>
                <c:pt idx="361">
                  <c:v>5.2699999999999997E-2</c:v>
                </c:pt>
                <c:pt idx="362">
                  <c:v>5.3200000000000004E-2</c:v>
                </c:pt>
                <c:pt idx="363">
                  <c:v>5.4000000000000006E-2</c:v>
                </c:pt>
                <c:pt idx="364">
                  <c:v>5.4199999999999998E-2</c:v>
                </c:pt>
                <c:pt idx="365">
                  <c:v>5.4699999999999999E-2</c:v>
                </c:pt>
                <c:pt idx="366">
                  <c:v>5.45E-2</c:v>
                </c:pt>
                <c:pt idx="367">
                  <c:v>5.5500000000000001E-2</c:v>
                </c:pt>
                <c:pt idx="368">
                  <c:v>5.5099999999999996E-2</c:v>
                </c:pt>
                <c:pt idx="369">
                  <c:v>5.4900000000000004E-2</c:v>
                </c:pt>
                <c:pt idx="370">
                  <c:v>5.4800000000000001E-2</c:v>
                </c:pt>
                <c:pt idx="371">
                  <c:v>5.5399999999999998E-2</c:v>
                </c:pt>
                <c:pt idx="372">
                  <c:v>5.6100000000000004E-2</c:v>
                </c:pt>
                <c:pt idx="373">
                  <c:v>5.5599999999999997E-2</c:v>
                </c:pt>
                <c:pt idx="374">
                  <c:v>5.4900000000000004E-2</c:v>
                </c:pt>
                <c:pt idx="375">
                  <c:v>5.4299999999999994E-2</c:v>
                </c:pt>
                <c:pt idx="376">
                  <c:v>5.4440000000000002E-2</c:v>
                </c:pt>
                <c:pt idx="377">
                  <c:v>5.5199999999999999E-2</c:v>
                </c:pt>
                <c:pt idx="378">
                  <c:v>5.5199999999999999E-2</c:v>
                </c:pt>
                <c:pt idx="379">
                  <c:v>5.45E-2</c:v>
                </c:pt>
                <c:pt idx="380">
                  <c:v>5.5199999999999999E-2</c:v>
                </c:pt>
                <c:pt idx="381">
                  <c:v>5.5800000000000002E-2</c:v>
                </c:pt>
                <c:pt idx="382">
                  <c:v>5.5500000000000001E-2</c:v>
                </c:pt>
                <c:pt idx="383">
                  <c:v>5.62E-2</c:v>
                </c:pt>
                <c:pt idx="384">
                  <c:v>5.7000000000000002E-2</c:v>
                </c:pt>
                <c:pt idx="385">
                  <c:v>5.6600000000000004E-2</c:v>
                </c:pt>
                <c:pt idx="386">
                  <c:v>5.79E-2</c:v>
                </c:pt>
                <c:pt idx="387">
                  <c:v>5.8799999999999998E-2</c:v>
                </c:pt>
                <c:pt idx="388">
                  <c:v>5.7999999999999996E-2</c:v>
                </c:pt>
                <c:pt idx="389">
                  <c:v>5.74E-2</c:v>
                </c:pt>
                <c:pt idx="390">
                  <c:v>5.8499999999999996E-2</c:v>
                </c:pt>
                <c:pt idx="391">
                  <c:v>5.79E-2</c:v>
                </c:pt>
                <c:pt idx="392">
                  <c:v>5.7500000000000002E-2</c:v>
                </c:pt>
                <c:pt idx="393">
                  <c:v>5.7500000000000002E-2</c:v>
                </c:pt>
                <c:pt idx="394">
                  <c:v>5.8299999999999998E-2</c:v>
                </c:pt>
                <c:pt idx="395">
                  <c:v>5.7699999999999994E-2</c:v>
                </c:pt>
                <c:pt idx="396">
                  <c:v>5.79E-2</c:v>
                </c:pt>
                <c:pt idx="397">
                  <c:v>5.7599999999999998E-2</c:v>
                </c:pt>
                <c:pt idx="398">
                  <c:v>5.7500000000000002E-2</c:v>
                </c:pt>
                <c:pt idx="399">
                  <c:v>5.67E-2</c:v>
                </c:pt>
                <c:pt idx="400">
                  <c:v>5.6100000000000004E-2</c:v>
                </c:pt>
                <c:pt idx="401">
                  <c:v>5.62E-2</c:v>
                </c:pt>
                <c:pt idx="402">
                  <c:v>5.6500000000000002E-2</c:v>
                </c:pt>
                <c:pt idx="403">
                  <c:v>5.6459999999999996E-2</c:v>
                </c:pt>
                <c:pt idx="404">
                  <c:v>5.6900000000000006E-2</c:v>
                </c:pt>
                <c:pt idx="405">
                  <c:v>5.7500000000000002E-2</c:v>
                </c:pt>
                <c:pt idx="406">
                  <c:v>5.6799999999999996E-2</c:v>
                </c:pt>
                <c:pt idx="407">
                  <c:v>5.6900000000000006E-2</c:v>
                </c:pt>
                <c:pt idx="408">
                  <c:v>5.7200000000000001E-2</c:v>
                </c:pt>
                <c:pt idx="409">
                  <c:v>5.7500000000000002E-2</c:v>
                </c:pt>
                <c:pt idx="410">
                  <c:v>5.74E-2</c:v>
                </c:pt>
                <c:pt idx="411">
                  <c:v>5.74E-2</c:v>
                </c:pt>
                <c:pt idx="412">
                  <c:v>5.8099999999999999E-2</c:v>
                </c:pt>
                <c:pt idx="413">
                  <c:v>5.9000000000000004E-2</c:v>
                </c:pt>
                <c:pt idx="414">
                  <c:v>5.8700000000000002E-2</c:v>
                </c:pt>
                <c:pt idx="415">
                  <c:v>5.9000000000000004E-2</c:v>
                </c:pt>
                <c:pt idx="416">
                  <c:v>5.8299999999999998E-2</c:v>
                </c:pt>
                <c:pt idx="417">
                  <c:v>5.7699999999999994E-2</c:v>
                </c:pt>
                <c:pt idx="418">
                  <c:v>5.7000000000000002E-2</c:v>
                </c:pt>
                <c:pt idx="419">
                  <c:v>5.6799999999999996E-2</c:v>
                </c:pt>
                <c:pt idx="420">
                  <c:v>5.6799999999999996E-2</c:v>
                </c:pt>
                <c:pt idx="421">
                  <c:v>5.6900000000000006E-2</c:v>
                </c:pt>
                <c:pt idx="422">
                  <c:v>5.7500000000000002E-2</c:v>
                </c:pt>
                <c:pt idx="423">
                  <c:v>5.8099999999999999E-2</c:v>
                </c:pt>
                <c:pt idx="424">
                  <c:v>5.8200000000000002E-2</c:v>
                </c:pt>
                <c:pt idx="425">
                  <c:v>5.7300000000000004E-2</c:v>
                </c:pt>
                <c:pt idx="426">
                  <c:v>5.7599999999999998E-2</c:v>
                </c:pt>
                <c:pt idx="427">
                  <c:v>5.7999999999999996E-2</c:v>
                </c:pt>
                <c:pt idx="428">
                  <c:v>5.8400000000000001E-2</c:v>
                </c:pt>
                <c:pt idx="429">
                  <c:v>5.7800000000000004E-2</c:v>
                </c:pt>
                <c:pt idx="430">
                  <c:v>5.7800000000000004E-2</c:v>
                </c:pt>
                <c:pt idx="431">
                  <c:v>5.8200000000000002E-2</c:v>
                </c:pt>
                <c:pt idx="432">
                  <c:v>5.7699999999999994E-2</c:v>
                </c:pt>
                <c:pt idx="433">
                  <c:v>5.74E-2</c:v>
                </c:pt>
                <c:pt idx="434">
                  <c:v>5.7200000000000001E-2</c:v>
                </c:pt>
                <c:pt idx="435">
                  <c:v>5.7599999999999998E-2</c:v>
                </c:pt>
                <c:pt idx="436">
                  <c:v>5.74E-2</c:v>
                </c:pt>
                <c:pt idx="437">
                  <c:v>5.7300000000000004E-2</c:v>
                </c:pt>
                <c:pt idx="438">
                  <c:v>5.79E-2</c:v>
                </c:pt>
                <c:pt idx="439">
                  <c:v>5.79E-2</c:v>
                </c:pt>
                <c:pt idx="440">
                  <c:v>5.7599999999999998E-2</c:v>
                </c:pt>
                <c:pt idx="441">
                  <c:v>5.8200000000000002E-2</c:v>
                </c:pt>
                <c:pt idx="442">
                  <c:v>5.8299999999999998E-2</c:v>
                </c:pt>
                <c:pt idx="443">
                  <c:v>5.7800000000000004E-2</c:v>
                </c:pt>
                <c:pt idx="444">
                  <c:v>5.7800000000000004E-2</c:v>
                </c:pt>
                <c:pt idx="445">
                  <c:v>5.7500000000000002E-2</c:v>
                </c:pt>
                <c:pt idx="446">
                  <c:v>5.7000000000000002E-2</c:v>
                </c:pt>
                <c:pt idx="447">
                  <c:v>5.6799999999999996E-2</c:v>
                </c:pt>
                <c:pt idx="448">
                  <c:v>5.62E-2</c:v>
                </c:pt>
                <c:pt idx="449">
                  <c:v>5.5399999999999998E-2</c:v>
                </c:pt>
                <c:pt idx="450">
                  <c:v>5.5599999999999997E-2</c:v>
                </c:pt>
                <c:pt idx="451">
                  <c:v>5.5899999999999998E-2</c:v>
                </c:pt>
                <c:pt idx="452">
                  <c:v>5.6600000000000004E-2</c:v>
                </c:pt>
                <c:pt idx="453">
                  <c:v>5.6399999999999999E-2</c:v>
                </c:pt>
                <c:pt idx="454">
                  <c:v>5.6399999999999999E-2</c:v>
                </c:pt>
                <c:pt idx="455">
                  <c:v>5.5999999999999994E-2</c:v>
                </c:pt>
                <c:pt idx="456">
                  <c:v>5.6100000000000004E-2</c:v>
                </c:pt>
                <c:pt idx="457">
                  <c:v>5.6399999999999999E-2</c:v>
                </c:pt>
                <c:pt idx="458">
                  <c:v>5.5999999999999994E-2</c:v>
                </c:pt>
                <c:pt idx="459">
                  <c:v>5.57E-2</c:v>
                </c:pt>
                <c:pt idx="460">
                  <c:v>5.4100000000000002E-2</c:v>
                </c:pt>
                <c:pt idx="461">
                  <c:v>5.33E-2</c:v>
                </c:pt>
                <c:pt idx="462">
                  <c:v>5.2600000000000001E-2</c:v>
                </c:pt>
                <c:pt idx="463">
                  <c:v>5.0700000000000002E-2</c:v>
                </c:pt>
                <c:pt idx="464">
                  <c:v>5.1200000000000002E-2</c:v>
                </c:pt>
                <c:pt idx="465">
                  <c:v>5.2199999999999996E-2</c:v>
                </c:pt>
                <c:pt idx="466">
                  <c:v>5.28E-2</c:v>
                </c:pt>
                <c:pt idx="467">
                  <c:v>5.2300000000000006E-2</c:v>
                </c:pt>
                <c:pt idx="468">
                  <c:v>5.2300000000000006E-2</c:v>
                </c:pt>
                <c:pt idx="469">
                  <c:v>5.1799999999999999E-2</c:v>
                </c:pt>
                <c:pt idx="470">
                  <c:v>5.1799999999999999E-2</c:v>
                </c:pt>
                <c:pt idx="471">
                  <c:v>5.3399999999999996E-2</c:v>
                </c:pt>
                <c:pt idx="472">
                  <c:v>5.3899999999999997E-2</c:v>
                </c:pt>
                <c:pt idx="473">
                  <c:v>5.3699999999999998E-2</c:v>
                </c:pt>
                <c:pt idx="474">
                  <c:v>5.3399999999999996E-2</c:v>
                </c:pt>
                <c:pt idx="475">
                  <c:v>5.3499999999999999E-2</c:v>
                </c:pt>
                <c:pt idx="476">
                  <c:v>5.3200000000000004E-2</c:v>
                </c:pt>
                <c:pt idx="477">
                  <c:v>5.33E-2</c:v>
                </c:pt>
                <c:pt idx="478">
                  <c:v>5.3899999999999997E-2</c:v>
                </c:pt>
                <c:pt idx="479">
                  <c:v>5.5099999999999996E-2</c:v>
                </c:pt>
                <c:pt idx="480">
                  <c:v>5.5300000000000002E-2</c:v>
                </c:pt>
                <c:pt idx="481">
                  <c:v>5.45E-2</c:v>
                </c:pt>
                <c:pt idx="482">
                  <c:v>5.4900000000000004E-2</c:v>
                </c:pt>
                <c:pt idx="483">
                  <c:v>5.4299999999999994E-2</c:v>
                </c:pt>
                <c:pt idx="484">
                  <c:v>5.4299999999999994E-2</c:v>
                </c:pt>
                <c:pt idx="485">
                  <c:v>5.3399999999999996E-2</c:v>
                </c:pt>
                <c:pt idx="486">
                  <c:v>5.3200000000000004E-2</c:v>
                </c:pt>
                <c:pt idx="487">
                  <c:v>5.2999999999999999E-2</c:v>
                </c:pt>
                <c:pt idx="488">
                  <c:v>5.28E-2</c:v>
                </c:pt>
                <c:pt idx="489">
                  <c:v>5.2400000000000002E-2</c:v>
                </c:pt>
                <c:pt idx="490">
                  <c:v>5.2699999999999997E-2</c:v>
                </c:pt>
                <c:pt idx="491">
                  <c:v>5.28E-2</c:v>
                </c:pt>
                <c:pt idx="492">
                  <c:v>5.28E-2</c:v>
                </c:pt>
                <c:pt idx="493">
                  <c:v>5.2900000000000003E-2</c:v>
                </c:pt>
                <c:pt idx="494">
                  <c:v>5.3200000000000004E-2</c:v>
                </c:pt>
                <c:pt idx="495">
                  <c:v>5.3200000000000004E-2</c:v>
                </c:pt>
                <c:pt idx="496">
                  <c:v>5.3699999999999998E-2</c:v>
                </c:pt>
                <c:pt idx="497">
                  <c:v>5.3800000000000001E-2</c:v>
                </c:pt>
                <c:pt idx="498">
                  <c:v>5.3899999999999997E-2</c:v>
                </c:pt>
                <c:pt idx="499">
                  <c:v>5.3899999999999997E-2</c:v>
                </c:pt>
                <c:pt idx="500">
                  <c:v>5.3200000000000004E-2</c:v>
                </c:pt>
                <c:pt idx="501">
                  <c:v>5.2600000000000001E-2</c:v>
                </c:pt>
                <c:pt idx="502">
                  <c:v>5.2600000000000001E-2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0BC-4019-9007-243C27BFE0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3030523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1303052344"/>
        <c:scaling>
          <c:orientation val="minMax"/>
          <c:max val="0.1"/>
          <c:min val="4.0000000000000008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0.08375</cdr:x>
      <cdr:y>0.86155</cdr:y>
    </cdr:from>
    <cdr:to>
      <cdr:x>1</cdr:x>
      <cdr:y>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445B33E7-9253-4AE5-B8DA-2ACFD4B6790F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/>
      </cdr:blipFill>
      <cdr:spPr>
        <a:xfrm xmlns:a="http://schemas.openxmlformats.org/drawingml/2006/main">
          <a:off x="779344" y="5237089"/>
          <a:ext cx="8526292" cy="84159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57</TotalTime>
  <Pages>16</Pages>
  <Words>2230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3</cp:revision>
  <cp:lastPrinted>2025-01-31T09:13:00Z</cp:lastPrinted>
  <dcterms:created xsi:type="dcterms:W3CDTF">2025-01-31T08:48:00Z</dcterms:created>
  <dcterms:modified xsi:type="dcterms:W3CDTF">2025-01-31T09:57:00Z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