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174E0C85" w:rsidR="00F52248" w:rsidRDefault="00F52248" w:rsidP="008635BB">
            <w:pPr>
              <w:spacing w:line="240" w:lineRule="auto"/>
              <w:ind w:left="-246"/>
              <w:jc w:val="center"/>
            </w:pPr>
            <w:bookmarkStart w:id="0" w:name="_Hlk60212673"/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4F30E1D5" w:rsidR="00F52248" w:rsidRDefault="00F52248" w:rsidP="00641367">
            <w:pPr>
              <w:spacing w:line="240" w:lineRule="auto"/>
              <w:jc w:val="center"/>
            </w:pP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10A3D023" w:rsidR="00F52248" w:rsidRDefault="00F52248" w:rsidP="00641367">
            <w:pPr>
              <w:spacing w:line="240" w:lineRule="auto"/>
              <w:jc w:val="center"/>
            </w:pPr>
          </w:p>
        </w:tc>
      </w:tr>
    </w:tbl>
    <w:bookmarkEnd w:id="0"/>
    <w:p w14:paraId="08F3FB14" w14:textId="7774955F" w:rsidR="00C878DE" w:rsidRDefault="00516738" w:rsidP="00050FA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AEE3F4" wp14:editId="59478513">
                <wp:simplePos x="0" y="0"/>
                <wp:positionH relativeFrom="column">
                  <wp:posOffset>-388637</wp:posOffset>
                </wp:positionH>
                <wp:positionV relativeFrom="paragraph">
                  <wp:posOffset>-1138555</wp:posOffset>
                </wp:positionV>
                <wp:extent cx="6524625" cy="799465"/>
                <wp:effectExtent l="0" t="0" r="9525" b="635"/>
                <wp:wrapNone/>
                <wp:docPr id="6" name="Grup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24625" cy="799465"/>
                          <a:chOff x="0" y="0"/>
                          <a:chExt cx="6690995" cy="819150"/>
                        </a:xfrm>
                      </wpg:grpSpPr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1899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3814763" y="38100"/>
                            <a:ext cx="64071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38100"/>
                            <a:ext cx="1987550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63"/>
                            <a:ext cx="165735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08780" id="Grupa 6" o:spid="_x0000_s1026" style="position:absolute;margin-left:-30.6pt;margin-top:-89.65pt;width:513.75pt;height:62.95pt;z-index:-251657216;mso-width-relative:margin;mso-height-relative:margin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DwubdXWWQAA1lkAABUAAABkcnMvbWVkaWEvaW1hZ2UxLmpwZWf/2P/gABBK&#10;RklGAAEBAQDcANwAAP/bAEMAAgEBAQEBAgEBAQICAgICBAMCAgICBQQEAwQGBQYGBgUGBgYHCQgG&#10;BwkHBgYICwgJCgoKCgoGCAsMCwoMCQoKCv/bAEMBAgICAgICBQMDBQoHBgcKCgoKCgoKCgoKCgoK&#10;CgoKCgoKCgoKCgoKCgoKCgoKCgoKCgoKCgoKCgoKCgoKCgoKCv/AABEIAHQB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">
                  <v:imagedata r:id="rId14" o:title=""/>
                  <v:path arrowok="t"/>
                </v:shape>
                <v:shape id="Obraz 4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">
                  <v:imagedata r:id="rId15" o:title="" cropleft="13505f" cropright="14066f"/>
                  <v:path arrowok="t"/>
                </v:shape>
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">
                  <v:imagedata r:id="rId16" o:title=""/>
                  <v:path arrowok="t"/>
                </v:shape>
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">
                  <v:imagedata r:id="rId17" o:title=""/>
                  <v:path arrowok="t"/>
                </v:shape>
              </v:group>
            </w:pict>
          </mc:Fallback>
        </mc:AlternateContent>
      </w:r>
      <w:r w:rsidR="004A6708"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  <w:bookmarkStart w:id="1" w:name="_GoBack"/>
      <w:bookmarkEnd w:id="1"/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5F41E2F0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AF216D">
        <w:t>,</w:t>
      </w:r>
      <w:r w:rsidR="001A0AF1">
        <w:t xml:space="preserve"> z </w:t>
      </w:r>
      <w:proofErr w:type="spellStart"/>
      <w:r w:rsidR="001A0AF1">
        <w:t>późn</w:t>
      </w:r>
      <w:proofErr w:type="spellEnd"/>
      <w:r w:rsidR="001A0AF1">
        <w:t>. 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09FE5653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08ACBAD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394F7B">
        <w:t>: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1C79CF2D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394F7B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lastRenderedPageBreak/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634859F2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8A7A5A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</w:t>
      </w:r>
      <w:r w:rsidRPr="00874C71">
        <w:lastRenderedPageBreak/>
        <w:t>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04A0FB7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747BF">
        <w:rPr>
          <w:iCs/>
          <w:szCs w:val="24"/>
        </w:rPr>
        <w:t>zakończenia operacji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3D9F99B2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</w:t>
      </w:r>
      <w:r w:rsidR="008826B3">
        <w:t xml:space="preserve">porozumieniem </w:t>
      </w:r>
      <w:r>
        <w:t>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</w:t>
      </w:r>
      <w:r w:rsidR="008826B3">
        <w:t>,</w:t>
      </w:r>
      <w:r>
        <w:t xml:space="preserve">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D425722" w:rsidR="00812E4F" w:rsidRDefault="00812E4F" w:rsidP="00812E4F">
      <w:pPr>
        <w:pStyle w:val="PKTpunkt"/>
      </w:pPr>
      <w:r>
        <w:t>1)</w:t>
      </w:r>
      <w:r>
        <w:tab/>
        <w:t>dostarczenia</w:t>
      </w:r>
      <w:r w:rsidR="002924E6">
        <w:t xml:space="preserve">, na wezwanie </w:t>
      </w:r>
      <w:r w:rsidR="009552A2">
        <w:t>Agencji</w:t>
      </w:r>
      <w:r w:rsidR="002924E6">
        <w:t>,</w:t>
      </w:r>
      <w:r w:rsidRPr="00AC0D3F">
        <w:t xml:space="preserve"> </w:t>
      </w:r>
      <w:r w:rsidR="002924E6" w:rsidRPr="00AC0D3F">
        <w:t xml:space="preserve">umowy </w:t>
      </w:r>
      <w:r w:rsidRPr="00AC0D3F">
        <w:t xml:space="preserve">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3359A572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3D03FA" w:rsidRPr="008C7155">
        <w:t>D</w:t>
      </w:r>
      <w:r w:rsidR="003D03FA">
        <w:t>z. U. z 2021 r. poz. 1129</w:t>
      </w:r>
      <w:r w:rsidR="00720E04">
        <w:t>,</w:t>
      </w:r>
      <w:r w:rsidR="003D03FA">
        <w:t xml:space="preserve"> z </w:t>
      </w:r>
      <w:proofErr w:type="spellStart"/>
      <w:r w:rsidR="00E871AF">
        <w:t>późn</w:t>
      </w:r>
      <w:proofErr w:type="spellEnd"/>
      <w:r w:rsidR="003D03FA" w:rsidRPr="008C7155">
        <w:t>. zm.</w:t>
      </w:r>
      <w:r w:rsidR="00B07848">
        <w:t>)</w:t>
      </w:r>
      <w:r w:rsidR="00321550">
        <w:rPr>
          <w:rStyle w:val="Odwoanieprzypisudolnego"/>
        </w:rPr>
        <w:footnoteReference w:customMarkFollows="1" w:id="7"/>
        <w:t>7</w:t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>, w przypadku gdy przepisy te mają zastosowanie.</w:t>
      </w:r>
    </w:p>
    <w:p w14:paraId="5AFD087F" w14:textId="382BE188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BD4258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0CB0FE98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321550">
        <w:rPr>
          <w:rStyle w:val="Odwoanieprzypisudolnego"/>
          <w:rFonts w:ascii="Times New Roman" w:hAnsi="Times New Roman"/>
          <w:szCs w:val="24"/>
        </w:rPr>
        <w:footnoteReference w:customMarkFollows="1" w:id="8"/>
        <w:t>8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lastRenderedPageBreak/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40FAB6ED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="00CA44F1" w:rsidRPr="0061425F">
        <w:t>C(201</w:t>
      </w:r>
      <w:r w:rsidR="00CA44F1">
        <w:t>9</w:t>
      </w:r>
      <w:r w:rsidR="00CA44F1" w:rsidRPr="0061425F">
        <w:t xml:space="preserve">) </w:t>
      </w:r>
      <w:r w:rsidR="00CA44F1">
        <w:t>3452</w:t>
      </w:r>
      <w:r w:rsidR="00CA44F1" w:rsidRPr="0061425F">
        <w:t xml:space="preserve"> final</w:t>
      </w:r>
      <w:r w:rsidR="00321550">
        <w:rPr>
          <w:rStyle w:val="Odwoanieprzypisudolnego"/>
        </w:rPr>
        <w:footnoteReference w:customMarkFollows="1" w:id="9"/>
        <w:t>9</w:t>
      </w:r>
      <w:r w:rsidR="00237F01">
        <w:t xml:space="preserve"> </w:t>
      </w:r>
      <w:r w:rsidR="00CA44F1" w:rsidRPr="0061425F">
        <w:t>z dnia 1</w:t>
      </w:r>
      <w:r w:rsidR="00CA44F1">
        <w:t>4</w:t>
      </w:r>
      <w:r w:rsidR="00CA44F1" w:rsidRPr="0061425F">
        <w:t xml:space="preserve"> </w:t>
      </w:r>
      <w:r w:rsidR="00CA44F1">
        <w:t>maja</w:t>
      </w:r>
      <w:r w:rsidR="00CA44F1" w:rsidRPr="0061425F">
        <w:t xml:space="preserve"> 201</w:t>
      </w:r>
      <w:r w:rsidR="00CA44F1">
        <w:t>9</w:t>
      </w:r>
      <w:r w:rsidR="00CA44F1" w:rsidRPr="0061425F">
        <w:t xml:space="preserve"> r. </w:t>
      </w:r>
      <w:r w:rsidR="00CA44F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CA44F1">
        <w:t>ch</w:t>
      </w:r>
      <w:r w:rsidR="00432D8A" w:rsidRPr="00587C17">
        <w:t>.</w:t>
      </w:r>
    </w:p>
    <w:p w14:paraId="749D3F8C" w14:textId="5A0C13F5" w:rsidR="00432D8A" w:rsidRPr="00DB5D58" w:rsidRDefault="00BB20D0" w:rsidP="00E40E19">
      <w:pPr>
        <w:pStyle w:val="USTustnpkodeksu"/>
        <w:rPr>
          <w:rFonts w:ascii="Times New Roman" w:hAnsi="Times New Roman" w:cs="Times New Roman"/>
          <w:sz w:val="16"/>
          <w:szCs w:val="16"/>
        </w:rPr>
      </w:pPr>
      <w:r>
        <w:t xml:space="preserve">7. </w:t>
      </w:r>
      <w:r w:rsidR="009552A2" w:rsidRPr="009552A2">
        <w:t xml:space="preserve">Beneficjent jest zwolniony z przedłożenia </w:t>
      </w:r>
      <w:r w:rsidR="009552A2">
        <w:t>Agencji</w:t>
      </w:r>
      <w:r w:rsidR="009552A2" w:rsidRPr="009552A2">
        <w:t xml:space="preserve"> dokumentacji o zakończonym postępowaniu o udzielenie zamówienia publicznego w przypadku, gdy dokumenty te zostały przedłożone wraz z innym wnioskiem o płatność</w:t>
      </w:r>
      <w:r w:rsidR="00873083">
        <w:t xml:space="preserve"> </w:t>
      </w:r>
      <w:r w:rsidR="00873083" w:rsidRPr="008701D7">
        <w:t>pomocy technicznej</w:t>
      </w:r>
      <w:r w:rsidR="009552A2" w:rsidRPr="008701D7">
        <w:t xml:space="preserve"> w ramach Programu Operacyjnego „Rybactwo i Morze” lub wnioskiem o przyznanie pomocy </w:t>
      </w:r>
      <w:r w:rsidR="00631F62" w:rsidRPr="008701D7">
        <w:t xml:space="preserve">technicznej </w:t>
      </w:r>
      <w:r w:rsidR="009552A2" w:rsidRPr="008701D7">
        <w:t xml:space="preserve">w ramach Programu Rozwoju Obszarów Wiejskich 2014-2020 lub wnioskiem o płatność </w:t>
      </w:r>
      <w:r w:rsidR="00442F42" w:rsidRPr="008701D7">
        <w:rPr>
          <w:iCs/>
          <w:szCs w:val="24"/>
        </w:rPr>
        <w:t xml:space="preserve">pomocy technicznej </w:t>
      </w:r>
      <w:r w:rsidR="009552A2" w:rsidRPr="008701D7">
        <w:t>w ramach Programu Rozwoju Obszarów Wiejskich 2014-2020.</w:t>
      </w:r>
      <w:r w:rsidR="00E40E19" w:rsidRPr="008701D7">
        <w:rPr>
          <w:iCs/>
          <w:szCs w:val="24"/>
        </w:rPr>
        <w:t xml:space="preserve"> W takim przypadku </w:t>
      </w:r>
      <w:r w:rsidR="002112D8" w:rsidRPr="008701D7">
        <w:rPr>
          <w:iCs/>
          <w:szCs w:val="24"/>
        </w:rPr>
        <w:t>B</w:t>
      </w:r>
      <w:r w:rsidR="00E40E19" w:rsidRPr="008701D7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</w:t>
      </w:r>
      <w:r w:rsidR="00E40E19" w:rsidRPr="00DB14BA">
        <w:rPr>
          <w:iCs/>
          <w:szCs w:val="24"/>
        </w:rPr>
        <w:t xml:space="preserve"> załączona dokumentacja przedmiotowego postępowania</w:t>
      </w:r>
      <w:r w:rsidR="00E40E19">
        <w:rPr>
          <w:iCs/>
          <w:szCs w:val="24"/>
        </w:rPr>
        <w:t>.</w:t>
      </w:r>
    </w:p>
    <w:p w14:paraId="07F77F12" w14:textId="1D5B7814" w:rsidR="008A270E" w:rsidRDefault="004A6708" w:rsidP="008543B2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814BA53" w14:textId="28EDDF22" w:rsidR="008A270E" w:rsidRDefault="008A270E" w:rsidP="008A270E">
      <w:pPr>
        <w:pStyle w:val="USTustnpkodeksu"/>
      </w:pPr>
      <w:r>
        <w:t>1.</w:t>
      </w:r>
      <w:r>
        <w:tab/>
        <w:t xml:space="preserve">Beneficjent zobowiązuje się złożyć wniosek o płatność oraz dokument elektroniczny zawierający treść wniosku zapisany w sposób umożliwiający edycję danych, wraz z dokumentami niezbędnymi do ustalenia spełnienia warunków wypłaty środków finansowych </w:t>
      </w:r>
      <w:r>
        <w:lastRenderedPageBreak/>
        <w:t xml:space="preserve">w ramach pomocy technicznej albo ich kopiami, których wykaz jest określony w załączniku nr 4 do </w:t>
      </w:r>
      <w:r w:rsidR="00394EB2">
        <w:t>porozumienia</w:t>
      </w:r>
      <w:r>
        <w:t>:</w:t>
      </w:r>
    </w:p>
    <w:p w14:paraId="2E3CF073" w14:textId="5979048C" w:rsidR="008A270E" w:rsidRDefault="008A270E" w:rsidP="008A270E">
      <w:pPr>
        <w:pStyle w:val="USTustnpkodeksu"/>
      </w:pPr>
      <w:r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72E12DA3" w14:textId="77777777" w:rsidR="008A270E" w:rsidRDefault="008A270E" w:rsidP="008A270E">
      <w:pPr>
        <w:pStyle w:val="USTustnpkodeksu"/>
      </w:pPr>
      <w:r>
        <w:t>2) w formie dokumentu elektronicznego wniesionego za pośrednictwem elektronicznej skrzynki podawczej, udostępnionej na elektronicznej platformie usług administracji publicznej albo</w:t>
      </w:r>
    </w:p>
    <w:p w14:paraId="2A40F686" w14:textId="56A69C84" w:rsidR="00324043" w:rsidRPr="00324043" w:rsidRDefault="008A270E" w:rsidP="008A270E">
      <w:pPr>
        <w:pStyle w:val="USTustnpkodeksu"/>
      </w:pPr>
      <w:r>
        <w:t>3) w postaci elektronicznej na adres do doręczeń elektronicznych, o którym mowa w art. 2 pkt 1 ustawy z dnia 18 listopada 2020 r. o doręczeniach elektronicznych (</w:t>
      </w:r>
      <w:r w:rsidR="00E40E19" w:rsidRPr="00515235">
        <w:rPr>
          <w:iCs/>
          <w:szCs w:val="24"/>
        </w:rPr>
        <w:t>Dz.</w:t>
      </w:r>
      <w:r w:rsidR="00E40E19">
        <w:rPr>
          <w:iCs/>
          <w:szCs w:val="24"/>
        </w:rPr>
        <w:t> </w:t>
      </w:r>
      <w:r w:rsidR="00E40E19" w:rsidRPr="00515235">
        <w:rPr>
          <w:iCs/>
          <w:szCs w:val="24"/>
        </w:rPr>
        <w:t>U.</w:t>
      </w:r>
      <w:r w:rsidR="00E40E19">
        <w:rPr>
          <w:iCs/>
          <w:szCs w:val="24"/>
        </w:rPr>
        <w:t xml:space="preserve"> z 2022 r. </w:t>
      </w:r>
      <w:r w:rsidR="00E40E19" w:rsidRPr="00515235">
        <w:rPr>
          <w:iCs/>
          <w:szCs w:val="24"/>
        </w:rPr>
        <w:t xml:space="preserve">poz. </w:t>
      </w:r>
      <w:r w:rsidR="00E40E19">
        <w:rPr>
          <w:iCs/>
          <w:szCs w:val="24"/>
        </w:rPr>
        <w:t>569</w:t>
      </w:r>
      <w:r>
        <w:t>), wpisany do bazy adresów elektronicznych, o której mowa w art. 25 tej ustawy w następujących terminach: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03734495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9B6DFD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24CBE1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9178D0">
        <w:t>2021</w:t>
      </w:r>
      <w:r w:rsidR="009178D0" w:rsidRPr="00C24E42">
        <w:t xml:space="preserve"> </w:t>
      </w:r>
      <w:r w:rsidR="00081434" w:rsidRPr="00C24E42">
        <w:t xml:space="preserve">r. poz. </w:t>
      </w:r>
      <w:r w:rsidR="009178D0">
        <w:t>271</w:t>
      </w:r>
      <w:r w:rsidR="00650CFE">
        <w:t>,</w:t>
      </w:r>
      <w:r w:rsidR="00081434">
        <w:t xml:space="preserve"> z </w:t>
      </w:r>
      <w:proofErr w:type="spellStart"/>
      <w:r w:rsidR="00081434">
        <w:t>późn</w:t>
      </w:r>
      <w:proofErr w:type="spellEnd"/>
      <w:r w:rsidR="00081434">
        <w:t>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lastRenderedPageBreak/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078B906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7F5A">
        <w:rPr>
          <w:rStyle w:val="Odwoanieprzypisudolnego"/>
        </w:rPr>
        <w:footnoteReference w:customMarkFollows="1" w:id="10"/>
        <w:t>10</w:t>
      </w:r>
      <w:r w:rsidR="00437F5A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094382" w:rsidRPr="007C2BE0">
        <w:t>Dz. U. z 2021 r. poz. 685</w:t>
      </w:r>
      <w:r w:rsidR="00C73D7D">
        <w:t>,</w:t>
      </w:r>
      <w:r w:rsidR="00094382" w:rsidRPr="007C2BE0">
        <w:t xml:space="preserve"> z </w:t>
      </w:r>
      <w:proofErr w:type="spellStart"/>
      <w:r w:rsidR="00094382" w:rsidRPr="007C2BE0">
        <w:t>późn</w:t>
      </w:r>
      <w:proofErr w:type="spellEnd"/>
      <w:r w:rsidR="00094382" w:rsidRPr="007C2BE0">
        <w:t>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E81158">
        <w:rPr>
          <w:rStyle w:val="Odwoanieprzypisudolnego"/>
        </w:rPr>
        <w:footnoteReference w:customMarkFollows="1" w:id="11"/>
        <w:t>11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E81158">
        <w:rPr>
          <w:rStyle w:val="Odwoanieprzypisudolnego"/>
        </w:rPr>
        <w:footnoteReference w:customMarkFollows="1" w:id="12"/>
        <w:t>12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lastRenderedPageBreak/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lastRenderedPageBreak/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7E795FB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AE34BD" w:rsidRPr="00D210C7">
        <w:rPr>
          <w:rFonts w:eastAsia="Times New Roman"/>
        </w:rPr>
        <w:t>Termin</w:t>
      </w:r>
      <w:r w:rsidR="00AE34BD">
        <w:rPr>
          <w:rFonts w:eastAsia="Times New Roman"/>
        </w:rPr>
        <w:t>y</w:t>
      </w:r>
      <w:r w:rsidR="00AE34BD" w:rsidRPr="00D210C7">
        <w:rPr>
          <w:rFonts w:eastAsia="Times New Roman"/>
        </w:rPr>
        <w:t>, o który</w:t>
      </w:r>
      <w:r w:rsidR="00AE34BD">
        <w:rPr>
          <w:rFonts w:eastAsia="Times New Roman"/>
        </w:rPr>
        <w:t>ch</w:t>
      </w:r>
      <w:r w:rsidR="00AE34BD" w:rsidRPr="00D210C7">
        <w:rPr>
          <w:rFonts w:eastAsia="Times New Roman"/>
        </w:rPr>
        <w:t xml:space="preserve"> mowa w ust.</w:t>
      </w:r>
      <w:r w:rsidR="00AE34BD">
        <w:rPr>
          <w:rFonts w:eastAsia="Times New Roman"/>
        </w:rPr>
        <w:t xml:space="preserve"> 1 i ust. </w:t>
      </w:r>
      <w:r w:rsidR="00AE34BD" w:rsidRPr="00D210C7">
        <w:rPr>
          <w:rFonts w:eastAsia="Times New Roman"/>
        </w:rPr>
        <w:t xml:space="preserve">4, uważa się za </w:t>
      </w:r>
      <w:r w:rsidR="00AE34BD">
        <w:rPr>
          <w:rFonts w:eastAsia="Times New Roman"/>
        </w:rPr>
        <w:t>zachowane</w:t>
      </w:r>
      <w:r w:rsidR="00AE34BD" w:rsidRPr="00D210C7">
        <w:rPr>
          <w:rFonts w:eastAsia="Times New Roman"/>
        </w:rPr>
        <w:t xml:space="preserve">, jeżeli przed </w:t>
      </w:r>
      <w:r w:rsidR="00AE34BD">
        <w:rPr>
          <w:rFonts w:eastAsia="Times New Roman"/>
        </w:rPr>
        <w:t>ich</w:t>
      </w:r>
      <w:r w:rsidR="00AE34BD" w:rsidRPr="00D210C7">
        <w:rPr>
          <w:rFonts w:eastAsia="Times New Roman"/>
        </w:rPr>
        <w:t xml:space="preserve"> upływem pismo nadano w polskiej placówce pocztowej operatora wyznaczonego </w:t>
      </w:r>
      <w:r w:rsidR="00AE34BD">
        <w:rPr>
          <w:rFonts w:eastAsia="Times New Roman"/>
        </w:rPr>
        <w:br/>
      </w:r>
      <w:r w:rsidR="00AE34BD" w:rsidRPr="00D210C7">
        <w:rPr>
          <w:rFonts w:eastAsia="Times New Roman"/>
        </w:rPr>
        <w:t>w rozumieniu przepisów prawa pocztowego albo</w:t>
      </w:r>
      <w:r w:rsidR="00AE34BD">
        <w:rPr>
          <w:rFonts w:eastAsia="Times New Roman"/>
        </w:rPr>
        <w:t xml:space="preserve"> złożono w</w:t>
      </w:r>
      <w:r w:rsidR="00AE34BD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AE34BD">
        <w:rPr>
          <w:rFonts w:eastAsia="Times New Roman"/>
        </w:rPr>
        <w:t xml:space="preserve">ublicznej, albo </w:t>
      </w:r>
      <w:r w:rsidR="00AE34BD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AE34BD">
        <w:rPr>
          <w:rFonts w:eastAsia="Times New Roman"/>
        </w:rPr>
        <w:t>,</w:t>
      </w:r>
      <w:r w:rsidR="00AE34BD" w:rsidRPr="00D51BA0">
        <w:rPr>
          <w:rFonts w:eastAsia="Times New Roman"/>
        </w:rPr>
        <w:t xml:space="preserve"> wpisany do bazy adresów elektronicznych, o k</w:t>
      </w:r>
      <w:r w:rsidR="00AE34BD">
        <w:rPr>
          <w:rFonts w:eastAsia="Times New Roman"/>
        </w:rPr>
        <w:t xml:space="preserve">tórej mowa w art. 25 tej ustawy, albo pismo to wpłynęło na adres Agencji – w przypadku złożenia pisma </w:t>
      </w:r>
      <w:r w:rsidR="00AE34BD" w:rsidRPr="00F048DF">
        <w:rPr>
          <w:rFonts w:eastAsia="Times New Roman"/>
        </w:rPr>
        <w:t>osobiście lub przez pełnomocnika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lub też za pośrednictwem operatora pocztowego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innego niż operator wyznaczony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5D254390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AE34BD">
        <w:t>……………………………………………………………………………….,</w:t>
      </w:r>
    </w:p>
    <w:p w14:paraId="799DD1A9" w14:textId="3F42557C" w:rsidR="00AE34BD" w:rsidRDefault="00AE34BD" w:rsidP="00AE34BD">
      <w:pPr>
        <w:pStyle w:val="PKTpunkt"/>
        <w:ind w:firstLine="57"/>
      </w:pPr>
      <w:bookmarkStart w:id="2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 xml:space="preserve">w postaci </w:t>
      </w:r>
      <w:r w:rsidRPr="005A5D34">
        <w:rPr>
          <w:iCs/>
          <w:lang w:bidi="pl-PL"/>
        </w:rPr>
        <w:lastRenderedPageBreak/>
        <w:t>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2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8E49E6">
        <w:rPr>
          <w:bCs w:val="0"/>
          <w:iCs/>
          <w:lang w:bidi="pl-PL"/>
        </w:rPr>
        <w:t>;</w:t>
      </w:r>
    </w:p>
    <w:p w14:paraId="47F1A485" w14:textId="41C986B2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  <w:r w:rsidR="00AE34BD">
        <w:t>,</w:t>
      </w:r>
    </w:p>
    <w:p w14:paraId="6B413626" w14:textId="0307104B" w:rsidR="00AE34BD" w:rsidRPr="007F001A" w:rsidRDefault="00AE34BD" w:rsidP="00AE34BD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2140A724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281F30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6AA34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</w:t>
      </w:r>
      <w:r w:rsidR="00CA44F1">
        <w:rPr>
          <w:color w:val="323130"/>
          <w:sz w:val="22"/>
          <w:szCs w:val="22"/>
          <w:bdr w:val="none" w:sz="0" w:space="0" w:color="auto" w:frame="1"/>
        </w:rPr>
        <w:t xml:space="preserve"> </w:t>
      </w:r>
      <w:r w:rsidR="00CA44F1" w:rsidRPr="008543B2">
        <w:rPr>
          <w:color w:val="323130"/>
          <w:szCs w:val="24"/>
          <w:bdr w:val="none" w:sz="0" w:space="0" w:color="auto" w:frame="1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</w:t>
      </w:r>
      <w:r w:rsidRPr="00CC7264">
        <w:rPr>
          <w:szCs w:val="24"/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50580EA0" w:rsidR="00935AC5" w:rsidRPr="00157B81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</w:t>
      </w:r>
      <w:r w:rsidR="00157B81">
        <w:t>u o płatność pomocy technicznej;</w:t>
      </w:r>
    </w:p>
    <w:p w14:paraId="5D35F5F3" w14:textId="22E9B58E" w:rsidR="00157B81" w:rsidRPr="00E02CE2" w:rsidRDefault="00157B81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</w:t>
      </w:r>
      <w:r w:rsidR="00C527C0">
        <w:t>porozumienia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0D6B0BCC" w14:textId="42656CF2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</w:t>
      </w:r>
      <w:r w:rsidR="00D67B6C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</w:t>
      </w:r>
    </w:p>
    <w:p w14:paraId="1D1D3146" w14:textId="5AA1EA5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</w:t>
      </w:r>
      <w:r w:rsidR="00D67B6C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D67B6C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6DB71" w14:textId="77777777" w:rsidR="00182B2A" w:rsidRDefault="00182B2A">
      <w:r>
        <w:separator/>
      </w:r>
    </w:p>
  </w:endnote>
  <w:endnote w:type="continuationSeparator" w:id="0">
    <w:p w14:paraId="6096D075" w14:textId="77777777" w:rsidR="00182B2A" w:rsidRDefault="0018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B011A" w14:textId="77777777" w:rsidR="00182B2A" w:rsidRDefault="00182B2A">
      <w:r>
        <w:separator/>
      </w:r>
    </w:p>
  </w:footnote>
  <w:footnote w:type="continuationSeparator" w:id="0">
    <w:p w14:paraId="6D27CEFB" w14:textId="77777777" w:rsidR="00182B2A" w:rsidRDefault="00182B2A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03CBE480" w14:textId="58A783A6" w:rsidR="00321550" w:rsidRPr="00A82BC0" w:rsidRDefault="00321550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</w:t>
      </w:r>
      <w:r w:rsidRPr="002D0AF3">
        <w:t xml:space="preserve"> </w:t>
      </w:r>
      <w:r w:rsidRPr="002D0AF3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Pr="002D0AF3">
        <w:rPr>
          <w:rFonts w:ascii="Times New Roman" w:hAnsi="Times New Roman"/>
          <w:sz w:val="20"/>
          <w:szCs w:val="20"/>
        </w:rPr>
        <w:br/>
        <w:t xml:space="preserve">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Pr="002D0AF3">
        <w:rPr>
          <w:rFonts w:ascii="Times New Roman" w:hAnsi="Times New Roman"/>
          <w:sz w:val="20"/>
          <w:szCs w:val="20"/>
        </w:rPr>
        <w:br/>
        <w:t xml:space="preserve">i niezakończonych przed dniem 1 stycznia 2021 r. stosuje się przepisy ustawy 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AE134BC" w14:textId="61CC2581" w:rsidR="00321550" w:rsidRDefault="00321550" w:rsidP="009F18E5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8</w:t>
      </w:r>
      <w:r>
        <w:t xml:space="preserve"> Jeżeli dotyczy.</w:t>
      </w:r>
    </w:p>
  </w:footnote>
  <w:footnote w:id="9">
    <w:p w14:paraId="2605A0E8" w14:textId="12CA00B7" w:rsidR="00321550" w:rsidRPr="00321550" w:rsidRDefault="00321550">
      <w:pPr>
        <w:pStyle w:val="Tekstprzypisudolnego"/>
        <w:rPr>
          <w:sz w:val="16"/>
          <w:szCs w:val="16"/>
        </w:rPr>
      </w:pPr>
      <w:r w:rsidRPr="00321550">
        <w:rPr>
          <w:rStyle w:val="Odwoanieprzypisudolnego"/>
          <w:sz w:val="16"/>
          <w:szCs w:val="16"/>
        </w:rPr>
        <w:t>9</w:t>
      </w:r>
      <w:r w:rsidRPr="00321550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07CA9B9E" w14:textId="654B3DD5" w:rsidR="00437F5A" w:rsidRPr="00437F5A" w:rsidRDefault="00437F5A">
      <w:pPr>
        <w:pStyle w:val="Tekstprzypisudolnego"/>
        <w:rPr>
          <w:sz w:val="16"/>
          <w:szCs w:val="16"/>
        </w:rPr>
      </w:pPr>
      <w:r w:rsidRPr="00437F5A">
        <w:rPr>
          <w:rStyle w:val="Odwoanieprzypisudolnego"/>
          <w:sz w:val="16"/>
          <w:szCs w:val="16"/>
        </w:rPr>
        <w:t>10</w:t>
      </w:r>
      <w:r w:rsidRPr="00437F5A">
        <w:rPr>
          <w:sz w:val="16"/>
          <w:szCs w:val="16"/>
        </w:rPr>
        <w:t xml:space="preserve"> niepotrzebne skreślić</w:t>
      </w:r>
    </w:p>
  </w:footnote>
  <w:footnote w:id="11">
    <w:p w14:paraId="09B15CE1" w14:textId="63484B3F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11</w:t>
      </w:r>
      <w:r w:rsidRPr="00E81158">
        <w:rPr>
          <w:sz w:val="16"/>
          <w:szCs w:val="16"/>
        </w:rPr>
        <w:t xml:space="preserve"> niepotrzebne skreślić</w:t>
      </w:r>
    </w:p>
  </w:footnote>
  <w:footnote w:id="12">
    <w:p w14:paraId="102F0A5F" w14:textId="747CE92C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12</w:t>
      </w:r>
      <w:r w:rsidRPr="00E81158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7B0D4A79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16738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075F8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382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B81"/>
    <w:rsid w:val="00157DA1"/>
    <w:rsid w:val="001613BC"/>
    <w:rsid w:val="00161602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2B2A"/>
    <w:rsid w:val="00184B91"/>
    <w:rsid w:val="00184D4A"/>
    <w:rsid w:val="00185737"/>
    <w:rsid w:val="00186480"/>
    <w:rsid w:val="00186C19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0430"/>
    <w:rsid w:val="001A0AF1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2D8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37F01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830"/>
    <w:rsid w:val="00274A64"/>
    <w:rsid w:val="002765B4"/>
    <w:rsid w:val="00276A94"/>
    <w:rsid w:val="002774EE"/>
    <w:rsid w:val="00280A80"/>
    <w:rsid w:val="00281F30"/>
    <w:rsid w:val="00282DEF"/>
    <w:rsid w:val="002862CA"/>
    <w:rsid w:val="00286A8E"/>
    <w:rsid w:val="00286B6D"/>
    <w:rsid w:val="002910ED"/>
    <w:rsid w:val="00292471"/>
    <w:rsid w:val="002924E6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AF3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55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2F91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4EB2"/>
    <w:rsid w:val="00394F7B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03F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0864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7F5A"/>
    <w:rsid w:val="0044066C"/>
    <w:rsid w:val="00440C99"/>
    <w:rsid w:val="0044175C"/>
    <w:rsid w:val="00442F42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085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738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57B0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26E5"/>
    <w:rsid w:val="005B3974"/>
    <w:rsid w:val="005B4DA3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3ACB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4E05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0E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1F62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0CFE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763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0E04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293B"/>
    <w:rsid w:val="00764A67"/>
    <w:rsid w:val="007652FD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4B92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43B2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35BB"/>
    <w:rsid w:val="0086543A"/>
    <w:rsid w:val="00866867"/>
    <w:rsid w:val="00867D17"/>
    <w:rsid w:val="008701D7"/>
    <w:rsid w:val="00872257"/>
    <w:rsid w:val="0087263E"/>
    <w:rsid w:val="00873083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26B3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0F78"/>
    <w:rsid w:val="008A1673"/>
    <w:rsid w:val="008A270E"/>
    <w:rsid w:val="008A2FBF"/>
    <w:rsid w:val="008A3929"/>
    <w:rsid w:val="008A5D26"/>
    <w:rsid w:val="008A63B8"/>
    <w:rsid w:val="008A6B13"/>
    <w:rsid w:val="008A6ECB"/>
    <w:rsid w:val="008A7A5A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8D0"/>
    <w:rsid w:val="00917CE5"/>
    <w:rsid w:val="009217C0"/>
    <w:rsid w:val="00923513"/>
    <w:rsid w:val="00925241"/>
    <w:rsid w:val="00925CEC"/>
    <w:rsid w:val="00926A3F"/>
    <w:rsid w:val="0092794E"/>
    <w:rsid w:val="00930D30"/>
    <w:rsid w:val="00931BC1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52A2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76508"/>
    <w:rsid w:val="00981EA4"/>
    <w:rsid w:val="00984939"/>
    <w:rsid w:val="00984E03"/>
    <w:rsid w:val="00986EEF"/>
    <w:rsid w:val="00987E85"/>
    <w:rsid w:val="00992371"/>
    <w:rsid w:val="0099246F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2B26"/>
    <w:rsid w:val="009B3509"/>
    <w:rsid w:val="009B3559"/>
    <w:rsid w:val="009B4452"/>
    <w:rsid w:val="009B4CB2"/>
    <w:rsid w:val="009B6701"/>
    <w:rsid w:val="009B68B3"/>
    <w:rsid w:val="009B6DFD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011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0A5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1F9C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34BD"/>
    <w:rsid w:val="00AE4179"/>
    <w:rsid w:val="00AE433D"/>
    <w:rsid w:val="00AE4425"/>
    <w:rsid w:val="00AE4FBE"/>
    <w:rsid w:val="00AE5343"/>
    <w:rsid w:val="00AE650F"/>
    <w:rsid w:val="00AE6555"/>
    <w:rsid w:val="00AE7D16"/>
    <w:rsid w:val="00AF216D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595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123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0D0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C7E10"/>
    <w:rsid w:val="00BD0648"/>
    <w:rsid w:val="00BD1040"/>
    <w:rsid w:val="00BD338D"/>
    <w:rsid w:val="00BD34AA"/>
    <w:rsid w:val="00BD38AB"/>
    <w:rsid w:val="00BD4258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0B2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7C0"/>
    <w:rsid w:val="00C53A4A"/>
    <w:rsid w:val="00C54A3A"/>
    <w:rsid w:val="00C55566"/>
    <w:rsid w:val="00C56448"/>
    <w:rsid w:val="00C56691"/>
    <w:rsid w:val="00C57602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3D7D"/>
    <w:rsid w:val="00C74403"/>
    <w:rsid w:val="00C747BF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4F1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64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697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3F2D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4CD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17D0C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E19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158"/>
    <w:rsid w:val="00E81984"/>
    <w:rsid w:val="00E831D7"/>
    <w:rsid w:val="00E83ADD"/>
    <w:rsid w:val="00E8452A"/>
    <w:rsid w:val="00E84F38"/>
    <w:rsid w:val="00E85623"/>
    <w:rsid w:val="00E862E4"/>
    <w:rsid w:val="00E871AF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B66C0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256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118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1F170-CB78-4B74-8728-EBF9E1843E5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830E1AB-3E5E-4EEF-B17E-F4373C2D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4953</Words>
  <Characters>29723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2</cp:revision>
  <cp:lastPrinted>2017-11-23T11:49:00Z</cp:lastPrinted>
  <dcterms:created xsi:type="dcterms:W3CDTF">2022-10-19T07:15:00Z</dcterms:created>
  <dcterms:modified xsi:type="dcterms:W3CDTF">2022-10-19T07:15:00Z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371b163d-6b8b-4aad-8857-f680e8a9daac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