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1A9B" w14:textId="77777777" w:rsidR="00D2303E" w:rsidRPr="00EA3459" w:rsidRDefault="00D2303E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FF7A7CA" w14:textId="172B332E" w:rsidR="00D2303E" w:rsidRPr="00EA3459" w:rsidRDefault="00D2303E" w:rsidP="00C8539C">
      <w:pPr>
        <w:pStyle w:val="Default"/>
        <w:spacing w:line="276" w:lineRule="auto"/>
        <w:jc w:val="right"/>
        <w:rPr>
          <w:rFonts w:ascii="Calibri" w:hAnsi="Calibri" w:cs="Calibri"/>
          <w:sz w:val="22"/>
          <w:szCs w:val="22"/>
        </w:rPr>
      </w:pPr>
      <w:r w:rsidRPr="00EA3459">
        <w:rPr>
          <w:rFonts w:ascii="Calibri" w:hAnsi="Calibri" w:cs="Calibri"/>
          <w:sz w:val="22"/>
          <w:szCs w:val="22"/>
        </w:rPr>
        <w:t xml:space="preserve"> </w:t>
      </w:r>
      <w:r w:rsidRPr="00EA3459">
        <w:rPr>
          <w:rFonts w:ascii="Calibri" w:hAnsi="Calibri" w:cs="Calibri"/>
          <w:i/>
          <w:iCs/>
          <w:sz w:val="22"/>
          <w:szCs w:val="22"/>
        </w:rPr>
        <w:t xml:space="preserve">Załącznik nr </w:t>
      </w:r>
      <w:r w:rsidR="007718F1" w:rsidRPr="00EA3459">
        <w:rPr>
          <w:rFonts w:ascii="Calibri" w:hAnsi="Calibri" w:cs="Calibri"/>
          <w:i/>
          <w:iCs/>
          <w:sz w:val="22"/>
          <w:szCs w:val="22"/>
        </w:rPr>
        <w:t>2</w:t>
      </w:r>
      <w:r w:rsidRPr="00EA3459">
        <w:rPr>
          <w:rFonts w:ascii="Calibri" w:hAnsi="Calibri" w:cs="Calibri"/>
          <w:i/>
          <w:iCs/>
          <w:sz w:val="22"/>
          <w:szCs w:val="22"/>
        </w:rPr>
        <w:t xml:space="preserve"> do </w:t>
      </w:r>
      <w:r w:rsidR="004B0C08">
        <w:rPr>
          <w:rFonts w:ascii="Calibri" w:hAnsi="Calibri" w:cs="Calibri"/>
          <w:i/>
          <w:iCs/>
          <w:sz w:val="22"/>
          <w:szCs w:val="22"/>
        </w:rPr>
        <w:t>Ogłoszenia</w:t>
      </w:r>
    </w:p>
    <w:p w14:paraId="0AECD76A" w14:textId="77777777" w:rsidR="00D2303E" w:rsidRPr="00EA3459" w:rsidRDefault="00D2303E" w:rsidP="00C8539C">
      <w:pPr>
        <w:pStyle w:val="Default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B10A7B1" w14:textId="77C9391A" w:rsidR="00D2303E" w:rsidRDefault="00D2303E" w:rsidP="00C8539C">
      <w:pPr>
        <w:pStyle w:val="Default"/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EA3459">
        <w:rPr>
          <w:rFonts w:ascii="Calibri" w:hAnsi="Calibri" w:cs="Calibri"/>
          <w:b/>
          <w:bCs/>
          <w:sz w:val="22"/>
          <w:szCs w:val="22"/>
        </w:rPr>
        <w:t>FORMULARZ OFERTY</w:t>
      </w:r>
      <w:r w:rsidR="00BC5DDF"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BC5DDF" w:rsidRPr="00BC5DDF">
        <w:rPr>
          <w:rFonts w:ascii="Calibri" w:hAnsi="Calibri" w:cs="Calibri"/>
          <w:b/>
          <w:bCs/>
          <w:sz w:val="22"/>
          <w:szCs w:val="22"/>
        </w:rPr>
        <w:t>227/2026/BSM</w:t>
      </w:r>
    </w:p>
    <w:p w14:paraId="0D30D504" w14:textId="77777777" w:rsidR="00220943" w:rsidRPr="00EA3459" w:rsidRDefault="00220943" w:rsidP="00C8539C">
      <w:pPr>
        <w:pStyle w:val="Default"/>
        <w:spacing w:line="276" w:lineRule="auto"/>
        <w:jc w:val="center"/>
        <w:rPr>
          <w:rFonts w:ascii="Calibri" w:hAnsi="Calibri" w:cs="Calibri"/>
          <w:sz w:val="22"/>
          <w:szCs w:val="22"/>
        </w:rPr>
      </w:pPr>
    </w:p>
    <w:p w14:paraId="17C1DEAE" w14:textId="11BF2AFF" w:rsidR="00F048CC" w:rsidRPr="00D74C53" w:rsidRDefault="00220943" w:rsidP="00D74C5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220943">
        <w:rPr>
          <w:rFonts w:cs="Calibri"/>
          <w:color w:val="000000"/>
        </w:rPr>
        <w:t>Usługa polegająca na druku ulotek dotyczących biuletynu „Bezpieczeństwo Jądrowe i Ochrona Radiologiczna” oraz dodruku broszur dotyczących elektrowni jądrowej z perspektywy dozoru jądrowego i dostawie do siedziby Państwowej Agencji Atomistyki (ul. Nowy Świat 6/12, 00-400 Warszawa).</w:t>
      </w:r>
    </w:p>
    <w:tbl>
      <w:tblPr>
        <w:tblW w:w="10109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2268"/>
        <w:gridCol w:w="850"/>
        <w:gridCol w:w="1134"/>
        <w:gridCol w:w="1276"/>
        <w:gridCol w:w="992"/>
        <w:gridCol w:w="1351"/>
        <w:gridCol w:w="1685"/>
      </w:tblGrid>
      <w:tr w:rsidR="00C8539C" w:rsidRPr="00EA3459" w14:paraId="5754B39D" w14:textId="77777777" w:rsidTr="00A974E3">
        <w:trPr>
          <w:trHeight w:val="142"/>
        </w:trPr>
        <w:tc>
          <w:tcPr>
            <w:tcW w:w="1010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875E8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51FFDB4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Pełna nazwa (firma)Wykonawcy:…………………………………………………………………………</w:t>
            </w:r>
            <w:r w:rsidR="00C8539C"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………………………………………..</w:t>
            </w:r>
          </w:p>
        </w:tc>
      </w:tr>
      <w:tr w:rsidR="00C8539C" w:rsidRPr="00EA3459" w14:paraId="2B3BF970" w14:textId="77777777" w:rsidTr="00A974E3">
        <w:trPr>
          <w:trHeight w:val="142"/>
        </w:trPr>
        <w:tc>
          <w:tcPr>
            <w:tcW w:w="1010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B63FA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3B754C7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Siedziba Wykonawcy: …………………………………………………………………………..……</w:t>
            </w:r>
            <w:r w:rsidR="00C8539C"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………………………………………………….</w:t>
            </w: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8539C" w:rsidRPr="00EA3459" w14:paraId="0C06CD0A" w14:textId="77777777" w:rsidTr="00A974E3">
        <w:trPr>
          <w:trHeight w:val="142"/>
        </w:trPr>
        <w:tc>
          <w:tcPr>
            <w:tcW w:w="1010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CF86F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</w:p>
          <w:p w14:paraId="56337D62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NIP: ……………………………………………………..……………</w:t>
            </w:r>
            <w:r w:rsidR="00C8539C"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………………………………………………………………………………………….</w:t>
            </w:r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</w:p>
          <w:p w14:paraId="105E083F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</w:p>
          <w:p w14:paraId="026F2518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Nr</w:t>
            </w:r>
            <w:proofErr w:type="spellEnd"/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 tel.: ……………………………………………………………………….</w:t>
            </w:r>
            <w:r w:rsidR="00C8539C"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………………………………………………………………………………….</w:t>
            </w:r>
          </w:p>
          <w:p w14:paraId="7CEEB2C7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</w:p>
          <w:p w14:paraId="6C4D6AD0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  <w:proofErr w:type="spellStart"/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Nr</w:t>
            </w:r>
            <w:proofErr w:type="spellEnd"/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fax</w:t>
            </w:r>
            <w:proofErr w:type="spellEnd"/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.: ………………………………………………………………………</w:t>
            </w:r>
            <w:r w:rsidR="00C8539C"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>………………………………………………………………………………….</w:t>
            </w:r>
            <w:r w:rsidRPr="00EA3459"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  <w:t xml:space="preserve"> </w:t>
            </w:r>
          </w:p>
          <w:p w14:paraId="71079B54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de-DE"/>
              </w:rPr>
            </w:pPr>
          </w:p>
          <w:p w14:paraId="4BDEE9C3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Adres strony internetowej: …………………………………………………</w:t>
            </w:r>
            <w:r w:rsidR="00C8539C"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………………………………………………………………………..</w:t>
            </w: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41BACE9B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694F84F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E-mail: ................................................................................................................</w:t>
            </w:r>
            <w:r w:rsidR="00C8539C"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............................................</w:t>
            </w: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8539C" w:rsidRPr="00EA3459" w14:paraId="72ACB4AA" w14:textId="77777777" w:rsidTr="00A974E3">
        <w:trPr>
          <w:trHeight w:val="142"/>
        </w:trPr>
        <w:tc>
          <w:tcPr>
            <w:tcW w:w="1010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F4A00B" w14:textId="419DBA4E" w:rsidR="00A974E3" w:rsidRPr="00EA3459" w:rsidRDefault="00FA4749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019B7">
              <w:rPr>
                <w:sz w:val="22"/>
                <w:szCs w:val="22"/>
              </w:rPr>
              <w:t xml:space="preserve">Oferuję wykonanie </w:t>
            </w:r>
            <w:r>
              <w:rPr>
                <w:sz w:val="22"/>
                <w:szCs w:val="22"/>
              </w:rPr>
              <w:t>usługi</w:t>
            </w:r>
            <w:r w:rsidRPr="00B019B7">
              <w:rPr>
                <w:sz w:val="22"/>
                <w:szCs w:val="22"/>
              </w:rPr>
              <w:t xml:space="preserve"> będącej przedmiotem niniejszego zamówienia za cenę całkowitą:</w:t>
            </w:r>
          </w:p>
        </w:tc>
      </w:tr>
      <w:tr w:rsidR="00C8539C" w:rsidRPr="00EA3459" w14:paraId="38F5ECE9" w14:textId="77777777" w:rsidTr="00A974E3">
        <w:trPr>
          <w:trHeight w:val="142"/>
        </w:trPr>
        <w:tc>
          <w:tcPr>
            <w:tcW w:w="1010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BC289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082E774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CENA CAŁKOWITA OFERTY:</w:t>
            </w:r>
          </w:p>
        </w:tc>
      </w:tr>
      <w:tr w:rsidR="00C8539C" w:rsidRPr="00EA3459" w14:paraId="7C5A5D35" w14:textId="77777777" w:rsidTr="002F5AAF">
        <w:trPr>
          <w:trHeight w:val="140"/>
        </w:trPr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8E8115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Lp.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F125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Przedmiot zamówienia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593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Liczba</w:t>
            </w:r>
          </w:p>
          <w:p w14:paraId="67026910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w szt.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81A6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Cena jednostkowa netto*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9A4B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Wartość netto*</w:t>
            </w:r>
          </w:p>
          <w:p w14:paraId="3BEAF2AF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/kolumna 3</w:t>
            </w:r>
            <w:r w:rsidR="00E258DA"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x4</w:t>
            </w: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/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E955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Stawka VAT**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3FD7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Wartość</w:t>
            </w:r>
          </w:p>
          <w:p w14:paraId="4BDDEC67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VAT*</w:t>
            </w:r>
          </w:p>
        </w:tc>
        <w:tc>
          <w:tcPr>
            <w:tcW w:w="1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C30855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Cena oferty brutto</w:t>
            </w:r>
          </w:p>
          <w:p w14:paraId="24236159" w14:textId="77777777" w:rsidR="00A974E3" w:rsidRPr="00EA3459" w:rsidRDefault="00A974E3" w:rsidP="00C8539C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(kolumna </w:t>
            </w:r>
            <w:r w:rsidR="00E258DA"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5+7</w:t>
            </w: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C8539C" w:rsidRPr="00EA3459" w14:paraId="6A2A4EE5" w14:textId="77777777" w:rsidTr="002F5AAF">
        <w:trPr>
          <w:trHeight w:val="140"/>
        </w:trPr>
        <w:tc>
          <w:tcPr>
            <w:tcW w:w="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B6BE34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A5C9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E224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5BEA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FBE0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6803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184C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1C1A50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3459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</w:tr>
      <w:tr w:rsidR="00C8539C" w:rsidRPr="00EA3459" w14:paraId="5C573F28" w14:textId="77777777" w:rsidTr="002F5AAF">
        <w:trPr>
          <w:trHeight w:val="140"/>
        </w:trPr>
        <w:tc>
          <w:tcPr>
            <w:tcW w:w="5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4218D51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588844" w14:textId="6CDB1E8F" w:rsidR="00A974E3" w:rsidRPr="00EA3459" w:rsidRDefault="00220943" w:rsidP="00D74C53">
            <w:r>
              <w:t xml:space="preserve">Ulotka </w:t>
            </w:r>
            <w:r w:rsidRPr="00220943">
              <w:rPr>
                <w:rFonts w:cs="Calibri"/>
                <w:color w:val="000000"/>
              </w:rPr>
              <w:t>dotycząc</w:t>
            </w:r>
            <w:r>
              <w:rPr>
                <w:rFonts w:cs="Calibri"/>
                <w:color w:val="000000"/>
              </w:rPr>
              <w:t>a</w:t>
            </w:r>
            <w:r w:rsidRPr="00220943">
              <w:rPr>
                <w:rFonts w:cs="Calibri"/>
                <w:color w:val="000000"/>
              </w:rPr>
              <w:t xml:space="preserve"> biuletynu „Bezpieczeństwo Jądrowe i Ochrona Radiologiczna”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70619C" w14:textId="5E5845FF" w:rsidR="00A974E3" w:rsidRPr="00EA3459" w:rsidRDefault="0022094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5D6D65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3A9FB8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0E4290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1C7DBA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104C99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539C" w:rsidRPr="00EA3459" w14:paraId="4EE92F08" w14:textId="77777777" w:rsidTr="002F5AAF">
        <w:trPr>
          <w:trHeight w:val="140"/>
        </w:trPr>
        <w:tc>
          <w:tcPr>
            <w:tcW w:w="5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1EB681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4C2597" w14:textId="5A9577A2" w:rsidR="00CD2E62" w:rsidRPr="00380937" w:rsidRDefault="00220943" w:rsidP="00D74C53">
            <w:pPr>
              <w:spacing w:after="0" w:line="276" w:lineRule="auto"/>
              <w:jc w:val="both"/>
              <w:rPr>
                <w:rFonts w:cs="Calibri"/>
                <w:color w:val="000000"/>
                <w:lang w:eastAsia="pl-PL"/>
              </w:rPr>
            </w:pPr>
            <w:r>
              <w:rPr>
                <w:rFonts w:cs="Calibri"/>
                <w:color w:val="000000"/>
              </w:rPr>
              <w:t xml:space="preserve">Broszura dotycząca </w:t>
            </w:r>
            <w:r w:rsidRPr="00220943">
              <w:rPr>
                <w:rFonts w:cs="Calibri"/>
                <w:color w:val="000000"/>
              </w:rPr>
              <w:t>elektrowni jądrowej z perspektywy dozoru jądrowego</w:t>
            </w:r>
          </w:p>
          <w:p w14:paraId="2F4AEA92" w14:textId="542EF98B" w:rsidR="00A974E3" w:rsidRPr="00EA3459" w:rsidRDefault="00A974E3" w:rsidP="00C8539C">
            <w:pPr>
              <w:spacing w:after="0" w:line="276" w:lineRule="auto"/>
              <w:ind w:left="27" w:hanging="27"/>
              <w:rPr>
                <w:rFonts w:cs="Calibri"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15BF46" w14:textId="0BE2791D" w:rsidR="00A974E3" w:rsidRPr="00EA3459" w:rsidRDefault="0022094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57D146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043309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26BA7B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CCF532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E76A63" w14:textId="77777777" w:rsidR="00A974E3" w:rsidRPr="00EA3459" w:rsidRDefault="00A974E3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8539C" w:rsidRPr="00EA3459" w14:paraId="1D9A2027" w14:textId="77777777" w:rsidTr="007E56B4">
        <w:trPr>
          <w:trHeight w:val="140"/>
        </w:trPr>
        <w:tc>
          <w:tcPr>
            <w:tcW w:w="8424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86A4A8" w14:textId="25F766D3" w:rsidR="0073545C" w:rsidRPr="00EA3459" w:rsidRDefault="0073545C" w:rsidP="00220943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sz w:val="22"/>
                <w:szCs w:val="22"/>
              </w:rPr>
              <w:t>CENA CAŁKOWITA OFERTY BRUTTO</w:t>
            </w:r>
            <w:r w:rsidRPr="00EA3459">
              <w:rPr>
                <w:rFonts w:ascii="Calibri" w:hAnsi="Calibri" w:cs="Calibri"/>
                <w:sz w:val="22"/>
                <w:szCs w:val="22"/>
              </w:rPr>
              <w:t>*</w:t>
            </w:r>
            <w:r w:rsidRPr="00EA3459">
              <w:rPr>
                <w:rFonts w:ascii="Calibri" w:hAnsi="Calibri" w:cs="Calibri"/>
                <w:sz w:val="22"/>
                <w:szCs w:val="22"/>
              </w:rPr>
              <w:br/>
              <w:t xml:space="preserve">(suma pozycji od 1 do </w:t>
            </w:r>
            <w:r w:rsidR="00502520">
              <w:rPr>
                <w:rFonts w:ascii="Calibri" w:hAnsi="Calibri" w:cs="Calibri"/>
                <w:sz w:val="22"/>
                <w:szCs w:val="22"/>
              </w:rPr>
              <w:t>2</w:t>
            </w:r>
            <w:r w:rsidRPr="00EA3459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677255" w14:textId="77777777" w:rsidR="0073545C" w:rsidRPr="00EA3459" w:rsidRDefault="0073545C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A3459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………………</w:t>
            </w:r>
            <w:r w:rsidR="00E06662">
              <w:rPr>
                <w:rFonts w:ascii="Calibri" w:hAnsi="Calibri" w:cs="Calibri"/>
                <w:b/>
                <w:bCs/>
                <w:sz w:val="22"/>
                <w:szCs w:val="22"/>
              </w:rPr>
              <w:t>zł</w:t>
            </w:r>
          </w:p>
        </w:tc>
      </w:tr>
      <w:tr w:rsidR="00C8539C" w:rsidRPr="00EA3459" w14:paraId="1BF2EA6A" w14:textId="77777777" w:rsidTr="007E56B4">
        <w:trPr>
          <w:trHeight w:val="841"/>
        </w:trPr>
        <w:tc>
          <w:tcPr>
            <w:tcW w:w="10109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D03E4D" w14:textId="77777777" w:rsidR="0073545C" w:rsidRPr="00EA3459" w:rsidRDefault="0073545C" w:rsidP="00C8539C">
            <w:pPr>
              <w:pStyle w:val="Default"/>
              <w:spacing w:line="276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7048B5C2" w14:textId="77777777" w:rsidR="00220943" w:rsidRPr="00EA3459" w:rsidRDefault="00220943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2900051" w14:textId="77777777" w:rsidR="007C4760" w:rsidRPr="00EA3459" w:rsidRDefault="007C4760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A3459">
        <w:rPr>
          <w:rFonts w:ascii="Calibri" w:hAnsi="Calibri" w:cs="Calibri"/>
          <w:sz w:val="22"/>
          <w:szCs w:val="22"/>
        </w:rPr>
        <w:lastRenderedPageBreak/>
        <w:t xml:space="preserve"> </w:t>
      </w:r>
      <w:r w:rsidRPr="00EA3459">
        <w:rPr>
          <w:rFonts w:ascii="Calibri" w:hAnsi="Calibri" w:cs="Calibri"/>
          <w:b/>
          <w:bCs/>
          <w:sz w:val="22"/>
          <w:szCs w:val="22"/>
        </w:rPr>
        <w:t xml:space="preserve">Uwaga! </w:t>
      </w:r>
    </w:p>
    <w:p w14:paraId="3968CE49" w14:textId="77777777" w:rsidR="007C4760" w:rsidRPr="00EA3459" w:rsidRDefault="007C4760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A3459">
        <w:rPr>
          <w:rFonts w:ascii="Calibri" w:hAnsi="Calibri" w:cs="Calibri"/>
          <w:b/>
          <w:bCs/>
          <w:sz w:val="22"/>
          <w:szCs w:val="22"/>
        </w:rPr>
        <w:t xml:space="preserve">*Ceny należy podać z dokładnością do dwóch miejsc po przecinku, </w:t>
      </w:r>
    </w:p>
    <w:p w14:paraId="04BE9C77" w14:textId="6282DD0C" w:rsidR="007C4760" w:rsidRPr="00EA3459" w:rsidRDefault="007C4760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A3459">
        <w:rPr>
          <w:rFonts w:ascii="Calibri" w:hAnsi="Calibri" w:cs="Calibri"/>
          <w:b/>
          <w:bCs/>
          <w:sz w:val="22"/>
          <w:szCs w:val="22"/>
        </w:rPr>
        <w:t>**Wykonawca zobowiązany jest podać podstawę prawną zastosowania stawki podatku od towarów i usług (VAT) innej niż stawka podstawowa lub zwolnienia z ww. podatku</w:t>
      </w:r>
      <w:r w:rsidR="00BC5DDF">
        <w:rPr>
          <w:rFonts w:ascii="Calibri" w:hAnsi="Calibri" w:cs="Calibri"/>
          <w:b/>
          <w:bCs/>
          <w:sz w:val="22"/>
          <w:szCs w:val="22"/>
        </w:rPr>
        <w:t>: ……………………………………..</w:t>
      </w:r>
      <w:r w:rsidRPr="00EA345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F8541D2" w14:textId="77777777" w:rsidR="007C4760" w:rsidRPr="00EA3459" w:rsidRDefault="007C4760" w:rsidP="00C8539C">
      <w:pPr>
        <w:pStyle w:val="Default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A3459">
        <w:rPr>
          <w:rFonts w:ascii="Calibri" w:hAnsi="Calibri" w:cs="Calibri"/>
          <w:b/>
          <w:bCs/>
          <w:sz w:val="22"/>
          <w:szCs w:val="22"/>
        </w:rPr>
        <w:t xml:space="preserve">***Zamawiający odrzuci oferty, w których wykonawcy zaoferują ceny jednostkowe netto o wartości „0” (definicję ceny zawiera ustawa z dnia 9 maja 2014 r. o informowaniu o cenach towarów i usług (Dz. U. z 2019 r. poz. 178), </w:t>
      </w:r>
    </w:p>
    <w:p w14:paraId="563ADECB" w14:textId="77777777" w:rsidR="00D05757" w:rsidRPr="00EA3459" w:rsidRDefault="00D05757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B81F2DB" w14:textId="31C862A8" w:rsidR="00D05757" w:rsidRPr="00EA3459" w:rsidRDefault="00D05757" w:rsidP="00C8539C">
      <w:pPr>
        <w:autoSpaceDE w:val="0"/>
        <w:autoSpaceDN w:val="0"/>
        <w:adjustRightInd w:val="0"/>
        <w:spacing w:after="0" w:line="276" w:lineRule="auto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1. Oświadczam(y), że wykonam(y) zamówienie w terminie określonym przez Zamawiającego we </w:t>
      </w:r>
      <w:r w:rsidRPr="00EA3459">
        <w:rPr>
          <w:rFonts w:cs="Calibri"/>
          <w:i/>
          <w:iCs/>
          <w:color w:val="000000"/>
        </w:rPr>
        <w:t xml:space="preserve">Wzorze </w:t>
      </w:r>
      <w:r w:rsidR="00441623">
        <w:rPr>
          <w:rFonts w:cs="Calibri"/>
          <w:i/>
          <w:iCs/>
          <w:color w:val="000000"/>
        </w:rPr>
        <w:t>zamówienia</w:t>
      </w:r>
      <w:r w:rsidR="001D3484" w:rsidRPr="00EA3459">
        <w:rPr>
          <w:rFonts w:cs="Calibri"/>
          <w:i/>
          <w:iCs/>
          <w:color w:val="000000"/>
        </w:rPr>
        <w:t xml:space="preserve"> </w:t>
      </w:r>
      <w:r w:rsidRPr="00EA3459">
        <w:rPr>
          <w:rFonts w:cs="Calibri"/>
          <w:color w:val="000000"/>
        </w:rPr>
        <w:t xml:space="preserve">stanowiącym załącznik nr 1 do </w:t>
      </w:r>
      <w:r w:rsidR="002F135E">
        <w:rPr>
          <w:rFonts w:cs="Calibri"/>
          <w:i/>
          <w:iCs/>
          <w:color w:val="000000"/>
        </w:rPr>
        <w:t>Ogłoszenia o zakupie</w:t>
      </w:r>
      <w:r w:rsidRPr="00EA3459">
        <w:rPr>
          <w:rFonts w:cs="Calibri"/>
          <w:color w:val="000000"/>
        </w:rPr>
        <w:t xml:space="preserve">. </w:t>
      </w:r>
    </w:p>
    <w:p w14:paraId="334E7E9F" w14:textId="77777777" w:rsidR="00D05757" w:rsidRPr="00EA3459" w:rsidRDefault="00D05757" w:rsidP="00C8539C">
      <w:pPr>
        <w:autoSpaceDE w:val="0"/>
        <w:autoSpaceDN w:val="0"/>
        <w:adjustRightInd w:val="0"/>
        <w:spacing w:after="0" w:line="276" w:lineRule="auto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2. Oświadczam(y), że posiadam(y) uprawnienia do wykonywania działalności obejmującej przedmiot zamówienia. </w:t>
      </w:r>
    </w:p>
    <w:p w14:paraId="655C630A" w14:textId="140A3272" w:rsidR="00D05757" w:rsidRPr="00EA3459" w:rsidRDefault="00D05757" w:rsidP="00C8539C">
      <w:pPr>
        <w:pStyle w:val="Akapitzlist"/>
        <w:spacing w:line="276" w:lineRule="auto"/>
        <w:ind w:left="284" w:hanging="284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3. </w:t>
      </w:r>
      <w:r w:rsidR="002D7F2A" w:rsidRPr="00EA3459">
        <w:rPr>
          <w:rFonts w:cs="Calibri"/>
          <w:color w:val="000000"/>
        </w:rPr>
        <w:t xml:space="preserve"> </w:t>
      </w:r>
      <w:r w:rsidRPr="00EA3459">
        <w:rPr>
          <w:rFonts w:cs="Calibri"/>
          <w:color w:val="000000"/>
        </w:rPr>
        <w:t xml:space="preserve">Oświadczam(y), że zaoferowana cena całkowita oferty brutto podana w niniejszym </w:t>
      </w:r>
      <w:r w:rsidRPr="00EA3459">
        <w:rPr>
          <w:rFonts w:cs="Calibri"/>
          <w:i/>
          <w:iCs/>
          <w:color w:val="000000"/>
        </w:rPr>
        <w:t xml:space="preserve">Formularzu oferty </w:t>
      </w:r>
      <w:r w:rsidRPr="00EA3459">
        <w:rPr>
          <w:rFonts w:cs="Calibri"/>
          <w:color w:val="000000"/>
        </w:rPr>
        <w:t xml:space="preserve">zawiera wszystkie koszty związane z realizacją zamówienia, w tym </w:t>
      </w:r>
      <w:r w:rsidR="00C5365A" w:rsidRPr="00EA3459">
        <w:rPr>
          <w:rFonts w:cs="Calibri"/>
          <w:b/>
          <w:bCs/>
          <w:color w:val="000000"/>
        </w:rPr>
        <w:t xml:space="preserve">koszty </w:t>
      </w:r>
      <w:r w:rsidR="00220943">
        <w:rPr>
          <w:rFonts w:cs="Calibri"/>
          <w:b/>
          <w:bCs/>
          <w:color w:val="000000"/>
        </w:rPr>
        <w:t>druku, pakowania, banderolowania i dostawy.</w:t>
      </w:r>
    </w:p>
    <w:p w14:paraId="24506933" w14:textId="77777777" w:rsidR="00D05757" w:rsidRPr="00EA3459" w:rsidRDefault="00D05757" w:rsidP="00C8539C">
      <w:pPr>
        <w:pStyle w:val="Akapitzlist"/>
        <w:numPr>
          <w:ilvl w:val="0"/>
          <w:numId w:val="3"/>
        </w:numPr>
        <w:tabs>
          <w:tab w:val="num" w:pos="1620"/>
        </w:tabs>
        <w:spacing w:before="120" w:after="0" w:line="276" w:lineRule="auto"/>
        <w:ind w:left="284" w:hanging="284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>Zamówienie wykonam(y) samodzielnie / zamierzam(y) powierzyć podwykonawcom (</w:t>
      </w:r>
      <w:r w:rsidRPr="00EA3459">
        <w:rPr>
          <w:rFonts w:cs="Calibri"/>
          <w:i/>
          <w:color w:val="000000"/>
        </w:rPr>
        <w:t>niepotrzebne skreślić</w:t>
      </w:r>
      <w:r w:rsidRPr="00EA3459">
        <w:rPr>
          <w:rFonts w:cs="Calibri"/>
          <w:color w:val="000000"/>
        </w:rPr>
        <w:t>).</w:t>
      </w:r>
    </w:p>
    <w:p w14:paraId="3BE098F4" w14:textId="77777777" w:rsidR="00D05757" w:rsidRPr="00EA3459" w:rsidRDefault="00D05757" w:rsidP="00C8539C">
      <w:pPr>
        <w:pStyle w:val="Akapitzlist"/>
        <w:numPr>
          <w:ilvl w:val="0"/>
          <w:numId w:val="3"/>
        </w:numPr>
        <w:tabs>
          <w:tab w:val="num" w:pos="1620"/>
        </w:tabs>
        <w:spacing w:before="120" w:after="0" w:line="276" w:lineRule="auto"/>
        <w:ind w:left="284" w:hanging="284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>Część zamówienia (</w:t>
      </w:r>
      <w:r w:rsidRPr="00EA3459">
        <w:rPr>
          <w:rFonts w:cs="Calibri"/>
          <w:i/>
          <w:color w:val="000000"/>
        </w:rPr>
        <w:t>określić zakres</w:t>
      </w:r>
      <w:r w:rsidRPr="00EA3459">
        <w:rPr>
          <w:rFonts w:cs="Calibri"/>
          <w:color w:val="000000"/>
        </w:rPr>
        <w:t>)</w:t>
      </w:r>
      <w:r w:rsidR="007C5D4C" w:rsidRPr="00EA3459">
        <w:rPr>
          <w:rFonts w:cs="Calibri"/>
          <w:color w:val="000000"/>
        </w:rPr>
        <w:t xml:space="preserve"> </w:t>
      </w:r>
      <w:r w:rsidRPr="00EA3459">
        <w:rPr>
          <w:rFonts w:cs="Calibri"/>
          <w:color w:val="000000"/>
        </w:rPr>
        <w:t>………………………………………………………………………………………..</w:t>
      </w:r>
      <w:r w:rsidR="007C5D4C" w:rsidRPr="00EA3459">
        <w:rPr>
          <w:rFonts w:cs="Calibri"/>
          <w:color w:val="000000"/>
        </w:rPr>
        <w:t xml:space="preserve"> </w:t>
      </w:r>
      <w:r w:rsidRPr="00EA3459">
        <w:rPr>
          <w:rFonts w:cs="Calibri"/>
          <w:color w:val="000000"/>
        </w:rPr>
        <w:t>zamierzam(y) powierzyć podwykonawcom.</w:t>
      </w:r>
    </w:p>
    <w:p w14:paraId="325890CC" w14:textId="4FF41B7C" w:rsidR="00D05757" w:rsidRPr="00EA3459" w:rsidRDefault="00D05757" w:rsidP="00C8539C">
      <w:pPr>
        <w:pStyle w:val="Akapitzlist"/>
        <w:numPr>
          <w:ilvl w:val="0"/>
          <w:numId w:val="3"/>
        </w:numPr>
        <w:tabs>
          <w:tab w:val="num" w:pos="1620"/>
        </w:tabs>
        <w:spacing w:before="120" w:after="120" w:line="276" w:lineRule="auto"/>
        <w:ind w:left="284" w:hanging="284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Oświadczam(y), że zapoznałem(liśmy) się z </w:t>
      </w:r>
      <w:r w:rsidR="00441623">
        <w:rPr>
          <w:rFonts w:cs="Calibri"/>
          <w:i/>
          <w:iCs/>
          <w:color w:val="000000"/>
        </w:rPr>
        <w:t>Ogłoszeniem o zakupie</w:t>
      </w:r>
      <w:r w:rsidRPr="00EA3459">
        <w:rPr>
          <w:rFonts w:cs="Calibri"/>
          <w:color w:val="000000"/>
        </w:rPr>
        <w:t xml:space="preserve"> wraz z </w:t>
      </w:r>
      <w:r w:rsidRPr="00EA3459">
        <w:rPr>
          <w:rFonts w:cs="Calibri"/>
          <w:i/>
          <w:color w:val="000000"/>
        </w:rPr>
        <w:t xml:space="preserve">Wzorem </w:t>
      </w:r>
      <w:r w:rsidR="00441623">
        <w:rPr>
          <w:rFonts w:cs="Calibri"/>
          <w:i/>
          <w:color w:val="000000"/>
        </w:rPr>
        <w:t xml:space="preserve">zamówienia </w:t>
      </w:r>
      <w:r w:rsidRPr="00EA3459">
        <w:rPr>
          <w:rFonts w:cs="Calibri"/>
          <w:color w:val="000000"/>
        </w:rPr>
        <w:t>i nie wnoszę(</w:t>
      </w:r>
      <w:proofErr w:type="spellStart"/>
      <w:r w:rsidRPr="00EA3459">
        <w:rPr>
          <w:rFonts w:cs="Calibri"/>
          <w:color w:val="000000"/>
        </w:rPr>
        <w:t>imy</w:t>
      </w:r>
      <w:proofErr w:type="spellEnd"/>
      <w:r w:rsidRPr="00EA3459">
        <w:rPr>
          <w:rFonts w:cs="Calibri"/>
          <w:color w:val="000000"/>
        </w:rPr>
        <w:t>) do nich zastrzeżeń oraz przyjmuję(</w:t>
      </w:r>
      <w:proofErr w:type="spellStart"/>
      <w:r w:rsidRPr="00EA3459">
        <w:rPr>
          <w:rFonts w:cs="Calibri"/>
          <w:color w:val="000000"/>
        </w:rPr>
        <w:t>emy</w:t>
      </w:r>
      <w:proofErr w:type="spellEnd"/>
      <w:r w:rsidRPr="00EA3459">
        <w:rPr>
          <w:rFonts w:cs="Calibri"/>
          <w:color w:val="000000"/>
        </w:rPr>
        <w:t>) warunki w nich zawarte.</w:t>
      </w:r>
    </w:p>
    <w:p w14:paraId="0AB7B8E1" w14:textId="0DF2CFDB" w:rsidR="00D05757" w:rsidRPr="00EA3459" w:rsidRDefault="00D05757" w:rsidP="00C8539C">
      <w:pPr>
        <w:numPr>
          <w:ilvl w:val="0"/>
          <w:numId w:val="3"/>
        </w:numPr>
        <w:tabs>
          <w:tab w:val="num" w:pos="1620"/>
        </w:tabs>
        <w:spacing w:before="120" w:after="120" w:line="276" w:lineRule="auto"/>
        <w:ind w:left="252" w:hanging="180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 Oświadczam(y), że zapoznaliśmy się z klauzulami informacyjnymi określonymi </w:t>
      </w:r>
      <w:r w:rsidR="002F135E">
        <w:rPr>
          <w:rFonts w:cs="Calibri"/>
          <w:color w:val="000000"/>
        </w:rPr>
        <w:t xml:space="preserve">w </w:t>
      </w:r>
      <w:r w:rsidR="002F135E">
        <w:rPr>
          <w:rFonts w:cs="Calibri"/>
          <w:i/>
          <w:iCs/>
          <w:color w:val="000000"/>
        </w:rPr>
        <w:t>Załączniku nr 1</w:t>
      </w:r>
      <w:r w:rsidR="00B12A03" w:rsidRPr="00EA3459">
        <w:rPr>
          <w:rFonts w:cs="Calibri"/>
          <w:color w:val="000000"/>
        </w:rPr>
        <w:t xml:space="preserve"> do </w:t>
      </w:r>
      <w:r w:rsidR="002F135E">
        <w:rPr>
          <w:rFonts w:cs="Calibri"/>
          <w:i/>
          <w:iCs/>
          <w:color w:val="000000"/>
        </w:rPr>
        <w:t>Wzoru zamówienia</w:t>
      </w:r>
      <w:r w:rsidR="00B12A03" w:rsidRPr="00EA3459">
        <w:rPr>
          <w:rFonts w:cs="Calibri"/>
          <w:color w:val="000000"/>
        </w:rPr>
        <w:t xml:space="preserve">, </w:t>
      </w:r>
      <w:r w:rsidRPr="00EA3459">
        <w:rPr>
          <w:rFonts w:cs="Calibri"/>
          <w:color w:val="000000"/>
        </w:rPr>
        <w:t>dotyczącymi przetwarzania danych przez Państwową Agencję Atomistyki i przyjmujemy je bez zastrzeżeń.</w:t>
      </w:r>
    </w:p>
    <w:p w14:paraId="453C5040" w14:textId="77777777" w:rsidR="00D05757" w:rsidRPr="00EA3459" w:rsidRDefault="00D05757" w:rsidP="00C8539C">
      <w:pPr>
        <w:numPr>
          <w:ilvl w:val="0"/>
          <w:numId w:val="3"/>
        </w:numPr>
        <w:tabs>
          <w:tab w:val="num" w:pos="1620"/>
        </w:tabs>
        <w:spacing w:before="120" w:after="120" w:line="276" w:lineRule="auto"/>
        <w:ind w:left="252" w:hanging="180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 Oświadczam(y), że wypełniliśmy obowiązki informacyjne przewidziane w art. 13 lub art. 14 RODO wobec osób fizycznych, od których dane osobowe bezpośrednio lub pośrednio pozyskaliśmy w celu ubiegania się o udzielenie zamówienia publicznego w niniejszym postępowaniu zakupowym oraz realizacji zamówienia.*</w:t>
      </w:r>
    </w:p>
    <w:p w14:paraId="35DF9027" w14:textId="77777777" w:rsidR="00D05757" w:rsidRPr="00EA3459" w:rsidRDefault="00D05757" w:rsidP="00C8539C">
      <w:pPr>
        <w:pStyle w:val="NormalnyWeb"/>
        <w:spacing w:before="0" w:beforeAutospacing="0" w:after="120" w:afterAutospacing="0" w:line="276" w:lineRule="auto"/>
        <w:ind w:left="227"/>
        <w:rPr>
          <w:rFonts w:ascii="Calibri" w:hAnsi="Calibri" w:cs="Calibri"/>
          <w:i/>
          <w:color w:val="000000"/>
          <w:sz w:val="22"/>
          <w:szCs w:val="22"/>
        </w:rPr>
      </w:pPr>
      <w:r w:rsidRPr="00EA3459">
        <w:rPr>
          <w:rFonts w:ascii="Calibri" w:hAnsi="Calibri" w:cs="Calibri"/>
          <w:i/>
          <w:color w:val="000000"/>
          <w:sz w:val="22"/>
          <w:szCs w:val="22"/>
        </w:rPr>
        <w:t xml:space="preserve">*) </w:t>
      </w:r>
      <w:r w:rsidRPr="00EA3459">
        <w:rPr>
          <w:rFonts w:ascii="Calibri" w:eastAsia="Calibri" w:hAnsi="Calibri" w:cs="Calibri"/>
          <w:color w:val="000000"/>
          <w:sz w:val="22"/>
          <w:szCs w:val="22"/>
          <w:lang w:eastAsia="en-US"/>
        </w:rPr>
        <w:t>-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CA9E708" w14:textId="77777777" w:rsidR="00D05757" w:rsidRPr="00EA3459" w:rsidRDefault="00D05757" w:rsidP="00C8539C">
      <w:pPr>
        <w:numPr>
          <w:ilvl w:val="0"/>
          <w:numId w:val="3"/>
        </w:numPr>
        <w:spacing w:after="0" w:line="276" w:lineRule="auto"/>
        <w:ind w:left="426" w:hanging="284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>Oświadczam(y) że nie podlegamy wykluczeniu z postępowania na podstawie art. 7 ust 1 ustawy z dnia 13 kwietnia 2022 r. o szczególnych rozwiązaniach w zakresie przeciwdziałania wspieraniu agresji na Ukrainę oraz służących ochronie bezpieczeństwa narodowego (Dz.U. z 202</w:t>
      </w:r>
      <w:r w:rsidR="003E3D27" w:rsidRPr="00EA3459">
        <w:rPr>
          <w:rFonts w:cs="Calibri"/>
          <w:color w:val="000000"/>
        </w:rPr>
        <w:t>4</w:t>
      </w:r>
      <w:r w:rsidRPr="00EA3459">
        <w:rPr>
          <w:rFonts w:cs="Calibri"/>
          <w:color w:val="000000"/>
        </w:rPr>
        <w:t xml:space="preserve"> r., poz. </w:t>
      </w:r>
      <w:r w:rsidR="003E3D27" w:rsidRPr="00EA3459">
        <w:rPr>
          <w:rFonts w:cs="Calibri"/>
          <w:color w:val="000000"/>
        </w:rPr>
        <w:t>507</w:t>
      </w:r>
      <w:r w:rsidRPr="00EA3459">
        <w:rPr>
          <w:rFonts w:cs="Calibri"/>
          <w:color w:val="000000"/>
        </w:rPr>
        <w:t>).</w:t>
      </w:r>
    </w:p>
    <w:p w14:paraId="7D1106F4" w14:textId="77777777" w:rsidR="00D05757" w:rsidRPr="00EA3459" w:rsidRDefault="00D05757" w:rsidP="00C8539C">
      <w:pPr>
        <w:numPr>
          <w:ilvl w:val="0"/>
          <w:numId w:val="3"/>
        </w:numPr>
        <w:spacing w:after="0" w:line="276" w:lineRule="auto"/>
        <w:ind w:left="426" w:hanging="284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 Oświadczam(y), że jeżeli w okresie związania ofertą nastąpią jakiekolwiek znaczące zmiany sytuacji przedstawionej w naszych dokumentach załączonych do oferty, natychmiast poinformuję(</w:t>
      </w:r>
      <w:proofErr w:type="spellStart"/>
      <w:r w:rsidRPr="00EA3459">
        <w:rPr>
          <w:rFonts w:cs="Calibri"/>
          <w:color w:val="000000"/>
        </w:rPr>
        <w:t>emy</w:t>
      </w:r>
      <w:proofErr w:type="spellEnd"/>
      <w:r w:rsidRPr="00EA3459">
        <w:rPr>
          <w:rFonts w:cs="Calibri"/>
          <w:color w:val="000000"/>
        </w:rPr>
        <w:t>) o nich Zamawiającego.</w:t>
      </w:r>
    </w:p>
    <w:p w14:paraId="1144B1CF" w14:textId="77777777" w:rsidR="00D05757" w:rsidRPr="00EA3459" w:rsidRDefault="00D05757" w:rsidP="00C8539C">
      <w:pPr>
        <w:numPr>
          <w:ilvl w:val="0"/>
          <w:numId w:val="3"/>
        </w:numPr>
        <w:spacing w:after="0" w:line="276" w:lineRule="auto"/>
        <w:ind w:left="426" w:hanging="284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 Wskazuję(</w:t>
      </w:r>
      <w:proofErr w:type="spellStart"/>
      <w:r w:rsidRPr="00EA3459">
        <w:rPr>
          <w:rFonts w:cs="Calibri"/>
          <w:color w:val="000000"/>
        </w:rPr>
        <w:t>emy</w:t>
      </w:r>
      <w:proofErr w:type="spellEnd"/>
      <w:r w:rsidRPr="00EA3459">
        <w:rPr>
          <w:rFonts w:cs="Calibri"/>
          <w:color w:val="000000"/>
        </w:rPr>
        <w:t xml:space="preserve">) dostępność w formie elektronicznej: </w:t>
      </w:r>
    </w:p>
    <w:p w14:paraId="13660CB9" w14:textId="77777777" w:rsidR="00D05757" w:rsidRPr="00EA3459" w:rsidRDefault="00D05757" w:rsidP="00C8539C">
      <w:pPr>
        <w:tabs>
          <w:tab w:val="num" w:pos="1620"/>
        </w:tabs>
        <w:spacing w:line="276" w:lineRule="auto"/>
        <w:ind w:left="252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>Odpisu z właściwego rejestru (KRS) lub z centralnej ewidencji i informacji o działalności gospodarczej, jeżeli odrębne przepisy wymagają wpisu do rejestru lub ewidencji</w:t>
      </w:r>
      <w:r w:rsidRPr="00EA3459">
        <w:rPr>
          <w:rFonts w:cs="Calibri"/>
          <w:b/>
          <w:color w:val="000000"/>
          <w:vertAlign w:val="superscript"/>
        </w:rPr>
        <w:t>1)</w:t>
      </w:r>
    </w:p>
    <w:p w14:paraId="4D02C35D" w14:textId="77777777" w:rsidR="00D05757" w:rsidRPr="00EA3459" w:rsidRDefault="00D05757" w:rsidP="00C8539C">
      <w:pPr>
        <w:spacing w:line="276" w:lineRule="auto"/>
        <w:ind w:left="397" w:firstLine="913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>……..…………………………………………………………………………………………………….</w:t>
      </w:r>
    </w:p>
    <w:p w14:paraId="7E0D9C6D" w14:textId="77777777" w:rsidR="00D05757" w:rsidRPr="00EA3459" w:rsidRDefault="00D05757" w:rsidP="00C8539C">
      <w:pPr>
        <w:spacing w:line="276" w:lineRule="auto"/>
        <w:ind w:left="397" w:firstLine="913"/>
        <w:jc w:val="both"/>
        <w:rPr>
          <w:rFonts w:cs="Calibri"/>
          <w:i/>
          <w:color w:val="000000"/>
        </w:rPr>
      </w:pPr>
      <w:r w:rsidRPr="00EA3459">
        <w:rPr>
          <w:rFonts w:cs="Calibri"/>
          <w:i/>
          <w:color w:val="000000"/>
        </w:rPr>
        <w:t xml:space="preserve"> (proszę wskazać adres internetowy do ogólnodostępnych, bezpłatnych baz danych)</w:t>
      </w:r>
    </w:p>
    <w:p w14:paraId="6B36F309" w14:textId="77777777" w:rsidR="00D05757" w:rsidRPr="00EA3459" w:rsidRDefault="00D05757" w:rsidP="00C8539C">
      <w:pPr>
        <w:spacing w:line="276" w:lineRule="auto"/>
        <w:ind w:left="397" w:hanging="79"/>
        <w:jc w:val="both"/>
        <w:rPr>
          <w:rFonts w:cs="Calibri"/>
          <w:b/>
          <w:i/>
          <w:color w:val="000000"/>
        </w:rPr>
      </w:pPr>
      <w:r w:rsidRPr="00EA3459">
        <w:rPr>
          <w:rFonts w:cs="Calibri"/>
          <w:b/>
          <w:i/>
          <w:color w:val="000000"/>
          <w:vertAlign w:val="superscript"/>
        </w:rPr>
        <w:t>1)</w:t>
      </w:r>
      <w:r w:rsidRPr="00EA3459">
        <w:rPr>
          <w:rFonts w:cs="Calibri"/>
          <w:b/>
          <w:i/>
          <w:color w:val="000000"/>
        </w:rPr>
        <w:t xml:space="preserve"> niepotrzebne skreślić</w:t>
      </w:r>
    </w:p>
    <w:p w14:paraId="3616A0C6" w14:textId="77777777" w:rsidR="00AE2837" w:rsidRPr="00EA3459" w:rsidRDefault="00B43393" w:rsidP="00C8539C">
      <w:pPr>
        <w:numPr>
          <w:ilvl w:val="0"/>
          <w:numId w:val="3"/>
        </w:numPr>
        <w:tabs>
          <w:tab w:val="left" w:pos="317"/>
        </w:tabs>
        <w:spacing w:before="120" w:after="120" w:line="276" w:lineRule="auto"/>
        <w:ind w:left="317" w:hanging="283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 </w:t>
      </w:r>
      <w:r w:rsidR="00D05757" w:rsidRPr="00EA3459">
        <w:rPr>
          <w:rFonts w:cs="Calibri"/>
          <w:color w:val="000000"/>
        </w:rPr>
        <w:t>Oświadczam(y), że jestem(</w:t>
      </w:r>
      <w:proofErr w:type="spellStart"/>
      <w:r w:rsidR="00D05757" w:rsidRPr="00EA3459">
        <w:rPr>
          <w:rFonts w:cs="Calibri"/>
          <w:color w:val="000000"/>
        </w:rPr>
        <w:t>śmy</w:t>
      </w:r>
      <w:proofErr w:type="spellEnd"/>
      <w:r w:rsidR="00D05757" w:rsidRPr="00EA3459">
        <w:rPr>
          <w:rFonts w:cs="Calibri"/>
          <w:color w:val="000000"/>
        </w:rPr>
        <w:t xml:space="preserve">) związany(i) niniejszą ofertą przez okres </w:t>
      </w:r>
      <w:r w:rsidR="00D05757" w:rsidRPr="00EA3459">
        <w:rPr>
          <w:rFonts w:cs="Calibri"/>
          <w:color w:val="000000"/>
          <w:u w:val="single"/>
        </w:rPr>
        <w:t>30 dni</w:t>
      </w:r>
      <w:r w:rsidR="00D05757" w:rsidRPr="00EA3459">
        <w:rPr>
          <w:rFonts w:cs="Calibri"/>
          <w:color w:val="000000"/>
        </w:rPr>
        <w:t>. Bieg terminu związania ofertą rozpoczyna się wraz z upływem wyznaczonego terminu na przesyłanie ofert.</w:t>
      </w:r>
    </w:p>
    <w:p w14:paraId="1D229330" w14:textId="77777777" w:rsidR="00D05757" w:rsidRDefault="00B43393" w:rsidP="00C8539C">
      <w:pPr>
        <w:numPr>
          <w:ilvl w:val="0"/>
          <w:numId w:val="3"/>
        </w:numPr>
        <w:tabs>
          <w:tab w:val="left" w:pos="317"/>
        </w:tabs>
        <w:spacing w:before="120" w:after="120" w:line="276" w:lineRule="auto"/>
        <w:ind w:left="317" w:hanging="283"/>
        <w:jc w:val="both"/>
        <w:rPr>
          <w:rFonts w:cs="Calibri"/>
          <w:color w:val="000000"/>
        </w:rPr>
      </w:pPr>
      <w:r w:rsidRPr="00EA3459">
        <w:rPr>
          <w:rFonts w:cs="Calibri"/>
          <w:color w:val="000000"/>
        </w:rPr>
        <w:t xml:space="preserve"> </w:t>
      </w:r>
      <w:r w:rsidR="00D05757" w:rsidRPr="00EA3459">
        <w:rPr>
          <w:rFonts w:cs="Calibri"/>
          <w:color w:val="000000"/>
        </w:rPr>
        <w:t>Oferta wraz z załącznikami została przesłana na …………….. stronach.</w:t>
      </w:r>
    </w:p>
    <w:p w14:paraId="1197F277" w14:textId="6E98648F" w:rsidR="000D1D4A" w:rsidRPr="000D1D4A" w:rsidRDefault="000D1D4A" w:rsidP="000D1D4A">
      <w:pPr>
        <w:numPr>
          <w:ilvl w:val="0"/>
          <w:numId w:val="3"/>
        </w:numPr>
        <w:tabs>
          <w:tab w:val="left" w:pos="317"/>
        </w:tabs>
        <w:spacing w:before="120" w:after="120" w:line="276" w:lineRule="auto"/>
        <w:ind w:left="317" w:hanging="283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 </w:t>
      </w:r>
      <w:r w:rsidRPr="00C63DFF">
        <w:t xml:space="preserve">Do oferty załączam(y) następujące dokumenty: </w:t>
      </w:r>
    </w:p>
    <w:p w14:paraId="0D3D6BBE" w14:textId="77777777" w:rsidR="000D1D4A" w:rsidRDefault="000D1D4A" w:rsidP="000D1D4A">
      <w:pPr>
        <w:numPr>
          <w:ilvl w:val="1"/>
          <w:numId w:val="2"/>
        </w:numPr>
        <w:tabs>
          <w:tab w:val="num" w:pos="1723"/>
        </w:tabs>
        <w:spacing w:after="0" w:line="240" w:lineRule="auto"/>
        <w:ind w:left="0" w:firstLine="0"/>
        <w:jc w:val="both"/>
      </w:pPr>
      <w:r w:rsidRPr="00327587">
        <w:t>…………………………………………………………………………………………………</w:t>
      </w:r>
    </w:p>
    <w:p w14:paraId="0CFFCB1E" w14:textId="77777777" w:rsidR="000D1D4A" w:rsidRDefault="000D1D4A" w:rsidP="000D1D4A">
      <w:pPr>
        <w:numPr>
          <w:ilvl w:val="1"/>
          <w:numId w:val="2"/>
        </w:numPr>
        <w:tabs>
          <w:tab w:val="num" w:pos="1723"/>
        </w:tabs>
        <w:spacing w:after="0" w:line="240" w:lineRule="auto"/>
        <w:ind w:left="0" w:firstLine="0"/>
        <w:jc w:val="both"/>
      </w:pPr>
      <w:r>
        <w:t>…………………………………………………………………………………………………</w:t>
      </w:r>
    </w:p>
    <w:p w14:paraId="7559C311" w14:textId="77777777" w:rsidR="000D1D4A" w:rsidRDefault="000D1D4A" w:rsidP="000D1D4A">
      <w:pPr>
        <w:spacing w:after="0" w:line="240" w:lineRule="auto"/>
        <w:jc w:val="both"/>
      </w:pPr>
    </w:p>
    <w:p w14:paraId="2739C628" w14:textId="6B9C5EE5" w:rsidR="000D1D4A" w:rsidRPr="00790A6A" w:rsidRDefault="000D1D4A" w:rsidP="000D1D4A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</w:pPr>
      <w:r w:rsidRPr="00790A6A">
        <w:t xml:space="preserve">Wykonawca jest*: </w:t>
      </w:r>
    </w:p>
    <w:p w14:paraId="6E73BE47" w14:textId="77777777" w:rsidR="000D1D4A" w:rsidRPr="00790A6A" w:rsidRDefault="000D1D4A" w:rsidP="000D1D4A">
      <w:pPr>
        <w:spacing w:before="120" w:after="120" w:line="240" w:lineRule="auto"/>
      </w:pPr>
      <w:r w:rsidRPr="00790A6A">
        <w:t>□ mikroprzedsiębiorstwem</w:t>
      </w:r>
      <w:r w:rsidRPr="00790A6A">
        <w:br/>
        <w:t>□ małym przedsiębiorstwem</w:t>
      </w:r>
      <w:r w:rsidRPr="00790A6A">
        <w:br/>
        <w:t>□ średnim przedsiębiorstwem</w:t>
      </w:r>
      <w:r w:rsidRPr="00790A6A">
        <w:br/>
        <w:t>□ dużym  przedsiębiorstwem</w:t>
      </w:r>
      <w:r w:rsidRPr="00790A6A">
        <w:br/>
        <w:t>□ jednoosobowa działalność gospodarcza</w:t>
      </w:r>
      <w:r w:rsidRPr="00790A6A">
        <w:br/>
        <w:t>□ osoba fizyczna nieprowadząca działalności gospodarczej</w:t>
      </w:r>
    </w:p>
    <w:p w14:paraId="69578A26" w14:textId="77777777" w:rsidR="000D1D4A" w:rsidRPr="00DF66D0" w:rsidRDefault="000D1D4A" w:rsidP="000D1D4A">
      <w:pPr>
        <w:spacing w:before="120" w:after="120"/>
        <w:jc w:val="both"/>
        <w:rPr>
          <w:sz w:val="20"/>
          <w:szCs w:val="20"/>
        </w:rPr>
      </w:pPr>
      <w:r w:rsidRPr="00790A6A">
        <w:t xml:space="preserve">* </w:t>
      </w:r>
      <w:r w:rsidRPr="00DF66D0">
        <w:rPr>
          <w:sz w:val="20"/>
          <w:szCs w:val="20"/>
        </w:rPr>
        <w:t xml:space="preserve">Wypełnić poprzez zaznaczenie krzyżykiem właściwej kratki, zgodnie z definicją:  </w:t>
      </w:r>
    </w:p>
    <w:p w14:paraId="5E5BC46C" w14:textId="77777777" w:rsidR="000D1D4A" w:rsidRPr="00DF66D0" w:rsidRDefault="000D1D4A" w:rsidP="000D1D4A">
      <w:pPr>
        <w:spacing w:before="120" w:after="120"/>
        <w:ind w:left="284"/>
        <w:rPr>
          <w:i/>
          <w:iCs/>
          <w:sz w:val="20"/>
          <w:szCs w:val="20"/>
        </w:rPr>
      </w:pPr>
      <w:r w:rsidRPr="00DF66D0">
        <w:rPr>
          <w:i/>
          <w:iCs/>
          <w:sz w:val="20"/>
          <w:szCs w:val="20"/>
        </w:rPr>
        <w:t>Mikroprzedsiębiorstwo: przedsiębiorstwo, które zatrudnia mniej niż 10 osób i którego roczny obrót lub roczna suma bilansowa nie przekracza 2 milionów EURO.</w:t>
      </w:r>
      <w:r w:rsidRPr="00DF66D0">
        <w:rPr>
          <w:i/>
          <w:iCs/>
          <w:sz w:val="20"/>
          <w:szCs w:val="20"/>
        </w:rPr>
        <w:br/>
        <w:t>Małe przedsiębiorstwo: przedsiębiorstwo, które zatrudnia mniej niż 50 osób i którego roczny obrót lub roczna suma bilansowa nie przekracza 10 milionów EURO.</w:t>
      </w:r>
      <w:r w:rsidRPr="00DF66D0">
        <w:rPr>
          <w:i/>
          <w:iCs/>
          <w:sz w:val="20"/>
          <w:szCs w:val="20"/>
        </w:rPr>
        <w:br/>
        <w:t>Średnie przedsiębiorstwa: przedsiębiorstwa, które nie są mikroprzedsiębiorstwami ani małymi przedsiębiorstwami które zatrudniają mniej niż 250 osób i których roczny obrót nie przekracza 50 milionów EUR lub roczna suma bilansowa nie przekracza 43 milionów EURO.</w:t>
      </w:r>
      <w:r w:rsidRPr="00DF66D0">
        <w:rPr>
          <w:i/>
          <w:iCs/>
          <w:sz w:val="20"/>
          <w:szCs w:val="20"/>
        </w:rPr>
        <w:br/>
        <w:t>Duże przedsiębiorstwa: przedsiębiorstwa, które nie są mikroprzedsiębiorstwami ani małymi przedsiębiorstwami ani średnimi przedsiębiorstwami i które zatrudniają więcej niż 250 osób i których roczny obrót przekracza 50 milionów EURO lub roczna suma bilansowa przekracza 43 milionów</w:t>
      </w:r>
    </w:p>
    <w:p w14:paraId="7D2F90A9" w14:textId="77777777" w:rsidR="00D05757" w:rsidRPr="00EA3459" w:rsidRDefault="00D05757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19F4406" w14:textId="77777777" w:rsidR="00FF6A08" w:rsidRPr="00EA3459" w:rsidRDefault="00FF6A08" w:rsidP="00C8539C">
      <w:pPr>
        <w:pStyle w:val="Default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A3459">
        <w:rPr>
          <w:rFonts w:ascii="Calibri" w:hAnsi="Calibri" w:cs="Calibri"/>
          <w:b/>
          <w:bCs/>
          <w:sz w:val="22"/>
          <w:szCs w:val="22"/>
        </w:rPr>
        <w:t xml:space="preserve">PODPIS(Y): </w:t>
      </w:r>
    </w:p>
    <w:p w14:paraId="56014796" w14:textId="77777777" w:rsidR="00AE2837" w:rsidRPr="00EA3459" w:rsidRDefault="00AE2837" w:rsidP="00C8539C">
      <w:pPr>
        <w:pStyle w:val="Default"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A24222F" w14:textId="77777777" w:rsidR="007C5D4C" w:rsidRPr="00EA3459" w:rsidRDefault="007C5D4C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740181A" w14:textId="77777777" w:rsidR="00FF6A08" w:rsidRPr="00EA3459" w:rsidRDefault="00FF6A08" w:rsidP="00C8539C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A3459">
        <w:rPr>
          <w:rFonts w:ascii="Calibri" w:hAnsi="Calibri" w:cs="Calibri"/>
          <w:b/>
          <w:bCs/>
          <w:sz w:val="22"/>
          <w:szCs w:val="22"/>
        </w:rPr>
        <w:t>........................................................................................................</w:t>
      </w:r>
      <w:r w:rsidR="00C8539C" w:rsidRPr="00EA3459">
        <w:rPr>
          <w:rFonts w:ascii="Calibri" w:hAnsi="Calibri" w:cs="Calibri"/>
          <w:b/>
          <w:bCs/>
          <w:sz w:val="22"/>
          <w:szCs w:val="22"/>
        </w:rPr>
        <w:t>........................</w:t>
      </w:r>
    </w:p>
    <w:p w14:paraId="75D4713C" w14:textId="05DC5987" w:rsidR="00FF6A08" w:rsidRPr="00EA3459" w:rsidRDefault="00FF6A08" w:rsidP="000D1D4A">
      <w:pPr>
        <w:pStyle w:val="Default"/>
        <w:spacing w:line="276" w:lineRule="auto"/>
        <w:ind w:left="1416" w:firstLine="708"/>
        <w:jc w:val="both"/>
        <w:rPr>
          <w:rFonts w:ascii="Calibri" w:hAnsi="Calibri" w:cs="Calibri"/>
          <w:sz w:val="22"/>
          <w:szCs w:val="22"/>
        </w:rPr>
      </w:pPr>
      <w:r w:rsidRPr="00EA3459">
        <w:rPr>
          <w:rFonts w:ascii="Calibri" w:hAnsi="Calibri" w:cs="Calibri"/>
          <w:b/>
          <w:bCs/>
          <w:sz w:val="22"/>
          <w:szCs w:val="22"/>
        </w:rPr>
        <w:t>(miejscowość, data, podpis(y))*</w:t>
      </w:r>
    </w:p>
    <w:p w14:paraId="7208FD22" w14:textId="77777777" w:rsidR="00FF6A08" w:rsidRPr="000D1D4A" w:rsidRDefault="00FF6A08" w:rsidP="00C8539C">
      <w:pPr>
        <w:pStyle w:val="Default"/>
        <w:spacing w:line="276" w:lineRule="auto"/>
        <w:jc w:val="both"/>
        <w:rPr>
          <w:rFonts w:ascii="Calibri" w:hAnsi="Calibri" w:cs="Calibri"/>
          <w:sz w:val="16"/>
          <w:szCs w:val="16"/>
        </w:rPr>
      </w:pPr>
      <w:r w:rsidRPr="000D1D4A">
        <w:rPr>
          <w:rFonts w:ascii="Calibri" w:hAnsi="Calibri" w:cs="Calibri"/>
          <w:sz w:val="16"/>
          <w:szCs w:val="16"/>
        </w:rPr>
        <w:t>*Podpis(y) i pieczątka(i) imienna(e) osoby(osób) umocowanej(</w:t>
      </w:r>
      <w:proofErr w:type="spellStart"/>
      <w:r w:rsidRPr="000D1D4A">
        <w:rPr>
          <w:rFonts w:ascii="Calibri" w:hAnsi="Calibri" w:cs="Calibri"/>
          <w:sz w:val="16"/>
          <w:szCs w:val="16"/>
        </w:rPr>
        <w:t>ych</w:t>
      </w:r>
      <w:proofErr w:type="spellEnd"/>
      <w:r w:rsidRPr="000D1D4A">
        <w:rPr>
          <w:rFonts w:ascii="Calibri" w:hAnsi="Calibri" w:cs="Calibri"/>
          <w:sz w:val="16"/>
          <w:szCs w:val="16"/>
        </w:rPr>
        <w:t xml:space="preserve">) do reprezentowania Wykonawcy zgodnie z: </w:t>
      </w:r>
    </w:p>
    <w:p w14:paraId="5DE408BF" w14:textId="77777777" w:rsidR="00FF6A08" w:rsidRPr="000D1D4A" w:rsidRDefault="00FF6A08" w:rsidP="00C8539C">
      <w:pPr>
        <w:pStyle w:val="Default"/>
        <w:spacing w:after="4" w:line="276" w:lineRule="auto"/>
        <w:jc w:val="both"/>
        <w:rPr>
          <w:rFonts w:ascii="Calibri" w:hAnsi="Calibri" w:cs="Calibri"/>
          <w:sz w:val="16"/>
          <w:szCs w:val="16"/>
        </w:rPr>
      </w:pPr>
      <w:r w:rsidRPr="000D1D4A">
        <w:rPr>
          <w:rFonts w:ascii="Calibri" w:hAnsi="Calibri" w:cs="Calibri"/>
          <w:sz w:val="16"/>
          <w:szCs w:val="16"/>
        </w:rPr>
        <w:t xml:space="preserve">a) zapisami w dokumencie stwierdzającym status prawny Wykonawcy (osoby wskazane we właściwym rejestrze lub Centralnej Ewidencji i Informacji o Działalności Gospodarczej RP) lub </w:t>
      </w:r>
    </w:p>
    <w:p w14:paraId="103069EC" w14:textId="77777777" w:rsidR="007C4760" w:rsidRPr="000D1D4A" w:rsidRDefault="00FF6A08" w:rsidP="00C8539C">
      <w:pPr>
        <w:pStyle w:val="Default"/>
        <w:spacing w:line="276" w:lineRule="auto"/>
        <w:jc w:val="both"/>
        <w:rPr>
          <w:rFonts w:ascii="Calibri" w:hAnsi="Calibri" w:cs="Calibri"/>
          <w:sz w:val="16"/>
          <w:szCs w:val="16"/>
        </w:rPr>
      </w:pPr>
      <w:r w:rsidRPr="000D1D4A">
        <w:rPr>
          <w:rFonts w:ascii="Calibri" w:hAnsi="Calibri" w:cs="Calibri"/>
          <w:sz w:val="16"/>
          <w:szCs w:val="16"/>
        </w:rPr>
        <w:t xml:space="preserve">b) pełnomocnictwem wchodzącym w skład oferty. </w:t>
      </w:r>
    </w:p>
    <w:sectPr w:rsidR="007C4760" w:rsidRPr="000D1D4A" w:rsidSect="005404E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Cs/>
        <w:i w:val="0"/>
        <w:szCs w:val="24"/>
      </w:rPr>
    </w:lvl>
  </w:abstractNum>
  <w:abstractNum w:abstractNumId="1" w15:restartNumberingAfterBreak="0">
    <w:nsid w:val="0C3510F5"/>
    <w:multiLevelType w:val="hybridMultilevel"/>
    <w:tmpl w:val="574C94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F2EA3"/>
    <w:multiLevelType w:val="hybridMultilevel"/>
    <w:tmpl w:val="09488C9A"/>
    <w:lvl w:ilvl="0" w:tplc="7CF2AD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56D76"/>
    <w:multiLevelType w:val="hybridMultilevel"/>
    <w:tmpl w:val="31B43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C1A02"/>
    <w:multiLevelType w:val="hybridMultilevel"/>
    <w:tmpl w:val="7C320A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15022"/>
    <w:multiLevelType w:val="hybridMultilevel"/>
    <w:tmpl w:val="D1CC2C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643DD2"/>
    <w:multiLevelType w:val="hybridMultilevel"/>
    <w:tmpl w:val="0AE675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B22B3"/>
    <w:multiLevelType w:val="hybridMultilevel"/>
    <w:tmpl w:val="7C320A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E5A18"/>
    <w:multiLevelType w:val="hybridMultilevel"/>
    <w:tmpl w:val="178CCB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C76FC"/>
    <w:multiLevelType w:val="hybridMultilevel"/>
    <w:tmpl w:val="FC14114C"/>
    <w:lvl w:ilvl="0" w:tplc="545A6312">
      <w:start w:val="1"/>
      <w:numFmt w:val="decimal"/>
      <w:lvlText w:val="%1."/>
      <w:lvlJc w:val="center"/>
      <w:pPr>
        <w:tabs>
          <w:tab w:val="num" w:pos="510"/>
        </w:tabs>
        <w:ind w:left="397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7B56FC5E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76FC016C">
      <w:start w:val="2"/>
      <w:numFmt w:val="decimal"/>
      <w:lvlText w:val="%3)"/>
      <w:lvlJc w:val="left"/>
      <w:pPr>
        <w:tabs>
          <w:tab w:val="num" w:pos="1590"/>
        </w:tabs>
        <w:ind w:left="1533" w:hanging="453"/>
      </w:pPr>
      <w:rPr>
        <w:rFonts w:hint="default"/>
        <w:b w:val="0"/>
        <w:i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0" w15:restartNumberingAfterBreak="0">
    <w:nsid w:val="4F470D56"/>
    <w:multiLevelType w:val="hybridMultilevel"/>
    <w:tmpl w:val="5454A584"/>
    <w:lvl w:ilvl="0" w:tplc="BF42C88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665010"/>
    <w:multiLevelType w:val="hybridMultilevel"/>
    <w:tmpl w:val="C194E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B31DA"/>
    <w:multiLevelType w:val="hybridMultilevel"/>
    <w:tmpl w:val="556217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90340"/>
    <w:multiLevelType w:val="hybridMultilevel"/>
    <w:tmpl w:val="2C46F996"/>
    <w:lvl w:ilvl="0" w:tplc="E000EC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C370E9"/>
    <w:multiLevelType w:val="multilevel"/>
    <w:tmpl w:val="F7F065D6"/>
    <w:name w:val="WW8Num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FD30DF6"/>
    <w:multiLevelType w:val="hybridMultilevel"/>
    <w:tmpl w:val="662896D4"/>
    <w:lvl w:ilvl="0" w:tplc="B3402D2A">
      <w:start w:val="1"/>
      <w:numFmt w:val="decimal"/>
      <w:lvlText w:val="%1."/>
      <w:lvlJc w:val="center"/>
      <w:pPr>
        <w:tabs>
          <w:tab w:val="num" w:pos="1077"/>
        </w:tabs>
        <w:ind w:left="964" w:hanging="39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76DE7D2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z w:val="22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305620">
    <w:abstractNumId w:val="15"/>
  </w:num>
  <w:num w:numId="2" w16cid:durableId="1732003550">
    <w:abstractNumId w:val="9"/>
  </w:num>
  <w:num w:numId="3" w16cid:durableId="1608197398">
    <w:abstractNumId w:val="10"/>
  </w:num>
  <w:num w:numId="4" w16cid:durableId="91779747">
    <w:abstractNumId w:val="3"/>
  </w:num>
  <w:num w:numId="5" w16cid:durableId="221913330">
    <w:abstractNumId w:val="14"/>
  </w:num>
  <w:num w:numId="6" w16cid:durableId="198006815">
    <w:abstractNumId w:val="0"/>
  </w:num>
  <w:num w:numId="7" w16cid:durableId="1770082966">
    <w:abstractNumId w:val="11"/>
  </w:num>
  <w:num w:numId="8" w16cid:durableId="89279821">
    <w:abstractNumId w:val="4"/>
  </w:num>
  <w:num w:numId="9" w16cid:durableId="1404138048">
    <w:abstractNumId w:val="12"/>
  </w:num>
  <w:num w:numId="10" w16cid:durableId="2070498155">
    <w:abstractNumId w:val="7"/>
  </w:num>
  <w:num w:numId="11" w16cid:durableId="2111316378">
    <w:abstractNumId w:val="13"/>
  </w:num>
  <w:num w:numId="12" w16cid:durableId="1741517094">
    <w:abstractNumId w:val="2"/>
  </w:num>
  <w:num w:numId="13" w16cid:durableId="2002269015">
    <w:abstractNumId w:val="8"/>
  </w:num>
  <w:num w:numId="14" w16cid:durableId="1490705404">
    <w:abstractNumId w:val="6"/>
  </w:num>
  <w:num w:numId="15" w16cid:durableId="922494055">
    <w:abstractNumId w:val="1"/>
  </w:num>
  <w:num w:numId="16" w16cid:durableId="13494786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F7"/>
    <w:rsid w:val="0000461A"/>
    <w:rsid w:val="00027445"/>
    <w:rsid w:val="00057DFD"/>
    <w:rsid w:val="000D10BF"/>
    <w:rsid w:val="000D1D4A"/>
    <w:rsid w:val="000E7FEF"/>
    <w:rsid w:val="00133A2E"/>
    <w:rsid w:val="0017287E"/>
    <w:rsid w:val="00186FDE"/>
    <w:rsid w:val="001B4FD8"/>
    <w:rsid w:val="001D3484"/>
    <w:rsid w:val="00220943"/>
    <w:rsid w:val="002A5193"/>
    <w:rsid w:val="002A78B7"/>
    <w:rsid w:val="002D7655"/>
    <w:rsid w:val="002D7F2A"/>
    <w:rsid w:val="002E42BF"/>
    <w:rsid w:val="002F09F7"/>
    <w:rsid w:val="002F135E"/>
    <w:rsid w:val="002F5AAF"/>
    <w:rsid w:val="00346231"/>
    <w:rsid w:val="003463BF"/>
    <w:rsid w:val="003477D5"/>
    <w:rsid w:val="003707CA"/>
    <w:rsid w:val="00380937"/>
    <w:rsid w:val="00386F27"/>
    <w:rsid w:val="003B1C68"/>
    <w:rsid w:val="003E3D27"/>
    <w:rsid w:val="00410663"/>
    <w:rsid w:val="0042011E"/>
    <w:rsid w:val="00427F31"/>
    <w:rsid w:val="00441623"/>
    <w:rsid w:val="004A35C8"/>
    <w:rsid w:val="004A3905"/>
    <w:rsid w:val="004B0C08"/>
    <w:rsid w:val="00502520"/>
    <w:rsid w:val="00532090"/>
    <w:rsid w:val="005404EB"/>
    <w:rsid w:val="00554F34"/>
    <w:rsid w:val="0055592E"/>
    <w:rsid w:val="00570466"/>
    <w:rsid w:val="005B580C"/>
    <w:rsid w:val="005B7EA7"/>
    <w:rsid w:val="005F43DB"/>
    <w:rsid w:val="005F7DC7"/>
    <w:rsid w:val="00615D7E"/>
    <w:rsid w:val="00660D16"/>
    <w:rsid w:val="006837E7"/>
    <w:rsid w:val="00693F21"/>
    <w:rsid w:val="0069636C"/>
    <w:rsid w:val="006A6BD0"/>
    <w:rsid w:val="006A6D73"/>
    <w:rsid w:val="006B24E8"/>
    <w:rsid w:val="006F2356"/>
    <w:rsid w:val="0070390E"/>
    <w:rsid w:val="0073545C"/>
    <w:rsid w:val="00753137"/>
    <w:rsid w:val="007562AD"/>
    <w:rsid w:val="00765798"/>
    <w:rsid w:val="00767146"/>
    <w:rsid w:val="007718F1"/>
    <w:rsid w:val="007A480D"/>
    <w:rsid w:val="007A5A5E"/>
    <w:rsid w:val="007B6223"/>
    <w:rsid w:val="007C4760"/>
    <w:rsid w:val="007C5D4C"/>
    <w:rsid w:val="007E56B4"/>
    <w:rsid w:val="0081354E"/>
    <w:rsid w:val="0085009A"/>
    <w:rsid w:val="00885562"/>
    <w:rsid w:val="008A20B4"/>
    <w:rsid w:val="009123E0"/>
    <w:rsid w:val="00934CBD"/>
    <w:rsid w:val="0096789F"/>
    <w:rsid w:val="009C33CB"/>
    <w:rsid w:val="009F2138"/>
    <w:rsid w:val="00A47D9A"/>
    <w:rsid w:val="00A91327"/>
    <w:rsid w:val="00A974E3"/>
    <w:rsid w:val="00AB1044"/>
    <w:rsid w:val="00AC467E"/>
    <w:rsid w:val="00AE2837"/>
    <w:rsid w:val="00AE4E6F"/>
    <w:rsid w:val="00AE6C54"/>
    <w:rsid w:val="00B0591C"/>
    <w:rsid w:val="00B12A03"/>
    <w:rsid w:val="00B165D0"/>
    <w:rsid w:val="00B30716"/>
    <w:rsid w:val="00B35C7A"/>
    <w:rsid w:val="00B43393"/>
    <w:rsid w:val="00B61F0F"/>
    <w:rsid w:val="00B67BD2"/>
    <w:rsid w:val="00B81A64"/>
    <w:rsid w:val="00BC5DDF"/>
    <w:rsid w:val="00BE6225"/>
    <w:rsid w:val="00BF2F8C"/>
    <w:rsid w:val="00BF75DD"/>
    <w:rsid w:val="00C35F13"/>
    <w:rsid w:val="00C44A0C"/>
    <w:rsid w:val="00C5365A"/>
    <w:rsid w:val="00C6710A"/>
    <w:rsid w:val="00C70E57"/>
    <w:rsid w:val="00C80F25"/>
    <w:rsid w:val="00C81BF6"/>
    <w:rsid w:val="00C8539C"/>
    <w:rsid w:val="00CA5B6C"/>
    <w:rsid w:val="00CB57EB"/>
    <w:rsid w:val="00CD2E62"/>
    <w:rsid w:val="00D05757"/>
    <w:rsid w:val="00D2303E"/>
    <w:rsid w:val="00D477FC"/>
    <w:rsid w:val="00D64855"/>
    <w:rsid w:val="00D6741B"/>
    <w:rsid w:val="00D74C53"/>
    <w:rsid w:val="00D9395A"/>
    <w:rsid w:val="00DA6740"/>
    <w:rsid w:val="00DE543E"/>
    <w:rsid w:val="00E06662"/>
    <w:rsid w:val="00E258DA"/>
    <w:rsid w:val="00E34877"/>
    <w:rsid w:val="00E36B91"/>
    <w:rsid w:val="00E75BB2"/>
    <w:rsid w:val="00EA3459"/>
    <w:rsid w:val="00EA4735"/>
    <w:rsid w:val="00EC5FB3"/>
    <w:rsid w:val="00F048CC"/>
    <w:rsid w:val="00F124DD"/>
    <w:rsid w:val="00F141BF"/>
    <w:rsid w:val="00FA1310"/>
    <w:rsid w:val="00FA4749"/>
    <w:rsid w:val="00FB3C6B"/>
    <w:rsid w:val="00FD43A9"/>
    <w:rsid w:val="00FF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9BDB"/>
  <w15:chartTrackingRefBased/>
  <w15:docId w15:val="{18236C14-3455-4B22-92A3-90BE6662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230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3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939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55592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Akapitzlist">
    <w:name w:val="List Paragraph"/>
    <w:aliases w:val="Numerowanie,BulletC,Wyliczanie,Obiekt,normalny tekst,Akapit z listą31,Bullets,List Paragraph1,List Paragraph,Sl_Akapit z listą,L1,CW_Lista,Preambuła,Akapit z listą5,Wypunktowanie,T_SZ_List Paragraph,WYPUNKTOWANIE Akapit z listą"/>
    <w:basedOn w:val="Normalny"/>
    <w:link w:val="AkapitzlistZnak"/>
    <w:uiPriority w:val="99"/>
    <w:qFormat/>
    <w:rsid w:val="001B4FD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20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01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4201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011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2011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974E3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50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BulletC Znak,Wyliczanie Znak,Obiekt Znak,normalny tekst Znak,Akapit z listą31 Znak,Bullets Znak,List Paragraph1 Znak,List Paragraph Znak,Sl_Akapit z listą Znak,L1 Znak,CW_Lista Znak,Preambuła Znak,Wypunktowanie Znak"/>
    <w:link w:val="Akapitzlist"/>
    <w:uiPriority w:val="99"/>
    <w:qFormat/>
    <w:locked/>
    <w:rsid w:val="00CD2E62"/>
  </w:style>
  <w:style w:type="character" w:styleId="Hipercze">
    <w:name w:val="Hyperlink"/>
    <w:basedOn w:val="Domylnaczcionkaakapitu"/>
    <w:uiPriority w:val="99"/>
    <w:unhideWhenUsed/>
    <w:rsid w:val="007039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lewska\AppData\Local\Microsoft\Windows\INetCache\Content.Outlook\OK9DENOH\Za&#322;acznik%20nr%202%20do%20zapytania%20ofertowego%20-formularz%20oferty%20-%20szkolen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BC3EA-BE85-451D-8B2B-A394E1E3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Załacznik nr 2 do zapytania ofertowego -formularz oferty - szkolenie</Template>
  <TotalTime>0</TotalTime>
  <Pages>3</Pages>
  <Words>937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Zalewska</dc:creator>
  <cp:keywords/>
  <dc:description/>
  <cp:lastModifiedBy>Barbara Czerw</cp:lastModifiedBy>
  <cp:revision>2</cp:revision>
  <cp:lastPrinted>2021-01-07T12:54:00Z</cp:lastPrinted>
  <dcterms:created xsi:type="dcterms:W3CDTF">2026-10-16T06:30:00Z</dcterms:created>
  <dcterms:modified xsi:type="dcterms:W3CDTF">2026-10-16T06:30:00Z</dcterms:modified>
</cp:coreProperties>
</file>