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04B0" w14:textId="69BDA9B7" w:rsidR="00CC731C" w:rsidRPr="00080DC8" w:rsidRDefault="004E263B" w:rsidP="004E263B">
      <w:pPr>
        <w:spacing w:after="120" w:line="312" w:lineRule="auto"/>
        <w:rPr>
          <w:rFonts w:asciiTheme="minorHAnsi" w:hAnsiTheme="minorHAnsi" w:cstheme="minorHAnsi"/>
        </w:rPr>
      </w:pPr>
      <w:r w:rsidRPr="00080DC8">
        <w:rPr>
          <w:rFonts w:asciiTheme="minorHAnsi" w:hAnsiTheme="minorHAnsi" w:cstheme="minorHAnsi"/>
        </w:rPr>
        <w:t xml:space="preserve">Warszawa, </w:t>
      </w:r>
      <w:bookmarkStart w:id="0" w:name="ezdDataPodpisu"/>
      <w:r w:rsidR="00080DC8" w:rsidRPr="00080DC8">
        <w:rPr>
          <w:rFonts w:asciiTheme="minorHAnsi" w:hAnsiTheme="minorHAnsi" w:cstheme="minorHAnsi"/>
        </w:rPr>
        <w:t xml:space="preserve">21 września </w:t>
      </w:r>
      <w:r w:rsidR="00A96F49" w:rsidRPr="00080DC8">
        <w:rPr>
          <w:rFonts w:asciiTheme="minorHAnsi" w:hAnsiTheme="minorHAnsi" w:cstheme="minorHAnsi"/>
        </w:rPr>
        <w:t>2026 r.</w:t>
      </w:r>
      <w:bookmarkEnd w:id="0"/>
    </w:p>
    <w:p w14:paraId="368887D4" w14:textId="77777777" w:rsidR="00080DC8" w:rsidRPr="00080DC8" w:rsidRDefault="00080DC8" w:rsidP="00080DC8">
      <w:pPr>
        <w:spacing w:after="0" w:line="240" w:lineRule="auto"/>
        <w:rPr>
          <w:rFonts w:asciiTheme="minorHAnsi" w:hAnsiTheme="minorHAnsi" w:cstheme="minorHAnsi"/>
          <w:lang w:eastAsia="pl-PL"/>
        </w:rPr>
      </w:pPr>
      <w:bookmarkStart w:id="1" w:name="_Hlk214977400"/>
      <w:r w:rsidRPr="00080DC8">
        <w:rPr>
          <w:rFonts w:asciiTheme="minorHAnsi" w:hAnsiTheme="minorHAnsi" w:cstheme="minorHAnsi"/>
        </w:rPr>
        <w:t>DOOŚ-WDŚIII.420.2.2022.AL.14</w:t>
      </w:r>
    </w:p>
    <w:p w14:paraId="2ECFB29F" w14:textId="77777777" w:rsidR="00080DC8" w:rsidRPr="00080DC8" w:rsidRDefault="00080DC8" w:rsidP="00080DC8">
      <w:pPr>
        <w:spacing w:after="0" w:line="312" w:lineRule="auto"/>
        <w:rPr>
          <w:rFonts w:asciiTheme="minorHAnsi" w:hAnsiTheme="minorHAnsi" w:cstheme="minorHAnsi"/>
          <w:color w:val="000000"/>
        </w:rPr>
      </w:pPr>
    </w:p>
    <w:p w14:paraId="71045919" w14:textId="77777777" w:rsidR="00080DC8" w:rsidRPr="00080DC8" w:rsidRDefault="00080DC8" w:rsidP="00080DC8">
      <w:pPr>
        <w:spacing w:after="120" w:line="312" w:lineRule="auto"/>
        <w:rPr>
          <w:rFonts w:asciiTheme="minorHAnsi" w:hAnsiTheme="minorHAnsi" w:cstheme="minorHAnsi"/>
          <w:color w:val="000000"/>
        </w:rPr>
      </w:pPr>
      <w:r w:rsidRPr="00080DC8">
        <w:rPr>
          <w:rFonts w:asciiTheme="minorHAnsi" w:hAnsiTheme="minorHAnsi" w:cstheme="minorHAnsi"/>
          <w:color w:val="000000"/>
        </w:rPr>
        <w:t>ZAWIADOMIENIE</w:t>
      </w:r>
    </w:p>
    <w:p w14:paraId="4EDAFE08" w14:textId="77777777" w:rsidR="00080DC8" w:rsidRPr="00080DC8" w:rsidRDefault="00080DC8" w:rsidP="00080DC8">
      <w:pPr>
        <w:spacing w:after="0" w:line="312" w:lineRule="auto"/>
        <w:rPr>
          <w:rFonts w:asciiTheme="minorHAnsi" w:hAnsiTheme="minorHAnsi" w:cstheme="minorHAnsi"/>
        </w:rPr>
      </w:pPr>
      <w:r w:rsidRPr="00080DC8">
        <w:rPr>
          <w:rFonts w:asciiTheme="minorHAnsi" w:hAnsiTheme="minorHAnsi" w:cstheme="minorHAnsi"/>
          <w:color w:val="000000"/>
        </w:rPr>
        <w:t xml:space="preserve">Generalny Dyrektor Ochrony Środowiska zawiadamia o wydaniu postanowienia z 16 września 2026 r., znak: </w:t>
      </w:r>
      <w:r w:rsidRPr="00080DC8">
        <w:rPr>
          <w:rFonts w:asciiTheme="minorHAnsi" w:hAnsiTheme="minorHAnsi" w:cstheme="minorHAnsi"/>
        </w:rPr>
        <w:t>DOOŚ-WDŚIII.420.2.2022.AL.11, o odmowie wyłączenia pracownika od udziału w</w:t>
      </w:r>
      <w:r w:rsidRPr="00080DC8">
        <w:rPr>
          <w:rFonts w:asciiTheme="minorHAnsi" w:hAnsiTheme="minorHAnsi" w:cstheme="minorHAnsi"/>
          <w:lang w:eastAsia="pl-PL"/>
        </w:rPr>
        <w:t xml:space="preserve">e wznowionym postępowaniu dotyczącym decyzji GDOŚ z 23 czerwca 2016 r., znak: DOOŚoaI.4210.15.2016.mc.1, uchylającej w części i orzekającej w tym zakresie lub umarzającej postępowanie przed organem I instancji, a w pozostałej części utrzymującej w mocy decyzję </w:t>
      </w:r>
      <w:r w:rsidRPr="00080DC8">
        <w:rPr>
          <w:rFonts w:asciiTheme="minorHAnsi" w:hAnsiTheme="minorHAnsi" w:cstheme="minorHAnsi"/>
        </w:rPr>
        <w:t>Regionalnego Dyrektora Ochrony Środowiska</w:t>
      </w:r>
      <w:r w:rsidRPr="00080DC8">
        <w:rPr>
          <w:rFonts w:asciiTheme="minorHAnsi" w:hAnsiTheme="minorHAnsi" w:cstheme="minorHAnsi"/>
          <w:lang w:eastAsia="pl-PL"/>
        </w:rPr>
        <w:t xml:space="preserve"> w Szczecinie, Nr 6/2016 z 4 marca 2016 r., znak: WONS-OŚ.4210.5.2015.KS, </w:t>
      </w:r>
      <w:r w:rsidRPr="00080DC8">
        <w:rPr>
          <w:rFonts w:asciiTheme="minorHAnsi" w:hAnsiTheme="minorHAnsi" w:cstheme="minorHAnsi"/>
        </w:rPr>
        <w:t xml:space="preserve">o środowiskowych uwarunkowaniach dla przedsięwzięcia pn.: „Obwodnica Śródmieścia Szczecina – etap VI. Budowa ulicy od ul. </w:t>
      </w:r>
      <w:proofErr w:type="spellStart"/>
      <w:r w:rsidRPr="00080DC8">
        <w:rPr>
          <w:rFonts w:asciiTheme="minorHAnsi" w:hAnsiTheme="minorHAnsi" w:cstheme="minorHAnsi"/>
        </w:rPr>
        <w:t>Niemierzyńskiej</w:t>
      </w:r>
      <w:proofErr w:type="spellEnd"/>
      <w:r w:rsidRPr="00080DC8">
        <w:rPr>
          <w:rFonts w:asciiTheme="minorHAnsi" w:hAnsiTheme="minorHAnsi" w:cstheme="minorHAnsi"/>
        </w:rPr>
        <w:t xml:space="preserve"> do ul. Wojska Polskiego z budową węzła „Łękno” wraz z niezbędnym odcinkiem do ul. Mickiewicza w Szczecinie”.</w:t>
      </w:r>
    </w:p>
    <w:p w14:paraId="42504CC0" w14:textId="77777777" w:rsidR="00080DC8" w:rsidRPr="00080DC8" w:rsidRDefault="00080DC8" w:rsidP="00080DC8">
      <w:pPr>
        <w:spacing w:after="0" w:line="312" w:lineRule="auto"/>
        <w:rPr>
          <w:rFonts w:asciiTheme="minorHAnsi" w:hAnsiTheme="minorHAnsi" w:cstheme="minorHAnsi"/>
        </w:rPr>
      </w:pPr>
      <w:r w:rsidRPr="00080DC8">
        <w:rPr>
          <w:rFonts w:asciiTheme="minorHAnsi" w:hAnsiTheme="minorHAnsi" w:cstheme="minorHAnsi"/>
        </w:rPr>
        <w:t>Doręczenie postanowienia stronom postępowania uważa się za dokonane po upływie czternastu dni liczonych od następnego dnia po dniu, w którym upubliczniono zawiadomienie.</w:t>
      </w:r>
    </w:p>
    <w:p w14:paraId="1D9D4568" w14:textId="77777777" w:rsidR="00080DC8" w:rsidRDefault="00080DC8" w:rsidP="00080DC8">
      <w:pPr>
        <w:spacing w:after="120" w:line="312" w:lineRule="auto"/>
        <w:rPr>
          <w:rFonts w:asciiTheme="minorHAnsi" w:hAnsiTheme="minorHAnsi" w:cstheme="minorHAnsi"/>
        </w:rPr>
      </w:pPr>
      <w:r w:rsidRPr="00080DC8">
        <w:rPr>
          <w:rFonts w:asciiTheme="minorHAnsi" w:hAnsiTheme="minorHAnsi" w:cstheme="minorHAnsi"/>
        </w:rPr>
        <w:t>Z treścią postanowienia strony postępowania mogą zapoznać się w: Generalnej Dyrekcji Ochrony Środowiska, Regionalnej Dyrekcji Ochrony Środowiska w Szczecinie oraz Urzędzie Miasta Szczecina lub w sposób wskazany w art. 49b § 1 k.</w:t>
      </w:r>
      <w:r w:rsidRPr="00080DC8">
        <w:rPr>
          <w:rFonts w:asciiTheme="minorHAnsi" w:hAnsiTheme="minorHAnsi" w:cstheme="minorHAnsi"/>
          <w:iCs/>
        </w:rPr>
        <w:t>p.a</w:t>
      </w:r>
      <w:r w:rsidRPr="00080DC8">
        <w:rPr>
          <w:rFonts w:asciiTheme="minorHAnsi" w:hAnsiTheme="minorHAnsi" w:cstheme="minorHAnsi"/>
        </w:rPr>
        <w:t>.</w:t>
      </w:r>
    </w:p>
    <w:p w14:paraId="59E591C8" w14:textId="77777777" w:rsidR="00080DC8" w:rsidRPr="00A96F49" w:rsidRDefault="00080DC8" w:rsidP="00080D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 xml:space="preserve">Z upoważnienia </w:t>
      </w:r>
    </w:p>
    <w:p w14:paraId="57168C3B" w14:textId="77777777" w:rsidR="00080DC8" w:rsidRPr="00A96F49" w:rsidRDefault="00080DC8" w:rsidP="00080D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>Generalnego Dyrektora Ochrony Środowiska</w:t>
      </w:r>
    </w:p>
    <w:p w14:paraId="170EA6D3" w14:textId="77777777" w:rsidR="00080DC8" w:rsidRPr="00A96F49" w:rsidRDefault="00080DC8" w:rsidP="00080D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>EWA URBANIAK</w:t>
      </w:r>
    </w:p>
    <w:p w14:paraId="2822BC01" w14:textId="77777777" w:rsidR="00080DC8" w:rsidRPr="00A96F49" w:rsidRDefault="00080DC8" w:rsidP="00080D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>Naczelnik Wydziału</w:t>
      </w:r>
    </w:p>
    <w:p w14:paraId="5793338D" w14:textId="77777777" w:rsidR="00080DC8" w:rsidRPr="00A96F49" w:rsidRDefault="00080DC8" w:rsidP="00080DC8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 xml:space="preserve">Departament Ocen Oddziaływania na Środowisko </w:t>
      </w:r>
    </w:p>
    <w:p w14:paraId="452D831C" w14:textId="77777777" w:rsidR="00080DC8" w:rsidRPr="00A96F49" w:rsidRDefault="00080DC8" w:rsidP="00080DC8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>/– podpisano cyfrowo-/</w:t>
      </w:r>
    </w:p>
    <w:p w14:paraId="7E0BAFAC" w14:textId="77777777" w:rsidR="00080DC8" w:rsidRDefault="00080DC8" w:rsidP="00080DC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215F45E8" w14:textId="77777777" w:rsidR="00080DC8" w:rsidRPr="004E263B" w:rsidRDefault="00080DC8" w:rsidP="00080DC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5F09A8D3" w14:textId="77777777" w:rsidR="00080DC8" w:rsidRPr="004E263B" w:rsidRDefault="00080DC8" w:rsidP="00080DC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2" w:name="_Hlk205579832"/>
      <w:r w:rsidRPr="004E263B">
        <w:rPr>
          <w:rFonts w:asciiTheme="minorHAnsi" w:hAnsiTheme="minorHAnsi" w:cstheme="minorHAnsi"/>
          <w:sz w:val="24"/>
          <w:szCs w:val="24"/>
        </w:rPr>
        <w:t>Zawiadomienie zostało upublicznione w terminie od ………………… do …………………</w:t>
      </w:r>
    </w:p>
    <w:p w14:paraId="109E94CD" w14:textId="77777777" w:rsidR="00080DC8" w:rsidRPr="004E263B" w:rsidRDefault="00080DC8" w:rsidP="00080DC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4E263B">
        <w:rPr>
          <w:rFonts w:asciiTheme="minorHAnsi" w:hAnsiTheme="minorHAnsi" w:cstheme="minorHAnsi"/>
          <w:sz w:val="24"/>
          <w:szCs w:val="24"/>
        </w:rPr>
        <w:t>Pieczęć urzędu i podpis:</w:t>
      </w:r>
      <w:bookmarkEnd w:id="2"/>
    </w:p>
    <w:p w14:paraId="76261CB9" w14:textId="77777777" w:rsidR="00080DC8" w:rsidRDefault="00080DC8" w:rsidP="00080DC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2F28D7B3" w14:textId="77777777" w:rsidR="00080DC8" w:rsidRDefault="00080DC8" w:rsidP="00080DC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4CE7B67C" w14:textId="77777777" w:rsidR="00080DC8" w:rsidRPr="00080DC8" w:rsidRDefault="00080DC8" w:rsidP="000B68FE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70507F52" w14:textId="77777777" w:rsidR="00080DC8" w:rsidRPr="00080DC8" w:rsidRDefault="00080DC8" w:rsidP="000B68FE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5B31698B" w14:textId="77777777" w:rsidR="00080DC8" w:rsidRPr="00080DC8" w:rsidRDefault="00080DC8" w:rsidP="000B68FE">
      <w:pPr>
        <w:suppressAutoHyphens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080DC8">
        <w:rPr>
          <w:rFonts w:asciiTheme="minorHAnsi" w:hAnsiTheme="minorHAnsi" w:cstheme="minorHAnsi"/>
          <w:sz w:val="20"/>
          <w:szCs w:val="20"/>
        </w:rPr>
        <w:t>Art. 49 § 1 k.</w:t>
      </w:r>
      <w:r w:rsidRPr="00080DC8">
        <w:rPr>
          <w:rFonts w:asciiTheme="minorHAnsi" w:hAnsiTheme="minorHAnsi" w:cstheme="minorHAnsi"/>
          <w:iCs/>
          <w:sz w:val="20"/>
          <w:szCs w:val="20"/>
        </w:rPr>
        <w:t>p.a.:</w:t>
      </w:r>
      <w:r w:rsidRPr="00080DC8">
        <w:rPr>
          <w:rFonts w:asciiTheme="minorHAnsi" w:hAnsiTheme="minorHAnsi" w:cstheme="minorHAnsi"/>
          <w:sz w:val="20"/>
          <w:szCs w:val="20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1AAE3F9" w14:textId="77777777" w:rsidR="00080DC8" w:rsidRDefault="00080DC8" w:rsidP="000B68FE">
      <w:pPr>
        <w:suppressAutoHyphens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080DC8">
        <w:rPr>
          <w:rFonts w:asciiTheme="minorHAnsi" w:hAnsiTheme="minorHAnsi" w:cstheme="minorHAnsi"/>
          <w:sz w:val="20"/>
          <w:szCs w:val="20"/>
        </w:rPr>
        <w:lastRenderedPageBreak/>
        <w:t>Art. 49b § 1 k.</w:t>
      </w:r>
      <w:r w:rsidRPr="00080DC8">
        <w:rPr>
          <w:rFonts w:asciiTheme="minorHAnsi" w:hAnsiTheme="minorHAnsi" w:cstheme="minorHAnsi"/>
          <w:iCs/>
          <w:sz w:val="20"/>
          <w:szCs w:val="20"/>
        </w:rPr>
        <w:t>p.a.:</w:t>
      </w:r>
      <w:r w:rsidRPr="00080DC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080DC8">
        <w:rPr>
          <w:rFonts w:asciiTheme="minorHAnsi" w:hAnsiTheme="minorHAnsi" w:cstheme="minorHAnsi"/>
          <w:sz w:val="20"/>
          <w:szCs w:val="20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64A8DD4D" w14:textId="77777777" w:rsidR="00080DC8" w:rsidRPr="00080DC8" w:rsidRDefault="00080DC8" w:rsidP="000B68FE">
      <w:pPr>
        <w:suppressAutoHyphens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63F87F34" w14:textId="77777777" w:rsidR="00080DC8" w:rsidRDefault="00080DC8" w:rsidP="000B68FE">
      <w:pPr>
        <w:pStyle w:val="Bezodstpw1"/>
        <w:rPr>
          <w:rFonts w:asciiTheme="minorHAnsi" w:hAnsiTheme="minorHAnsi" w:cstheme="minorHAnsi"/>
          <w:sz w:val="20"/>
          <w:szCs w:val="20"/>
        </w:rPr>
      </w:pPr>
      <w:r w:rsidRPr="00080DC8">
        <w:rPr>
          <w:rFonts w:asciiTheme="minorHAnsi" w:hAnsiTheme="minorHAnsi" w:cstheme="minorHAnsi"/>
          <w:sz w:val="20"/>
          <w:szCs w:val="20"/>
        </w:rPr>
        <w:t xml:space="preserve">Art. 74 ust. 3 pkt 1 ustawy z dnia 3 października 2008 r. o udostępnianiu informacji o środowisku i jego ochronie, udziale społeczeństwa w ochronie środowiska oraz o ocenach oddziaływania na środowisko (Dz. U. z 2018 r. poz. 2081), dalej </w:t>
      </w:r>
      <w:proofErr w:type="spellStart"/>
      <w:r w:rsidRPr="00080DC8">
        <w:rPr>
          <w:rFonts w:asciiTheme="minorHAnsi" w:hAnsiTheme="minorHAnsi" w:cstheme="minorHAnsi"/>
          <w:iCs/>
          <w:sz w:val="20"/>
          <w:szCs w:val="20"/>
        </w:rPr>
        <w:t>u.o.o.ś</w:t>
      </w:r>
      <w:proofErr w:type="spellEnd"/>
      <w:r w:rsidRPr="00080DC8">
        <w:rPr>
          <w:rFonts w:asciiTheme="minorHAnsi" w:hAnsiTheme="minorHAnsi" w:cstheme="minorHAnsi"/>
          <w:iCs/>
          <w:sz w:val="20"/>
          <w:szCs w:val="20"/>
        </w:rPr>
        <w:t>.:</w:t>
      </w:r>
      <w:r w:rsidRPr="00080DC8">
        <w:rPr>
          <w:rFonts w:asciiTheme="minorHAnsi" w:hAnsiTheme="minorHAnsi" w:cstheme="minorHAnsi"/>
          <w:sz w:val="20"/>
          <w:szCs w:val="20"/>
        </w:rPr>
        <w:t xml:space="preserve"> Jeżeli liczba stron postępowania o wydanie decyzji o środowiskowych uwarunkowaniach przekracza 20, stosuje się przepis art. 49 Kodeksu postępowania administracyjnego.</w:t>
      </w:r>
    </w:p>
    <w:p w14:paraId="212B2E67" w14:textId="77777777" w:rsidR="00080DC8" w:rsidRPr="00080DC8" w:rsidRDefault="00080DC8" w:rsidP="000B68FE">
      <w:pPr>
        <w:pStyle w:val="Bezodstpw1"/>
        <w:rPr>
          <w:rFonts w:asciiTheme="minorHAnsi" w:hAnsiTheme="minorHAnsi" w:cstheme="minorHAnsi"/>
          <w:sz w:val="20"/>
          <w:szCs w:val="20"/>
        </w:rPr>
      </w:pPr>
    </w:p>
    <w:p w14:paraId="4F34CD20" w14:textId="77777777" w:rsidR="00080DC8" w:rsidRDefault="00080DC8" w:rsidP="000B68FE">
      <w:pPr>
        <w:pStyle w:val="Bezodstpw1"/>
        <w:rPr>
          <w:rFonts w:asciiTheme="minorHAnsi" w:hAnsiTheme="minorHAnsi" w:cstheme="minorHAnsi"/>
          <w:sz w:val="20"/>
          <w:szCs w:val="20"/>
        </w:rPr>
      </w:pPr>
      <w:r w:rsidRPr="00080DC8">
        <w:rPr>
          <w:rFonts w:asciiTheme="minorHAnsi" w:hAnsiTheme="minorHAnsi" w:cstheme="minorHAnsi"/>
          <w:sz w:val="20"/>
          <w:szCs w:val="20"/>
        </w:rPr>
        <w:t xml:space="preserve">Art. 4 ust. 1 ustawy z dnia 19 lipca 2019 r. </w:t>
      </w:r>
      <w:r w:rsidRPr="00080DC8">
        <w:rPr>
          <w:rFonts w:asciiTheme="minorHAnsi" w:hAnsiTheme="minorHAnsi" w:cstheme="minorHAnsi"/>
          <w:iCs/>
          <w:sz w:val="20"/>
          <w:szCs w:val="20"/>
        </w:rPr>
        <w:t>o zmianie ustawy o udostępnianiu informacji o środowisku i jego ochronie, udziale społeczeństwa w ochronie środowiska oraz o ocenach oddziaływania na środowisko oraz niektórych innych ustaw</w:t>
      </w:r>
      <w:r w:rsidRPr="00080DC8">
        <w:rPr>
          <w:rFonts w:asciiTheme="minorHAnsi" w:hAnsiTheme="minorHAnsi" w:cstheme="minorHAnsi"/>
          <w:sz w:val="20"/>
          <w:szCs w:val="20"/>
        </w:rPr>
        <w:t xml:space="preserve"> (Dz. U. poz. 1712, ze zm.): Do spraw wszczętych na podstawie ustaw zmienianych w art. 1 oraz w art. 3 i niezakończonych przed dniem wejścia w życie niniejszej ustawy stosuje się przepisy dotychczasowe.</w:t>
      </w:r>
    </w:p>
    <w:p w14:paraId="27D78EC5" w14:textId="77777777" w:rsidR="00080DC8" w:rsidRPr="00080DC8" w:rsidRDefault="00080DC8" w:rsidP="000B68FE">
      <w:pPr>
        <w:pStyle w:val="Bezodstpw1"/>
        <w:rPr>
          <w:rFonts w:asciiTheme="minorHAnsi" w:hAnsiTheme="minorHAnsi" w:cstheme="minorHAnsi"/>
          <w:sz w:val="20"/>
          <w:szCs w:val="20"/>
        </w:rPr>
      </w:pPr>
    </w:p>
    <w:p w14:paraId="37AE194B" w14:textId="77777777" w:rsidR="00080DC8" w:rsidRPr="00080DC8" w:rsidRDefault="00080DC8" w:rsidP="000B68FE">
      <w:pPr>
        <w:pStyle w:val="Bezodstpw1"/>
        <w:rPr>
          <w:rFonts w:asciiTheme="minorHAnsi" w:hAnsiTheme="minorHAnsi" w:cstheme="minorHAnsi"/>
          <w:sz w:val="20"/>
          <w:szCs w:val="20"/>
        </w:rPr>
      </w:pPr>
      <w:r w:rsidRPr="00080DC8">
        <w:rPr>
          <w:rFonts w:asciiTheme="minorHAnsi" w:hAnsiTheme="minorHAnsi" w:cstheme="minorHAnsi"/>
          <w:sz w:val="20"/>
          <w:szCs w:val="20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bookmarkEnd w:id="1"/>
    <w:p w14:paraId="6A2ED002" w14:textId="77777777" w:rsidR="00A96F49" w:rsidRPr="00080DC8" w:rsidRDefault="00A96F49" w:rsidP="000B68F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E555774" w14:textId="77777777" w:rsidR="004E263B" w:rsidRPr="00080DC8" w:rsidRDefault="004E263B" w:rsidP="000B68FE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04E97BCB" w14:textId="77777777" w:rsidR="00A96F49" w:rsidRPr="00080DC8" w:rsidRDefault="00A96F49" w:rsidP="000B68FE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099BBD52" w14:textId="77777777" w:rsidR="004E263B" w:rsidRPr="00080DC8" w:rsidRDefault="004E263B" w:rsidP="000B68FE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49A4B169" w14:textId="5BDDD916" w:rsidR="00CC731C" w:rsidRPr="00080DC8" w:rsidRDefault="00CC731C" w:rsidP="000B68FE">
      <w:pPr>
        <w:pStyle w:val="Bezodstpw1"/>
        <w:spacing w:line="312" w:lineRule="auto"/>
        <w:rPr>
          <w:rFonts w:asciiTheme="minorHAnsi" w:hAnsiTheme="minorHAnsi" w:cstheme="minorHAnsi"/>
        </w:rPr>
      </w:pPr>
    </w:p>
    <w:sectPr w:rsidR="00CC731C" w:rsidRPr="00080DC8" w:rsidSect="000F1838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F71F8" w14:textId="77777777" w:rsidR="003C2F6F" w:rsidRDefault="003C2F6F">
      <w:pPr>
        <w:spacing w:after="0" w:line="240" w:lineRule="auto"/>
      </w:pPr>
      <w:r>
        <w:separator/>
      </w:r>
    </w:p>
  </w:endnote>
  <w:endnote w:type="continuationSeparator" w:id="0">
    <w:p w14:paraId="27B81F8F" w14:textId="77777777" w:rsidR="003C2F6F" w:rsidRDefault="003C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B3C70" w14:textId="77777777" w:rsidR="00CC731C" w:rsidRDefault="00CC731C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A2F97" w14:textId="77777777" w:rsidR="003C2F6F" w:rsidRDefault="003C2F6F">
      <w:pPr>
        <w:spacing w:after="0" w:line="240" w:lineRule="auto"/>
      </w:pPr>
      <w:r>
        <w:separator/>
      </w:r>
    </w:p>
  </w:footnote>
  <w:footnote w:type="continuationSeparator" w:id="0">
    <w:p w14:paraId="08F83F49" w14:textId="77777777" w:rsidR="003C2F6F" w:rsidRDefault="003C2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E5FB" w14:textId="77777777" w:rsidR="00CC731C" w:rsidRDefault="00CC731C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A261" w14:textId="77777777" w:rsidR="000C1F56" w:rsidRDefault="000C1F56" w:rsidP="000C1F56">
    <w:pPr>
      <w:pStyle w:val="Nagwek"/>
    </w:pPr>
    <w:r w:rsidRPr="00B92515">
      <w:rPr>
        <w:noProof/>
        <w:lang w:eastAsia="pl-PL"/>
      </w:rPr>
      <w:drawing>
        <wp:inline distT="0" distB="0" distL="0" distR="0" wp14:anchorId="190D0757" wp14:editId="23DF4AC8">
          <wp:extent cx="552272" cy="594459"/>
          <wp:effectExtent l="0" t="0" r="635" b="0"/>
          <wp:docPr id="1871287295" name="Obraz 1871287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123" cy="606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6E2D74" w14:textId="77777777" w:rsidR="000C1F56" w:rsidRPr="00D53BF7" w:rsidRDefault="000C1F56" w:rsidP="000C1F56">
    <w:pPr>
      <w:spacing w:after="0" w:line="240" w:lineRule="auto"/>
      <w:rPr>
        <w:rFonts w:asciiTheme="minorHAnsi" w:hAnsiTheme="minorHAnsi" w:cstheme="minorHAnsi"/>
        <w:sz w:val="24"/>
        <w:szCs w:val="24"/>
      </w:rPr>
    </w:pPr>
    <w:r w:rsidRPr="00D53BF7">
      <w:rPr>
        <w:rFonts w:asciiTheme="minorHAnsi" w:hAnsiTheme="minorHAnsi" w:cstheme="minorHAnsi"/>
        <w:sz w:val="24"/>
        <w:szCs w:val="24"/>
      </w:rPr>
      <w:t>GENERALNY DYREKTOR</w:t>
    </w:r>
  </w:p>
  <w:p w14:paraId="51D2A4E7" w14:textId="77777777" w:rsidR="000C1F56" w:rsidRPr="00D53BF7" w:rsidRDefault="000C1F56" w:rsidP="000C1F56">
    <w:pPr>
      <w:spacing w:after="0" w:line="240" w:lineRule="auto"/>
      <w:rPr>
        <w:rFonts w:asciiTheme="minorHAnsi" w:hAnsiTheme="minorHAnsi" w:cstheme="minorHAnsi"/>
        <w:sz w:val="24"/>
        <w:szCs w:val="24"/>
      </w:rPr>
    </w:pPr>
    <w:r w:rsidRPr="00D53BF7">
      <w:rPr>
        <w:rFonts w:asciiTheme="minorHAnsi" w:hAnsiTheme="minorHAnsi" w:cstheme="minorHAnsi"/>
        <w:sz w:val="24"/>
        <w:szCs w:val="24"/>
      </w:rPr>
      <w:t>OCHRONY ŚRODOWISKA</w:t>
    </w:r>
  </w:p>
  <w:p w14:paraId="24D8550B" w14:textId="77777777" w:rsidR="00CC731C" w:rsidRDefault="00CC73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1C"/>
    <w:rsid w:val="00080DC8"/>
    <w:rsid w:val="000B68FE"/>
    <w:rsid w:val="000C1F56"/>
    <w:rsid w:val="003C2F6F"/>
    <w:rsid w:val="003E4438"/>
    <w:rsid w:val="004E263B"/>
    <w:rsid w:val="00914605"/>
    <w:rsid w:val="00A04EA9"/>
    <w:rsid w:val="00A34153"/>
    <w:rsid w:val="00A96F49"/>
    <w:rsid w:val="00C0657A"/>
    <w:rsid w:val="00CC731C"/>
    <w:rsid w:val="00EB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8C05"/>
  <w15:docId w15:val="{DA9BDC78-D32C-4B12-909E-234AF5D8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AC3EB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19</TotalTime>
  <Pages>2</Pages>
  <Words>576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Agnieszka Lonc</cp:lastModifiedBy>
  <cp:revision>2</cp:revision>
  <cp:lastPrinted>2010-12-24T09:23:00Z</cp:lastPrinted>
  <dcterms:created xsi:type="dcterms:W3CDTF">2026-09-21T14:02:00Z</dcterms:created>
  <dcterms:modified xsi:type="dcterms:W3CDTF">2026-09-21T14:02:00Z</dcterms:modified>
</cp:coreProperties>
</file>