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0656"/>
      </w:tblGrid>
      <w:tr w:rsidR="00F018C0" w14:paraId="6D39FF97" w14:textId="77777777">
        <w:tc>
          <w:tcPr>
            <w:tcW w:w="0" w:type="auto"/>
          </w:tcPr>
          <w:p w14:paraId="79EBFC46" w14:textId="13BD9F1E" w:rsidR="00F018C0" w:rsidRDefault="00000000">
            <w:r>
              <w:rPr>
                <w:noProof/>
              </w:rPr>
              <w:pict w14:anchorId="550065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00002" o:spid="_x0000_s1027" type="#_x0000_t75" style="position:absolute;left:0;text-align:left;margin-left:0;margin-top:0;width:214.45pt;height:81.75pt;z-index:1;visibility:visible;mso-wrap-style:square;mso-wrap-distance-left:9pt;mso-wrap-distance-top:0;mso-wrap-distance-right:9pt;mso-wrap-distance-bottom:0;mso-position-horizontal:left;mso-position-horizontal-relative:text;mso-position-vertical:top;mso-position-vertical-relative:text">
                  <v:imagedata r:id="rId8" o:title=""/>
                  <w10:wrap type="topAndBottom"/>
                </v:shape>
              </w:pict>
            </w:r>
            <w:r>
              <w:rPr>
                <w:noProof/>
              </w:rPr>
              <w:pict w14:anchorId="768220FC">
                <v:shape id="Obraz 100004" o:spid="_x0000_s1026" type="#_x0000_t75" style="position:absolute;left:0;text-align:left;margin-left:38.8pt;margin-top:0;width:90pt;height:90pt;z-index:2;visibility:visible;mso-wrap-style:square;mso-wrap-distance-left:9pt;mso-wrap-distance-top:0;mso-wrap-distance-right:9pt;mso-wrap-distance-bottom:0;mso-position-horizontal:right;mso-position-horizontal-relative:text;mso-position-vertical:top;mso-position-vertical-relative:text">
                  <v:imagedata r:id="rId9" o:title=""/>
                  <w10:wrap type="topAndBottom"/>
                </v:shape>
              </w:pict>
            </w:r>
          </w:p>
        </w:tc>
      </w:tr>
      <w:tr w:rsidR="00F018C0" w14:paraId="6DABFA16" w14:textId="77777777">
        <w:tc>
          <w:tcPr>
            <w:tcW w:w="0" w:type="auto"/>
          </w:tcPr>
          <w:p w14:paraId="650F2EED" w14:textId="77777777" w:rsidR="00F018C0" w:rsidRDefault="00000000">
            <w:pPr>
              <w:pStyle w:val="Tytu"/>
            </w:pPr>
            <w:r>
              <w:t>Roczne sprawozdanie z wdrażania</w:t>
            </w:r>
          </w:p>
          <w:p w14:paraId="128829AB" w14:textId="77777777" w:rsidR="00F018C0" w:rsidRDefault="00000000">
            <w:pPr>
              <w:pStyle w:val="Tytu"/>
            </w:pPr>
            <w:r>
              <w:t>Załącznik dotyczący monitorowania</w:t>
            </w:r>
          </w:p>
          <w:p w14:paraId="0CB34A5C" w14:textId="77777777" w:rsidR="00F018C0" w:rsidRDefault="00000000">
            <w:pPr>
              <w:pStyle w:val="Tytu"/>
            </w:pPr>
            <w:r>
              <w:t>Program Rozwoju Obszarów Wiejskich na lata 2014-2020</w:t>
            </w:r>
          </w:p>
          <w:p w14:paraId="5538589A" w14:textId="77777777" w:rsidR="00F018C0" w:rsidRDefault="00F018C0"/>
        </w:tc>
      </w:tr>
      <w:tr w:rsidR="00F018C0" w14:paraId="2EEED26E" w14:textId="77777777">
        <w:tc>
          <w:tcPr>
            <w:tcW w:w="0" w:type="auto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15"/>
              <w:gridCol w:w="5215"/>
            </w:tblGrid>
            <w:tr w:rsidR="00F018C0" w14:paraId="74F27522" w14:textId="77777777">
              <w:tc>
                <w:tcPr>
                  <w:tcW w:w="0" w:type="auto"/>
                  <w:gridSpan w:val="2"/>
                  <w:shd w:val="clear" w:color="auto" w:fill="C0C0C0"/>
                </w:tcPr>
                <w:p w14:paraId="79A61EA4" w14:textId="77777777" w:rsidR="00F018C0" w:rsidRDefault="00000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Roczne sprawozdanie z wdrażania</w:t>
                  </w:r>
                </w:p>
              </w:tc>
            </w:tr>
            <w:tr w:rsidR="00F018C0" w14:paraId="6FB3B9B2" w14:textId="77777777">
              <w:tc>
                <w:tcPr>
                  <w:tcW w:w="0" w:type="auto"/>
                  <w:shd w:val="clear" w:color="auto" w:fill="FFFFFF"/>
                  <w:vAlign w:val="center"/>
                </w:tcPr>
                <w:p w14:paraId="1484876D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Okres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3B4C0DA1" w14:textId="77777777" w:rsidR="00F018C0" w:rsidRDefault="00000000">
                  <w:pPr>
                    <w:spacing w:before="40" w:after="40"/>
                    <w:jc w:val="center"/>
                  </w:pPr>
                  <w:r>
                    <w:t>01/01/2025 - 31/12/2025</w:t>
                  </w:r>
                </w:p>
              </w:tc>
            </w:tr>
            <w:tr w:rsidR="00F018C0" w14:paraId="3F5EDD59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5CE7C431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Wersja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425E869C" w14:textId="77777777" w:rsidR="00F018C0" w:rsidRDefault="00000000">
                  <w:pPr>
                    <w:spacing w:before="40" w:after="40"/>
                    <w:jc w:val="center"/>
                  </w:pPr>
                  <w:r>
                    <w:t>2025.0</w:t>
                  </w:r>
                </w:p>
              </w:tc>
            </w:tr>
            <w:tr w:rsidR="00F018C0" w14:paraId="153C6FF3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355E6E88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Status – Bieżący węzeł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02C33106" w14:textId="77777777" w:rsidR="00F018C0" w:rsidRDefault="00000000">
                  <w:pPr>
                    <w:spacing w:before="40" w:after="40"/>
                    <w:jc w:val="center"/>
                  </w:pPr>
                  <w:r>
                    <w:t>Otwarte - Polska</w:t>
                  </w:r>
                </w:p>
              </w:tc>
            </w:tr>
            <w:tr w:rsidR="00F018C0" w14:paraId="096FCE53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4A9F7CAB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Krajowy numer referencyjny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637E9039" w14:textId="77777777" w:rsidR="00F018C0" w:rsidRDefault="00F018C0">
                  <w:pPr>
                    <w:spacing w:before="40" w:after="40"/>
                    <w:jc w:val="center"/>
                  </w:pPr>
                </w:p>
              </w:tc>
            </w:tr>
            <w:tr w:rsidR="00F018C0" w14:paraId="1858E817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214B040C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Data zatwierdzenia przez komitet monitorujący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55E6F52F" w14:textId="77777777" w:rsidR="00F018C0" w:rsidRDefault="00F018C0">
                  <w:pPr>
                    <w:spacing w:before="40" w:after="40"/>
                    <w:jc w:val="center"/>
                  </w:pPr>
                </w:p>
              </w:tc>
            </w:tr>
          </w:tbl>
          <w:p w14:paraId="25CC6FEE" w14:textId="77777777" w:rsidR="00F018C0" w:rsidRDefault="00F018C0"/>
        </w:tc>
      </w:tr>
      <w:tr w:rsidR="00F018C0" w14:paraId="220E41D6" w14:textId="77777777">
        <w:tc>
          <w:tcPr>
            <w:tcW w:w="0" w:type="auto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15"/>
              <w:gridCol w:w="5215"/>
            </w:tblGrid>
            <w:tr w:rsidR="00F018C0" w14:paraId="27E18E71" w14:textId="77777777">
              <w:tc>
                <w:tcPr>
                  <w:tcW w:w="0" w:type="auto"/>
                  <w:gridSpan w:val="2"/>
                  <w:shd w:val="clear" w:color="auto" w:fill="C0C0C0"/>
                </w:tcPr>
                <w:p w14:paraId="1B0B9F0E" w14:textId="77777777" w:rsidR="00F018C0" w:rsidRDefault="00000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Obowiązująca wersja programu</w:t>
                  </w:r>
                </w:p>
              </w:tc>
            </w:tr>
            <w:tr w:rsidR="00F018C0" w14:paraId="37F4D65F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13223AED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CCI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233B6094" w14:textId="77777777" w:rsidR="00F018C0" w:rsidRDefault="00000000">
                  <w:pPr>
                    <w:spacing w:before="40" w:after="40"/>
                    <w:jc w:val="center"/>
                  </w:pPr>
                  <w:r>
                    <w:t>2014PL06RDNP001</w:t>
                  </w:r>
                </w:p>
              </w:tc>
            </w:tr>
            <w:tr w:rsidR="00F018C0" w14:paraId="7517CAFD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46D0D4BA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Rodzaj programu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547DB1B8" w14:textId="77777777" w:rsidR="00F018C0" w:rsidRDefault="00000000">
                  <w:pPr>
                    <w:spacing w:before="40" w:after="40"/>
                    <w:jc w:val="center"/>
                  </w:pPr>
                  <w:r>
                    <w:t>Program rozwoju obszarów wiejskich</w:t>
                  </w:r>
                </w:p>
              </w:tc>
            </w:tr>
            <w:tr w:rsidR="00F018C0" w14:paraId="61D0D2BA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2CD34260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Kraj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3FA61718" w14:textId="77777777" w:rsidR="00F018C0" w:rsidRDefault="00000000">
                  <w:pPr>
                    <w:spacing w:before="40" w:after="40"/>
                    <w:jc w:val="center"/>
                  </w:pPr>
                  <w:r>
                    <w:t>Polska</w:t>
                  </w:r>
                </w:p>
              </w:tc>
            </w:tr>
            <w:tr w:rsidR="00F018C0" w14:paraId="64479562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23310FB3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Region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2C340F9C" w14:textId="77777777" w:rsidR="00F018C0" w:rsidRDefault="00000000">
                  <w:pPr>
                    <w:spacing w:before="40" w:after="40"/>
                    <w:jc w:val="center"/>
                  </w:pPr>
                  <w:r>
                    <w:t>PL - National</w:t>
                  </w:r>
                </w:p>
              </w:tc>
            </w:tr>
            <w:tr w:rsidR="00F018C0" w14:paraId="4C1E15DE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293AB5E8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Okres programowania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4C614EEF" w14:textId="77777777" w:rsidR="00F018C0" w:rsidRDefault="00000000">
                  <w:pPr>
                    <w:spacing w:before="40" w:after="40"/>
                    <w:jc w:val="center"/>
                  </w:pPr>
                  <w:r>
                    <w:t>2014 - 2022</w:t>
                  </w:r>
                </w:p>
              </w:tc>
            </w:tr>
            <w:tr w:rsidR="00F018C0" w14:paraId="6CC2B84D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3939C6D5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Wersja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788DA368" w14:textId="77777777" w:rsidR="00F018C0" w:rsidRDefault="00000000">
                  <w:pPr>
                    <w:spacing w:before="40" w:after="40"/>
                    <w:jc w:val="center"/>
                  </w:pPr>
                  <w:r>
                    <w:t>19.1</w:t>
                  </w:r>
                </w:p>
              </w:tc>
            </w:tr>
            <w:tr w:rsidR="00F018C0" w14:paraId="49D6EE52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052554FE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Nr decyzji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043A40DC" w14:textId="77777777" w:rsidR="00F018C0" w:rsidRDefault="00000000">
                  <w:pPr>
                    <w:spacing w:before="40" w:after="40"/>
                    <w:jc w:val="center"/>
                  </w:pPr>
                  <w:r>
                    <w:t>C(2025)8278</w:t>
                  </w:r>
                </w:p>
              </w:tc>
            </w:tr>
            <w:tr w:rsidR="00F018C0" w14:paraId="7CF9BC7F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558194AF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Data decyzji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6731CFB2" w14:textId="77777777" w:rsidR="00F018C0" w:rsidRDefault="00000000">
                  <w:pPr>
                    <w:spacing w:before="40" w:after="40"/>
                    <w:jc w:val="center"/>
                  </w:pPr>
                  <w:r>
                    <w:t>25/11/2025</w:t>
                  </w:r>
                </w:p>
              </w:tc>
            </w:tr>
            <w:tr w:rsidR="00F018C0" w14:paraId="553FEAF9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13C1565D" w14:textId="77777777" w:rsidR="00F018C0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Instytucja zarządzająca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7B1AFBEF" w14:textId="77777777" w:rsidR="00F018C0" w:rsidRDefault="00000000">
                  <w:pPr>
                    <w:spacing w:before="40" w:after="40"/>
                    <w:jc w:val="center"/>
                  </w:pPr>
                  <w:r>
                    <w:t>Minister Rolnictwa i Rozwoju Wsi</w:t>
                  </w:r>
                </w:p>
              </w:tc>
            </w:tr>
          </w:tbl>
          <w:p w14:paraId="102622B5" w14:textId="77777777" w:rsidR="00F018C0" w:rsidRDefault="00F018C0"/>
        </w:tc>
      </w:tr>
    </w:tbl>
    <w:p w14:paraId="18007E8B" w14:textId="77777777" w:rsidR="00F018C0" w:rsidRDefault="00F018C0">
      <w:pPr>
        <w:sectPr w:rsidR="00F018C0">
          <w:footerReference w:type="default" r:id="rId10"/>
          <w:headerReference w:type="first" r:id="rId11"/>
          <w:footerReference w:type="first" r:id="rId12"/>
          <w:pgSz w:w="12240" w:h="15840"/>
          <w:pgMar w:top="900" w:right="900" w:bottom="900" w:left="900" w:header="720" w:footer="720" w:gutter="0"/>
          <w:pgNumType w:start="1"/>
          <w:cols w:space="720"/>
          <w:vAlign w:val="both"/>
        </w:sectPr>
      </w:pPr>
    </w:p>
    <w:p w14:paraId="66035F21" w14:textId="77777777" w:rsidR="00F018C0" w:rsidRDefault="00000000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Spis treści</w:t>
      </w:r>
    </w:p>
    <w:p w14:paraId="2A655D84" w14:textId="77777777" w:rsidR="00F018C0" w:rsidRDefault="00F018C0">
      <w:pPr>
        <w:jc w:val="center"/>
        <w:rPr>
          <w:b/>
          <w:sz w:val="32"/>
        </w:rPr>
      </w:pPr>
    </w:p>
    <w:p w14:paraId="0DC15358" w14:textId="77777777" w:rsidR="00F018C0" w:rsidRDefault="00000000">
      <w:pPr>
        <w:pStyle w:val="Spistreci1"/>
        <w:rPr>
          <w:rFonts w:ascii="Calibri" w:hAnsi="Calibri"/>
          <w:noProof/>
          <w:sz w:val="22"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56000000" w:history="1">
        <w:r>
          <w:rPr>
            <w:rStyle w:val="Hipercze"/>
          </w:rPr>
          <w:t>1. Tabele służące kodowaniu ogólnych i specyficznych dla programu wskaźników oraz ujętych ilościowo wartości docelowych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4CA707E5" w14:textId="77777777" w:rsidR="00F018C0" w:rsidRDefault="00000000">
      <w:pPr>
        <w:pStyle w:val="Spistreci2"/>
        <w:rPr>
          <w:rFonts w:ascii="Calibri" w:hAnsi="Calibri"/>
          <w:noProof/>
          <w:sz w:val="22"/>
        </w:rPr>
      </w:pPr>
      <w:hyperlink w:anchor="_Toc256000001" w:history="1">
        <w:r>
          <w:rPr>
            <w:rStyle w:val="Hipercze"/>
          </w:rPr>
          <w:t>1.a) Tabela A: Dokonane wydatki w podziale na działania i cele szczegółowe – ROCZNIE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3EE6CD7C" w14:textId="77777777" w:rsidR="00F018C0" w:rsidRDefault="00000000">
      <w:pPr>
        <w:pStyle w:val="Spistreci2"/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ipercze"/>
          </w:rPr>
          <w:t>1.b) Tabela B: Osiągnięte wskaźniki produktu w podziale na działania i cele szczegółowe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3765DA1A" w14:textId="77777777" w:rsidR="00F018C0" w:rsidRDefault="00000000">
      <w:pPr>
        <w:pStyle w:val="Spistreci2"/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ipercze"/>
          </w:rPr>
          <w:t>1.c) Tabela C: Podział na istotne wskaźniki produktu i działania pod kątem rodzaju obszaru, płci lub wieku – ŁĄCZNIE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66</w:t>
        </w:r>
        <w:r>
          <w:fldChar w:fldCharType="end"/>
        </w:r>
      </w:hyperlink>
    </w:p>
    <w:p w14:paraId="596CD8EE" w14:textId="77777777" w:rsidR="00F018C0" w:rsidRDefault="00000000">
      <w:pPr>
        <w:pStyle w:val="Spistreci2"/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ipercze"/>
          </w:rPr>
          <w:t>1.d) Tabela D: Postępy w osiąganiu celów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93</w:t>
        </w:r>
        <w:r>
          <w:fldChar w:fldCharType="end"/>
        </w:r>
      </w:hyperlink>
    </w:p>
    <w:p w14:paraId="3FCB1939" w14:textId="77777777" w:rsidR="00F018C0" w:rsidRDefault="00000000">
      <w:pPr>
        <w:pStyle w:val="Spistreci2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ipercze"/>
          </w:rPr>
          <w:t>1.e) Tabela E: Monitorowanie działań przejściowych – ROCZNIE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97</w:t>
        </w:r>
        <w:r>
          <w:fldChar w:fldCharType="end"/>
        </w:r>
      </w:hyperlink>
    </w:p>
    <w:p w14:paraId="6D9375B9" w14:textId="77777777" w:rsidR="00F018C0" w:rsidRDefault="00000000">
      <w:pPr>
        <w:pStyle w:val="Spistreci2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ipercze"/>
          </w:rPr>
          <w:t>1.f) Tabela F: Osiąganie wskaźników ram wykonania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99</w:t>
        </w:r>
        <w:r>
          <w:fldChar w:fldCharType="end"/>
        </w:r>
      </w:hyperlink>
    </w:p>
    <w:p w14:paraId="4D182820" w14:textId="77777777" w:rsidR="00F018C0" w:rsidRDefault="00000000">
      <w:pPr>
        <w:pStyle w:val="Spistreci2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ipercze"/>
          </w:rPr>
          <w:t>1.g) Tabela G: Wskaźniki specyficzne dla programu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104</w:t>
        </w:r>
        <w:r>
          <w:fldChar w:fldCharType="end"/>
        </w:r>
      </w:hyperlink>
    </w:p>
    <w:p w14:paraId="32C83F73" w14:textId="77777777" w:rsidR="00F018C0" w:rsidRDefault="00000000">
      <w:pPr>
        <w:pStyle w:val="Spistreci1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ipercze"/>
          </w:rPr>
          <w:t>2. Legenda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107</w:t>
        </w:r>
        <w:r>
          <w:fldChar w:fldCharType="end"/>
        </w:r>
      </w:hyperlink>
    </w:p>
    <w:p w14:paraId="4736E0DD" w14:textId="77777777" w:rsidR="00F018C0" w:rsidRDefault="00000000">
      <w:pPr>
        <w:sectPr w:rsidR="00F018C0">
          <w:pgSz w:w="12240" w:h="15840"/>
          <w:pgMar w:top="900" w:right="900" w:bottom="900" w:left="900" w:header="720" w:footer="720" w:gutter="0"/>
          <w:cols w:space="720"/>
        </w:sectPr>
      </w:pPr>
      <w:r>
        <w:fldChar w:fldCharType="end"/>
      </w:r>
    </w:p>
    <w:p w14:paraId="1F5D6012" w14:textId="77777777" w:rsidR="00F018C0" w:rsidRDefault="00000000">
      <w:pPr>
        <w:rPr>
          <w:sz w:val="28"/>
        </w:rPr>
      </w:pPr>
      <w:r>
        <w:rPr>
          <w:sz w:val="28"/>
        </w:rPr>
        <w:lastRenderedPageBreak/>
        <w:t>SEKCJA 11</w:t>
      </w:r>
    </w:p>
    <w:p w14:paraId="5C3B4796" w14:textId="77777777" w:rsidR="00F018C0" w:rsidRDefault="00000000">
      <w:pPr>
        <w:pStyle w:val="Nagwek1"/>
      </w:pPr>
      <w:bookmarkStart w:id="0" w:name="_Toc256000000"/>
      <w:r>
        <w:t>Tabele służące kodowaniu ogólnych i specyficznych dla programu wskaźników oraz ujętych ilościowo wartości docelowych</w:t>
      </w:r>
      <w:bookmarkEnd w:id="0"/>
    </w:p>
    <w:p w14:paraId="69363668" w14:textId="77777777" w:rsidR="00F018C0" w:rsidRDefault="00000000">
      <w:pPr>
        <w:pStyle w:val="Nagwek2"/>
        <w:rPr>
          <w:sz w:val="28"/>
        </w:rPr>
      </w:pPr>
      <w:bookmarkStart w:id="1" w:name="_Toc256000001"/>
      <w:r>
        <w:rPr>
          <w:sz w:val="28"/>
        </w:rPr>
        <w:t>Tabela A: Dokonane wydatki w podziale na działania i cele szczegółowe – ROCZNIE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6"/>
        <w:gridCol w:w="2183"/>
        <w:gridCol w:w="1650"/>
        <w:gridCol w:w="1117"/>
        <w:gridCol w:w="1043"/>
        <w:gridCol w:w="1216"/>
        <w:gridCol w:w="1216"/>
      </w:tblGrid>
      <w:tr w:rsidR="00F018C0" w14:paraId="7D2CC6C1" w14:textId="77777777">
        <w:tc>
          <w:tcPr>
            <w:tcW w:w="250" w:type="pct"/>
            <w:shd w:val="clear" w:color="auto" w:fill="C0C0C0"/>
          </w:tcPr>
          <w:p w14:paraId="5FD229B7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shd w:val="clear" w:color="auto" w:fill="C0C0C0"/>
          </w:tcPr>
          <w:p w14:paraId="1C974DF0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shd w:val="clear" w:color="auto" w:fill="C0C0C0"/>
          </w:tcPr>
          <w:p w14:paraId="7395BEB6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shd w:val="clear" w:color="auto" w:fill="C0C0C0"/>
          </w:tcPr>
          <w:p w14:paraId="52C233BE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250" w:type="pct"/>
            <w:shd w:val="clear" w:color="auto" w:fill="C0C0C0"/>
          </w:tcPr>
          <w:p w14:paraId="7F47E1F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shd w:val="clear" w:color="auto" w:fill="C0C0C0"/>
          </w:tcPr>
          <w:p w14:paraId="03B436FE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shd w:val="clear" w:color="auto" w:fill="C0C0C0"/>
          </w:tcPr>
          <w:p w14:paraId="33AE70BC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Całkowite wydatki publiczne</w:t>
            </w:r>
          </w:p>
        </w:tc>
        <w:tc>
          <w:tcPr>
            <w:tcW w:w="750" w:type="pct"/>
            <w:shd w:val="clear" w:color="auto" w:fill="C0C0C0"/>
          </w:tcPr>
          <w:p w14:paraId="4627BA8E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076DBB8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D1CCE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AE9E3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F9B9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3CB2E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A78A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83C5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45CE8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102BD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B0EDC6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C10D2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218A9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CF98B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21CF5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1CEF7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1A6E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1039B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84070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504A9C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2955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C598D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8523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BB7C6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A0BB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4A25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A03E5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846AD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B1F11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F21D0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51227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A3DF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B5F18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FEBD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AA579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EFC42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43F24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34C6C7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7B103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2905E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D49AE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467E6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6C3F5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C7959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C3CF8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FC3A1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707333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EA57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1CE8B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18DE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16A75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1E987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CCAB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E5FBB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F70EF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C6EB9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44921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A505F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E1F85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01233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B1719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5E871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70644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C3CE1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FB3B51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494E3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4A2A3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43179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EDB76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A0D9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D09E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561AC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4F566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09B44C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3637B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04994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7960A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7CFBE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D8603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F14BD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F77A2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161E7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1496B2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A92FD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9D773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F3670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C5311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FA2C1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7AEA5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7CDFF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135 900 299,07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A941A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ED6CB0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A19BA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DE1F2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5D025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2EA24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14A19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87D3E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D8373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91 113 994,17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CB99C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2B8850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3852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CEE6E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7C51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574BE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0854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AF11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31746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44 786 304,90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4AB96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2BE9F8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D4561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F8075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3DD9D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DBBD8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03313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8331E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1DD2C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104 501 378,10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2C7CD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103153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F99EF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54E6D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28A6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982C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F243B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1C8E3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877E9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100E5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16BA83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52CC1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6D06D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AB660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76F0A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FB91F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1C3D6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6D402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104 501 378,10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433C4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9C600B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21F41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9DFE9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3C670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48792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5C238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CB0C5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A6395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5 392 205,45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F23AC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40 630,53</w:t>
            </w:r>
          </w:p>
        </w:tc>
      </w:tr>
      <w:tr w:rsidR="00F018C0" w14:paraId="1FF8EE3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175D0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59A85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9D06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15DD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D51E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F0234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86739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5 392 205,45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0C8FE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40 630,53</w:t>
            </w:r>
          </w:p>
        </w:tc>
      </w:tr>
      <w:tr w:rsidR="00F018C0" w14:paraId="0658760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D7FD2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1802C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2F9A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3E9E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40BB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6A973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379B0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424B8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10FCA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B59BC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26E17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A44B7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O1 - Wydatki ze środków </w:t>
            </w:r>
            <w:r>
              <w:rPr>
                <w:b/>
                <w:sz w:val="16"/>
              </w:rPr>
              <w:lastRenderedPageBreak/>
              <w:t>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F0587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7EC29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FB1FB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FDD1F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119 813,44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6C695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E6E286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B95D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3D032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AEC13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3730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59D4D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462F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86852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119 813,44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AF9ED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763650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10C0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A9402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0E44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6B73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40E37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6290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4BF47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EEB35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2BFF84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27958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9F7F8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EB6BA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8CCB5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60B55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1ADA4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34845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245 913 696,06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C5364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40 630,53</w:t>
            </w:r>
          </w:p>
        </w:tc>
      </w:tr>
      <w:tr w:rsidR="00F018C0" w14:paraId="585561E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A4249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1BB3A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C8EE5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6CF23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95546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D3587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F4D84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96 626 013,06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19942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40 630,53</w:t>
            </w:r>
          </w:p>
        </w:tc>
      </w:tr>
      <w:tr w:rsidR="00F018C0" w14:paraId="0966143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9A9F0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D4D3B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CC234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72FD7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71A1E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5E050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F4722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149 287 683,00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CD19D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3B17E5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236A0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A6C69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1E407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9CD1E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2C6FB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C79F0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2D4CB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156 630,44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E54C6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CC8F0A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487E9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2D160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B427E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6C66D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B24BB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0F0D0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74DC0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156 630,44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29E1D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2FF514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C44B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89714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CBCC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79887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74D3A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E7D3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ADAE6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08C87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5FD41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DEC92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D85A6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11DF5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B1DAF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2AA8E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9D5D1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09DCC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156 630,44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68A3C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D708F7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579B0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E2D88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9A428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F6524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BFAB7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20B74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235B6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156 630,44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777FD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A57E4B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3C5D5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D674C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4BC94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752C0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26681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746E6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BC782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59567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3C8697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EDD1C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960AA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235B1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6A8AE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606C7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2D8D7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99A4E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27 195 478,65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57864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15 748 336,16</w:t>
            </w:r>
          </w:p>
        </w:tc>
      </w:tr>
      <w:tr w:rsidR="00F018C0" w14:paraId="374B9E3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8352F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13ED3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7FEB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80915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5422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C3148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F8269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27 195 478,65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EC24C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15 748 336,16</w:t>
            </w:r>
          </w:p>
        </w:tc>
      </w:tr>
      <w:tr w:rsidR="00F018C0" w14:paraId="2134821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0084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EC211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BEA06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1CBE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BD67D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46659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B4700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3AA76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1AC3AB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6E9ED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CF8D3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6885E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E6382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05EBD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357AB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B074C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7CAAA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34B17B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54403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3136E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1343F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22EF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41AE5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CA00A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8786E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4EC79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06A46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D97BA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68B98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A1B14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19DC3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21D60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1D0FF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FADB9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C5F2F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FBEA79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DEDA8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71C98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4D162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570B3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570AC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45A2E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864DC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236 155,39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61D1E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66CB75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3044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CBD9D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6FF7F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89EE6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8B5CB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7122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4D837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236 155,39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B98D4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0606A0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C2CF2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914A9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E6F9F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0F54C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Kwota zaangażowana dla instrumentu finansowego w umowie o </w:t>
            </w:r>
            <w:r>
              <w:rPr>
                <w:sz w:val="16"/>
              </w:rPr>
              <w:lastRenderedPageBreak/>
              <w:t>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3492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EE2F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ADC9A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1F071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018C38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D16D5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5D26D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A78CF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D907B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0B26F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E3BAD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827D8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27 431 634,04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1768B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15 748 336,16</w:t>
            </w:r>
          </w:p>
        </w:tc>
      </w:tr>
      <w:tr w:rsidR="00F018C0" w14:paraId="48D8BFD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12729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C3665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39329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5728F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CA8E1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B957B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6758D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27 431 634,04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C7AA3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15 748 336,16</w:t>
            </w:r>
          </w:p>
        </w:tc>
      </w:tr>
      <w:tr w:rsidR="00F018C0" w14:paraId="5A06930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45659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581A3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F1A1B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D4DF9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935B7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29688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9C042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57D80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541D84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43464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EB668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CA5D3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668B3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F8FDA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27BC9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7BE82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8598C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F753DE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126C5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D4067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083B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DAA4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DDC9F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9987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EB8A1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1DE20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21676D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D4771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E9CC0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4603F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13BEA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85D9E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05F0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ED054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F1AA1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EAC54E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D9EB1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1C112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CA78B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8671E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CD82B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1B81D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51D2A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143 852 172,62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0B399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106 751 919,78</w:t>
            </w:r>
          </w:p>
        </w:tc>
      </w:tr>
      <w:tr w:rsidR="00F018C0" w14:paraId="6E12026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420AF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AB98E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156A0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904F8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48ADF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478D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109D8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143 852 172,62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78D1B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106 751 919,78</w:t>
            </w:r>
          </w:p>
        </w:tc>
      </w:tr>
      <w:tr w:rsidR="00F018C0" w14:paraId="79F65FE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F2A4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A0283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33A2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E028F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8FE5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6200D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C7C57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EF8CB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8DF58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CA4B2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B20B6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6B7DF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CBBAD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CB31E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46516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AE624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143 852 172,62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FDAAC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106 751 919,78</w:t>
            </w:r>
          </w:p>
        </w:tc>
      </w:tr>
      <w:tr w:rsidR="00F018C0" w14:paraId="4455B12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11165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92901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ADF08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F1841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66769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E1980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928F3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143 852 172,62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8D648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106 751 919,78</w:t>
            </w:r>
          </w:p>
        </w:tc>
      </w:tr>
      <w:tr w:rsidR="00F018C0" w14:paraId="6921DDB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7A34E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4B846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23A6D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C4086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842FA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246BB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45FE3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37361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DF1C69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44013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EF49E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F2581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294C7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67EF6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57879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F9E23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2 654,97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68CF9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ED3F3D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5CD2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040FC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DF18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AD1F4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959B3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71790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3DFEA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2 654,97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5E399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012E1EB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3DD8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ADEAF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1CE8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FFAD3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A4028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02953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234F7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ABBAE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66F080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5E04E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F0419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10C0A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BAAFB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F2CC8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9E205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4C027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23 711 932,49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06C2E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E3B317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94E4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0F773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5D5BF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9DC43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7C14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2822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BE0D2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23 711 932,49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0BBC1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1B1B454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E5992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30DE0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C2BE9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1646A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A042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2671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D801E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CEFF0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0B56CA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3E81E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0B2A9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6E370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42E58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6C7D4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0E015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56B24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23 714 587,46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018E1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ADCE50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167AD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738D1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F8259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C6C5D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A13EA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ED22D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5EAFA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23 714 587,46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867FA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7226C2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4B9EA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1152D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A3DF7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C0BE8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5958B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AE67D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D3400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4D50D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4EB106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9C8C5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C0632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A7E96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B26E3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3BCE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77D5F2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578D3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D1565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0BC816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E0A7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8D0E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7A09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C9567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0818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9498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BC358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23 711 932,49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5E966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E5D3C3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BDF92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0D379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1AB2E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4E75A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05506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E96D9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1EC16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23 711 932,49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ED798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8214FA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DAE41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6D1A5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98BA0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245A8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B1E6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EA66F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7BEF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B183F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615CE3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F9DC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8F55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DBA35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1622D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434A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91CE4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A3A64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2ED10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1CA98D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94D13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2A545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F34E8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18435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DB762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4FCBE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4EE0D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149CA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3992D8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5773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F918E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3D3B9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2422C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5780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F4A452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50969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ADC63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2DB3BE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73705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A8FE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34EF5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CDC2D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B9098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AF3B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9A388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76850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3A36D7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961A9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8798B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FB116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D7839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E03CA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82C13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3BDEF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E6284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5380B3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AAD03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017B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DD9BF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B46F8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2755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F4BB5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C4BAD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41DFE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44A69F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133CD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10A66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CC385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99948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E2F63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0CCE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6D711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9752A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961DC6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D11E6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8802D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E1355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C8188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61EFA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338FC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1F319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BE2A1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5CAF3D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51DED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DDF1F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99264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5DD0B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1E2B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7C2C88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C538F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2 654,97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275A9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5200EF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F8C7F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1D57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BE4F5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F62D0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29FB0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90DA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106EB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730F5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F8A3CC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EAE07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B1FAB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EB1A6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6029B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2E5FC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1E060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DA0A1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2 654,97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C2F6F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CCE270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4B45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BF1F2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1AFD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7DD0A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BA8CF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BF4BC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CA0B6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240B3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21C81A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BCE5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C8DFA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3834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50515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4DF8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4EF4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0650C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55B56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84703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A7236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06460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B8DD3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0C92E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6C79A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844F1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DBFC0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5F7E7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5B55F6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D253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E2438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44BC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051D4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409D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D8FC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5FF60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36 721 181,53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6DCF4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CD2D63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1A14C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9C547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610CD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370D2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00FBC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C7838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0E303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36 721 181,53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5C2A6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F5E111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716D1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7345D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4B9A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60021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3CEB2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15CC8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5401A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175 040 323,72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D1315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05BF21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C1CA2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75730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CA3E6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C939C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BB70B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E1323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50583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175 040 323,72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55604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2B6337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62415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71148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2E215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C0EDD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70A9D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30966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073D4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71 598 153,01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C654F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97AACD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E21F4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D58FC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F886C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5667F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DF3E0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5A8CF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DDFEE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71 598 153,01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8989D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FABE8B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46825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03E8B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03F13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4A06C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F1D51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885E98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A1D07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938 938,11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C88BE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103 642,32</w:t>
            </w:r>
          </w:p>
        </w:tc>
      </w:tr>
      <w:tr w:rsidR="00F018C0" w14:paraId="2F2CF4B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0CBA5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552BA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78077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C37F1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EEFF1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BD646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C0D89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938 938,11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41322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103 642,32</w:t>
            </w:r>
          </w:p>
        </w:tc>
      </w:tr>
      <w:tr w:rsidR="00F018C0" w14:paraId="7243420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B479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AADFF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5EF5B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04AE3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9D4EA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E007A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91A1F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8 524,74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FEC7C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5 194,93</w:t>
            </w:r>
          </w:p>
        </w:tc>
      </w:tr>
      <w:tr w:rsidR="00F018C0" w14:paraId="6E39458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4A23B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48536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B3A9C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O1 - Wydatki ze środków </w:t>
            </w:r>
            <w:r>
              <w:rPr>
                <w:b/>
                <w:sz w:val="16"/>
              </w:rPr>
              <w:lastRenderedPageBreak/>
              <w:t>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84DC3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01B25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2313C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B9F21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8 524,74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8A06F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5 194,93</w:t>
            </w:r>
          </w:p>
        </w:tc>
      </w:tr>
      <w:tr w:rsidR="00F018C0" w14:paraId="3AEA4B6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2D678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E92F8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D25D6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56648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5B71A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23C8A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D5258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1 042 163,48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0D7FB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48F0BC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5A9A4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DDB86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F78DF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0D70E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B12E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57834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530C4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1 042 163,48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0B24C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0090D7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C4E7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EE472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2BF90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FE8B2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2CC3F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6787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C8AA8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42E99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C5DBEF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5586F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2850B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ACFD7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8432D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9F4AE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0A6AB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AD020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331FF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D732C8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72DB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50F1F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5FB6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DF72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28C91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B6CD3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ECC09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A4CDA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1F87F6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7F35B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3C9A0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EEC62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33BEE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3042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8318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5ECA8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8C85D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B82C4D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3CB49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E7D4D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DD6F3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FF3C8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C315A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22DAD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318FB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1 042 163,48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64439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D9E621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C627A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ECDAE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96E5E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FF814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10366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03AF3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65817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1 042 163,48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24535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421D09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26B1C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7EDE7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290D1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E70FE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59083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9E4D1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00ADB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154C6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8CD5E2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4CB0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1982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AA32A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65EB7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07E4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D3883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1D4C4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03C5F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E82D15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A0FE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612D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0A533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26683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79425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F342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5A40F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14 116,09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7BA55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C5600D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A7106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2C8ED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71998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1B1FA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99A36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1DA10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B816E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53C26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B066AB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6B625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A897D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D5229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9BCEE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5D063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C3B8A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8FCE9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14 116,09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F61EC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F3025B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37D1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7E6CC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1F36A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7F846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07029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FB23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9D7F4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29AF1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AED9FA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245F3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6654A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C9FB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B7F69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7C48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F895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82A96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A945F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AA0715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1350E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1318A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A50EF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3AF25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6FD5A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6591D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99855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9DC52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6E6627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299F4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CF495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3E834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3FE6E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8931A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42034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844BB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59FA5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0E4E31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5BDD7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4C42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B03B0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D4D5C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1A1E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1185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28ED3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20BC4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2D47AB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E7B7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82146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5575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83F7E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CA3C9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829D3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D5D0D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BAEAF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E47FCD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74A3D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BEFF8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5E626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F2846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CF367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69708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0E200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F0004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B5401D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BC660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A2054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B1A1F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9EDEB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D2DA7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14B63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A0314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8F58F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937B65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D6CCC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7BA37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3A377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6F7F8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7CB5C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55D18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533B2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1073D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994676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5AD3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6443F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90DD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9B12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2404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CE0C8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C26E7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143DD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0425AF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5074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98CD8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1206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7F995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2A45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CA16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C47E1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257D3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8BB8C6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A771A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BF933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7FB01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941EE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71E49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5B9E4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D38AF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88088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D8D353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069E0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E9D62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CA4F7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568CB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626E6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32385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A9248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EBE3C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BBA46C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4032A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E36A0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66C3E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76C52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Kwota zaangażowana dla instrumentu finansowego w umowie o finansowaniu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75EDD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31287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E955C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8BE41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7F0161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3A4D3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B1C3D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B2450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0DF88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05141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E15CA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AD1EE7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877DC0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59781CA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8BC35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D11A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F72CF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83D1A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0F8F3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F5579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2E215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C0AB4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179889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F1478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5109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DB457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03DE5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7469D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0E5C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FD190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B5909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E352A5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78EFA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8DBB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6D2AD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10A39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5FAD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7D6D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D5720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83D2A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C29CE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A6CF2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66132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F9FFB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D4A23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61014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7B22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E40EB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14F33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8125B9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0A3EB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156C9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F3C2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86477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MŚP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704A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F207D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22ADF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79FE0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3A81F8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4F45B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31F28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32846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0E4F5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rolników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059F7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C40F5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8D7EC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449F8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5D30C8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CF88E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C45C4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15503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B2EC7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26DB6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BB415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C6F21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4302E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4E6D84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94116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6D448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EB0F9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C2DDB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MŚP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BF991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61776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2F698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F09DE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C61EF1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03CD1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DFFF7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593C3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681A1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rolników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BCE35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69EFC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1F513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7CB61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C3DA84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1E06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E53DC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7FA16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60E45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MŚP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2475F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CE131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C03AF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A20F9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B08EC7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6D15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D78B6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0B08F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63C7D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rolników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F57F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35DF3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C18D8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5F95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948DE6F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63580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341DF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6E736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4D4A9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339AE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C9BEF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B10FE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BB236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0B82617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8A29E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75899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2CFC9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E2FB4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MŚP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CFBFF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05594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3DCE4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1E83E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73BD25A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9A180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98659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7E094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37B8B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rolników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B569D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A9592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CE326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7009F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12B90A6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019D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FCDF0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03F42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B9ED8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DB50C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B5D2B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6228D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84 464 818,12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C6E42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</w:tbl>
    <w:p w14:paraId="1F58FA09" w14:textId="77777777" w:rsidR="00F018C0" w:rsidRDefault="00000000">
      <w:pPr>
        <w:pStyle w:val="Nagwek2"/>
      </w:pPr>
      <w:r>
        <w:br w:type="page"/>
      </w:r>
      <w:bookmarkStart w:id="2" w:name="_Toc256000002"/>
      <w:r>
        <w:lastRenderedPageBreak/>
        <w:t>Tabela B: Osiągnięte wskaźniki produktu w podziale na działania i cele szczegółowe</w:t>
      </w:r>
      <w:bookmarkEnd w:id="2"/>
    </w:p>
    <w:p w14:paraId="337CFAEB" w14:textId="77777777" w:rsidR="00F018C0" w:rsidRDefault="00000000">
      <w:r>
        <w:t>Tabela B1: Osiągnięte wskaźniki produktu (roczne sprawozdanie z realizacji) – ŁĄCZNIE</w:t>
      </w:r>
    </w:p>
    <w:p w14:paraId="5CB2E66E" w14:textId="77777777" w:rsidR="00F018C0" w:rsidRDefault="00000000">
      <w:r>
        <w:t>M01 - Transfer wiedzy i działalność informacyjna (art. 14)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427"/>
        <w:gridCol w:w="2493"/>
        <w:gridCol w:w="1428"/>
        <w:gridCol w:w="1428"/>
        <w:gridCol w:w="1428"/>
        <w:gridCol w:w="1025"/>
      </w:tblGrid>
      <w:tr w:rsidR="00F018C0" w14:paraId="37E83C95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3EFABA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259992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815460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8EB4A6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B532F9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715F3C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5F6667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138BC4E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68FEB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FF889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28F7B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B39A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302A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D7F6B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16 524 073,66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203B3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8E7D47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0DC6B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8DD49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218AF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DDAF2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9446B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69265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1 565 851,02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F0548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DC03BD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CE20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D3476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66D93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A7DF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383CD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83511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CB77C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8F66B8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C428F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64ED6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F4D93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3F024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47471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7E38E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28 435 757,95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590A8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85BB33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8835F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8B44B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D7B6E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8FE1D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D85BA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4138B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46 525 682,63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29818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D8EE40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F66F3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145F1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913A0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6C95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C039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6706F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6 205 213,09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826CA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AB16E7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CE1A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D8076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A021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288E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F3C1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627C7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1 565 851,02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4E521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7DA1AF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E89BB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AB4B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7B223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DCA03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FAA70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E7BED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9045F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2F1814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49023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E7EB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35F15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7888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10ADF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EE899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16 033 007,90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221E4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3E9F2A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F8A28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80284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9602B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F2CE9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EB715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67AFD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23 804 072,01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D2469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0E2C6E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0E060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0AC1F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C0F9A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3557F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7D53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F6B0F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27,00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EF3C2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CF0108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F4A08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BFE9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6F07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7E6E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711B0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270BE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014CE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69007D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B730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D480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61B5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8351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CF7A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A04F8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189EC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E6EF1E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8AA5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0538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5A1A5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B1F2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BC3894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D34FA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A34A8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CC179E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44564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AFF18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D1F0A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0944D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A33C6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513A1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2F970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762754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6E59B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7501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B6FA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O11 - Liczba dni przeprowadzonych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C1C1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33C7A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7E719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1 618,00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D94CC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81383A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3A3E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6A311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EB03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O11 - Liczba dni przeprowadzonych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F4D0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E819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18C3D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386,00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1D88B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CC79A4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AE01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7393F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00A4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O11 - Liczba dni przeprowadzonych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B2C12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A9A1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A7A61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9AC01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7A9FF6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77706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20505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B654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O11 - Liczba dni przeprowadzonych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CFA0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52B58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09EE5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4 515,00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09EBD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1F539F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B72FB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AF370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DF11F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O11 - Liczba dni przeprowadzonych szkoleń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BFEA7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92E5F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8D35F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6 519,00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5CC4C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0FE1CF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BCA8D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A730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EC4A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F400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B77D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5F88C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34 178,00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0E772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9A7014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A9E4A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B4D7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BAEE6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5907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811BF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1B304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5 613,00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188B5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BAFE18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E96E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50EA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4465B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FE120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06E23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208CD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C773B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D8F787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6B66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3CF69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CDCC7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28B1A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33A8F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E5AAA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112 924,00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D1895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84705C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0C881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CD38D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M01.1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0B48C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F3F9F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C98CB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28185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152 715,00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3B26A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BF6608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B64C3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976D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53305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732DB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AD755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7C26F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EF6B5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D608A7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E2903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C327A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D623B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25E8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4A8F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5DBB7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EE69E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D1CCF2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AC09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F989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1EC5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78AE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DC76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B0294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2D121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C40899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43902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FDF1F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38B4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6115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8FCA52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51973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23C4C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EA5A15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EB3F6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EBE1D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M01.2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44521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0D494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C08F8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4F992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B3E00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8903C4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2A6C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84ECC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7BDC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CE42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E762D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C87EA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AF48F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35100D7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660B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D00F1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DFA0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16681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A52A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4FF40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51E87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E324BA4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9A147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10FE3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F45E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CD4C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F1ED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3D2CD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EEEE2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F8DFC1E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8CC2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1DAFC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M01.3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EC031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3F2E8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E881C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C68FF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8EFD0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5B74C3F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0DC71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9AAB8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M01.3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B3E1B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E70AB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93C5A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12A56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61604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73F4FF99" w14:textId="77777777" w:rsidR="00F018C0" w:rsidRDefault="00000000">
      <w:r>
        <w:br w:type="page"/>
      </w:r>
      <w:r>
        <w:lastRenderedPageBreak/>
        <w:t>M02 - Usługi doradcze, usługi z zakresu zarządzania gospodarstwem i usługi z zakresu zastępstw (art. 15)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427"/>
        <w:gridCol w:w="2493"/>
        <w:gridCol w:w="1428"/>
        <w:gridCol w:w="1428"/>
        <w:gridCol w:w="1428"/>
        <w:gridCol w:w="1025"/>
      </w:tblGrid>
      <w:tr w:rsidR="00F018C0" w14:paraId="32D8D71C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FE944F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8C5AC2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82D04C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7DA4FC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2F4C4A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8E665C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F9A919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0DD49A9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C11B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44E3C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E4482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B1C73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34F6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F2C44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107 275 969,16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60EF9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50CDF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3AB2A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E45B7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95401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C9839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CAC0C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535D1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107 275 969,16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27861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49B70F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F98B5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644F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M02.1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4B67F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E0A0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72E3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85AF7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88,00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A993E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1FD984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4A67C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7B731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M02.1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FC001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9D5DE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28736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E04CB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88,00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EC3D6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51AAE9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C7A4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F217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M02.1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8262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O13 - Liczba beneficjentów, którzy skorzystali z usług doradczych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0B588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4FC0F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AB2EC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68 993,00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2E811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3C0CFE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A9886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E31A2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M02.1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6F4D9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O13 - Liczba beneficjentów, którzy skorzystali z usług doradczych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008AA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D2DDC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92602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68 993,00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806C1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F09EB9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F5C22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26A3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M02.2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6A4B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DE658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E8EC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B518B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82552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8C89AA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9F2C9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7F3E1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M02.2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7D643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79D7B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5448A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737CE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8C05D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4B3BA25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E14C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3C3E6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M02.3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3266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99343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740A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C8794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43,00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E0D0B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33BA52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F90A1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04D68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M02.3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A66EB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F1C6B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5FF28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E70AE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9A9AD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518FE45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7FB1C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D519C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M02.3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49ECD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O14 - Liczba przeszkolonych doradców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1095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46361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94D69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6 210,00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F9ED7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0B15AF5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DF94C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5C605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M02.3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E93B6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O14 - Liczba przeszkolonych doradców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98CF0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4B666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A4915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6 210,00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680C6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3EFB4D09" w14:textId="77777777" w:rsidR="00F018C0" w:rsidRDefault="00000000">
      <w:r>
        <w:br w:type="page"/>
      </w:r>
      <w:r>
        <w:lastRenderedPageBreak/>
        <w:t>M04 - Inwestycje w środki trwałe (art. 17)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1108"/>
        <w:gridCol w:w="2174"/>
        <w:gridCol w:w="1642"/>
        <w:gridCol w:w="1109"/>
        <w:gridCol w:w="1043"/>
        <w:gridCol w:w="1336"/>
        <w:gridCol w:w="1136"/>
      </w:tblGrid>
      <w:tr w:rsidR="00F018C0" w14:paraId="32D142B1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C7188D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05C198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E0E565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CD333A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33023F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EA2459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812EBD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EB02A4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45A6B05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F8567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1A0F1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C1A27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83C45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11291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61E9C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52B81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2 913 067 343,78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6CE55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A29E53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C7D7D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B1267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1D22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D1E8C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DC6F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AFD9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25977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217 141 010,86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318E3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0FEAD3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4A63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D97DB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B80A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710B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C8EB0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ECD9C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6BCC0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2 695 926 332,92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8045B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60AAF27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489C0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96BDF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02101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2F5D3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17657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9D3EE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83239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678 361 851,06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F96BD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72D610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2532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1FDFA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D4DC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18D64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E140B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7CFEB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4519A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47 886 885,77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F5438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A4BAA8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F0E7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F2859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FAFE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0116A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CE4B4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2A91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0A7DA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630 474 965,29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834DC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19E03D2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D9D1C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51F69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6CFDC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4FB03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28761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48220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4F660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259 619 120,58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09E69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37 879 155,14</w:t>
            </w:r>
          </w:p>
        </w:tc>
      </w:tr>
      <w:tr w:rsidR="00F018C0" w14:paraId="69D5606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968BC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7E561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B9C5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C7EC5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C1AC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FBEDC0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DCA82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2CC6D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0B7C14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DF32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9944E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F554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A6FD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5AAB5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6D337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5CB29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259 619 120,58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3C8B4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37 879 155,14</w:t>
            </w:r>
          </w:p>
        </w:tc>
      </w:tr>
      <w:tr w:rsidR="00F018C0" w14:paraId="6308A76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7F0AF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D3E8A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919A2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D470B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F4D11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05D9E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84A95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17 513 821,99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613A5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248DA7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0AD4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97CFB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08286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029C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2C9E5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C34F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C2C22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9E3A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FB5810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F0EA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54CB5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09A05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5944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ADAD7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E3B22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363D7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17 513 821,99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DFBF2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52F4F61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24C4E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A2FBC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A1F90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DB656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CEBEF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80142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928FC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3 868 562 137,41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A1F30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37 879 155,14</w:t>
            </w:r>
          </w:p>
        </w:tc>
      </w:tr>
      <w:tr w:rsidR="00F018C0" w14:paraId="3BC75E3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9179B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F7458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3278D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53EB6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7A0FD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BF04C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26ECF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265 027 896,63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5D425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8EC309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7771C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549F7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752B6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0E221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3E0AB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2E0A2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49A90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3 603 534 240,78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E575F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37 879 155,14</w:t>
            </w:r>
          </w:p>
        </w:tc>
      </w:tr>
      <w:tr w:rsidR="00F018C0" w14:paraId="15D9B94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110E3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5B030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904CC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DF613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A04D1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B9953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9D309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5 294 680 119,63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5F29F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3AD471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A5BC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46D11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CF3F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BC94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8BE5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FAA0D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F9AB1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4 405 187 735,68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25F17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AAA5CF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8CDD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0ECEF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2585C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8942A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CE35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D69C7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3CC88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889 492 383,95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E5102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2EB51C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BC9E9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1C9EE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090FF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B6168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8A1E0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AE606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B58EA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1 509 730 397,65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2DCBA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185525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AC7C3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26CDD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B33B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FF40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60DAC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B5EB6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14702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1 318 347 791,24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1EBEA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0E70A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B440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2C7B6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87D3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CC73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6EA8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3F7A2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3E9C0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191 382 606,41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F4EBF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43028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056AE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E3C3E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DFBC3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44DD3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E6FAE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34D9E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98F05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351 470 593,00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4885D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84 731 419,66</w:t>
            </w:r>
          </w:p>
        </w:tc>
      </w:tr>
      <w:tr w:rsidR="00F018C0" w14:paraId="380073C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C436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598DA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9CE53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1322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163A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D5227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97E43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351 470 593,00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1A88D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84 731 419,66</w:t>
            </w:r>
          </w:p>
        </w:tc>
      </w:tr>
      <w:tr w:rsidR="00F018C0" w14:paraId="7F9CF6A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6755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3EEAB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BF669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CF8F3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B5FB1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6E471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AB38B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ABB71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63259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AF4F1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79165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5A04C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7640F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A6916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240DA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2DA51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42 976 077,18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22B41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FAB65A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A56F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A3946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81257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86E4E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074A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BD3F6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356BC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42 976 077,18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741DE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EE9091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67AF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D2258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F64BA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C1856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27E0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C9CF3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207CE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647BA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A84B2A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0F8E0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C7889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CEF21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2A979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06C5B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DBBDF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14A22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7 198 857 187,46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9E573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84 731 419,66</w:t>
            </w:r>
          </w:p>
        </w:tc>
      </w:tr>
      <w:tr w:rsidR="00F018C0" w14:paraId="2CF97C9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C7343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2B29F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F6295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9DFB4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BD9D8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4FEEA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83242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6 117 982 197,10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0EE1C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84 731 419,66</w:t>
            </w:r>
          </w:p>
        </w:tc>
      </w:tr>
      <w:tr w:rsidR="00F018C0" w14:paraId="750F9DE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2CB39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F3B8A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FF82B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4641C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55677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6E748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7A33E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1 080 874 990,36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25969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5BCDBF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29D92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7D4B9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CAD62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85486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37EC9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7C2DC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F50BB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74 861,00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CFBE1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6C4559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504C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80AD1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7C0B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D0A71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A7663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0A0B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5E6EF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53 890,00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D3D5F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1072AB3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13B1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7A73F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BEB2B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DA68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DE36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D69DF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76CCB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20 971,00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988D5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94BE5D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1FB68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A90B9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2E777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O3 - Liczba wspieranych </w:t>
            </w:r>
            <w:r>
              <w:rPr>
                <w:b/>
                <w:sz w:val="16"/>
              </w:rPr>
              <w:lastRenderedPageBreak/>
              <w:t>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A9373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B81AE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ED45F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A309F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4 589,00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C17FA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4B6335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BE3D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3EDFA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1651B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48FF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8138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6992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2835C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1 381,00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A3746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5305B6E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DD78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6CB69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A646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D86B3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9597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EAEC1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6F7A8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3 208,00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BB8C6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7E02D9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46052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403EC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B40B3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1F110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DDF1E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96A82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BE9E1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9 470,00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C3A6B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1 712,00</w:t>
            </w:r>
          </w:p>
        </w:tc>
      </w:tr>
      <w:tr w:rsidR="00F018C0" w14:paraId="3F87A88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4316D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D0D78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EA302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4588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9481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2F9A5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41D65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9 470,00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C9ECA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1 712,00</w:t>
            </w:r>
          </w:p>
        </w:tc>
      </w:tr>
      <w:tr w:rsidR="00F018C0" w14:paraId="50E61B9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599D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0E9CF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A7C5E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61296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7D5A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F4D9E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582E5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F674A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300A06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BD192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7A572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6DCA7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FDB8A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A2EFE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DA8B6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23768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914,00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8770D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EC7524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156C8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F12ED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9FD1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3496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75206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6881E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4D6CF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914,00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5B047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1328DDD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AC29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C9F71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1A5AB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1631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630B7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BBCA1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44C9D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00361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B74E7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D42D4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D97C9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8CB1F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947B7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52690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947D6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9C7B8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89 834,00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3B444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1 712,00</w:t>
            </w:r>
          </w:p>
        </w:tc>
      </w:tr>
      <w:tr w:rsidR="00F018C0" w14:paraId="759B17B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4A93B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125EF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D261D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FFE70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4E7EF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697C8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DB4D3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65 655,00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2F033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1 712,00</w:t>
            </w:r>
          </w:p>
        </w:tc>
      </w:tr>
      <w:tr w:rsidR="00F018C0" w14:paraId="12E438A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EAA7C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33F39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1476F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25BC4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B4A6A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69B9E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0E4C2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24 179,00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8B6D1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D95C36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5D8AA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9DD0F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6542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B90FB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9CF6C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B3667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6FA67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63 509,00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523A5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78AE47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76E49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2B82D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4654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1A40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1B5D5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D9090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3D433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48 129,00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495D3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3C76668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6AC9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CE5AE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823E4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9C65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F6E63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EB73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CBF73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15 380,00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D6B1F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B38925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478D5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058BE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D52C8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1B254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7282B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0C9A7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8F182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9D93B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2E8847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5323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73439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F5E53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66EFC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0A8B9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9A5D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0786E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CEADA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76A0FEA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2E5D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C7333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0505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B57E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Liczba odbiorców końcowych wspieranych przez instrument finansowy (którzy podpisali </w:t>
            </w:r>
            <w:r>
              <w:rPr>
                <w:sz w:val="16"/>
              </w:rPr>
              <w:lastRenderedPageBreak/>
              <w:t>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C3CB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6C3B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42B46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0FC90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726BDE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56C52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D5691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2E6D7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2AC96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7D0D0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685C4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A971E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8 419,00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84726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1 709,00</w:t>
            </w:r>
          </w:p>
        </w:tc>
      </w:tr>
      <w:tr w:rsidR="00F018C0" w14:paraId="0A069BD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5110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EE269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4A4D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8D57D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6F89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EC8F6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46492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8 419,00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70EB7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1 709,00</w:t>
            </w:r>
          </w:p>
        </w:tc>
      </w:tr>
      <w:tr w:rsidR="00F018C0" w14:paraId="5A2716F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95258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CD7C2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2051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E6BF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4EAE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8F2C3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A0E56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8D273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563A6B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A7F5F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94CDF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AE5B8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F9A82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B59C4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39A9D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35404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914,00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EE91F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D0D78B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FEEA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6FA4E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1601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3E552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5483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417A3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FA05C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914,00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BCFB9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397CC62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DD1E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D5138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5B3C5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25EF8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63E5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6025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87618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B5E0C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2DA08E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CA7ED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6FEEB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24E32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2C354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03B46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2D0A0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E62E8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72 842,00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94645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1 709,00</w:t>
            </w:r>
          </w:p>
        </w:tc>
      </w:tr>
      <w:tr w:rsidR="00F018C0" w14:paraId="3934570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94D26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58614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98D2E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E000B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87948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595C5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38BEB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57 462,00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F93A0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1 709,00</w:t>
            </w:r>
          </w:p>
        </w:tc>
      </w:tr>
      <w:tr w:rsidR="00F018C0" w14:paraId="291498F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FB15F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8557B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8355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780FB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00F69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FFECE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2FED5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15 380,00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B064B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45FFE2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3D4F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2ACF3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5CAB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2E250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4E56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5D377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25FB8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2 273 109 030,65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2ED9A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86F61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A62A5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B3DF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91B6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252BE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11EE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EFA8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0F281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8279C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BC1CCC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9C145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C63A9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C2373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CC8DE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6C79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7C7398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6B4BE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206 321 598,21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4B09B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37 879 155,14</w:t>
            </w:r>
          </w:p>
        </w:tc>
      </w:tr>
      <w:tr w:rsidR="00F018C0" w14:paraId="69DA729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D92FA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05F93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360A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2D27A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565C9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2C39C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B0232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17 513 821,99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40CBE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71512B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6B14C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09BF4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FD147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05E54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38BCE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B42FB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97E0C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2 496 944 450,85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9786A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37 879 155,14</w:t>
            </w:r>
          </w:p>
        </w:tc>
      </w:tr>
      <w:tr w:rsidR="00F018C0" w14:paraId="6B3B02A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7C38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9217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9F05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96274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6C99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5993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87172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53 705,00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910A0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B9FE3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E2163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7B09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2980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26E2B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D357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CEA4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8E83C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61B06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E1C2C4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5B76A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E3AE5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A36E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DFC28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37D8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764D13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77A15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8 877,00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74DBA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1 712,00</w:t>
            </w:r>
          </w:p>
        </w:tc>
      </w:tr>
      <w:tr w:rsidR="00F018C0" w14:paraId="2197F8B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DA7A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8C06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E327E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7ED85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3E01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D351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D7FA5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914,00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ACC1E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1038F8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2D3BB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583D3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310BC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9D658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4CA12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CFC02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0B16E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63 496,00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7A25A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1 712,00</w:t>
            </w:r>
          </w:p>
        </w:tc>
      </w:tr>
      <w:tr w:rsidR="00F018C0" w14:paraId="1F366AF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A6CED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59036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E4CB1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509D3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ACB2C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536E0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B11EC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48 129,00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F63AB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81CF0D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B1AD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4D09A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7782D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E336A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B4F9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CD75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32460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B5BCE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819F09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512D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437C5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0738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Liczba gospodarstw </w:t>
            </w:r>
            <w:r>
              <w:rPr>
                <w:sz w:val="16"/>
              </w:rPr>
              <w:lastRenderedPageBreak/>
              <w:t>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0DA23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14FD4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45A32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91BE0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8 419,00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33F3B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1 709,00</w:t>
            </w:r>
          </w:p>
        </w:tc>
      </w:tr>
      <w:tr w:rsidR="00F018C0" w14:paraId="292857A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30091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DA1D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A62A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C7609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D04C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2501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C7163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914,00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AD371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CF216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B6C4A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A4377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F03AB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09C67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0F955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E17A8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268F4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57 462,00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53181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1 709,00</w:t>
            </w:r>
          </w:p>
        </w:tc>
      </w:tr>
      <w:tr w:rsidR="00F018C0" w14:paraId="784C7D1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40AB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F8AF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620AF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4B074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6445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C85D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C0C7C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BD900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7247B3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66EB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64ED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E7195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C3DDC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1FAD3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4467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37078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630 474 965,29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28D29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8512F9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97F7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F7044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6C510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6CE0E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FC6DE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1055E2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BBB6C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5F33C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DF26A0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9B31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B3F7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238CF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E3652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AB59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93DF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FAEDF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86E45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D172D3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DB07A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C2766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451F3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CC4E7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EBD76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B30A3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9AE51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630 474 965,29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53CE1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DE3657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2F5CE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0C82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F589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9EAE9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9DCB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A225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89D37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81AD5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C8B46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B7E93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7B715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B73E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E24A5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4BB42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4B9C0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AE950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1 381,00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984CD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A1FA4B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BD23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065C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16A2C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6F090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B930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73322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5837A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5B8C3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314EFA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FF3F9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389E9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29BD9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5AE11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79C8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0C049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184D9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65CA7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3E21E6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3AAAE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BAC2C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CEE68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6E45D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796A6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F38E1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9FDE2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1 381,00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1B56E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EAE8FC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B6507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3A55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ED03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B2069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B2D95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49CC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2AE32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422 817 302,27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59B62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5A7828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CD83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38D6A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8F92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F4C79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99CC7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44C3B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1469C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2B715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1317F8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4734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C1B2C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F464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C10F3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70B29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7FA14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5AB52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53 297 522,37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E5426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B61C66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F524A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8CA5C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C0FE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00414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D44A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2EB2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7B543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5BBCA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19ED8A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057F4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F0145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4A2AA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51F2B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DA733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81BE3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6A621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476 114 824,64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4336E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4A6E7D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EA14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2BB9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8417C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914EE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8D392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D583D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2F118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185,00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BFC2F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970DE2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196E8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B25D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BAE32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A82FB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3B91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500F3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64460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DFA2A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F96093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0667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BFD5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7085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AFDC9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AF51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DCF6C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F3C1B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593,00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5CC8F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78FB1B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EB5A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F7942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FB969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CD642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879CE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9A61D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A869D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F15D2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84B551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A12EF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948FA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56E6A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DBACD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82D76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8D4FE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3FE69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778,00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7E81E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4CE5DC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0C0DB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775F2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8A390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BB986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D2FB8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08BF9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AAD14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2A9CC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9DDB96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F09E6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FA43C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0688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A8B4F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3429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335E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CDADA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8C77D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7457CC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1ED03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272E2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22ED1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EE00B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9E4E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2D3BD3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5D059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AD2A8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4D8F0F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D16C5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35EAF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85049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0EDBE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179AF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A0D25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B240E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719E7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40F515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A0A38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AF02B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07B33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73408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7FB5C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6CEC8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BBE0F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B18A3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DC175F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AF70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727A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C3276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CAE90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5B09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9905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81F82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19AAF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E1FFAFB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D663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BC09B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CCBD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O3 - Liczba wspieranych </w:t>
            </w:r>
            <w:r>
              <w:rPr>
                <w:sz w:val="16"/>
              </w:rPr>
              <w:lastRenderedPageBreak/>
              <w:t>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913D9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F4A27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0AB76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2ADF6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C87AE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B0D510A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EC74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31F27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2E717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C4376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8E3B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8A38E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B60F9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8128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37CC2B4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EAC72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E6C0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726F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3B75C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2298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4CE9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9A7B7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7EE0A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E8600DB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46460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F9AE8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M04.4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A909D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EB820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E8296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8811C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1DF6B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8E05E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35DBAE65" w14:textId="77777777" w:rsidR="00F018C0" w:rsidRDefault="00000000">
      <w:r>
        <w:br w:type="page"/>
      </w:r>
      <w:r>
        <w:lastRenderedPageBreak/>
        <w:t xml:space="preserve">M05 – Przywracanie potencjału produkcji rolnej zniszczonego w wyniku klęsk żywiołowych i katastrof oraz wprowadzanie odpowiednich środków zapobiegawczych (art. 18)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154"/>
        <w:gridCol w:w="2221"/>
        <w:gridCol w:w="1688"/>
        <w:gridCol w:w="1155"/>
        <w:gridCol w:w="1043"/>
        <w:gridCol w:w="1216"/>
        <w:gridCol w:w="1025"/>
      </w:tblGrid>
      <w:tr w:rsidR="00F018C0" w14:paraId="225F8880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BE348E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F2F996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5DCCB5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82EDBB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E6FEB1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C5AB62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4CBBB2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C9877C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2989613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0451E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C77FC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7E0C9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B532F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7176E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EBBD8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D2F20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91 824 078,48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9BFEC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AB0FFD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638E2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50CB0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899E1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839ED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70A16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EDA2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8D26E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1AAEC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86CC2E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5376E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0564A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F3CB6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CF6C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82B0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BE34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ED243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91 824 078,48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923E4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B74748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7EC55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6603E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B1B36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3D410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F3861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6D4D6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3EF86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91 824 078,48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CB6F2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0B650E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A645F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D6EB0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040EC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B836B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181AC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C8B17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4C11C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52849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DF5C10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4A8DE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32A48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DF493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09230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912E5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AB8A0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DA56B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91 824 078,48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3DFBE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303F7B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FC24E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20A48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55D85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596C0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91398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57ED3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3451A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120 995 350,08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2CC16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0E9318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43E2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5173F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DAAF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9773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2F99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1180D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89993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120 995 350,08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C8BC3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FC1CF3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1E77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E46A1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C806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B3CA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6E383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6EC01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CCEC3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8F692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D510FB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3746D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A5D2D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95698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FF26F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864B9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0E978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D7EE4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120 995 350,08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DE257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8BF988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D3C6B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7AB34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3D1E2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BAE38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B7D40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4E523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B5900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120 995 350,08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633A4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391B35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4C1C2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E0260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20E1E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86DCD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D3FFD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0B017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43558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359B4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79DFF1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9A5A0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7C088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5FB19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2C5DB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15403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4CE03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43335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5 437,00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16614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BD96BD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4FCE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A75BB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77453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A81E5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A18A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3E1F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49C02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5 437,00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5E045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618F8A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0A5E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E7E1A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C837F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18652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ECB81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5F5C6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6842D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D91C2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912E2D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07F06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9EF2F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DAD89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O4 - Liczba gospodarstw </w:t>
            </w:r>
            <w:r>
              <w:rPr>
                <w:b/>
                <w:sz w:val="16"/>
              </w:rPr>
              <w:lastRenderedPageBreak/>
              <w:t>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B53A2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83F32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151AD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B31F3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5 437,00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C25A6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701D0E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94CEC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CEB55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0F91C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58BB4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15D59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B07F5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11F2E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5 437,00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9FD6D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687F00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B8A6E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E7DC7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016DF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E4611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6C95D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BCB8E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0DB24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7C66F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D186F7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0FD0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B218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M05.1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60E64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6EAD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(podmioty publiczne)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03B9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01C2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8B871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256,00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CA547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E239FA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7A09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C0780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M05.1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C9270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EA9E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właściciele gospodarstw rolnych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BED5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09F7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58FA9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4 603,00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92F09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B976F6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B08D4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27CA4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M05.1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890E7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FDD0C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 (podmioty publiczne)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3FA72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FB7D5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04897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256,00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1959D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4242BE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98CEF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48440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M05.1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659A4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DC6D4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właściciele gospodarstw rolnych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5A4F8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A9FA7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FA437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4 603,00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FB8B8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6461629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B44A4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92631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M05.2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EFD59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E144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(podmioty publiczne)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FC131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7542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957BA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B6862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A1C6D93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CCE4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53F4A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M05.2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DD48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35A8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właściciele gospodarstw rolnych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88A8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B1C0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1FA38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574,00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D06E1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AC746DF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A49F1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78AEA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M05.2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D0AFA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EE9C7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 (podmioty publiczne)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F5471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B415B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B2E73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5C6CD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598BAAD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F6B4A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7D23C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M05.2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D1D96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8E8EB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właściciele gospodarstw rolnych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06398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D9E69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6FA33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574,00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D6557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4F3E4488" w14:textId="77777777" w:rsidR="00F018C0" w:rsidRDefault="00000000">
      <w:r>
        <w:br w:type="page"/>
      </w:r>
      <w:r>
        <w:lastRenderedPageBreak/>
        <w:t>M06 - Rozwój gospodarstw i działalności gospodarczej (art. 19)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1108"/>
        <w:gridCol w:w="2174"/>
        <w:gridCol w:w="1642"/>
        <w:gridCol w:w="1109"/>
        <w:gridCol w:w="1043"/>
        <w:gridCol w:w="1336"/>
        <w:gridCol w:w="1136"/>
      </w:tblGrid>
      <w:tr w:rsidR="00F018C0" w14:paraId="4713F577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D7EC66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94DA79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8E307E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E73820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610242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A087A1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7FE350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4033E6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31E3A43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BCBA4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42629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CE562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CB578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E9B59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E7B8F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AEEF0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1 614 430 981,54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140A8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35 691 055,94</w:t>
            </w:r>
          </w:p>
        </w:tc>
      </w:tr>
      <w:tr w:rsidR="00F018C0" w14:paraId="1B4AF3F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1EE7E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B29B2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F6D6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9664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991D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02CE1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A89BE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7291A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8DF79F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7CF51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D4127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D5D45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3F2D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B7B3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724C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FCFC9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1 614 430 981,54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73931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35 691 055,94</w:t>
            </w:r>
          </w:p>
        </w:tc>
      </w:tr>
      <w:tr w:rsidR="00F018C0" w14:paraId="0FCD3A4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575FB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00892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99D56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9C105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2C414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D1594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5A9E6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761 049 584,21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7BDCA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07684A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418B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8F12C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CFC33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800E6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B5A3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4643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8DA66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36200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6F8C51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CAEC3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D561D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161C0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3E7D4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59F2B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C197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E938D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761 049 584,21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37425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4E3A74B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ADFA4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66E6A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ABA0B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412C5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4E4DA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0525C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86382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643 205 556,82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24FE3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72A4D0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9BF1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90CDC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34336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A4A8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E2D5A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2B5C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961AB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8AF01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D17B67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D9936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F8C76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06DDA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737A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3F0B8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AAB7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52733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643 205 556,82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1A46B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1FBDE76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C0DBB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B9AA2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C1C6F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FA533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58016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3AE01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B41FC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3 018 686 122,57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35244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35 691 055,94</w:t>
            </w:r>
          </w:p>
        </w:tc>
      </w:tr>
      <w:tr w:rsidR="00F018C0" w14:paraId="2BB22D2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64117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FE1BE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805BE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53A77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4BFFD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A351E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8A8AA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F5D9D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3ACF0E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79E45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38BA0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45D78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6AB51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B29CD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3770E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F3C38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3 018 686 122,57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A1224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35 691 055,94</w:t>
            </w:r>
          </w:p>
        </w:tc>
      </w:tr>
      <w:tr w:rsidR="00F018C0" w14:paraId="00A64B3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A1E7F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4BDA3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FF961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2E0B4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74A17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62AB3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4E5EA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1 614 430 981,54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91FD1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35 691 055,94</w:t>
            </w:r>
          </w:p>
        </w:tc>
      </w:tr>
      <w:tr w:rsidR="00F018C0" w14:paraId="2D298C0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9F84B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B3729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3FF7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1393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0645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9745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636D6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1 614 430 981,54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6887A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35 691 055,94</w:t>
            </w:r>
          </w:p>
        </w:tc>
      </w:tr>
      <w:tr w:rsidR="00F018C0" w14:paraId="598DA28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ECD6E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FC71B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A4777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87EA5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3705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E526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0088A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87532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2A1ACE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A1316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F1B2E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6A453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EEAA1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FF52D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1B292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06857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761 049 584,21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3B57B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E44316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72D91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FED93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DEE9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A2063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D4DEB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710C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093F3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761 049 584,21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CA91B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09D9B2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28313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F5851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FFA9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1003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71E56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7B1E6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4B0C4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238B2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DDFBD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55EE0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9A3C1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012B1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DF8D5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3E16F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043C8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92DA5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643 205 556,82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CFFB0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2AD850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12F9D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08E05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942F7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EDE6B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B89EF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B7928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7D656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643 205 556,82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A8901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B6CF23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D40A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91446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FABE9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6DD0F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F74D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69090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8C239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3E2DB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460358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940F6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20A95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0CE87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3ED4C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74BA7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21621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BCA21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3 018 686 122,57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A2F36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35 691 055,94</w:t>
            </w:r>
          </w:p>
        </w:tc>
      </w:tr>
      <w:tr w:rsidR="00F018C0" w14:paraId="1E32357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F2024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4DA12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2D173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E0409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1BCAA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3B7AE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E60BB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3 018 686 122,57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5D311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35 691 055,94</w:t>
            </w:r>
          </w:p>
        </w:tc>
      </w:tr>
      <w:tr w:rsidR="00F018C0" w14:paraId="378C9BB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3A3A4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D9742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4AD4C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D124B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796AB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FF2B0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2332E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6526C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0902F6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3FBBD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16E01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9F547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77C34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8B4C3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F8AB0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C5467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80 904,00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2D1BC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353,00</w:t>
            </w:r>
          </w:p>
        </w:tc>
      </w:tr>
      <w:tr w:rsidR="00F018C0" w14:paraId="3F03641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77A1D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89898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6CFB1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EAA5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D2BC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91A23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07FA2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80 904,00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15A26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353,00</w:t>
            </w:r>
          </w:p>
        </w:tc>
      </w:tr>
      <w:tr w:rsidR="00F018C0" w14:paraId="5791DC7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2496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B0C69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C046A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6295A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1389F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A1203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5E13D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2BA62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F06EC6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C49BB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95F84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624B8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F8596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8B8D3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B4DF3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E49E0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27 032,00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8EF98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81FF42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A744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00332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B6F2C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8D6C9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8B35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9F5A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655E9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27 032,00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EA508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0D75A0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E757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217F6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20E0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4683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2A310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A85DE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27E1E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132DF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82A14F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A4F38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1FD5C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598C8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70472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673BC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6CFE2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5E4B1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17 382,00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72E0E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3A62A5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724F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5CBA7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6A733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D22AB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BCA6D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5A28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D47E4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17 382,00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FC431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F6207F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B2F7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CB677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4E24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DBAA5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Działania/operacje wspierane przez IF (w tym, w stosownych przypadkach, środki finansowe na kapitał </w:t>
            </w:r>
            <w:r>
              <w:rPr>
                <w:sz w:val="16"/>
              </w:rPr>
              <w:lastRenderedPageBreak/>
              <w:t>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22325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F29E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C0455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304F6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E90D31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D9674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5AE32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C863E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AC37A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DFF31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7E532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492B8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125 318,00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16C50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353,00</w:t>
            </w:r>
          </w:p>
        </w:tc>
      </w:tr>
      <w:tr w:rsidR="00F018C0" w14:paraId="48DB30F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FDF7E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1B889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5413D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8A438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4C4CE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2F3E1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6DE21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125 318,00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86FE6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353,00</w:t>
            </w:r>
          </w:p>
        </w:tc>
      </w:tr>
      <w:tr w:rsidR="00F018C0" w14:paraId="1EB4D91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F1D19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0161B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0FAD7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7E4FE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CB0D4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C952E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7D65C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B5FCE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E4ADA9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F8AAF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C358E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36CFA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C9919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E3FA6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09BDA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BE465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80 687,00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9CCBF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353,00</w:t>
            </w:r>
          </w:p>
        </w:tc>
      </w:tr>
      <w:tr w:rsidR="00F018C0" w14:paraId="74CB633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AFB9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79BDA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6CB6B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AB1DB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9EEF8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5730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F656D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80 687,00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6E8AB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353,00</w:t>
            </w:r>
          </w:p>
        </w:tc>
      </w:tr>
      <w:tr w:rsidR="00F018C0" w14:paraId="32C50CD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A9462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F57A5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64626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21009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2040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4AD55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E7400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9002B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6F28A4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8A25D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DB6AF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A49F0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770E5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6DFE3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BF53C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FF0A6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27 032,00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3E37E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CC328C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AED67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657AC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246F5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D08CC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B4F0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6BF86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26456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27 032,00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41C8D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349CD1B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FFAB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5BFA2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9949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9ABE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785C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8DB5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67F94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D4250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1396A1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2602F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4D95E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7B96D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57195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74DB7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14B74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C8F8F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17 382,00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03D61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007456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A84C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86CC0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4EEC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C0E80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927C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CEAF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38CF3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17 382,00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73080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0815C96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FEDAA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1849F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DB1D4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FF8A6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6E830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A5F1C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38016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9BB90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C96138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DC9DC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9CE27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A796B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4CBA0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895B1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782BD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36B09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125 101,00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20A63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353,00</w:t>
            </w:r>
          </w:p>
        </w:tc>
      </w:tr>
      <w:tr w:rsidR="00F018C0" w14:paraId="4F9E180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770F4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91373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FEE89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2E56A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C018E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88C2B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A1D98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125 101,00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2369C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353,00</w:t>
            </w:r>
          </w:p>
        </w:tc>
      </w:tr>
      <w:tr w:rsidR="00F018C0" w14:paraId="660EF8A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0C1CA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B5272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AB412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EF746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5130D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CC76E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F9C2D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B3E2C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CF8A98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66FAA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AA075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E99E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69F0D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4878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4DADD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12617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3164E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E0AFD2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8BFE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A5BA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E399B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8D3E7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A19F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6B87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3E107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761 049 584,21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0A5FD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D9060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9E1F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2F226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4779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Wydatki ze środków </w:t>
            </w:r>
            <w:r>
              <w:rPr>
                <w:sz w:val="16"/>
              </w:rPr>
              <w:lastRenderedPageBreak/>
              <w:t>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0DD4D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AAD05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074EB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64447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A3254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13F9D7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CA1FF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38977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16FF6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4FF59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8D9B7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91F68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AA774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761 049 584,21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AE8C0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3C7FCF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89011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FCFE1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ADA87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25398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1C7E0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1CB7B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C12FD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5519B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D3B358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41444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E57E3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27A1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65DB5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9BF2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C5CD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5EBA1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27 032,00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1672B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C26406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80BF6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3C947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1840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7D61E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22ED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F00CF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2F255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B970B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0A010A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82598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B2932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C2F3B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0D6D9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31B16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6F0F0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9FBD3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27 032,00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2B63C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C24EB5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ACA3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1A78B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9603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1920E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110CB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20F8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E59AC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6F693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0700D4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64C8C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76B33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C503D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30386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F17CB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4A97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B06D8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6673A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E24FCC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B9884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ADC3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3084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57D4E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906B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7155B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F156A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643 205 556,82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95CEA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0F6965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018B7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516BF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A8B57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47112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6A5E2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AB25E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DB0FE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643 205 556,82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FDCEE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8B0E7D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F219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D23F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E8600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B860C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659E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86A5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99427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973AA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586BE7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BAE3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A9CE1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5386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61365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6D9B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E491A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B3D57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11C38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F96814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461D2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D8F1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B88C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E4FE9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07EC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F5B39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F7576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17 382,00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E2244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BBF00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EB21B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7952E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6E57A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24DB6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01306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AB4F5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0F879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17 382,00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D23EB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BC168C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F433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724C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F09EF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0F0B0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25CB5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F7190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89145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973 689 986,91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DF0B4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104A56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DE8CE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CFC97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6FB9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3AF80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4A182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8D9AC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77EC5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B3490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434994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4AF6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CD43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A596B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930B0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1AAF4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C34F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D35BC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74141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70BDCE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E9964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371F4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B889F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919D2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47960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53336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E6E9D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973 689 986,91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A6335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FE8304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267D6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A4EEE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6E90C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B5E3B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EE864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A229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231B0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73 692,00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D03E0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014DB3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9164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DC43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16A6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0D82C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5EA8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7D41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57931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B3B43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A8A869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2BEE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5A631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9754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85037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E299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329EA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FCE5A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02192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FCA4FC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5B126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DD92F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5C0B9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363F8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2F1DE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9B82F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FCC36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73 692,00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E0452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7FC123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6422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885C1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41278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95819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985B5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F4CCE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65B1E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638 408 893,67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65D72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35 691 055,94</w:t>
            </w:r>
          </w:p>
        </w:tc>
      </w:tr>
      <w:tr w:rsidR="00F018C0" w14:paraId="633B25F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549FE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8730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5F07B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B8A83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1A15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B9BED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DAA77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57D2B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5BD966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2D82F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06746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AC8DA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C216C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0C0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14457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BA7EF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A67AB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F77F7E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40509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60F39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6DEB4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O1 - Wydatki ze środków </w:t>
            </w:r>
            <w:r>
              <w:rPr>
                <w:b/>
                <w:sz w:val="16"/>
              </w:rPr>
              <w:lastRenderedPageBreak/>
              <w:t>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E7F3B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7D5CB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59C86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69994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638 408 893,67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2A9A8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35 691 055,94</w:t>
            </w:r>
          </w:p>
        </w:tc>
      </w:tr>
      <w:tr w:rsidR="00F018C0" w14:paraId="76AD135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6F1DB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D478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25AA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FEAF2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92627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D7DC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35C47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6 425,00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BF445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353,00</w:t>
            </w:r>
          </w:p>
        </w:tc>
      </w:tr>
      <w:tr w:rsidR="00F018C0" w14:paraId="1BF6A05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CC061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1262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4ECB3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D70B4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D82D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53CD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FA8B6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C1E83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960D3B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71BD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83F6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98E94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3A5FD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7BE8D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A148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734E4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8F815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556DDB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A81FA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D22F6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70E93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B0C82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FBC88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48B1C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D98EE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6 425,00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4C7CA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353,00</w:t>
            </w:r>
          </w:p>
        </w:tc>
      </w:tr>
      <w:tr w:rsidR="00F018C0" w14:paraId="45FE536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85C2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7EBC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1492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34610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7B34F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ACB9E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63E31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2 332 100,96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0D1C2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62FD8D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D319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8F81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590F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AFA78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BB7F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0D88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3C5BF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A01AC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3ABAA6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9DE7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CCB2B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F096B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D2663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A7F1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F7B49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D7A28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82EC3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79264F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B6124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E72EB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F7F9E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3BAB9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330DD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A68AE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2AC62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2 332 100,96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00E65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F540A2B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380F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C21A0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6DB5D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E4F80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0B197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DD325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E1F9D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570,00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3AA83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E5EB83D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16D25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901F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0FD87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F081C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B0B29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C06D9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39748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373E5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366367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CEDE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2B01C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F01EF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DFA96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7230C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C524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0D41E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A64F2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586A390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904C0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C1415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M06.5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F4AB8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653CB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D7679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ADD24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6930D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832DF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693D8E85" w14:textId="77777777" w:rsidR="00F018C0" w:rsidRDefault="00000000">
      <w:r>
        <w:br w:type="page"/>
      </w:r>
      <w:r>
        <w:lastRenderedPageBreak/>
        <w:t>M07 - Podstawowe usługi i odnowa wsi na obszarach wiejskich (art. 20)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1092"/>
        <w:gridCol w:w="2159"/>
        <w:gridCol w:w="1626"/>
        <w:gridCol w:w="1093"/>
        <w:gridCol w:w="1043"/>
        <w:gridCol w:w="1336"/>
        <w:gridCol w:w="1216"/>
      </w:tblGrid>
      <w:tr w:rsidR="00F018C0" w14:paraId="7DFDA94C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9181E5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311883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865034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BFA2F8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DBFA42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1C7A9D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989B32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86B5EA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23EBAD3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54B9E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6C9EF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1B77F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D54F4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50861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349B2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3245D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57 689 125,46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AD6AE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50A1A8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60C3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3B481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48D5C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3EC5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21454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6B43E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19CF7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38BF2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96F67A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A975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1A215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7E63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C184C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0FF6A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7714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60214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57 689 125,46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E9C67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0B373A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E8096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BE3DF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5BFC6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EDF24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753E6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E6D0E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E7FFB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2 291 572 228,49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49C26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538 005 419,06</w:t>
            </w:r>
          </w:p>
        </w:tc>
      </w:tr>
      <w:tr w:rsidR="00F018C0" w14:paraId="2F3DC8E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6866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2188C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89FD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BC1C1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8E09C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18E67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4E2EC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64A5E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16EAD7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50A6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05B8E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93CB8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F4418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81B9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B8E95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DD47A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2 291 572 228,49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13108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538 005 419,06</w:t>
            </w:r>
          </w:p>
        </w:tc>
      </w:tr>
      <w:tr w:rsidR="00F018C0" w14:paraId="517DFC2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01899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0769A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6BF2F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54F7C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B14A8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86003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C2A3D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2 349 261 353,95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13ED2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538 005 419,06</w:t>
            </w:r>
          </w:p>
        </w:tc>
      </w:tr>
      <w:tr w:rsidR="00F018C0" w14:paraId="7CB1FBE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3F889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66DAB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E1BFF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8DB7D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D1FEB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26270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B4CC6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126B7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E68BE4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1A1C9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C8C6B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7C5B3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C3DC5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E8D88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C6EA7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1CA43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2 349 261 353,95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D5213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538 005 419,06</w:t>
            </w:r>
          </w:p>
        </w:tc>
      </w:tr>
      <w:tr w:rsidR="00F018C0" w14:paraId="0694C1F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59A96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C5946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DC5E5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1CC8C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50A1D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5E6E0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AF0A9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57 689 125,46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35D76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0303E2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E1E1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9F0F8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2329B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037D5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EC26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97B28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A8948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57 689 125,46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57AA6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323C29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CE36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11FEF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6E88E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8774A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9286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325A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D7AD4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1FAC5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188319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EC5EF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04E4B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C7BC1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87964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9BCB3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CF34F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301F6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2 291 572 228,49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30ADC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538 005 419,06</w:t>
            </w:r>
          </w:p>
        </w:tc>
      </w:tr>
      <w:tr w:rsidR="00F018C0" w14:paraId="7840172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E4516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133EB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5B01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65AC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9973B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F818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C93B5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2 291 572 228,49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F6F5C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538 005 419,06</w:t>
            </w:r>
          </w:p>
        </w:tc>
      </w:tr>
      <w:tr w:rsidR="00F018C0" w14:paraId="721C9B3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C52C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36E1E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865C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862A7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18565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B662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E85A5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DE52D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400A8E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7B145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C7867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7FA7E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58323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8C1D4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4C4C2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12CE8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2 349 261 353,95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89369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538 005 419,06</w:t>
            </w:r>
          </w:p>
        </w:tc>
      </w:tr>
      <w:tr w:rsidR="00F018C0" w14:paraId="6BC2A2C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5D9D6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6B9A2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05DD6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0B8F5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86A4B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68FAF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706EF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2 349 261 353,95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5E753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538 005 419,06</w:t>
            </w:r>
          </w:p>
        </w:tc>
      </w:tr>
      <w:tr w:rsidR="00F018C0" w14:paraId="76670AD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EAAAA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A232F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8A2D8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029C2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2CFF1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42484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DAC2F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76B0B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86218D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16CAB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6ACF5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A099F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405BE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1249F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AD5B0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8A1FD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215,00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F558F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9B1A27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5F44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E4E02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7791F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27256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D343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C9BB1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1C0EB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215,00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6D71B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A2D6E3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B2DF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47B33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B2472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6164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4C58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E93E2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01BE2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E988A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6C018E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EA7A0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57C83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A8BAE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15F59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7AC5D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04C73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5B480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6 686,00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E5D24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870,00</w:t>
            </w:r>
          </w:p>
        </w:tc>
      </w:tr>
      <w:tr w:rsidR="00F018C0" w14:paraId="3A035A3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88111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054C0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4318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1F977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02442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FDBED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90530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6 686,00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CDB0C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870,00</w:t>
            </w:r>
          </w:p>
        </w:tc>
      </w:tr>
      <w:tr w:rsidR="00F018C0" w14:paraId="4A957F5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A807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413DC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EC25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741FB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F27A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5E5F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8DCD9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158B7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59B9B4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42541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A1C8E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A4529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01C93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922D9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EA9F3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EAD9C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6 901,00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B13DC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870,00</w:t>
            </w:r>
          </w:p>
        </w:tc>
      </w:tr>
      <w:tr w:rsidR="00F018C0" w14:paraId="2129612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A12ED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8FAAF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9F18B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84849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DF79B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4D015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38AEA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6 901,00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9062C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870,00</w:t>
            </w:r>
          </w:p>
        </w:tc>
      </w:tr>
      <w:tr w:rsidR="00F018C0" w14:paraId="1883ED6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80E33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9AA5B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D3BE9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4446C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5D286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E3A98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EC273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A859A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4D7ADB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384A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879F2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M07.1; M07.6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F074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A1FAD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218A5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C5CD5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63DF1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73718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BC1281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2F7B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9FD94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M07.1; M07.6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600F6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3ABCC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67FA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07A5E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7493E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9 568 679,64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5B61B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2268D2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2BB61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F4C7D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M07.1; M07.6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A2CA1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2F7F1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2A772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2B0EE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E7A30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9 568 679,64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66786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8618CC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0189F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1704E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22E3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6F8B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rozwoju wsi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57EC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13DA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A76AC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B8961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D13513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6355A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DA0F4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8923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29D0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N2000/plany zarządzania obszarem o wysokiej wartości przyrodniczej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2EC5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5FD8D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0EDB3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FDAE4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850F71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20E97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A9D67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94A7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DE92C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rozwoju wsi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B110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DD05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26C2E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0EEAC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1D23DD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23BBF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EEDC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94D2E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6BE4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N2000/plany zarządzania obszarem o wysokiej wartości przyrodniczej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16A60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ECF03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C8C10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A303B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654D40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9B9AC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8DA22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93890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FD25A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rozwoju wsi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9ACD3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BF8FE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FFABB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6A6FE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F524B0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56135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30B67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D3CB9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O3 - Liczba wspieranych </w:t>
            </w:r>
            <w:r>
              <w:rPr>
                <w:b/>
                <w:sz w:val="16"/>
              </w:rPr>
              <w:lastRenderedPageBreak/>
              <w:t>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37399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 xml:space="preserve">N2000/plany </w:t>
            </w:r>
            <w:r>
              <w:rPr>
                <w:b/>
                <w:sz w:val="16"/>
              </w:rPr>
              <w:lastRenderedPageBreak/>
              <w:t>zarządzania obszarem o wysokiej wartości przyrodniczej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A899D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2293F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94244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41A48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0766FE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151F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761BB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M07.1; M07.2; M07.4; M07.5; M07.6; M07.7; M07.8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120E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CEA7B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04D7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D674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42838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2 024 254,00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BD2D0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2C8411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AF56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A08E5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M07.1; M07.2; M07.4; M07.5; M07.6; M07.7; M07.8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81B5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2C93B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2BDF2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1C7E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2C3D8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6 405 192,00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42050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1 070 945,00</w:t>
            </w:r>
          </w:p>
        </w:tc>
      </w:tr>
      <w:tr w:rsidR="00F018C0" w14:paraId="3199D3B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764E9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B125D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M07.1; M07.2; M07.4; M07.5; M07.6; M07.7; M07.8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064C3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A6344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30ED1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03C4D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A3959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8 429 446,00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AEBD1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1 070 945,00</w:t>
            </w:r>
          </w:p>
        </w:tc>
      </w:tr>
      <w:tr w:rsidR="00F018C0" w14:paraId="0B6F3C5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5C90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297A6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M07.2; M07.3; M07.4; M07.5; M07.6; M07.7; M07.8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498F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21186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B12E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45AA7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AAB9C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57 689 125,46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A5F9D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14D77B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6AEA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B2942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M07.2; M07.3; M07.4; M07.5; M07.6; M07.7; M07.8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EB693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30989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5B57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3A0BD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E4443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2 291 572 228,49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1AC6E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538 005 419,06</w:t>
            </w:r>
          </w:p>
        </w:tc>
      </w:tr>
      <w:tr w:rsidR="00F018C0" w14:paraId="7B23A01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F7762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7DD1D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M07.2; M07.3; M07.4; M07.5; M07.6; M07.7; M07.8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E762F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CBA8D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19328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B4002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77422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2 349 261 353,95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324F9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538 005 419,06</w:t>
            </w:r>
          </w:p>
        </w:tc>
      </w:tr>
      <w:tr w:rsidR="00F018C0" w14:paraId="6B5A79C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C10B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ED12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E310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0A339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6B059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C37AB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47325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63239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4DF66E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FFB52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D60A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63DF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87862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32250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C3C4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49E07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5 750,00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361C1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870,00</w:t>
            </w:r>
          </w:p>
        </w:tc>
      </w:tr>
      <w:tr w:rsidR="00F018C0" w14:paraId="7C52EE0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7C9F7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FF4EF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84F0F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1CCCD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EADB7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F19CF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1FE04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5 750,00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EB421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870,00</w:t>
            </w:r>
          </w:p>
        </w:tc>
      </w:tr>
      <w:tr w:rsidR="00F018C0" w14:paraId="0D9BDC7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81760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9ABA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00CBC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96F41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pozostała inna niż szerokopasmowa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1F5C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30E4B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C295E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FE51F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F6DFD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6538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453CA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33BB3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A2E95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Sieci szerokopasmowe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DE11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3F5D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EB628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2FFC8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E0A8A6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F71CE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1D31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12E5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026E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pozostała inna niż szerokopasmowa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5C9F3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55D0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2A140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4F4B5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7C7ADB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6B2D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C578B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B581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2528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Sieci szerokopasmowe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920F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741B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54131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6DA7B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A124A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60DD1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0F76E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506B4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3179D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pozostała inna niż szerokopasmowa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1AD85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E92DE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93FE7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970B8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ACFCF3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076AB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9590D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E3A33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FA280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Sieci szerokopasmowe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DEC90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D39AC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E6118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3B08D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24DAAB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4C5A8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39AA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56CE6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39076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ICT: Inne rodzaje infrastruktury ICT (bierna, centrum IT </w:t>
            </w:r>
            <w:r>
              <w:rPr>
                <w:sz w:val="16"/>
              </w:rPr>
              <w:lastRenderedPageBreak/>
              <w:t>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DEE1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88487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50C77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01BA1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E8F732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9C54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6D25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49EC2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F488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usługi administracji elektronicznej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33EB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DE0C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9C02A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1DD55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F52511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4190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558A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B555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8AD8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Infrastruktura ICT: bardzo szybka sieć szerokopasmowa (dostęp/lokalna pętla abonencka; &gt;/= 100 Mbps)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A0E8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06C76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1BEA1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F07F5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52D8B3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FD144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FFC1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AE75C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E95B4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Infrastruktura ICT: szybka sieć szerokopasmowa (dostęp/lokalna pętla abonencka; &gt;/= 30 Mbps)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5FF3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0AC3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EB141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6D60F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1CFD57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42B2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CB37F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2F773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FC78E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ICT: Inne rodzaje infrastruktury ICT (bierna, centrum IT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B80C0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B2C3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0ADC0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A8F51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99B7AB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3DFD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367A4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FCAE6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BBBEB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usługi administracji elektronicznej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908B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358B1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25A3A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03533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2902EC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C0426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C06D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44A30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3071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Infrastruktura ICT: bardzo szybka sieć szerokopasmowa (dostęp/lokalna pętla abonencka; &gt;/= 100 Mbps)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7E5F6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1F364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723AA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40F1F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01B7DA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6082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68532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4AE3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0661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Infrastruktura ICT: szybka sieć szerokopasmowa (dostęp/lokalna pętla abonencka; &gt;/= 30 Mbps)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CF524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94A4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81E2C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E58B3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7E2D0D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B1198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2C6AE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0D7E6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B7EE1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ICT: Inne rodzaje infrastruktury ICT (bierna, centrum IT itp.)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35E80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13688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9DD2E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B14CF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05029B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73710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C4AD2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32A7A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5765D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usługi administracji elektronicznej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EB130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46655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AA740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31031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DDB665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5D8A0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85171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D2CFE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7F8E8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Infrastruktura ICT: bardzo szybka sieć szerokopasmowa (dostęp/lokalna pętla abonencka; &gt;/= 100 Mbps)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8C1D0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414CF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32498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3C1AC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BAB07E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F1AD4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90A9D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D0C0C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7F543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Infrastruktura ICT: szybka sieć szerokopasmowa (dostęp/lokalna pętla abonencka; &gt;/= 30 Mbps)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CE092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43360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7D72C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AA19C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1FE6D8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5B46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B7A8C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D365C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F4BB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pozostała inna niż szerokopasmowa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C5D06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D900F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07061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822CD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6E50E3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BC837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0C91F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48CF3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41DE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Sieci szerokopasmowe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F8075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3EFA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13ABC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B1465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B24CAE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5E2E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239BF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23119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66DD4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pozostała inna niż szerokopasmowa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436CD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B4617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0B930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1559D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4F7022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88B71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E3E0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2979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O15 - Liczba ludności </w:t>
            </w:r>
            <w:r>
              <w:rPr>
                <w:sz w:val="16"/>
              </w:rPr>
              <w:lastRenderedPageBreak/>
              <w:t>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13EC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Sieci </w:t>
            </w:r>
            <w:r>
              <w:rPr>
                <w:sz w:val="16"/>
              </w:rPr>
              <w:lastRenderedPageBreak/>
              <w:t>szerokopasmowe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6AEC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F85A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BB2AA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60004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2FE73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1A56A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7B1F6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70B15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5071A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pozostała inna niż szerokopasmowa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24269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E89D4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E5CE3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25A4C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DF6C19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C649A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0369C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FCB08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0C492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Sieci szerokopasmowe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6087B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44143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C8181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50CDD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71E67E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6DDF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203D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E6EAF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D2142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5AE12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7C3A4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D3CC7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215,00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56FC6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AE9A43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8479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3833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2512B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4B5CB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3053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ED69F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06F45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861,00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D8455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5ED9D8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4E1BB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8907E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000D8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13657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271D0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9271B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22166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1 076,00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C371B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068E02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C1BC4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60E76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994A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BFADA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761C4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2717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BB59D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72566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C4CB0B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6CA11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6DF16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D2359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5F88E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14AB1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F5483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E0F15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96DA9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4B0396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25335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2FE4B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66961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9937D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FF14A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C75E2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74973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DA4C5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FD2DAE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97891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736C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03601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8A4A9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5D57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EEF9A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EDA4A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D2CB6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86C6C6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23D21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407D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159ED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7C74E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9D9B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75D2E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290F9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489AE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9425B6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87CAB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78AEE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DB182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3A858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2090F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65105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2FD80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8068D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4E860D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B8E5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36B4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B966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ABAD0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1A051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412C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41D92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33E51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4133A6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D929B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22687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0E50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43A10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85C9A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9627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7F8B9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1A614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87E2947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B3AE0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27EFB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M07.7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247A5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76A8F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3DA0A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4980C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DE6F7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6811C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B819748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024E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8C552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M07.8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ACBD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E9C27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D76B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549B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EF70F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CCF28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9797451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95AEB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5CDB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M07.8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6E027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607FB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117BE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CC467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B8D88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5809B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65D3B5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70222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DB895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M07.8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30121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3342B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92529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7695D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5E204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0859B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6A77C2FC" w14:textId="77777777" w:rsidR="00F018C0" w:rsidRDefault="00000000">
      <w:r>
        <w:br w:type="page"/>
      </w:r>
      <w:r>
        <w:lastRenderedPageBreak/>
        <w:t>M08 - Inwestycje w rozwój obszarów leśnych i poprawę żywotności lasów (art. 21-26)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1166"/>
        <w:gridCol w:w="2232"/>
        <w:gridCol w:w="1699"/>
        <w:gridCol w:w="1166"/>
        <w:gridCol w:w="1043"/>
        <w:gridCol w:w="1159"/>
        <w:gridCol w:w="1025"/>
      </w:tblGrid>
      <w:tr w:rsidR="00F018C0" w14:paraId="5E3B68B4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801DAF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FF77C6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A2BF6C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965991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F6E68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F643CD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93CDE4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4E6311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7A5EE15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2C9FF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010FF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CE0C4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BB188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A8C73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EE55A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59B48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2 030 480,41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6E667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DA363C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F894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6DE18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7303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662CE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D4D0A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54E4B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D62E3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B804F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9B4FBF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37A04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0CE5F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DE04B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6813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C333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99050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6310B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2 030 480,41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84621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52FAA9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340E6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1931B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94874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16942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3F2C9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9F213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CAB5F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10 831 690,72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B497C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208900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AF97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6166D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B39F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EE3D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A9861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8A4D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CC920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0ADE8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39C5C4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8B31D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03ED5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B4A2C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D4AE0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258D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9F0A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71E17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10 831 690,72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E43A4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87113B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8E041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4095F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C5FED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CF783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42DF3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7A450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B6132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12 862 171,13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09864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813727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0EC0C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06839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F3959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BDC7B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A3DB3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1D08F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ED087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6A0A2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3F4E07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1B67A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64F18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936D5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D56DC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E2463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AC5F4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D11D6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12 862 171,13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630CF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C59B2A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54A17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C3BA8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D6EA5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E9C33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F3994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4C39B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501F0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2 030 480,41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C2B2F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419CC6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28B9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5F040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2A9A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8523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C001A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0D4E1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79DF6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2 030 480,41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7CA02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3EB6C7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C3F83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15490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9FEB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1223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E94A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CFAEA3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6B7A9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4A780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AA754E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AD463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6A45F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0A630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86D98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53771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0C9AE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9F58D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1F665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96BDE5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710EA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4B729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76AE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16A9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70E71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5D5C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A0651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53EB0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E5803B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3E241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FBA12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625F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FE9D5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E6CC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3B5A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09532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C8D31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30AFB9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93207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51CD7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447D3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83794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D130C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49FA5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16D68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2 030 480,41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30752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0FCA32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61851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3BFC5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4CF49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50344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F2561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DDA97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BA1BE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2 030 480,41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CD748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B2977E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0B107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83793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CE714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DD588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Działania/operacje </w:t>
            </w:r>
            <w:r>
              <w:rPr>
                <w:b/>
                <w:sz w:val="16"/>
              </w:rPr>
              <w:lastRenderedPageBreak/>
              <w:t>wspierane przez IF (w tym, w stosownych przypadkach, środki finansowe na kapitał obrotowy i dotacja)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9A572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0DAB9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7D6DF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F084F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C0623C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E8DA8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13C36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3B60B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FB203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0F5A2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02A69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BEDF6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1 824,00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8E455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E8A35A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9713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CAAAF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0D6CF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1B2D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9A6C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39F0B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D5349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1 824,00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4E511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31723B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390E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DBEB8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E74A5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1CFE6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593B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5B7EA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17C5C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0B6B1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48FDE2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C3358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EA09B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835A6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2F8EE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8A5FA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846FC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C1AEB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577E2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178055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49B1A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30459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E9A6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9AD96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94536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50C6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CD917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51716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A27017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717F5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2E46C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5E1FE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FAB2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8E052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686DE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4C19D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893E4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F541D7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6FD34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09023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A7C7E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AC0E4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ABB5B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663E9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7BF7E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1 824,00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E32D7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6C5656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FC873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DC79B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370DF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1EBEE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8F64E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1F1E2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D594E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1 824,00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BDC1E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6727F4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D11FF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C48CB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56381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B2C9B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IF (liczba umów podpisanych z odbiorcami końcowymi (lub na ich korzyść za pośrednictwem gwarancji))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F2030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6B9D5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80762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41F57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98AD7C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8A286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3CCE3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BEC7F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099E2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06099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AA357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D1701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C6111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44DC4D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83E1B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76811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4353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DCCC4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95DBC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1DDB54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74048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DE6EC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616C3E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85CE3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45DB5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FC890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208A2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61137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34D4D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D6D5D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D64B6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ABE419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65109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3B1F4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2B516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E0187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16907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B1619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FA1D2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2 705,00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3D0A3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974CDD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E714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0EFEA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4B9C3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B3C9A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4B30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9B35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6D09A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2 705,00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189E1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0F7E0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0884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BD9D6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4BDC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58AAD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9E0A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04385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F25BE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BBFE1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C7839F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631C9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4DFB8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B7E00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1A794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AAB79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52C55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68B8F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2 705,00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8D0EA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5F47E2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53B68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8D588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8A92B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2AE4C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98450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9D962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964A3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2 705,00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AAA12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7FC565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99629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68C1A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D917D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74E26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1F86C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83557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71AA4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9DC0D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87BAF7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893E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24B26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DDCF6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6A40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40887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BFFF9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BE27B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057C3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72586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080F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56BAF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4EF8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A632F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FD80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2547A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3B044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10 831 690,72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20B2A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04FE2E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B5656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008E2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5AC85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C548D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891F2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7CDEF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83057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10 831 690,72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76A97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1CE6D8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C11D0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8440B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B42B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E2ED3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B2B8E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6D88E3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291AD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F7BB0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FCA14A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4CD58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A8245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87BD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7CEC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813C6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F728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E2B51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2 705,00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4A632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46F73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87037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9CB9E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95C72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0658B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86691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7AF79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7A34E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2 705,00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4C46D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34812B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876AB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152D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8B8E2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D874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02331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6F1CC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AFB7D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2C79C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25FE55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01FCE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4ED8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D43F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9BAA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F794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0A56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9E0F5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4 745,87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BFFD2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B248C4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EDED1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AE0EF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819BC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42376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53310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8D64A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5B964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4 745,87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A1682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C3ADCA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25AAC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1466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B9E67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CB9BC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2409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969FC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7D7D4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3AD64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137D7F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2EAB8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767B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74B4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436C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95BC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71B7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8E8D3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CBBDA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4D617F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64AAA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F3513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7F5EA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601FF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B6152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56404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ECA5B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9ECAC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BDD507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618F1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BAEF3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791C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53BB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5B1F1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C4C7B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2DA15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92C6B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7E10C1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64A8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AA4DD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7878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B4F44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0C908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11561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21BD4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661FD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BC2A91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98DD8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76D5A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EFA3F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71FFF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757A4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E0BDA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D86A9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7CE74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72C349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DE17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346C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33A9D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0880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24EA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35EBE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A8759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B49E5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BC9B71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E9964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365E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CBD71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0816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5ACB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4F39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4D0A8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99D69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ACCAE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80F62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6FC3A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B1D22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D919D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ustanawianie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C1DD0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48E95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2BED3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375B0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077B87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F1D1B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066D3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98786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4FBB5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D2F41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EAD70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47AB4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8312D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0BF736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EBD9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053AB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AAE96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C8191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773B9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358D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8C220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01EBC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B20CA0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BC350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4A2C6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951D8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9A251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8E094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05959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47DA2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88FB6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3477FC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F41A5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A2FEE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19BD7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860DA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C71CA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A23FA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70CA7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1477D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D5D51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FDBFF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BB772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D6D1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36069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A8235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6112A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1489A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F1730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0E1574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5BAFA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6DDE7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FCB52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BD7F7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D0C9C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D9E2A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D9418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B4244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1BB9E9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DEB05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20AAA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3F1AA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EEB18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1CF2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9FCC4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6DA95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05989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3EA362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C0CB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3869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44D2B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55592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4910D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18F23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11BC9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7DC48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3A9B0A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2D5E3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839C0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066A2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2416D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8C1AE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F1EF7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7D256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11244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519ACF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EACF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39D4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A5D0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29A92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4B218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50E74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C6002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2 030 480,41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001B0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71EBA4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0E50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3CFD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CAFF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BD4C0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1A9D8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194C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97023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3DC0E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37A229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DD3DD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9B1BB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83A3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2866D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FF52A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11A74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4A4E5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2 030 480,41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AD394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DA94E7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8CF8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16FF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4438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391E3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48B3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1D931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A1F71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2 030 480,41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91C7C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985811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3428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F498A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9266D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8003E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2348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B298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9BBF7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0E1D4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3D6B0E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B6ECF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AE42E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49A37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0FBB6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956CB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78332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4DFE2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2 030 480,41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1C32D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63E97A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4C74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2292D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66FF1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54104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01839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21B468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12EC5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1 824,00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01E1C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CD9990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4BF89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8DAC4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16E2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F595B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7E831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773CB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60A63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D4C01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816662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D0929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95482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FF00E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D36A6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A4BC7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DF080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43FCD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1 824,00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47871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F2A572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5AD0F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0FA74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90A8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8EDE5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F3AB9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0A4B0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ECDB2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10 072,84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9F526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1BFE59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5F0DB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9E4AC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A75C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8A163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83A4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41551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6B0AE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8E4A2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0B15E9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D8358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8BAF6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D3DC9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C2DAF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57C39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F88EF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9087C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10 072,84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B570B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70C1EE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869F5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9BE0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06B09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B1CB8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D8D93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13275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DA270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18F8C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35C9E7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0AF2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F9B0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07005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A6141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5E105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A502A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64FF2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9DD76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C2F3BB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375F1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46FF5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BEA99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7CB86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BC451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B3DAE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E27FE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51978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8F8C73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127FE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C158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7388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40557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1CE87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0E01E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6BE65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7169E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6AEED7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0066D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75633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6B7E5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DB594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FDBC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378E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6CFDB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4E7A1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152E3A4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D8ED1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0C2C5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M08.6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0D42F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CFF82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6E897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9C69A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8E1A3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8F7A4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BF10158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F3C8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729DE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1F8B5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326BB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5A374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074754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4845A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A3B20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980371D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CD682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21A28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658A6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7C995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148B4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3024B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FD7F5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0ACDA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7ED9AF0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CF3D4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6DF22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M08.6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EEBE1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FE897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EC544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6ADF0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FB975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EAB9F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215DD157" w14:textId="77777777" w:rsidR="00F018C0" w:rsidRDefault="00000000">
      <w:r>
        <w:br w:type="page"/>
      </w:r>
      <w:r>
        <w:lastRenderedPageBreak/>
        <w:t>M16 - Współpraca (art. 35)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043"/>
        <w:gridCol w:w="1256"/>
        <w:gridCol w:w="1116"/>
        <w:gridCol w:w="1292"/>
        <w:gridCol w:w="1060"/>
        <w:gridCol w:w="776"/>
        <w:gridCol w:w="1043"/>
        <w:gridCol w:w="1216"/>
        <w:gridCol w:w="1025"/>
      </w:tblGrid>
      <w:tr w:rsidR="00F018C0" w14:paraId="197E83F7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34BC8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30D97D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145977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B907E5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70919D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2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8F216E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3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025A4B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4EC736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3D45E6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AF55E2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70E19EE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994B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EFBDB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4DC7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EC93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D55A6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F97C6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265F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2E44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124C9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100 859 287,82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11B1D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058446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98F7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58FAC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9940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3F7AF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5D9BF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362A9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0C38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DB6EB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33A3B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1CB4F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32B8F1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43D1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B684D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13AF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4F414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8801E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BDF53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74902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CAED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139B3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62 551 812,44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3555D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18A5FA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1D722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B0DAE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CA71C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7C09C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8F13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FA14E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018E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D596A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01070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7779D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044D83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84AA7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8C696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B55E6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F36D2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AF97C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5E48D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1E407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9D056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E616C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163 411 100,26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0433D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C22643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281A4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854DF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0CE8B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48116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D0E90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894D9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72B10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FF7B6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2E921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A7242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48A50F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6BD52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DDB33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30B0F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022D8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9A66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operacji współpracy EPI otrzymujących wsparcie (np. projektów pilotażowych, opracowywania produktów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499C8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0683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E1DA5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82029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169,00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A928A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14F073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4FDAB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87261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CCA7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44C7B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AE2B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C4785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49A4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4A0E7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18CAD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29452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0D36EB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D3BF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6E8BF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BBE9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CCAF5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6F14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operacji współpracy EPI otrzymujących wsparcie (np. projektów pilotażowych, opracowywania produktów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646EC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FA05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BE91C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EC1BA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267,00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ED6F4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AC11C4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4BD7A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9CBB5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CCEA9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50EDA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BB47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ABA1E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6EEC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77366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6E9CD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84411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943DDC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66368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47442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0EFF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59E4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98C32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8487C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MŚP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592BB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EDF5B2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F7AA0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220,00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4355E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7677F8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9F16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32AB1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DB9F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7B1B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C97F8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2EA55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(inne organy publiczne)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8A4DD4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D89994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889B4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B8FA4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394047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94BEF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6F619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0010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79C09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DEB2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72E1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Organizacje pozarządowe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4373C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BE654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410F1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EDCB1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124133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7D54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160C7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E91CC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00E4B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52263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9072C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Instytucje badawcze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91217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BE1AA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11C15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254,00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3277A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740A2B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02C4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273B9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255A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FF9B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EEED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0B979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właściciele gospodarstw rolnych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C2D00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B34620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9632A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1 712,00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21582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3A05B1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AE53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B95D8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46EE9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3D220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4F3F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4342D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doradcy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677D22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384B1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A542A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205,00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FB4C0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69FE51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D47F0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1A871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BE2D4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O16 - Liczba </w:t>
            </w:r>
            <w:r>
              <w:rPr>
                <w:b/>
                <w:sz w:val="16"/>
              </w:rPr>
              <w:lastRenderedPageBreak/>
              <w:t>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DB595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FFAEC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Liczba operacji </w:t>
            </w:r>
            <w:r>
              <w:rPr>
                <w:b/>
                <w:sz w:val="16"/>
              </w:rPr>
              <w:lastRenderedPageBreak/>
              <w:t>współpracy EPI otrzymujących wsparcie (np. projektów pilotażowych, opracowywania produktów itp.)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E0130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46E97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77E9C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5045D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436,00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934A8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9EB937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2412A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EC30B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1692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033D3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5153C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08EF5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D2867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7E57D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FD3C5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015A2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11079A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85BA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4966B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F6DB5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4976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50AA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grup EPI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9F7E9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C82293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E34953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80F2E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436,00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F29A2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930E0D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189B7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11183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DAFD1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2BAE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DF98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F2952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519A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8E6D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1B510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01053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E1B3E1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2EB99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9226F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ED1D5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8C1E2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6E70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D8010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AC8A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553D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13009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0BADE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AC44D4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2A345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27306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795CE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EDD03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591CE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B6A4B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DA797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72BAC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74110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BDFDF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9C6E68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D4D21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8C92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DDF4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ED1F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DDE0A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FFD26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38EB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9D4B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5EA80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620E2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3D5072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86D7D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13CE5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DFBB1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19593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816AF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F1DAC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6351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2729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7A29F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A8691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A2ABBB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7F3A0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E3065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77675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O17 - Liczba operacji współpracy otrzymujących wsparcie </w:t>
            </w:r>
            <w:r>
              <w:rPr>
                <w:b/>
                <w:sz w:val="16"/>
              </w:rPr>
              <w:lastRenderedPageBreak/>
              <w:t>(innych niż EPI)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C33FE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76701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B6AB4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D5679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F3A01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51477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300B3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B033B8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6FE5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BC669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M16.2; M16.3; M16.4; M16.5; M16.6; M16.7; M16.8; M16.9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B8310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3DBDA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A1568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8269D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2338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3930F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19A0B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36A27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E76C2A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0F2F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8D592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M16.2; M16.3; M16.4; M16.5; M16.6; M16.7; M16.8; M16.9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A2B71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56B9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1972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4874E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B994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853F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E45CB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C4C2E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29F88B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16889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82CF5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M16.2; M16.3; M16.4; M16.5; M16.6; M16.7; M16.8; M16.9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59F9C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D01C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EA4EA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D8430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8FF5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C266B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EA2E0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F39B7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1B9D31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4D54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B892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M16.2; M16.3; M16.4; M16.5; M16.6; M16.7; M16.8; M16.9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CEA46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8685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BE1C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4C062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93C5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05065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D142F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031E9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1EB324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E4B8D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9481A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M16.2; M16.3; M16.4; M16.5; M16.6; M16.7; M16.8; M16.9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3F94B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38827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F2536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7611B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91C8D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D368A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639D0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8ADA7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7D7AA3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F40EE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ED8B1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M16.2; M16.3; M16.4; M16.5; M16.6; M16.7; M16.8; M16.9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FDC7E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EA948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50CDF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F97AB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E62C3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3B943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B3134C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F81F5B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14108B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AAF1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037C1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BB207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DA61D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E7FCF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E0B91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28AE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BB188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A7C2B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E6972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128586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F6FB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2642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D3468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4685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836B2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B2BC8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F7E0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6333E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CBA69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C3087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71351B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D54B5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B7A76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9E557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O17 - Liczba operacji współpracy otrzymujących wsparcie (innych niż </w:t>
            </w:r>
            <w:r>
              <w:rPr>
                <w:b/>
                <w:sz w:val="16"/>
              </w:rPr>
              <w:lastRenderedPageBreak/>
              <w:t>EPI)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4091E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2A8AE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1EE7E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B26C2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EC87C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210B0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B0AE1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E9CF64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32BD8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9D10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9D236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6367C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911CD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0BBB3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1940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C30EA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16CF8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23345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295DD0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A1E75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35397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E9846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897A4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23B57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F4F29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0A6CD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DFE2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0BB87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B0A42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F0AD08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4D61B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AB3D7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60F14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158A8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707DC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95936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45CAE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853DE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A4C63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55437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FB8889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EE94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CE3F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69EDD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D5A8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AAF8D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1A615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1561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3E175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1291E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749D0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B7D490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5C85B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8258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96A25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DDED7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EAF71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16350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FE0BB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1342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E02BA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F82A5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AE84B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67BA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70977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6ED7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405B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F17C1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32D9B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D8483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57E3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B2930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BF6C6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9DE68B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26E78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8E028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04146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900DC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6CB0D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C9922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F9D9A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1EFD6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EC6BC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F07C5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D3EDB9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6462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27FF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93AC4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4407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D96FC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A174A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057C1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7672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133A7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B5E5D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B469C5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7C21E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2E5F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1892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C6F22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4512D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F0BD5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9D6A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1B23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1F11C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F933D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5AD2ED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E7A7C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1BE9F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EB619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0C259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0BDB9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F5163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62F3E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33EBA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E3BCA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CA51B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E65416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EB07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7C93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35E5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BA4E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591D5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C71A2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4408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F728B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E267A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AE28E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668470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8BD2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28CB1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04BD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O17 - Liczba </w:t>
            </w:r>
            <w:r>
              <w:rPr>
                <w:sz w:val="16"/>
              </w:rPr>
              <w:lastRenderedPageBreak/>
              <w:t>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E1DB5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innych niż </w:t>
            </w:r>
            <w:r>
              <w:rPr>
                <w:sz w:val="16"/>
              </w:rPr>
              <w:lastRenderedPageBreak/>
              <w:t>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A9C10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5DEFA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BF743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D961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71F25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6A91C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676139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79C49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76AD2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DE10D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38766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23EC2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280CC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7F225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55E4C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35CF4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5E9B3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C1BBF3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DAEDD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E2097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932B2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EC0F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11E30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3FD9E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97B35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C7AF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954F8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1830F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8D6F80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84478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B8BA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DD130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309B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D0763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54E5E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042CA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32C2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554C4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5B479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4213C4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F5DB8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F431C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2731E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B2601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1DC8F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B2BD4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147D6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1B90C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8D797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79579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709071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1156A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35A0E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6B8BA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D93A3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9A504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07866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BBA4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95A01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2AB10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D60E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7E522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6337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668A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CAB2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24E4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4F31F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3C312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37C6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BC2CC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0ED7B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763FE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229F00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22050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2777C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2A8A1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FFB5A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E8645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5F336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44CF2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CC4DA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CCFAB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BBAEB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03E053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EB19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405FF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AD3DB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24C8C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366DF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24FB5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CA05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4001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813EE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56EFE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CAFB58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5B3E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6C9E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0F854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798E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5D835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83B60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EC2C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6876B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9E602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DBC20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9B88323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D2CE5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43779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M16.8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5093D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O17 - Liczba </w:t>
            </w:r>
            <w:r>
              <w:rPr>
                <w:b/>
                <w:sz w:val="16"/>
              </w:rPr>
              <w:lastRenderedPageBreak/>
              <w:t>operacji współpracy otrzymujących wsparcie (innych niż EPI)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451FE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 xml:space="preserve">innych niż </w:t>
            </w:r>
            <w:r>
              <w:rPr>
                <w:b/>
                <w:sz w:val="16"/>
              </w:rPr>
              <w:lastRenderedPageBreak/>
              <w:t>EPI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E518F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FAFD7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DA9A3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5C187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233BE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BE39B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947811A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8B99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9BF1A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91AF0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F4EE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740BE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F88BB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1477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4672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97515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17348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2456CCF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309CA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F6CD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M16.9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3838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E1E20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EPI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A97A2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BF8F1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E25C2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F5E70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AC235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D3FAB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7F042EE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6C1B7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675F8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M16.9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C8A51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71741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innych niż EPI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7F540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C7307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9B073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71B05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86B2C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85468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2744554F" w14:textId="77777777" w:rsidR="00F018C0" w:rsidRDefault="00000000">
      <w:r>
        <w:br w:type="page"/>
      </w:r>
      <w:r>
        <w:lastRenderedPageBreak/>
        <w:t>M17 – Zarządzanie ryzykiem (art. 36)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1166"/>
        <w:gridCol w:w="2232"/>
        <w:gridCol w:w="1699"/>
        <w:gridCol w:w="1166"/>
        <w:gridCol w:w="1043"/>
        <w:gridCol w:w="1159"/>
        <w:gridCol w:w="1025"/>
      </w:tblGrid>
      <w:tr w:rsidR="00F018C0" w14:paraId="3E7E23A6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896C68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1080E9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2E4E25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78EA09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B73A3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40BC0D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7B0C6C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9872EF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4E791AC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2A75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ED02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851B7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7BD54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B233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754B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E76DF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3 417 074,68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72BAE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190FAB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04AB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3F55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BB1A6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F14C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1DC9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C8BE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5401C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3 417 074,68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D5BBC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7F50CD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EF04F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9F34D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BA82F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3F2D1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B1089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A38F2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B6ABA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3 417 074,68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E3BDC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7455FA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FB0DE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51BA7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6BA68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E0321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EEFDF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91C38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05C60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3 417 074,68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8A49F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375B2C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7457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5AFE2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D585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6E423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EFB2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92E2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FCC2C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914,00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C916A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C2A97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58F83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36B04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15F92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0400C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9F4B5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1AB33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59C74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914,00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3FC70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D41250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EBF8E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B7572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9772B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17F65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528C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E2E2A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1D260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480DA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6F57C0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3631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091E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D98E9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3FB91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AD058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B988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B4620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2217B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FDDB70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A455F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8268C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FA6CC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2C71B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12C49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0C58F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BE485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EACD9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0E1098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C26E1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06423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2649D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EB702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39969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52778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BFF54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321F2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A9ACDC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36A15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D823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CF30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8BC98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BFD23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F006A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3B445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B9FFE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2CE492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D63AF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A0FB7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DC912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B9352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37C9B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41669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08854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EE661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71294B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D9591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3BFE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A72B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3D1E8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C9D88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84433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13EAE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2769C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51D75C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DF511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36FD2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9AAF8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4D09F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84117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9FAA3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512C6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228A3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21D3C8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3B978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2FE54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7C0E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O10 - Liczba rolników korzystających z dopłat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55085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2DC99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9AC9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2A1C1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856FC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E23BED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A87CE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CBC28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F23FA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O10 - Liczba rolników korzystających z dopłat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81EE9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AC1FA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46437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97469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7BA2D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22C086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5E288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45DA1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CCD2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A584F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EBD1A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D7A5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FBBC4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7204B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9C5461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4AE6B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81635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CC62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EB082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czego wsparcie na rzecz przestrzegania progów minimalnych strat poniżej 30 %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A3FF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8AFB3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D39E0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617B5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9099DE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1ED4D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D933C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A4E93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9376C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3FEEE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BC17F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F10E1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B75A2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C3A2BD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FB485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12E58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FC678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1C66B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z czego wsparcie na rzecz przestrzegania progów minimalnych </w:t>
            </w:r>
            <w:r>
              <w:rPr>
                <w:b/>
                <w:sz w:val="16"/>
              </w:rPr>
              <w:lastRenderedPageBreak/>
              <w:t>strat poniżej 30 %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9CFE4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D4B3E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0770E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84082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0160CC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AFD4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80E1A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5E783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36FC6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7D98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5B5F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58E9E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13224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EAF860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F5F19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42BF0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A7ECE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372C1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A3123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FFE07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5290F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9030D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48ADDFE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B551B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0BF8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4445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1CDD0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5922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85B1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E41C5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2069E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B3B7D01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73196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A2BD9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M17.3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4F372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036D9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9124C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3DEDF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DE211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A8A12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25DA07A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378A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D387B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M17.3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09B9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O10 - Liczba rolników korzystających z dopłat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21AE5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2A53A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D8779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71166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76386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791A35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E24DD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D167D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M17.3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8A174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O10 - Liczba rolników korzystających z dopłat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AC972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3067A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051E0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5DBA6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C4BC5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7BEF5897" w14:textId="77777777" w:rsidR="00F018C0" w:rsidRDefault="00000000">
      <w:r>
        <w:br w:type="page"/>
      </w:r>
      <w:r>
        <w:lastRenderedPageBreak/>
        <w:t>M21 - Wyjątkowe tymczasowe wsparcie dla rolników i MŚP szczególnie dotkniętych kryzysem związanym z COVID-19 (art. 39b)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154"/>
        <w:gridCol w:w="2221"/>
        <w:gridCol w:w="1688"/>
        <w:gridCol w:w="1155"/>
        <w:gridCol w:w="1043"/>
        <w:gridCol w:w="1216"/>
        <w:gridCol w:w="1025"/>
      </w:tblGrid>
      <w:tr w:rsidR="00F018C0" w14:paraId="6C210463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26841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A5CA68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52DB23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ADA202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2D0DD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785576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73425F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C5FA52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0EECE2D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B239A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5BC1D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2767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BCC3B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MŚP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AD63D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DB8A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67576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8FAD0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746205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C840E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6DD69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CE83C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A214C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rolników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02F11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E7523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4B2DE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267 027 232,39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2CC9C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26D53C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52F71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DE905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532E2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1F110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DDC2A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80D9C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2F9D1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267 027 232,39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A9F6C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70893D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342CE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AB361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46F59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483E4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MŚP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89177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55C72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C650B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127B1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C4E388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1D912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5749E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BB2BF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925EA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rolników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46D25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FF1B2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C0B98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267 027 232,39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9B13A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DAAD5F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DA54E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F6EF1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3E22E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CE264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MŚP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9F3F4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4B0CD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39493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B9742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3A37BBA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DF22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4008F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A42E4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90A8D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rolników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A9554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389E1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14CAE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180 340,00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B8691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40D4A8F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CE848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BE457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7BE90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A89D7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ADE73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8B765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48C66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180 340,00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F0E1A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6EA3AE0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F2451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504CF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A60EA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8DE65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MŚP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CAECE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F01EF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E0753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FCD0F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D62A50B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E1696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969AC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BD44E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09F02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rolników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4E902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FE459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C1C9F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180 340,00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6ED80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6C624D51" w14:textId="77777777" w:rsidR="00F018C0" w:rsidRDefault="00000000">
      <w:r>
        <w:br w:type="page"/>
      </w:r>
      <w:r>
        <w:lastRenderedPageBreak/>
        <w:t>M22 – Nadzwyczajne tymczasowe wsparcie dla rolników i MŚP szczególnie dotkniętych wpływem rosyjskiej inwazji na Ukrainę (39c)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154"/>
        <w:gridCol w:w="2221"/>
        <w:gridCol w:w="1688"/>
        <w:gridCol w:w="1155"/>
        <w:gridCol w:w="1043"/>
        <w:gridCol w:w="1216"/>
        <w:gridCol w:w="1025"/>
      </w:tblGrid>
      <w:tr w:rsidR="00F018C0" w14:paraId="36312D96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3D10B8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B712B9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561FAB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09C282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77B177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E023EE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CF4B7C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B1: 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8FAEC9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1AD0420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AEA1C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81BB7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01B2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27C70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MŚP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0B75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9E991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646DC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D39A3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FB88A2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816DF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6486C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9274C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96C80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rolników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85081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93455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D7502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122 722 661,33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29C6B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D851F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99052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67CDA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48B49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44DE8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1A649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91FCD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9E04A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122 722 661,33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260D4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DB0AED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CDE75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30063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6C16A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AD928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MŚP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DB446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DCB4F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17E18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345BC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C6D4EC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2F482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EF5A2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636D0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5A88F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rolników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4593B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40DCD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64627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122 722 661,33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226AF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D782CE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732C9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8254A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F757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D35E4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MŚP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D461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9AE2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EFE84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AE798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DB824F2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60122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A559C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7117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8E5B1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dla rolników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4A38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5381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A40CE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30 137,00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90592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FE8D756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6E4F9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EF976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8F9AC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3116F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4AB95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B49CC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F0B47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30 137,00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4868C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BE75F20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99E2C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9E7CC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26DCB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EEA90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MŚP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D6789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DDCC3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F0482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0BCDE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4C4DE96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3935A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CC182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C6FA1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7421A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wsparcie dla rolników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3D29A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74389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AC174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30 137,00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04F20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6F9C129B" w14:textId="77777777" w:rsidR="00F018C0" w:rsidRDefault="00000000">
      <w:r>
        <w:br w:type="page"/>
      </w:r>
      <w:r>
        <w:lastRenderedPageBreak/>
        <w:t>Tabela B2.1: Osiągnięte wskaźniki produktu LEADER (roczne sprawozdanie z wdrażania) – ŁĄCZNIE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2220"/>
        <w:gridCol w:w="1155"/>
        <w:gridCol w:w="1688"/>
        <w:gridCol w:w="1155"/>
        <w:gridCol w:w="1043"/>
        <w:gridCol w:w="1216"/>
        <w:gridCol w:w="1025"/>
      </w:tblGrid>
      <w:tr w:rsidR="00F018C0" w14:paraId="30A4EBE0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82B6A6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A5DF57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75C8B2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A1486E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646FCA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216B53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1F5246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Osiągnięte wskaźniki produktu (2014–2025 wartość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A442D6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5538FE5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F9CB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118EA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9B708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395B5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71E0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AE90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F4BB2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BD462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4E7595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832F7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C0B9D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A5CC7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A0B70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na przygotowanie strategii rozwoju lokalnego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9A9F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EB72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A017F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13 630 497,82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C40B0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E8DB0F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5B43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4BEB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89BB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ECA50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Pakiet startowy LEADER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84D09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432E2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4DC32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4502E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D530FA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CB958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3532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E0BCA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B37CA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(5 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C144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770A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D917B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70F42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93F8CB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8C35D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FA27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BB4B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425CD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(5D)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F0A3B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C53D6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D192C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F8A78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FB5DDD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073B1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7230E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C9ED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ABDE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(5 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959D5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C21D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E7EEE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C4A33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05A1AB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0BE2F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0FB6C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E423C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3C31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(5E)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3E10C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1770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4E46C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FE1AE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EDBC2D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C04E7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8F704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D3BC2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E5BB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(1C)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58B7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75916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58DDC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41440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A8150D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CEAD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E07A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D8BCC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CDE5B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(5C)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F39B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A5BD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755DB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99C75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D99675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0701B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DA0A4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C8E0C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63A80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(2 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31F2C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3C8FA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5F797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C2CF5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2FDF5A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1F59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B610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A1D6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B0EA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(6 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1057E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092E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5A3D8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321 565 280,41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F7081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F82640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C4FFD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970F6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37B74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7E906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(1B)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76C4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5A00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C4DCD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59FE6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A5B691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45395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B67B2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A057B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5311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(na podstawie dominującego celu szczegółowego (dodatkowego celu </w:t>
            </w:r>
            <w:r>
              <w:rPr>
                <w:sz w:val="16"/>
              </w:rPr>
              <w:lastRenderedPageBreak/>
              <w:t>szczegółowego)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D44B7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603C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F3137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3EEEC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CFD427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DB69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6D2A1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F5062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F9F6C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(3 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7D571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82A7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55694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B4BE8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863BF6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EC974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73EE1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81886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5B8D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(4C)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52068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D06A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83BFE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6644A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F0755E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B300C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319FC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CB1B5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E58D9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(2 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7676C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B8B4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F428E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D29E1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2107D7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76992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DEC6F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848C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0F44D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(3 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D108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47D38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89EE3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8 000 857,79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8421C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B14711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A97A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CA4C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DE73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F0995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(4 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3723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4792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CCBD0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7C7EA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4E7F7D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443D3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ECBB4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DA306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80629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(6C)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5346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BF8C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8733E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14 238 676,67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DE3D7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7AAE6A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1A9F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6339F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B4A9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C45C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(1A)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0F943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B5D23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4EE99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641CA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28769A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5EE4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6211C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504EE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EF4DA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(6 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81FA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6C03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C215B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429 979 232,70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C89EF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FD164F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EC48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9384F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60C47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5D965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(4 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5D7FA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F690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03AB0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C6485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991D61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1AC5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159A5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CE625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A00E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techniczne wsparcie przygotowawcze dla współpracy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64D53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53A9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91883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178 059,96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22AE9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810214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CFF3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CC7E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1C99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2AA7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na współpracę międzyterytorialną (projekty)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55B7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6A467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1EC8E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34 511 753,95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0D44A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5D4D86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DA3DE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85598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C75F2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99A1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na współpracę międzynarodową (projekty)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C8FE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E04A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A9683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9 282 924,98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10929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36AD26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7E41E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B22E8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AED5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43F93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na koszty bieżące strategii rozwoju lokalnego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BB744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690A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B7814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125 288 324,72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E6D44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31996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16AA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88D53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680E6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FE199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na aktywizację strategii rozwoju lokalnego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2917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64C7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50D02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17 084 771,55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4EE84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32CF28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D7B5D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6747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O18 - Liczba ludności na obszarze lokalnej grupy </w:t>
            </w:r>
            <w:r>
              <w:rPr>
                <w:sz w:val="16"/>
              </w:rPr>
              <w:lastRenderedPageBreak/>
              <w:t>działania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31D02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0A7A3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00B1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9A30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54515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20 126 298,00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C21F0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F70D8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6144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9E9CD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O19 - Liczba wybranych lokalnych grup działania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F4461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31B39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C3ED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7041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975CB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291,00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CD670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23A2B5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CEC9A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1C300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O19 - Liczba wybranych lokalnych grup działania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6AE39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AA056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finansowane z wielu funduszy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9E095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D884E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6E696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41,00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CE811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37076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9D6A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1E69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C4AA9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D1C85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00594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6DA2D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0C750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F2A1D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42AFFA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23B5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F82EB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2637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27E7A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(5 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EE89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1D9DD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3CE65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5DA25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F6E0E4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9DE3F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4017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C826B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8268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(5D)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FFAD7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AE09D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BB662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49B33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932F84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2712A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02C4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322DB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11B5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(5 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6AFE7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B1785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62A2A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05F27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837182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6B6EC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845C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E2F5D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FD1E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(5E)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8905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A2CF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00B4F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2BBE7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C54910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A55A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86B55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E76AE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CDE6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(1C)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ED285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31E6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58323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8C9C4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EB147E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4CCB2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1988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855D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5FC3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(5C)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D6FA3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4AD1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458B3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F9DD7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5B7009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20AC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7D28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76974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9536F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(2 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6A447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D2A0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6E56F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0A504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9AF7A6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9DCB2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86DF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3326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6785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(6 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87605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883A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2DD11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16 764,00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BBD38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E4BF3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F875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CFCB4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B62AA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8F03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(1B)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887C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15CA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F9F44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1CBF5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28AC29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87DE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7069B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952D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0C2AB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(dodatkowego celu szczegółowego)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D026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5EB29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F5E48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4E010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2DC824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58BC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4B29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7714C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6640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(3 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BC15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A2A2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5253C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6459F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A6C081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7F53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A427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O20 - Liczba projektów LEADER otrzymujących </w:t>
            </w:r>
            <w:r>
              <w:rPr>
                <w:sz w:val="16"/>
              </w:rPr>
              <w:lastRenderedPageBreak/>
              <w:t>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7FA03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3176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(na podstawie dominującego celu </w:t>
            </w:r>
            <w:r>
              <w:rPr>
                <w:sz w:val="16"/>
              </w:rPr>
              <w:lastRenderedPageBreak/>
              <w:t>szczegółowego (4C)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9C12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833CD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C2179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0EF22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6C9691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7F89B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D2004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61676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C7C7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(2 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4DF18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38338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1E317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5B7CA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043065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D12B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87B4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2CE6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93159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(3 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B0F7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1232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15E6F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49B8C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83D3B8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57BD4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044B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D2E0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0203C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(4 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577BE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381C0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977E8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DEAA6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BBC7E5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2207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84E3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1F4B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9983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(6C)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4634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4BF4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0098B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266,00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EEA1A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2C3056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471D4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3A1E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9FD7F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2C6F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(1A)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BC77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3C8D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10D36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8A6EA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07D89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B253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477E1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BDAD3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AB2E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(6 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1A8F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0FDA1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2EE60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13 829,00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3C229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3D8215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0CFBA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2058E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O20 - Liczba projektów LEADER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FF076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CB0B7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(na podstawie dominującego celu szczegółowego (4 B) w który projekt ma wkład)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83143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AC63D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80113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21557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868843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83535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219A9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O21 - Liczba projektów współpracy objętych wsparciem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35104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BDC0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współpraca międzyterytorialna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8205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2409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8B1AB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206,00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8C3F6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41BBFA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A433B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613D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O21 - Liczba projektów współpracy objętych wsparciem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91F23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06BDB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współpraca międzynarodowa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A9E2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676A8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6F115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102,00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F81A7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1AD909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94A95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31142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O21 - Liczba projektów współpracy objętych wsparciem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DEA96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16C0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E672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B76A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7A293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8C127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B0CDB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90A2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A9C6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O22 - Liczba i typ promotorów projektów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2955C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CCC36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MŚP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70456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22EF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47601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4 053,00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3D4C9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B51140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D1E0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9A4B9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O22 - Liczba i typ promotorów projektów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52FC4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A6205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lokalne grupy działania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347C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96705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606E0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557,00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6AEE9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98600A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79B78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8229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O22 - Liczba i typ promotorów projektów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80137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7664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organy publiczne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EC72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E7CB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740E0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5 983,00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4C19C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784EB19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D499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0EEDB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O22 - Liczba i typ promotorów projektów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C2A71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9162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Organizacje pozarządowe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7F318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9B4A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84122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3 573,00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B8CC5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1E6C283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3BD35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28298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O22 - Liczba i typ promotorów projektów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CD968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1490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EF1E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6A402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2BB2E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14 447,00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7BB54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2A86E6F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C0BA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CF5F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O23 - Liczba liczonych pojedynczo lokalnych grup działania uczestniczących w projekcie współpracy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818EC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4FAA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współpraca międzyterytorialna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4470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9387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C5901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318,00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365D5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4D3A37D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A174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F6034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O23 - Liczba liczonych pojedynczo lokalnych grup działania uczestniczących w projekcie współpracy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E9C6F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81CBD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współpraca międzynarodowa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75CB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FD6F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B2016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195,00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ECF08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</w:tbl>
    <w:p w14:paraId="6633BA57" w14:textId="77777777" w:rsidR="00F018C0" w:rsidRDefault="00000000">
      <w:r>
        <w:br w:type="page"/>
      </w:r>
      <w:r>
        <w:lastRenderedPageBreak/>
        <w:t>Tabela B2.2: Dane z programu LEADER w celu monitorowania wkładów w główny cel szczegółowy– ŁĄCZNIE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374"/>
        <w:gridCol w:w="1375"/>
        <w:gridCol w:w="2441"/>
        <w:gridCol w:w="1908"/>
        <w:gridCol w:w="1159"/>
        <w:gridCol w:w="1025"/>
      </w:tblGrid>
      <w:tr w:rsidR="00F018C0" w14:paraId="60FDE8C8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8083D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4E4F42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43586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A2BDC2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56AC9F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290DE0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Wartość (2014–2025 skumulowana)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063A78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461E219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D81C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D0A8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CC1C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1A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6B0DF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036F1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C954D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C9932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4138D32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FB9E8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FCB65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EC34F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1B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B9EB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T2: łączna liczba operacji współpracy otrzymujących wsparcie w ramach działania dotyczącego współpracy (art. 35 rozporządzenia (UE) nr 1305/2013) (grupy, sieci/klastry, projekty pilotażowe...) (cel szczegółowy 1B)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7D6E2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F7DE5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1928A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1ED027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0A36A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DF34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FB720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1C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52407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812CB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9C530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28F28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25B6B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84EF9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E7611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83CFB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C5B4E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BA6FB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5D93B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F9405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6C82F6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DFB9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E55C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0B46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9EB2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23FE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E325E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321E7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424BC3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D01A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A0F8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7496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C44C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B891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C3752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73738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ED4F90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557B9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7277F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71162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6C6ED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E5650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60C00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B40FF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DC3E4A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6359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77793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71F1B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5214C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F3EB5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98226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6B987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E4B405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28BD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F327D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4D0A8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9A7E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FC14D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B928B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5BEAC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AFF2E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EF43B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056BB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023A1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7AC8A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6FF7F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88CE8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678D9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25094B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0798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66295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4D393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98AC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1C9D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DFB6F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7BF41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76CA01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66E3D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3F66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3FB9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BFCF9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8C9A3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061F0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71,00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E2308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275108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4614F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9FA25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24F16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4DBCA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4A5FE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4D0A1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88D58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9A7736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0825D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A0B3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18BB8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DEF1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E1A6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instrument finansowy (którzy podpisali umowę)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C0B23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81CD2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106943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043A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3B635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5E11D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E013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50ED2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odbiorców końcowych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A6C0E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42CED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FFADEA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7077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A206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D6E9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BFC6F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41F0B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rolny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BB77C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EF50C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5F8BCD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3D5A6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C20D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7FE5E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A3294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7468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zalesiony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D16EE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99024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42878F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70C7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A1E24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7265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AA21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C78AA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rolny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1DD65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B4CCF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9369D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B4CBD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FD78C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0F83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43CF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8E26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zalesiony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68BCD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208B7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28A8F9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5113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5317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C333C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A581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736E9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rolny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67AF3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B9A8B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C4FE74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B320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FEDC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4BB3D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3E00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97324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zalesiony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717EA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15905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F3503D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6837B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2DD4F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5033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D622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EBF6E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6B714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E5929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045E38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E050C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87C9B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517E9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733BC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C92CF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CEDA3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97668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A7E3EC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365D4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A53F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76F35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61A8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9928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BADD6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CD713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C774F9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3B17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FFC21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C4C2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663E1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686B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E14BC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25569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8BB3BD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346BC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17A60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495AB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2B230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ECCFD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EE395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1A3DA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D6A044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F3150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7B4FD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B1D25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DEC35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F8F73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30B03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E48FB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8CC782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32AC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FE3D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909AA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89776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B6342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Działania/operacje wspierane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FBD3E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FCF19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914E6B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2981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4B7B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BF2D9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5D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444E0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720C0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4540B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CF845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1BC02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E467B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6B411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AC6A3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5D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72B0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O8 - Liczba dużych jednostek przeliczeniowych inwentarza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D8897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1E4A3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10D08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3774232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A66E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EE08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BA88F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2567A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06A90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8EEA8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C7077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1CEAF17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332E5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857F9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7CC8B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2C7D1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R21 / T20: miejsca pracy stworzone w ramach projektów objętych wsparciem (cel szczegółowy 6A)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C834E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A1347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21 493,00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6690D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7D0ADE33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1FE74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F8C4D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A5615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937D7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4180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E6883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3 647 646,00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0384D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8A6DE4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FB450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94438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EEB8E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3763B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F9EE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IT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40729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133 576,00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797BA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</w:tbl>
    <w:p w14:paraId="66A6C00F" w14:textId="77777777" w:rsidR="00F018C0" w:rsidRDefault="00000000">
      <w:r>
        <w:br w:type="page"/>
      </w:r>
      <w:r>
        <w:lastRenderedPageBreak/>
        <w:t>Tabela B2.3: Monitorowanie pomocy technicznej – ŁĄCZNIE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256"/>
        <w:gridCol w:w="2323"/>
        <w:gridCol w:w="1790"/>
        <w:gridCol w:w="1790"/>
        <w:gridCol w:w="1216"/>
        <w:gridCol w:w="1025"/>
      </w:tblGrid>
      <w:tr w:rsidR="00F018C0" w14:paraId="4A44FE0F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22DF96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E832B2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ED88CB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A59B13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3B251C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0B6ABA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Wartość w tabeli B2.3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0A4D50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65FCB0A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D353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2400C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3E29E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DA86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koszty (badania, szkolenia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74C7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1511B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271 107,23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56B8C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7CCC5A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1277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777D0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03FD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23418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koszty administracyjne (personel, materiały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948A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8748E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362 287 960,34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0534F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4C67BB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C7C28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7DAE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8CC9C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24AE7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na pomoc techniczną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46757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14DBF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115 794 910,78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48C55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E9BDF3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83B8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47DF6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5170A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5B2CB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wsparcie na pomoc techniczną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CEC92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czego wsparcie na ustanowienie krajowej sieci obszarów wiejskich i zarządzanie nią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08069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42 056 299,27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F1502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09349A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CE7FD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0C476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1C3F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CAEE6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(szkolenia, forum internetowe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27EB0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7186E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8 408,00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51075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4537EF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7D7C9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2156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EFABC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9D81C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(szkolenia, forum internetowe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8887A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skupione na dzieleniu się wnioskami z monitorowania i ewaluacji oraz rozpowszechnianiu 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C831B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26ECB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D6ADC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3AD82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83CEE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A623C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B66B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(szkolenia, forum internetowe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550BC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lokalnej grupie działania, w tym wsparcie współpracy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B27D6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80DE2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C9CE3B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D53C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7738C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CB00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E761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(szkolenia, forum internetowe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869B2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doradcom lub grupom wsparcia w zakresie innowacji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FB621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EFD3C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3AE32C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D9D7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2A3D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88129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3E899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tematyczne grupy robocze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324CE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BD70A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39,00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982AC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392769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DE69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8483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B26C0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E6047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tematyczne grupy robocze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45C8C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skupione na dzieleniu się wnioskami z monitorowania i ewaluacji oraz rozpowszechnianiu 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34770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C7F1C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29E17A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DD6E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EEB66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D89A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BAA7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tematyczne grupy robocze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BA585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lokalnej grupie działania, w tym wsparcie współpracy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DCAB9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AFCED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68326D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FDE83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C14B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8249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4B93A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tematyczne grupy robocze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6CAF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doradcom lub grupom wsparcia w zakresie innowacji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95E46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67E32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BCCFA0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76CD3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AC9F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62C75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86B14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Konsultacje z zainteresowanymi stronami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4B7B4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C5637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20 755,00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8635D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4922B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A0FF3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6ABF0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308E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O24 - Liczba tematycznych i </w:t>
            </w:r>
            <w:r>
              <w:rPr>
                <w:sz w:val="16"/>
              </w:rPr>
              <w:lastRenderedPageBreak/>
              <w:t>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DA54F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Konsultacje z </w:t>
            </w:r>
            <w:r>
              <w:rPr>
                <w:sz w:val="16"/>
              </w:rPr>
              <w:lastRenderedPageBreak/>
              <w:t>zainteresowanymi stronami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FBB24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z których te skupione na </w:t>
            </w:r>
            <w:r>
              <w:rPr>
                <w:sz w:val="16"/>
              </w:rPr>
              <w:lastRenderedPageBreak/>
              <w:t>dzieleniu się wnioskami z monitorowania i ewaluacji oraz rozpowszechnianiu 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F3EA8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78D32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3270D2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C4712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3606B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AC65A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C3D8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Konsultacje z zainteresowanymi stronami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6158B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lokalnej grupie działania, w tym wsparcie współpracy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94298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0A3F3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7C35BC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3036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9B78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6D6E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O24 - Liczba tematycznych i analitycznych wymian zorganizowanych przy wsparciu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3603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Konsultacje z zainteresowanymi stronami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385E3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doradcom lub grupom wsparcia w zakresie innowacji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823CD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63EE8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EDB70E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A4E9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93A9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D9F7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F21F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publikacji: ulotek, biuletynów, czasopism itp., w tym publikacji elektronicznych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C1276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10E6F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32 110,00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788D8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A2EEF9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87327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A81C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6024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675F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publikacji: ulotek, biuletynów, czasopism itp., w tym publikacji elektronicznych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C31F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skupione na dzieleniu się wnioskami z monitorowania i ewaluacji oraz rozpowszechnianiu 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A9A99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DC3D7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A03B44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AA93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ED5E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55E3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0A1D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publikacji: ulotek, biuletynów, czasopism itp., w tym publikacji elektronicznych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1146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lokalnej grupie działania, w tym wsparcie współpracy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C2728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AF8EB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F162C6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2752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9E2C2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1081A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4AA0F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publikacji: ulotek, biuletynów, czasopism itp., w tym publikacji elektronicznych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0DC75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doradcom lub grupom wsparcia w zakresie innowacji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A4795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CFF5D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9B9860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B1CD8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26554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A3AA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CD81F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innych narzędzi (strony internetowe, media społecznościowe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FEE7C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0F508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101,00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90452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31DAC2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571E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40707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2695A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4862D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innych narzędzi (strony internetowe, media społecznościowe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04A1E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skupione na dzieleniu się wnioskami z monitorowania i ewaluacji oraz rozpowszechnianiu 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C405E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23CA8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C7572E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6251D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E9D69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D9DE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2D72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innych narzędzi (strony internetowe, media społecznościowe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90CEB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lokalnej grupie działania, w tym wsparcie współpracy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56F22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93F04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0CDF4B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C556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A430F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F650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7C809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innych narzędzi (strony internetowe, media społecznościowe itp.)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5E257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doradcom lub grupom wsparcia w zakresie innowacji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D0A67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8FFC4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1D311C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3261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D74F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14933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5FA2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przykładów projektów zebranych i rozpowszechnionych przez krajową sieć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D6ED1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522DF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BA802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C49A4B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5E40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CA6D7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D60E7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F52F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wydarzeń zorganizowanych przez krajową sieć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32572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46A7F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4 545,00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A6BA6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F6B5C6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40A2C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B24D7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51C00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403CB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wydarzeń zorganizowanych przez krajową sieć obszarów wiejskich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66C5A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skupione na dzieleniu się wnioskami z monitorowania i ewaluacji oraz rozpowszechnianiu ich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B84FF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E14D9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F99CF6E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C573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F28E0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3FA3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7E69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Liczba wydarzeń zorganizowanych przez krajową sieć obszarów </w:t>
            </w:r>
            <w:r>
              <w:rPr>
                <w:sz w:val="16"/>
              </w:rPr>
              <w:lastRenderedPageBreak/>
              <w:t>wiejskich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938C3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z których te poświęcone lokalnej grupie działania, w tym </w:t>
            </w:r>
            <w:r>
              <w:rPr>
                <w:sz w:val="16"/>
              </w:rPr>
              <w:lastRenderedPageBreak/>
              <w:t>wsparcie współpracy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76546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8FA42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B9C50D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B75F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CC99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39BD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O25 - Liczba narzędzi komunikacyjnych krajowej sieci obszarów wiejskich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282F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wydarzeń zorganizowanych przez krajową sieć obszarów wiejskich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A28F4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 poświęcone doradcom lub grupom wsparcia w zakresie innowacji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5F19B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6A5E8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FA1440C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C953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9040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0A11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O26 - Liczba działań w ramach Europejskiej Sieci na rzecz Rozwoju Obszarów Wiejskich, w których uczestniczyła krajowa sieć obszarów wiejskich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59F3E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EF16F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5031E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98668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7CDC9F7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BC4A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7EA3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M20.2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52BEF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O26 - Liczba działań w ramach Europejskiej Sieci na rzecz Rozwoju Obszarów Wiejskich, w których uczestniczyła krajowa sieć obszarów wiejskich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75BB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których te, w które krajowa sieć obszarów wiejskich miała czynny wkład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B2F47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59C4F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E5E6A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</w:tbl>
    <w:p w14:paraId="6CC9DEE5" w14:textId="77777777" w:rsidR="00F018C0" w:rsidRDefault="00000000">
      <w:r>
        <w:br w:type="page"/>
      </w:r>
      <w:r>
        <w:lastRenderedPageBreak/>
        <w:t>Tabela B3: Roczne monitorowanie działań zależnych od obszaru, działań wieloletnich i działań opartych na dużych jednostkach przeliczeniowych inwentarza (roczne sprawozdanie z wdrażania) – ROCZNIE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1019"/>
        <w:gridCol w:w="1691"/>
        <w:gridCol w:w="1951"/>
        <w:gridCol w:w="1295"/>
        <w:gridCol w:w="760"/>
        <w:gridCol w:w="1019"/>
        <w:gridCol w:w="1109"/>
        <w:gridCol w:w="1001"/>
      </w:tblGrid>
      <w:tr w:rsidR="00F018C0" w14:paraId="19BAAB5E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78F30D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10F6F1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DE3E64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0C36B5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9B6FF6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2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22D84E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D0FB0F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3C364D" w14:textId="77777777" w:rsidR="00F018C0" w:rsidRDefault="00000000">
            <w:pPr>
              <w:jc w:val="right"/>
              <w:rPr>
                <w:sz w:val="16"/>
              </w:rPr>
            </w:pPr>
            <w:r>
              <w:rPr>
                <w:sz w:val="16"/>
              </w:rPr>
              <w:t>Osiągnięte wskaźniki produktu (ROCZNA)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FC2F98" w14:textId="77777777" w:rsidR="00F018C0" w:rsidRDefault="00000000">
            <w:pPr>
              <w:jc w:val="right"/>
            </w:pPr>
            <w:r>
              <w:rPr>
                <w:sz w:val="16"/>
              </w:rPr>
              <w:t>z czego Instrument Unii Europejskiej na rzecz Odbudowy</w:t>
            </w:r>
          </w:p>
        </w:tc>
      </w:tr>
      <w:tr w:rsidR="00F018C0" w14:paraId="01C7ED2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4D04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A4045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47205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B1C12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4B59B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BEBBC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3738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81895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4 977 880,45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7D80E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F1BF0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E197C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87B5D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58954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64D01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90E64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DE909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5E3A4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EDFFC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4 977 880,45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7A03D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7F1789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39147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D292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M03.1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4A91E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CC82F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krajowe systemy jakości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C8359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BC93D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80322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1047C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188,00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9F4A4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EAB7B3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ABD07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68FAA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M03.1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64FD4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55B5D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krajowe systemy jakości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2D7DD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40F27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A3F31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B1841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188,00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2410F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570445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A2E2B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DF87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M03.1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6B911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A9B9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systemy jakości UE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30136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6576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844C5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7251D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BA9EF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178E42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FB823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BE8CE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M03.1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308AD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4ACC3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systemy jakości UE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8A4F9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1B875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24768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E3723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A217D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E96231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D47D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E874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M03.1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CB5A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4B6E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dobrowolne systemy certyfikacji produktów rolnych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DA4DE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EAB1D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B55D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DA3DA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7C24A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8951BC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CCBA5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16649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M03.1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1ECB4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69406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dobrowolne systemy certyfikacji produktów rolnych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D79E0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D7709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07A4E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4E0D6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65204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0AB7C2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57EA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D9783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M03.2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E50F8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92519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50DEA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7998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EEE05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20B5C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4 889 855,62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E992A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C69164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C62D6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C85E0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M03.2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CAF0E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89A68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C5D77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E6DA9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5D039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60645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4 889 855,62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F55FC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C97ABF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88CE0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55B94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B138C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DCD4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DCD5D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04DF1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EE7BF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16CF6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1F9B5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06AEE0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AD7F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FD1CE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4ADA9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B13C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6A222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AD52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4EE0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FB571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24 197 860,88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4A174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4AF550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3A857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1E266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B41BE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9F48A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B22EE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BEAC7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EB027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CA294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24 197 860,88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9F774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60E844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5EBC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74251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C0DD3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F387B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AA06D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D5491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61A8C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95E28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20C41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12BF2C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F5C2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3879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A282F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868EE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24F99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885F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D54F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5BC9D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12 520,00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5B49D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E933F3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0D8EF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31747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4CD23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29668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4F9ED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8C73D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45F17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4DA96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12 520,00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6833A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108678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ED71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398E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1633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D2542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F416B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1858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0A038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36E20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8A346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23A055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7843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D33A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6DE6C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3BA8C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C79D0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DF3C1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10A9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4D067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49 980,40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FDC34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9FA14A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EAAB9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C4F44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DB47E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61716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48877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827EA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42C2D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3A501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49 980,40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20020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52DD2C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F6B27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2965B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30A35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F7AD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C8FB5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6031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57A1C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E6954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F8B46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FFD340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FCADD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A68A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2C237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59CB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E1A32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3DEAD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66E66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A14B3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CF625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BC4409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C274E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0C3CE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8A3CF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51CD0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32BA8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2B20C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95CB5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A76A6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AAC7E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5E0513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EDA5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E02F9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8F9D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A6F8A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9D02D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81ECF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6C557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1768C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1B282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A3243E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9948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77CC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EF0C8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BF44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C1E59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91D6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CF94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72E3B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97F8D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0D5007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628DD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E8440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87837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CC011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52AF6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204A4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CD63D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7D4E0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286C7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573962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7FD82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9350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7DF8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A366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8F8C1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FEB5A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8BE3A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A9F7B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90936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B39747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5552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50C43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8402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6807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E8699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28C0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6F6E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F9EA2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9827B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43321A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37092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65D42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880F7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C53BE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tylko utrzymanie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976B8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03E6E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BD870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F2EFD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E7D71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143E64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9F32E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7182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A6FD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50464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A5847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D86F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44D9E4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67ED7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0D24A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F72373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E5C97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6EE9B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090B9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0F62D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50E0E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CFCD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FE8B4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32773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1450F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41060F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BC467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E914A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C961E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BE50C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2CFAE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A1E38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A399A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495D3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8951B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A9DC9B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65109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3A4C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955D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268A0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8945F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4D18E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C0199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A3D73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83DC0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9A223A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5080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598A5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1DE11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4FDD2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E51AA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3C7CE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910DB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C76D0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AFBAE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588577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3FBC6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2B8E5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01628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2E69C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9BE33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6951A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6D8FC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320D6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39EEB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EC7418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917B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4096D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E6CD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5858D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54C82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8F8C3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02B9C0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9CD53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AB757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61047C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2ADC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4D59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7FC0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FA5C2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AEE7F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04C7D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7455D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0E940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52298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65051F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9F9E4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87C79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017FF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970DE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FD5BB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B36A0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F8128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EC439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E9398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EAB54B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6683B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D7184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CA789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80FFC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E2A8E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7768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E4B5F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262F0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38 394 535,29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E71F5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704FA0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DD6B7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70613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4D47A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C39E7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A468A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4F5B2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69DA5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EAF5C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38 394 535,29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E3C4E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C7ADDC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F8B5E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677D8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48058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07EEB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5CEB6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C050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CABC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9E83E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443,00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368AE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1E1B35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9A5DA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06B08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AEBFA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FB26B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09D59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52B21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868F0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297FE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443,00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1D30B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F31331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AAF86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08B71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661E7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AAAA6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57BA4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9160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2DF9E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D858B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3 006,00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CF9FC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EDA7E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82C49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BD962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3604D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64D8E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E1776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AF46D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3DB9C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0D54B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3 006,00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78FF7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7038AE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507A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654D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62EE5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5DAA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zagospodarowanie krajobrazu, gospodarowanie siedliskami, pastwiskami, działalność rolnicza o wysokiej wartości przyrodniczej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59AA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tworzenie i utrzymanie cech ekologicznych (np. skrajów pól, obszarów buforowych, miedz porośniętych roślinami kwitnącymi, żywopłotów, drzew)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ECE87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9F5CF8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BE8F5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11 244,48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8D766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CFFDA1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F3CE8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47D7E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31B8B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88267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zagospodarowanie krajobrazu, gospodarowanie siedliskami, pastwiskami, działalność rolnicza o wysokiej wartości przyrodniczej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39535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tworzenie i utrzymanie cech ekologicznych (np. skrajów pól, obszarów buforowych, miedz porośniętych roślinami kwitnącymi, żywopłotów, drzew)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3FFB5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9A094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63CF4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11 244,48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12A2E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1B584C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5EBFD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F224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70E48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FAF3F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zagospodarowanie krajobrazu, gospodarowanie siedliskami, pastwiskami, działalność rolnicza o wysokiej wartości przyrodniczej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6D3E8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utrzymanie systemów gruntów ornych i użytków zielonych o wysokiej wartości przyrodniczej (np. techniki koszenia, praca ręczna, pozostawianie zimowych </w:t>
            </w:r>
            <w:r>
              <w:rPr>
                <w:sz w:val="16"/>
              </w:rPr>
              <w:lastRenderedPageBreak/>
              <w:t>ściernisk na obszarach uprawnych), wprowadzenie ekstensywnych praktyk wypasu, przekształcanie gruntów ornych w użytki zielone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0513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D6110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589DD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1 287,46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AC794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5260C8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B3233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5B41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F0D9D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E1AA4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zagospodarowanie krajobrazu, gospodarowanie siedliskami, pastwiskami, działalność rolnicza o wysokiej wartości przyrodniczej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4D4C5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utrzymanie systemów gruntów ornych i użytków zielonych o wysokiej wartości przyrodniczej (np. techniki koszenia, praca ręczna, pozostawianie zimowych ściernisk na obszarach uprawnych), wprowadzenie ekstensywnych praktyk wypasu, przekształcanie gruntów ornych w użytki zielone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767F7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040A1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03C78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1 287,46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0A889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F9BD33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BC49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6DC91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C955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E49B6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nawadnianie/odwadnianie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2B99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ograniczenie obszarów nawadnianych lub stopni nawadniania, techniki nawadniania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A372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5B97A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D65C6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2 678,07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A2C63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BCFB93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02187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71EF1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ED247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9D839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nawadnianie/odwadnianie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CCEEF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ograniczenie obszarów nawadnianych lub stopni nawadniania, techniki nawadniania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F8A11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49F40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22D11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2 678,07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BC031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3F3007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0132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F6339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26E46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1614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nawadnianie/odwadnianie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0CD4A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ograniczenie odwadniania, gospodarowanie terenami podmokłymi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46C38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C859C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29F10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93 189 468,08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1168E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A0CD5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65FA8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48B4F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53D3E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F5332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nawadnianie/odwadnianie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B7A70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ograniczenie odwadniania, gospodarowanie terenami podmokłymi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904F6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42E64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8A078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93 189 468,08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5024C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4AA8F7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F2B95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BDC1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A61B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8C004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prowadzenie gospodarstwa rolnego, zintegrowane podejścia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2FE4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dywersyfikacja upraw, płodozmian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10DD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099D1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DC66C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21 561 147,63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60B27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CFC83A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4DAC3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D5268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33F3B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1A8CA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prowadzenie gospodarstwa rolnego, zintegrowane podejścia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939BB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dywersyfikacja upraw, płodozmian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C9B7A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96C13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7FC62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21 561 147,63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E2B31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E6F486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5328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4840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D198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C613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prowadzenie gospodarstwa rolnego, zintegrowane podejścia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E952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schematy pasz dla zwierząt, gospodarowanie obornikiem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0FEF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5EB952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F8664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7812A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B75D54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38C3A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B68E4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7DCF1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O1 - Wydatki ze środków publicznych </w:t>
            </w:r>
            <w:r>
              <w:rPr>
                <w:b/>
                <w:sz w:val="16"/>
              </w:rPr>
              <w:lastRenderedPageBreak/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7EFBF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 xml:space="preserve">prowadzenie gospodarstwa rolnego, </w:t>
            </w:r>
            <w:r>
              <w:rPr>
                <w:b/>
                <w:sz w:val="16"/>
              </w:rPr>
              <w:lastRenderedPageBreak/>
              <w:t>zintegrowane podejścia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947B8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 xml:space="preserve">schematy pasz dla zwierząt, </w:t>
            </w:r>
            <w:r>
              <w:rPr>
                <w:b/>
                <w:sz w:val="16"/>
              </w:rPr>
              <w:lastRenderedPageBreak/>
              <w:t>gospodarowanie obornikiem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53091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90692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2001E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F5958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0B6478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84B77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7F88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9B03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E7CF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zarządzanie nakładami, w tym integrowanej produkcji (zmniejszenie ilości nawozów mineralnych i środków ochrony roślin)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12ECF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1A23F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E278D8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42E68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93F1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96EDFD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E1F13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F06EA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D2C18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58553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zarządzanie nakładami, w tym integrowanej produkcji (zmniejszenie ilości nawozów mineralnych i środków ochrony roślin)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C985F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24C83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21D95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9CE0D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6B3F7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E62FB1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8E480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6EC16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FDC2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145E9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sposoby uprawy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7E87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pokrywa glebowa, techniki zaorywania, uprawa konserwująca, rolnictwo ekologiczne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314F3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B99D3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D140D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890 894,43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B052B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C91748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46B64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CBD2B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5F289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A61E7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sposoby uprawy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EAEE9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pokrywa glebowa, techniki zaorywania, uprawa konserwująca, rolnictwo ekologiczne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CF849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1DC8F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B3126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890 894,43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D5EA7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A22DA6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315FC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350AB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EA21F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26062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C7D97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EDAFE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80E67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161EA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5 117,01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A2A1B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CA5903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214AA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38E41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9446B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6A937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A7BE5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3D79A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70CD0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76DC8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5 117,01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F66C4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D0BF5D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9ADB2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D58D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B2B0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297AC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zagospodarowanie krajobrazu, gospodarowanie siedliskami, pastwiskami, działalność rolnicza o wysokiej wartości przyrodniczej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574C0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tworzenie i utrzymanie cech ekologicznych (np. skrajów pól, obszarów buforowych, miedz porośniętych roślinami kwitnącymi, żywopłotów, drzew)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0C83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1AF97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E1104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74,22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3ABA5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C75196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E44A6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07E5F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0E925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12056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zagospodarowanie krajobrazu, gospodarowanie siedliskami, pastwiskami, działalność rolnicza o wysokiej wartości przyrodniczej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651CE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tworzenie i utrzymanie cech ekologicznych (np. skrajów pól, obszarów buforowych, miedz porośniętych roślinami kwitnącymi, żywopłotów, drzew)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137CE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AB645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36115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74,22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43EA0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53258B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5D6E7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63E5C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74057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02D3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zagospodarowanie krajobrazu, gospodarowanie siedliskami, pastwiskami, działalność rolnicza o wysokiej wartości przyrodniczej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7A34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utrzymanie systemów gruntów ornych i użytków zielonych o wysokiej wartości przyrodniczej (np. techniki </w:t>
            </w:r>
            <w:r>
              <w:rPr>
                <w:sz w:val="16"/>
              </w:rPr>
              <w:lastRenderedPageBreak/>
              <w:t>koszenia, praca ręczna, pozostawianie zimowych ściernisk na obszarach uprawnych), wprowadzenie ekstensywnych praktyk wypasu, przekształcanie gruntów ornych w użytki zielone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320F1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7937B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5B9CA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17,28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95BA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180DD8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8258A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90040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F669C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45328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zagospodarowanie krajobrazu, gospodarowanie siedliskami, pastwiskami, działalność rolnicza o wysokiej wartości przyrodniczej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B0AEE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utrzymanie systemów gruntów ornych i użytków zielonych o wysokiej wartości przyrodniczej (np. techniki koszenia, praca ręczna, pozostawianie zimowych ściernisk na obszarach uprawnych), wprowadzenie ekstensywnych praktyk wypasu, przekształcanie gruntów ornych w użytki zielone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32946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7528D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AD652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17,28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0E4BD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915538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BEB2F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E4BFC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9D9CB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9202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nawadnianie/odwadnianie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76E9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ograniczenie obszarów nawadnianych lub stopni nawadniania, techniki nawadniania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E9B1A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50B2F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EFD95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455,87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71F6C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AC442E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338D4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C00F6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1C7D4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FEB48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nawadnianie/odwadnianie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5F9D0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ograniczenie obszarów nawadnianych lub stopni nawadniania, techniki nawadniania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18833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6EB51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26F51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455,87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95A41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19DFED7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481F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E545A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AD12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BD9A0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nawadnianie/odwadnianie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C9A6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ograniczenie odwadniania, gospodarowanie terenami podmokłymi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0C08E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BF29E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B7CA3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246 323,06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D5F33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FE27AC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A553A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86352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B322E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4F58D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nawadnianie/odwadnianie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1087F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ograniczenie odwadniania, gospodarowanie terenami podmokłymi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3D411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F5C1F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1F726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246 323,06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73D5E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80487F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8C048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973E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515DC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872F0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prowadzenie gospodarstwa rolnego, zintegrowane podejścia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22E4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dywersyfikacja upraw, płodozmian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9474E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55D77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382C1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179 479,01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FFBD0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43CD16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E2072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39EC0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21195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D70DE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prowadzenie gospodarstwa rolnego, zintegrowane podejścia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3D403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dywersyfikacja upraw, płodozmian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D4798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4644A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C5493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179 479,01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9758F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CD4AE4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391A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CBDCA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DBEC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002C1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prowadzenie gospodarstwa rolnego, zintegrowane podejścia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A8AC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schematy pasz dla zwierząt, gospodarowanie </w:t>
            </w:r>
            <w:r>
              <w:rPr>
                <w:sz w:val="16"/>
              </w:rPr>
              <w:lastRenderedPageBreak/>
              <w:t>obornikiem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E6CB0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08C40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56437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67528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920CF5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2F837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D3F8D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FE7DA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26CA2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prowadzenie gospodarstwa rolnego, zintegrowane podejścia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252DC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schematy pasz dla zwierząt, gospodarowanie obornikiem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590FD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C0A27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24708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FE2D6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5869F8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C001C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11AE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6E90F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BBC8B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zarządzanie nakładami, w tym integrowanej produkcji (zmniejszenie ilości nawozów mineralnych i środków ochrony roślin)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0FF9C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EE5D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8C7E88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DEE25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9F54D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04604B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A3260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F6FAE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03CB9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A5C30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zarządzanie nakładami, w tym integrowanej produkcji (zmniejszenie ilości nawozów mineralnych i środków ochrony roślin)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37003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0F10F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0AEAA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D8425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74BB6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BC8B58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2F66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80DE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D4192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D4D0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sposoby uprawy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4F52F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pokrywa glebowa, techniki zaorywania, uprawa konserwująca, rolnictwo ekologiczne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2E4B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043D4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B07B6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16 143,96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7BF73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167DA7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E9CC9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5BC6E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EA6F5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BE849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sposoby uprawy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F19E3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pokrywa glebowa, techniki zaorywania, uprawa konserwująca, rolnictwo ekologiczne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4EE25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4E1F5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1415A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16 143,96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8EABF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4161E4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3559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B971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3AAE3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3976F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9715B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29CC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8F7B3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77C82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85,77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453BD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59CD17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95061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16F72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14240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B6F55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EFBBF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09C72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29B1E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9BC8F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85,77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7A370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2E670A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1CB39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22C79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5042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O6 - Powierzchnia fizyczna otrzymująca wsparcie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1AB79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03214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1FBA4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3A968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ACA2D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501 260,73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EED82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FD6163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7BE05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5AACF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A987F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O7 - Liczba wspieranych umów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D3117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50BA5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08C4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6019D0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CB180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41 334,00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64B73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0A936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20312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096D7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B9E98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O7 - Liczba wspieranych umów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3FC59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8B9A8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B500B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E86E9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E7DDC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41 334,00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34721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1C47D5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C4F01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3A915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E7B12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83BBE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zasoby genetyczne zwierząt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CB354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C7A1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8810F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FF82B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1 758 294,39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466CB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6B6E5D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0977E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49B81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27A4F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F07F6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zasoby genetyczne zwierząt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5587C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47084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1578F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CE683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1 758 294,39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818AC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1D000B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9C3D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E699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98573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55CAE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zasoby genetyczne roślin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56643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4FCA2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0B2624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C3031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202 463,73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5AD5F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86A61A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B809A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56323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D141D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D6E6F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zasoby genetyczne roślin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6744C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C594B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E6892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281C6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202 463,73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D715C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DA3718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3059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E628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A19F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O7 - Liczba wspieranych umów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82CCB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F3E68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E00B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16F5E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E3A83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1 006,00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B9C41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DFF835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4822F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72110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M10.2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05303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O7 - Liczba wspieranych umów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165CB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EF593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3EFF3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D2494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51461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1 006,00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FB97E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4EF7AD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5D5A6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62AA3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28D6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C0646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D83D5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B6643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2E4BA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18DA5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51 175 750,60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7D674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AA523B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49551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512C6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21C40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6A6BD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B786B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B73CF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AADBE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C3C0C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51 175 750,60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C8710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029AEC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57D4D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M11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8DCA4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969F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6A10B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0FD16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E090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1211D8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4380B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8 968,00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AE6A1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DAD63D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22023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BD067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AD426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D9D82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45ABA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D7FA8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B27EA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B1D1A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8 968,00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C5507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009DE7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DBEAD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CC71A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M11.1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30D4C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5FD09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D1820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760C3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BFE40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9D0F3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3 456,23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5E26F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C0EEBE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A79A0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CDA80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M11.1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B332E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B4FAD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08276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DB983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6A757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29B5D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3 456,23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30ED5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BBB3B3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7D55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4FE6F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M11.2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5B81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92051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D9AB8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963D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AFE6F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3D99F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123 365,77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4907C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6A8A0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DBD7D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F34C2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M11.2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BD959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1F98E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394C1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29632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CDA39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0A8CB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123 365,77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C4F15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45E3C7C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3E84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7812A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70FE3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D4702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DF2D3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D5339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285D8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98D6B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478,00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71054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68,00</w:t>
            </w:r>
          </w:p>
        </w:tc>
      </w:tr>
      <w:tr w:rsidR="00F018C0" w14:paraId="3EED61B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73576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EC38B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49D1A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FDAEF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2E20C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AB82F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CB814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2AD12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478,00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A617D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68,00</w:t>
            </w:r>
          </w:p>
        </w:tc>
      </w:tr>
      <w:tr w:rsidR="00F018C0" w14:paraId="4373B83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CA24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F9B5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M13.1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AC6DE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016D1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C214D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A588A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77D8F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CA557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13 233,84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3D8DB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179,29</w:t>
            </w:r>
          </w:p>
        </w:tc>
      </w:tr>
      <w:tr w:rsidR="00F018C0" w14:paraId="61C322F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6F226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8765A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M13.1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5416F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01739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BB753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8C9C4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53BC0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609AB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13 233,84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1CB11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179,29</w:t>
            </w:r>
          </w:p>
        </w:tc>
      </w:tr>
      <w:tr w:rsidR="00F018C0" w14:paraId="68B162A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2217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D96C1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M13.1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136E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819E1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9B213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56FA2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C86218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68132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324,02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B3903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1,69</w:t>
            </w:r>
          </w:p>
        </w:tc>
      </w:tr>
      <w:tr w:rsidR="00F018C0" w14:paraId="7F6A8BD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2383F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8AF4B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M13.1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DA39A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E20E6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4FB71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2F211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14D9B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F0954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324,02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9B71D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1,69</w:t>
            </w:r>
          </w:p>
        </w:tc>
      </w:tr>
      <w:tr w:rsidR="00F018C0" w14:paraId="2D4418D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84597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688B9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M13.2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BFC8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6EE8D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E699E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AB160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79B01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6615A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111 244,75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58E48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16 320,98</w:t>
            </w:r>
          </w:p>
        </w:tc>
      </w:tr>
      <w:tr w:rsidR="00F018C0" w14:paraId="381AD99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79A50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BBFA5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M13.2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7FD9C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D2C95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83CA5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F6C92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9054B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0F692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111 244,75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426B4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16 320,98</w:t>
            </w:r>
          </w:p>
        </w:tc>
      </w:tr>
      <w:tr w:rsidR="00F018C0" w14:paraId="6930AA7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1B2C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92D3B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M13.2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D02D0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5D404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7908D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5405E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734FC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C93FF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6 051,92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A8C8E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464,19</w:t>
            </w:r>
          </w:p>
        </w:tc>
      </w:tr>
      <w:tr w:rsidR="00F018C0" w14:paraId="28FA1CC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07D7C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ED59D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M13.2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9B51B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9A821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7D976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27201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06F6F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3DF93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6 051,92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8E7A64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464,19</w:t>
            </w:r>
          </w:p>
        </w:tc>
      </w:tr>
      <w:tr w:rsidR="00F018C0" w14:paraId="59383F0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2EDE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2BF6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M13.3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92FD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1886B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F4FF0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E8CD1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11D15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99B22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18 652,85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53718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1 188,00</w:t>
            </w:r>
          </w:p>
        </w:tc>
      </w:tr>
      <w:tr w:rsidR="00F018C0" w14:paraId="42FEFBE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D8008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9A4D2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M13.3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8FD8B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7AD49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3B012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A7C32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F7944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00361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18 652,85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28097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1 188,00</w:t>
            </w:r>
          </w:p>
        </w:tc>
      </w:tr>
      <w:tr w:rsidR="00F018C0" w14:paraId="2358A4A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12D48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7083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M13.3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63706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DB794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C8879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075E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B9F97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A3C19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1 180,87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47822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27,92</w:t>
            </w:r>
          </w:p>
        </w:tc>
      </w:tr>
      <w:tr w:rsidR="00F018C0" w14:paraId="0C5EFFD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B2558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878C8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M13.3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27269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O5 - Obszar całkowity (ha)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00E30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131BE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23216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C518C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54522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1 180,87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E05D0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27,92</w:t>
            </w:r>
          </w:p>
        </w:tc>
      </w:tr>
      <w:tr w:rsidR="00F018C0" w14:paraId="41CDF97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888FA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FCB3C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8950D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EE9AB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B19C0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BB41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C5573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AF482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30 063,30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6EAC1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26 698,33</w:t>
            </w:r>
          </w:p>
        </w:tc>
      </w:tr>
      <w:tr w:rsidR="00F018C0" w14:paraId="6D0F139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E7A8F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49CCB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3E8EA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F342F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5C83F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3EDE0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D8FA8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0FDF2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30 063,30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F12B1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26 698,33</w:t>
            </w:r>
          </w:p>
        </w:tc>
      </w:tr>
      <w:tr w:rsidR="00F018C0" w14:paraId="113B3174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6F09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M14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BE144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1CA0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522E2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C202F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F85A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C6165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53B6F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18,00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9ECD6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11,00</w:t>
            </w:r>
          </w:p>
        </w:tc>
      </w:tr>
      <w:tr w:rsidR="00F018C0" w14:paraId="7A45E338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E4EFB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M14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CDA27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DD83C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15EC2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121D4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F985E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92E4C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5F9BC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E81A4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11,00</w:t>
            </w:r>
          </w:p>
        </w:tc>
      </w:tr>
      <w:tr w:rsidR="00F018C0" w14:paraId="72036EEA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2AE71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F007B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63DC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O8 - Liczba dużych jednostek przeliczeniowych inwentarza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1B8E7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34BF0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911C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0213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B72A3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501,00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DAE15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367,00</w:t>
            </w:r>
          </w:p>
        </w:tc>
      </w:tr>
      <w:tr w:rsidR="00F018C0" w14:paraId="02EB7E9D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C2FC9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M14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6046B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8637A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O8 - Liczba dużych jednostek przeliczeniowych inwentarza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127CC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48C5A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D3E49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F5934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1EFE0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501,00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033A9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367,00</w:t>
            </w:r>
          </w:p>
        </w:tc>
      </w:tr>
    </w:tbl>
    <w:p w14:paraId="1F64F2A7" w14:textId="77777777" w:rsidR="00F018C0" w:rsidRDefault="00000000">
      <w:r>
        <w:br w:type="page"/>
      </w:r>
      <w:r>
        <w:lastRenderedPageBreak/>
        <w:t>Tabela B4: Wydatki publiczne na operacje, które mają dodatkowy wkład w inne cele szczegółowe ogółem (roczne sprawozdanie z wdrażania) – ŁĄCZNIE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2283"/>
        <w:gridCol w:w="2283"/>
        <w:gridCol w:w="2283"/>
      </w:tblGrid>
      <w:tr w:rsidR="00F018C0" w14:paraId="472BE0BB" w14:textId="77777777">
        <w:trPr>
          <w:trHeight w:val="304"/>
        </w:trPr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BDAB30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5D3BF6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D21906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16A7AF" w14:textId="77777777" w:rsidR="00F018C0" w:rsidRDefault="00000000">
            <w:pPr>
              <w:jc w:val="right"/>
            </w:pPr>
            <w:r>
              <w:rPr>
                <w:sz w:val="16"/>
              </w:rPr>
              <w:t>Całkowite wydatki publiczne – ROK 2025 skumulowana (całkowite zaprogramowane CS)</w:t>
            </w:r>
          </w:p>
        </w:tc>
      </w:tr>
      <w:tr w:rsidR="00F018C0" w14:paraId="44547F8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593F0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D3A1E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F6AA6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F5088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317 212 752,05</w:t>
            </w:r>
          </w:p>
        </w:tc>
      </w:tr>
      <w:tr w:rsidR="00F018C0" w14:paraId="2910CBC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AD34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B5F13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F498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9638E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5 141 907 549,68</w:t>
            </w:r>
          </w:p>
        </w:tc>
      </w:tr>
      <w:tr w:rsidR="00F018C0" w14:paraId="1528DE4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6597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8195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54BA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8EB7A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761 049 584,21</w:t>
            </w:r>
          </w:p>
        </w:tc>
      </w:tr>
      <w:tr w:rsidR="00F018C0" w14:paraId="4C56341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E35A3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092B2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C946F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B45CB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1 336 565 613,31</w:t>
            </w:r>
          </w:p>
        </w:tc>
      </w:tr>
      <w:tr w:rsidR="00F018C0" w14:paraId="513EECE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1965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5683E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0E66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7AFCB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95 241 153,16</w:t>
            </w:r>
          </w:p>
        </w:tc>
      </w:tr>
      <w:tr w:rsidR="00F018C0" w14:paraId="3A23734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121DC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0D0A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69D3D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F07E2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6 022 314 040,13</w:t>
            </w:r>
          </w:p>
        </w:tc>
      </w:tr>
      <w:tr w:rsidR="00F018C0" w14:paraId="4CC84E3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0978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5ECC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E8E2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364A2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D4E95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6D010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CD1E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21378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5B8A4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09BE1E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095C4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25817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E5314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A0A30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17 513 821,99</w:t>
            </w:r>
          </w:p>
        </w:tc>
      </w:tr>
      <w:tr w:rsidR="00F018C0" w14:paraId="20EDA85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36D7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E4F00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D9225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5D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086A9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073552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5F5BF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579D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4B76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17F08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255 066 390,55</w:t>
            </w:r>
          </w:p>
        </w:tc>
      </w:tr>
      <w:tr w:rsidR="00F018C0" w14:paraId="20F368EE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9627B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7E3E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3420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BD084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643 205 556,82</w:t>
            </w:r>
          </w:p>
        </w:tc>
      </w:tr>
      <w:tr w:rsidR="00F018C0" w14:paraId="450383DD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0D43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F026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F890B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D37A3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3 265 332 609,04</w:t>
            </w:r>
          </w:p>
        </w:tc>
      </w:tr>
      <w:tr w:rsidR="00F018C0" w14:paraId="4CF40C8D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E69BD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F63A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27DE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8C49B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C03001F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9263B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089CA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6D9FF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9E612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17 538 196 318,89</w:t>
            </w:r>
          </w:p>
        </w:tc>
      </w:tr>
    </w:tbl>
    <w:p w14:paraId="7A287A01" w14:textId="77777777" w:rsidR="00F018C0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2283"/>
        <w:gridCol w:w="2283"/>
        <w:gridCol w:w="2283"/>
      </w:tblGrid>
      <w:tr w:rsidR="00F018C0" w14:paraId="6991FCE1" w14:textId="77777777">
        <w:tc>
          <w:tcPr>
            <w:tcW w:w="12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DD62E8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2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2869E0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727922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9E077D" w14:textId="77777777" w:rsidR="00F018C0" w:rsidRDefault="00000000">
            <w:pPr>
              <w:jc w:val="right"/>
            </w:pPr>
            <w:r>
              <w:rPr>
                <w:sz w:val="16"/>
              </w:rPr>
              <w:t>P4 podział: Całkowite wydatki publiczne – ROK 2025 skumulowana (całkowite wydatki publiczne na wszystkie operacje w ramach P4 mające wkład w każdy pojedynczy cel szczegółowy P4 – podwójne liczenie)</w:t>
            </w:r>
          </w:p>
        </w:tc>
      </w:tr>
      <w:tr w:rsidR="00F018C0" w14:paraId="1847746B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9F45F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4BE2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45FD2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0D4CC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5 018 517 942,83</w:t>
            </w:r>
          </w:p>
        </w:tc>
      </w:tr>
      <w:tr w:rsidR="00F018C0" w14:paraId="7D832A2F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49E59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F9BE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1F5C1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1D138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2 046 916 585,95</w:t>
            </w:r>
          </w:p>
        </w:tc>
      </w:tr>
      <w:tr w:rsidR="00F018C0" w14:paraId="1D12A16A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F64E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3BCBC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04545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23CA3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2 756 090 519,17</w:t>
            </w:r>
          </w:p>
        </w:tc>
      </w:tr>
    </w:tbl>
    <w:p w14:paraId="6EC720C5" w14:textId="77777777" w:rsidR="00F018C0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2283"/>
        <w:gridCol w:w="2283"/>
        <w:gridCol w:w="2283"/>
      </w:tblGrid>
      <w:tr w:rsidR="00F018C0" w14:paraId="10FA4F7F" w14:textId="77777777">
        <w:trPr>
          <w:trHeight w:val="304"/>
        </w:trPr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41076C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C69CC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78DF92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25D21C" w14:textId="77777777" w:rsidR="00F018C0" w:rsidRDefault="00000000">
            <w:pPr>
              <w:jc w:val="right"/>
            </w:pPr>
            <w:r>
              <w:rPr>
                <w:sz w:val="16"/>
              </w:rPr>
              <w:t>Całkowite wydatki publiczne – ROK 2025 skumulowana (całkowite wydatki publiczne na wszystkie operacje mające wkład w pozostałe cele szczegółowe – podwójne liczenie)</w:t>
            </w:r>
          </w:p>
        </w:tc>
      </w:tr>
      <w:tr w:rsidR="00F018C0" w14:paraId="671DE0B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C86E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314F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CD002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8C4AC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330 640 609,49</w:t>
            </w:r>
          </w:p>
        </w:tc>
      </w:tr>
      <w:tr w:rsidR="00F018C0" w14:paraId="7631B9F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42319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74F2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993B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907DA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773 313 863,60</w:t>
            </w:r>
          </w:p>
        </w:tc>
      </w:tr>
      <w:tr w:rsidR="00F018C0" w14:paraId="64805EE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B86FC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A51BE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2C5B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BCAE8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963084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C50F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E6A3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0CE82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32FEB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16 800 790,68</w:t>
            </w:r>
          </w:p>
        </w:tc>
      </w:tr>
      <w:tr w:rsidR="00F018C0" w14:paraId="43145C2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4061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EB6A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5E389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AD57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23E928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20DBB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9A3C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20E9C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B462C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1 299 099 829,67</w:t>
            </w:r>
          </w:p>
        </w:tc>
      </w:tr>
      <w:tr w:rsidR="00F018C0" w14:paraId="61126F0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8954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6CA00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44B9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7D5AD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5 409 107 635,76</w:t>
            </w:r>
          </w:p>
        </w:tc>
      </w:tr>
      <w:tr w:rsidR="00F018C0" w14:paraId="2A693D5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3B361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97E20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C826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67A67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3 478 941 447,90</w:t>
            </w:r>
          </w:p>
        </w:tc>
      </w:tr>
      <w:tr w:rsidR="00F018C0" w14:paraId="5559A91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62982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740BC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F5861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254F2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81 738 159,90</w:t>
            </w:r>
          </w:p>
        </w:tc>
      </w:tr>
      <w:tr w:rsidR="00F018C0" w14:paraId="06EB21A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B893D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0BCF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25722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98B1D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403 416 729,49</w:t>
            </w:r>
          </w:p>
        </w:tc>
      </w:tr>
      <w:tr w:rsidR="00F018C0" w14:paraId="42B6C99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76E56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4A685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90E0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00046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360 977 578,10</w:t>
            </w:r>
          </w:p>
        </w:tc>
      </w:tr>
      <w:tr w:rsidR="00F018C0" w14:paraId="167A3EB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5FEF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751A2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79642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5D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03C3C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3 096 381 595,57</w:t>
            </w:r>
          </w:p>
        </w:tc>
      </w:tr>
      <w:tr w:rsidR="00F018C0" w14:paraId="337BB5E7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C517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13F66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E052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BBF39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2 855 811 988,39</w:t>
            </w:r>
          </w:p>
        </w:tc>
      </w:tr>
      <w:tr w:rsidR="00F018C0" w14:paraId="3B6BEB2D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FE29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8CB66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3E5F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DE4E3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321 565 280,41</w:t>
            </w:r>
          </w:p>
        </w:tc>
      </w:tr>
      <w:tr w:rsidR="00F018C0" w14:paraId="5F7E225B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29EA9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19D3D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E093E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97ED7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643 205 556,82</w:t>
            </w:r>
          </w:p>
        </w:tc>
      </w:tr>
      <w:tr w:rsidR="00F018C0" w14:paraId="73EC42F3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F8F06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2A66B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B3848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EEEC4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14 238 676,67</w:t>
            </w:r>
          </w:p>
        </w:tc>
      </w:tr>
    </w:tbl>
    <w:p w14:paraId="49D16395" w14:textId="77777777" w:rsidR="00F018C0" w:rsidRDefault="00000000">
      <w:pPr>
        <w:pStyle w:val="Nagwek2"/>
      </w:pPr>
      <w:r>
        <w:br w:type="page"/>
      </w:r>
      <w:bookmarkStart w:id="3" w:name="_Toc256000003"/>
      <w:r>
        <w:lastRenderedPageBreak/>
        <w:t>Tabela C: Podział na istotne wskaźniki produktu i działania pod kątem rodzaju obszaru, płci lub wieku – ŁĄCZNIE</w:t>
      </w:r>
      <w:bookmarkEnd w:id="3"/>
    </w:p>
    <w:p w14:paraId="00E615FD" w14:textId="77777777" w:rsidR="00F018C0" w:rsidRDefault="00000000">
      <w:r>
        <w:t>Tabela C1.1: Monitorowanie wskaźników produktu w podziale na rodzaj obszaru – ŁĄCZNIE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1437"/>
        <w:gridCol w:w="2504"/>
        <w:gridCol w:w="1971"/>
        <w:gridCol w:w="1971"/>
        <w:gridCol w:w="1336"/>
      </w:tblGrid>
      <w:tr w:rsidR="00F018C0" w14:paraId="39C5A02B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E629A2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D7F176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571765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293F7B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751797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16E7C0" w14:textId="77777777" w:rsidR="00F018C0" w:rsidRDefault="00000000">
            <w:pPr>
              <w:jc w:val="right"/>
            </w:pPr>
            <w:r>
              <w:rPr>
                <w:sz w:val="16"/>
              </w:rPr>
              <w:t>Skumulowana 2014–2025</w:t>
            </w:r>
          </w:p>
        </w:tc>
      </w:tr>
      <w:tr w:rsidR="00F018C0" w14:paraId="04AE6DB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9E6F5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22D8D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M04.3;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E48CF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018F4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E1F6E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C8BAA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3 250 337 063,73</w:t>
            </w:r>
          </w:p>
        </w:tc>
      </w:tr>
      <w:tr w:rsidR="00F018C0" w14:paraId="75D0933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B4E5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CC5A5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M04.3;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B2800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E5ED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obszary o ograniczeniach naturalnych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C4C0A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1F9CD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1 685 032 163,52</w:t>
            </w:r>
          </w:p>
        </w:tc>
      </w:tr>
      <w:tr w:rsidR="00F018C0" w14:paraId="08C66A1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AD48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BB943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M04.3;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316DC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4C36F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ANC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E48D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obszary górskie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105CD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20 125 244,64</w:t>
            </w:r>
          </w:p>
        </w:tc>
      </w:tr>
      <w:tr w:rsidR="00F018C0" w14:paraId="5ADC2FA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E0C0D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537CD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M04.3;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E9BB9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CE8E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ANC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3D03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szczególny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C90BF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79 500 601,28</w:t>
            </w:r>
          </w:p>
        </w:tc>
      </w:tr>
      <w:tr w:rsidR="00F018C0" w14:paraId="67D210A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1C493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30D9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M04.3;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2286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8D704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ANC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182C1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60CE2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1 465 679 054,29</w:t>
            </w:r>
          </w:p>
        </w:tc>
      </w:tr>
      <w:tr w:rsidR="00F018C0" w14:paraId="2264F65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D69A8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F2490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E7E57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5BB2D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E8D86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C3537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2 382 640 233,68</w:t>
            </w:r>
          </w:p>
        </w:tc>
      </w:tr>
      <w:tr w:rsidR="00F018C0" w14:paraId="7F834E7E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4B04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F3CD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1EFC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C93D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innych niż obszary o ograniczeniach naturalnych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4BF50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0442C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1 825 874 332,75</w:t>
            </w:r>
          </w:p>
        </w:tc>
      </w:tr>
      <w:tr w:rsidR="00F018C0" w14:paraId="4CD684E3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67356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7987F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61E1D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21466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ANC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9797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obszary górskie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910E1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14 020 151,77</w:t>
            </w:r>
          </w:p>
        </w:tc>
      </w:tr>
      <w:tr w:rsidR="00F018C0" w14:paraId="2256E937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B4CE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53D34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DC183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9ABBC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ANC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2245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szczególny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D94C7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28 102 510,89</w:t>
            </w:r>
          </w:p>
        </w:tc>
      </w:tr>
      <w:tr w:rsidR="00F018C0" w14:paraId="1EEC8DAE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3DAC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0092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0C9A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84FE5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ANC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1EC2B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22037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514 643 238,27</w:t>
            </w:r>
          </w:p>
        </w:tc>
      </w:tr>
    </w:tbl>
    <w:p w14:paraId="740419AF" w14:textId="77777777" w:rsidR="00F018C0" w:rsidRDefault="00000000">
      <w:r>
        <w:br w:type="page"/>
      </w:r>
      <w:r>
        <w:lastRenderedPageBreak/>
        <w:t>Tabela C1.2 – ŁĄCZNIE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776"/>
        <w:gridCol w:w="2961"/>
        <w:gridCol w:w="2368"/>
        <w:gridCol w:w="1775"/>
      </w:tblGrid>
      <w:tr w:rsidR="00F018C0" w14:paraId="32274D66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5A47BB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7EC633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865045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C23452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5DEBAE" w14:textId="77777777" w:rsidR="00F018C0" w:rsidRDefault="00000000">
            <w:pPr>
              <w:jc w:val="right"/>
            </w:pPr>
            <w:r>
              <w:rPr>
                <w:sz w:val="16"/>
              </w:rPr>
              <w:t>Skumulowana 2014–2025</w:t>
            </w:r>
          </w:p>
        </w:tc>
      </w:tr>
      <w:tr w:rsidR="00F018C0" w14:paraId="62375C13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D11E1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7B4E1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7083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71C51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A35D1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1 885 390 965,51</w:t>
            </w:r>
          </w:p>
        </w:tc>
      </w:tr>
      <w:tr w:rsidR="00F018C0" w14:paraId="1A2A1585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D4367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3B67B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06156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6FA10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czego obszarów Natura 2000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8255F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655 695 114,11</w:t>
            </w:r>
          </w:p>
        </w:tc>
      </w:tr>
      <w:tr w:rsidR="00F018C0" w14:paraId="3C7DC774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8848C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5D2D1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96F48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2F31C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95D0F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B584513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598A6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2056E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M15.1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B2DDE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F85F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czego obszarów Natura 2000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81319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</w:tbl>
    <w:p w14:paraId="745EADDC" w14:textId="77777777" w:rsidR="00F018C0" w:rsidRDefault="00000000">
      <w:r>
        <w:br w:type="page"/>
      </w:r>
      <w:r>
        <w:lastRenderedPageBreak/>
        <w:t>Tabela C1.3 – ŁĄCZNIE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776"/>
        <w:gridCol w:w="2961"/>
        <w:gridCol w:w="2368"/>
        <w:gridCol w:w="1775"/>
      </w:tblGrid>
      <w:tr w:rsidR="00F018C0" w14:paraId="4EB757A4" w14:textId="77777777">
        <w:tc>
          <w:tcPr>
            <w:tcW w:w="2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40C775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30BB22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87C2EC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4D9AB9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356D84" w14:textId="77777777" w:rsidR="00F018C0" w:rsidRDefault="00000000">
            <w:pPr>
              <w:jc w:val="right"/>
            </w:pPr>
            <w:r>
              <w:rPr>
                <w:sz w:val="16"/>
              </w:rPr>
              <w:t>Skumulowana 2014–2025</w:t>
            </w:r>
          </w:p>
        </w:tc>
      </w:tr>
      <w:tr w:rsidR="00F018C0" w14:paraId="2528B18A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A9FDA0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73D52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C597A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56E07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EF15E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9 292 305 827,80</w:t>
            </w:r>
          </w:p>
        </w:tc>
      </w:tr>
      <w:tr w:rsidR="00F018C0" w14:paraId="27EB8E21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2FB474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2A9E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M06.1; M06.3; M10.1; M10.2; M12.1; M12.2; M12.3; M13.1; M13.2; M13.3; M14.1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0614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59F4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 czego gospodarstw ekologicznych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043ED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952 390 900,67</w:t>
            </w:r>
          </w:p>
        </w:tc>
      </w:tr>
    </w:tbl>
    <w:p w14:paraId="12B86188" w14:textId="77777777" w:rsidR="00F018C0" w:rsidRDefault="00000000">
      <w:r>
        <w:br w:type="page"/>
      </w:r>
      <w:r>
        <w:lastRenderedPageBreak/>
        <w:t>Tabela C2.1: Monitorowanie wskaźników produktu w podziale na wiek i płeć – ŁĄCZNIE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1114"/>
        <w:gridCol w:w="2181"/>
        <w:gridCol w:w="1648"/>
        <w:gridCol w:w="1648"/>
        <w:gridCol w:w="776"/>
        <w:gridCol w:w="1043"/>
        <w:gridCol w:w="1132"/>
      </w:tblGrid>
      <w:tr w:rsidR="00F018C0" w14:paraId="4259C3E0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82543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E538C4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BF83EE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351B4E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652AA5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2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21D556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02031B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3E0BDC" w14:textId="77777777" w:rsidR="00F018C0" w:rsidRDefault="00000000">
            <w:pPr>
              <w:jc w:val="right"/>
            </w:pPr>
            <w:r>
              <w:rPr>
                <w:sz w:val="16"/>
              </w:rPr>
              <w:t>Skumulowana 2014–2025</w:t>
            </w:r>
          </w:p>
        </w:tc>
      </w:tr>
      <w:tr w:rsidR="00F018C0" w14:paraId="4953226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BC30C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A747C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79C48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757F6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A679A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94C0B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B24BA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0C48D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63 509,00</w:t>
            </w:r>
          </w:p>
        </w:tc>
      </w:tr>
      <w:tr w:rsidR="00F018C0" w14:paraId="3F7C424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5C333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24D43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EE0D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8ED16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0441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4EA0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6B826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76894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7 796,00</w:t>
            </w:r>
          </w:p>
        </w:tc>
      </w:tr>
      <w:tr w:rsidR="00F018C0" w14:paraId="4612976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086C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486C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68531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48D9A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D1860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1059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4CD0C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F181E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39 443,00</w:t>
            </w:r>
          </w:p>
        </w:tc>
      </w:tr>
      <w:tr w:rsidR="00F018C0" w14:paraId="3DD8FE5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46FB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22706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3E7C8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3B21F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9347B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34084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2E9E3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78080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2 187,00</w:t>
            </w:r>
          </w:p>
        </w:tc>
      </w:tr>
      <w:tr w:rsidR="00F018C0" w14:paraId="2900E4A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A2048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93AB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3455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B8A6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E641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7932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99A8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DA9E8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13 822,00</w:t>
            </w:r>
          </w:p>
        </w:tc>
      </w:tr>
      <w:tr w:rsidR="00F018C0" w14:paraId="07DA545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51CB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EBEFF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60905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8D743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B0B82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9482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5BC75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FC371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261,00</w:t>
            </w:r>
          </w:p>
        </w:tc>
      </w:tr>
      <w:tr w:rsidR="00F018C0" w14:paraId="5D8D8D1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E13B3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A9384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E17F7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E4F45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7E993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C8337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6A178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1610C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0E9090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6B52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4B9E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06D17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9DA15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4420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B05AD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9A288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107F1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1F71C1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0BF95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68F6A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CBA7D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F35D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462D3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41813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077DA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6BC1D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966086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FE25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02DBE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BC0E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882AC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DE7E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9FE7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75753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1E386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A97377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5D3A7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9929C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E34C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FC474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46BC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AF72E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D706F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331AC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2F633F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3764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101E9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7346C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6FF12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8428D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204D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54743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FACF7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E1E6B1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3470D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DA718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41239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FEA3B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DB206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7724D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CC93D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5042C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7993FB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FF1DE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2C25B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B02A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5D8FA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5C11F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2A21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652C5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63B16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36F563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2E29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E880F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A8E0B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C0D96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60AB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9362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2EC7A3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ADA3B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A1D8A2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4C2E0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8FF5B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D2B93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1821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D8D01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B2E4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F14784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5175B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06B93C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4ACF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1A0F7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D08AB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6789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1470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23A1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ECA3E2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57D3F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3BBFB4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112C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E3656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B55B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8379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E0466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F8D13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7F7DC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082D3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7300F9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A40B0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48719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39E04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5EEA4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4D71E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170D1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5E46A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CA6FC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8 419,00</w:t>
            </w:r>
          </w:p>
        </w:tc>
      </w:tr>
      <w:tr w:rsidR="00F018C0" w14:paraId="3FB70E8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D236D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8FD2E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9A526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Liczba gospodarstw rolnych/beneficjentów </w:t>
            </w:r>
            <w:r>
              <w:rPr>
                <w:sz w:val="16"/>
              </w:rPr>
              <w:lastRenderedPageBreak/>
              <w:t>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5881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663EA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7F071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3F65C0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2F6EB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412,00</w:t>
            </w:r>
          </w:p>
        </w:tc>
      </w:tr>
      <w:tr w:rsidR="00F018C0" w14:paraId="1E8BF17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B5967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5AB8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540D7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9544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82290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6C4E1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FD1882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A1FDA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3 710,00</w:t>
            </w:r>
          </w:p>
        </w:tc>
      </w:tr>
      <w:tr w:rsidR="00F018C0" w14:paraId="1BB3599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BC26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273B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1582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4472C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F3530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C4B8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F1EC4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026A4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389,00</w:t>
            </w:r>
          </w:p>
        </w:tc>
      </w:tr>
      <w:tr w:rsidR="00F018C0" w14:paraId="0DFB3F1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80DA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3F1F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9DF25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6636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4444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0B8BB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FB064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2BB63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3 817,00</w:t>
            </w:r>
          </w:p>
        </w:tc>
      </w:tr>
      <w:tr w:rsidR="00F018C0" w14:paraId="57418F5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AF412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631D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7766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A6C3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9D9B1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545C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7670C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D1BCB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91,00</w:t>
            </w:r>
          </w:p>
        </w:tc>
      </w:tr>
      <w:tr w:rsidR="00F018C0" w14:paraId="66B183B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242AA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846DA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6E9F1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DA1AE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462EA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78EC1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05773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BB121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914,00</w:t>
            </w:r>
          </w:p>
        </w:tc>
      </w:tr>
      <w:tr w:rsidR="00F018C0" w14:paraId="174A960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163C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113A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FE8B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340A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7A39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FAE8C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C24D1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14BAA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31,00</w:t>
            </w:r>
          </w:p>
        </w:tc>
      </w:tr>
      <w:tr w:rsidR="00F018C0" w14:paraId="6DD62BD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6B5FB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42E3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1F0D1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46899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195C5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76FE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8DFBD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04379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237,00</w:t>
            </w:r>
          </w:p>
        </w:tc>
      </w:tr>
      <w:tr w:rsidR="00F018C0" w14:paraId="52AAE13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5CE4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C7EBE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B214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D796F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C64C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73B57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061DF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B8E80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72,00</w:t>
            </w:r>
          </w:p>
        </w:tc>
      </w:tr>
      <w:tr w:rsidR="00F018C0" w14:paraId="778F270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8FA29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5CAA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12878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E5CC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CFF3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C0CE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C4E4F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909AC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561,00</w:t>
            </w:r>
          </w:p>
        </w:tc>
      </w:tr>
      <w:tr w:rsidR="00F018C0" w14:paraId="684FB0C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D903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7185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2A249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CA878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BD20C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9E4B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B5019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0BA89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13,00</w:t>
            </w:r>
          </w:p>
        </w:tc>
      </w:tr>
      <w:tr w:rsidR="00F018C0" w14:paraId="49FABCB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3D88C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B5F76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E085C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7903F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99676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20CA5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00137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F8D47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80 687,00</w:t>
            </w:r>
          </w:p>
        </w:tc>
      </w:tr>
      <w:tr w:rsidR="00F018C0" w14:paraId="3936F08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2634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B6678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ADB04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4F992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B2A05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BF09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C9DA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D46BC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14 267,00</w:t>
            </w:r>
          </w:p>
        </w:tc>
      </w:tr>
      <w:tr w:rsidR="00F018C0" w14:paraId="068AAB8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B753D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1790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0130F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C001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FB8F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BCBFE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1B90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901BE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21 657,00</w:t>
            </w:r>
          </w:p>
        </w:tc>
      </w:tr>
      <w:tr w:rsidR="00F018C0" w14:paraId="3D59DE0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E25E3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44279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B0732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3E4CB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123FD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27940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6800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F3B45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15 828,00</w:t>
            </w:r>
          </w:p>
        </w:tc>
      </w:tr>
      <w:tr w:rsidR="00F018C0" w14:paraId="35487DA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A7480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83D33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4AE3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07D0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DA18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DE89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3FB0D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6F4F7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28 366,00</w:t>
            </w:r>
          </w:p>
        </w:tc>
      </w:tr>
      <w:tr w:rsidR="00F018C0" w14:paraId="7EECD66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08EE9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B70EC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BE80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5735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A0253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C174D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AC5A9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1BF75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569,00</w:t>
            </w:r>
          </w:p>
        </w:tc>
      </w:tr>
      <w:tr w:rsidR="00F018C0" w14:paraId="202756C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EA8C7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1C1AC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3C4B2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1C624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F3E7D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12AC4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67F2F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E0B90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27 032,00</w:t>
            </w:r>
          </w:p>
        </w:tc>
      </w:tr>
      <w:tr w:rsidR="00F018C0" w14:paraId="395798C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39C9B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FC6A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7FC54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C13B5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0D87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158F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2A325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D9ECA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4 226,00</w:t>
            </w:r>
          </w:p>
        </w:tc>
      </w:tr>
      <w:tr w:rsidR="00F018C0" w14:paraId="72E46E2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8DF9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9E9FC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6465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8CCE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CB4F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A29C8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5AAAC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554FD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22 806,00</w:t>
            </w:r>
          </w:p>
        </w:tc>
      </w:tr>
      <w:tr w:rsidR="00F018C0" w14:paraId="7669405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639F5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E4DB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C559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0840F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B15B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0BB1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92CE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0156B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900527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D52A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DECB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1ECDD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CA865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90B96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24AF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6061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7A1EE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87DC76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67A0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8BEEC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5431A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01494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6412EF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37503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0DFF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1F7FF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896F91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589B7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51935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8DC89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55493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E655F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7BB04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276B3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47FBE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5DB1BE1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DE1DE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2EE6A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52D7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2047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68678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581B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14A0D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6C381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885059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D5BD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CC7A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901B6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7763A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37E5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65763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743C3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372B4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6FD95C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3412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B4A0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7061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4C6B2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B7FB1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29144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FB96C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D3FF7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B6D9D3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671F8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312E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D851E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CAE7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1E337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AA47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7C8AB0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E1685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10D1D7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3604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61208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2AA32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C1F8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67C8A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8898C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5B329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B17CC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910841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2F132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FF75C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54F66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7DBB5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88BDF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ED746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9711D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946C6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23712C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A82ED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18ADD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D1E78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AADD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01A7E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9379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95C94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58295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A4AAA0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D80E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BC6BE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M06.1; M06.2; M06.3; </w:t>
            </w:r>
            <w:r>
              <w:rPr>
                <w:sz w:val="16"/>
              </w:rPr>
              <w:lastRenderedPageBreak/>
              <w:t>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84FF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393FC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4FCB7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3E8EB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F5166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6A7D0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CD75A2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6931B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A4562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88E9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5FD45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619C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B2D3E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79252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93455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1419DF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AAF55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93F7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8DE03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DEF2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192A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7EC0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B224C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38E8A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607711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55E4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1985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144F3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3025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1DAF5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DCBF5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A5A74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0E2E0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DAEBDB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8B71C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99A08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AF8FA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2750F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58DB6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E604E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57609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20998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9B2A64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B1D28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E5666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97029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4C48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94C5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71DF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97885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573C5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3FE1F9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A2C9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29E0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99E9F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B215F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010E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8F7A7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592E4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51ED0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85E677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0E06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1EE36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06FA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D250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67B13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058B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C3B523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08CAF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C9B17D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B48AA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3953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5200B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F38E9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B1B2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28704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6733AC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3620F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47B970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ED8B5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0736F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D54C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D519F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5141F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5C6D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E2DB4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037A6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649C5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5F0BE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5803D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9748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C960D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95D01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5D832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7C9BB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6DEE8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17 382,00</w:t>
            </w:r>
          </w:p>
        </w:tc>
      </w:tr>
      <w:tr w:rsidR="00F018C0" w14:paraId="0718F01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CE93A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02D2D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5F816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F463E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AA39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61BC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9161C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60794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3 756,00</w:t>
            </w:r>
          </w:p>
        </w:tc>
      </w:tr>
      <w:tr w:rsidR="00F018C0" w14:paraId="37AA77FB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C023C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2A9A8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7747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008E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(≤ 40)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5AD46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94140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D1B78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7B4FA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7 721,00</w:t>
            </w:r>
          </w:p>
        </w:tc>
      </w:tr>
      <w:tr w:rsidR="00F018C0" w14:paraId="1DAA2447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C99D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A325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E92D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919D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wiek (&gt; 40)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56066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3FC77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D4600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75863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2 258,00</w:t>
            </w:r>
          </w:p>
        </w:tc>
      </w:tr>
      <w:tr w:rsidR="00F018C0" w14:paraId="36FE629A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3E71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A01C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M06.1; </w:t>
            </w:r>
            <w:r>
              <w:rPr>
                <w:sz w:val="16"/>
              </w:rPr>
              <w:lastRenderedPageBreak/>
              <w:t>M06.2; M06.3; M06.4; 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71B3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O4 - Liczba gospodarstw </w:t>
            </w:r>
            <w:r>
              <w:rPr>
                <w:sz w:val="16"/>
              </w:rPr>
              <w:lastRenderedPageBreak/>
              <w:t>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017D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wiek (&gt; 40)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3BD63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958C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404950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49599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3 647,00</w:t>
            </w:r>
          </w:p>
        </w:tc>
      </w:tr>
      <w:tr w:rsidR="00F018C0" w14:paraId="242CE449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196DA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8FC8D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M06.4; M06.5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1832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6393C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inne niż pojedyncze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286D0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EB0F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C7A50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13799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</w:tbl>
    <w:p w14:paraId="693E881A" w14:textId="77777777" w:rsidR="00F018C0" w:rsidRDefault="00000000">
      <w:r>
        <w:br w:type="page"/>
      </w:r>
      <w:r>
        <w:lastRenderedPageBreak/>
        <w:t>Tabela C2.2: Monitorowanie wskaźników produktu w podziale na rodzaj gałęzi rolnictwa – ŁĄCZNIE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1437"/>
        <w:gridCol w:w="2504"/>
        <w:gridCol w:w="1971"/>
        <w:gridCol w:w="1971"/>
        <w:gridCol w:w="1336"/>
      </w:tblGrid>
      <w:tr w:rsidR="00F018C0" w14:paraId="23C1F0CB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F84781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DBF595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69272D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10BF38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8480F7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54515C" w14:textId="77777777" w:rsidR="00F018C0" w:rsidRDefault="00000000">
            <w:pPr>
              <w:jc w:val="right"/>
            </w:pPr>
            <w:r>
              <w:rPr>
                <w:sz w:val="16"/>
              </w:rPr>
              <w:t>Skumulowana 2014–2025</w:t>
            </w:r>
          </w:p>
        </w:tc>
      </w:tr>
      <w:tr w:rsidR="00F018C0" w14:paraId="62AE3BF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3F625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AC0E6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B14FB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4D336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BA725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C0CE1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3 374 933 490,79</w:t>
            </w:r>
          </w:p>
        </w:tc>
      </w:tr>
      <w:tr w:rsidR="00F018C0" w14:paraId="11B0A8D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3E574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A6361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77377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98129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0E31C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99647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265 027 896,64</w:t>
            </w:r>
          </w:p>
        </w:tc>
      </w:tr>
      <w:tr w:rsidR="00F018C0" w14:paraId="1CC525C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48FD2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24362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3E5B7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47FA9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6621B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284AA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3 109 905 594,15</w:t>
            </w:r>
          </w:p>
        </w:tc>
      </w:tr>
      <w:tr w:rsidR="00F018C0" w14:paraId="013C435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477B8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5B501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1BB4C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F41CC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FFCA6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04339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671 690 688,30</w:t>
            </w:r>
          </w:p>
        </w:tc>
      </w:tr>
      <w:tr w:rsidR="00F018C0" w14:paraId="30685DD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EFEA0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F2A3D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84D1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5ED2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B34D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BFE95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47 510 434,02</w:t>
            </w:r>
          </w:p>
        </w:tc>
      </w:tr>
      <w:tr w:rsidR="00F018C0" w14:paraId="4A0211E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E4DE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45C0D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04A13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A8DCE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2E2B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45F62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624 180 254,28</w:t>
            </w:r>
          </w:p>
        </w:tc>
      </w:tr>
      <w:tr w:rsidR="00F018C0" w14:paraId="4BBA1CF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75F14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B5541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68759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72E26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64D2D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F8CC1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56 821 361,40</w:t>
            </w:r>
          </w:p>
        </w:tc>
      </w:tr>
      <w:tr w:rsidR="00F018C0" w14:paraId="4FE7F8C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F619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43FBE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23C90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E2D7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60BD3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483A0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4 921 393,30</w:t>
            </w:r>
          </w:p>
        </w:tc>
      </w:tr>
      <w:tr w:rsidR="00F018C0" w14:paraId="6D124A6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401EB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E761A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9ABB6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13656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2639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7B7A5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51 899 968,10</w:t>
            </w:r>
          </w:p>
        </w:tc>
      </w:tr>
      <w:tr w:rsidR="00F018C0" w14:paraId="3D2282A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BC4A1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73796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06041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D6E63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4B283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51D9E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996 351 831,80</w:t>
            </w:r>
          </w:p>
        </w:tc>
      </w:tr>
      <w:tr w:rsidR="00F018C0" w14:paraId="54F3902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FB695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04B6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E77C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8FA53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C11CC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7A895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85 840 222,28</w:t>
            </w:r>
          </w:p>
        </w:tc>
      </w:tr>
      <w:tr w:rsidR="00F018C0" w14:paraId="43322E3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EE98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6FFF4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A0E0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CB67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4DDF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92A0D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910 511 609,52</w:t>
            </w:r>
          </w:p>
        </w:tc>
      </w:tr>
      <w:tr w:rsidR="00F018C0" w14:paraId="04F97B6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244F4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02E37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DDF3F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E56ED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D9668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3FF72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406 841 793,22</w:t>
            </w:r>
          </w:p>
        </w:tc>
      </w:tr>
      <w:tr w:rsidR="00F018C0" w14:paraId="63B8957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FF9E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7308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1813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B682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AACFA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ED253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33 620 332,15</w:t>
            </w:r>
          </w:p>
        </w:tc>
      </w:tr>
      <w:tr w:rsidR="00F018C0" w14:paraId="7F370A9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4A560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D286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8D65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6D01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E4F7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F01A8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373 221 461,07</w:t>
            </w:r>
          </w:p>
        </w:tc>
      </w:tr>
      <w:tr w:rsidR="00F018C0" w14:paraId="7FCA553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9EBA7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655A0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3C7C5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79EFD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F3D33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FACE5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176 621 944,49</w:t>
            </w:r>
          </w:p>
        </w:tc>
      </w:tr>
      <w:tr w:rsidR="00F018C0" w14:paraId="0FDDC6A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33092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F1DF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1EBB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0CEF0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3BAAB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1175B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15 362 012,54</w:t>
            </w:r>
          </w:p>
        </w:tc>
      </w:tr>
      <w:tr w:rsidR="00F018C0" w14:paraId="30A97AE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1A87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D1DD3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215E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2E746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3439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96A79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161 259 931,95</w:t>
            </w:r>
          </w:p>
        </w:tc>
      </w:tr>
      <w:tr w:rsidR="00F018C0" w14:paraId="65247E6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DD626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1441B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29C38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3FC95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1D107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0E501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166 826 580,86</w:t>
            </w:r>
          </w:p>
        </w:tc>
      </w:tr>
      <w:tr w:rsidR="00F018C0" w14:paraId="45BDB5E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11A6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3EDCA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A479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E4FD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E61F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5F293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12 098 036,19</w:t>
            </w:r>
          </w:p>
        </w:tc>
      </w:tr>
      <w:tr w:rsidR="00F018C0" w14:paraId="28B428B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F7D68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EDC5B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C610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752D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61C65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02564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154 728 544,67</w:t>
            </w:r>
          </w:p>
        </w:tc>
      </w:tr>
      <w:tr w:rsidR="00F018C0" w14:paraId="3E96F17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8A252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BF557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M04.1; M04.2; </w:t>
            </w:r>
            <w:r>
              <w:rPr>
                <w:b/>
                <w:sz w:val="16"/>
              </w:rPr>
              <w:lastRenderedPageBreak/>
              <w:t>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3F182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 xml:space="preserve">O1 - Wydatki ze środków </w:t>
            </w:r>
            <w:r>
              <w:rPr>
                <w:b/>
                <w:sz w:val="16"/>
              </w:rPr>
              <w:lastRenderedPageBreak/>
              <w:t>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8DE95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Mleko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3E1E7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230C2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713 857 137,33</w:t>
            </w:r>
          </w:p>
        </w:tc>
      </w:tr>
      <w:tr w:rsidR="00F018C0" w14:paraId="4B78B41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BB2B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8AD28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BA393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32B09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ADDC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FCDB6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51 622 490,01</w:t>
            </w:r>
          </w:p>
        </w:tc>
      </w:tr>
      <w:tr w:rsidR="00F018C0" w14:paraId="2D2E446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A285E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F74F0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9E7E7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65FE9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E571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46CCD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662 234 647,32</w:t>
            </w:r>
          </w:p>
        </w:tc>
      </w:tr>
      <w:tr w:rsidR="00F018C0" w14:paraId="457176D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020E1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E33B7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6CCCB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F5B6A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6D3DB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E6A5B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427 081,58</w:t>
            </w:r>
          </w:p>
        </w:tc>
      </w:tr>
      <w:tr w:rsidR="00F018C0" w14:paraId="354F453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E7EF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C944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4440C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76B4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E5CCF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F5A1D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32 765,07</w:t>
            </w:r>
          </w:p>
        </w:tc>
      </w:tr>
      <w:tr w:rsidR="00F018C0" w14:paraId="1279072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2050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CDD2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1F53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D9390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6DE2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93D5A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394 316,51</w:t>
            </w:r>
          </w:p>
        </w:tc>
      </w:tr>
      <w:tr w:rsidR="00F018C0" w14:paraId="088C963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14D4B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32218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3C8A0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88673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ED858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29256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185 495 071,80</w:t>
            </w:r>
          </w:p>
        </w:tc>
      </w:tr>
      <w:tr w:rsidR="00F018C0" w14:paraId="0D97342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6BA5D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C68F4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73BD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3444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2531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EB9A9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14 020 211,07</w:t>
            </w:r>
          </w:p>
        </w:tc>
      </w:tr>
      <w:tr w:rsidR="00F018C0" w14:paraId="3DE6E77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B8A22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31477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8ED0B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EA7A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69DE1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7AA3B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171 474 860,73</w:t>
            </w:r>
          </w:p>
        </w:tc>
      </w:tr>
      <w:tr w:rsidR="00F018C0" w14:paraId="3E22CCE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4A871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2E36E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FE28A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6B0AA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847D0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BDB05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88 142,00</w:t>
            </w:r>
          </w:p>
        </w:tc>
      </w:tr>
      <w:tr w:rsidR="00F018C0" w14:paraId="2ABACF5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1C795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67BEE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132B3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6C9BA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9CB0B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33010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63 963,00</w:t>
            </w:r>
          </w:p>
        </w:tc>
      </w:tr>
      <w:tr w:rsidR="00F018C0" w14:paraId="5A3EA08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B0409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AB162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7ED26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5B992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0E78A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378D8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24 179,00</w:t>
            </w:r>
          </w:p>
        </w:tc>
      </w:tr>
      <w:tr w:rsidR="00F018C0" w14:paraId="5351873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A2603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522F1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E6658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D16E1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786F5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5447C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3 869,00</w:t>
            </w:r>
          </w:p>
        </w:tc>
      </w:tr>
      <w:tr w:rsidR="00F018C0" w14:paraId="07D74C5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BD03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2DD1A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D16E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87301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4D5F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4B826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1 249,00</w:t>
            </w:r>
          </w:p>
        </w:tc>
      </w:tr>
      <w:tr w:rsidR="00F018C0" w14:paraId="4AA9B75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9971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A588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683C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D707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596A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46F81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2 620,00</w:t>
            </w:r>
          </w:p>
        </w:tc>
      </w:tr>
      <w:tr w:rsidR="00F018C0" w14:paraId="15E3CDA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EA9A9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391F2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6CA03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4A31C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65293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EAEF1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2 106,00</w:t>
            </w:r>
          </w:p>
        </w:tc>
      </w:tr>
      <w:tr w:rsidR="00F018C0" w14:paraId="68D36FA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5465D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D3C6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71A9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80B7B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15D3D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6D5E9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1 466,00</w:t>
            </w:r>
          </w:p>
        </w:tc>
      </w:tr>
      <w:tr w:rsidR="00F018C0" w14:paraId="2002B7C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6EF9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5B788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2B29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D10F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4824C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B6C72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640,00</w:t>
            </w:r>
          </w:p>
        </w:tc>
      </w:tr>
      <w:tr w:rsidR="00F018C0" w14:paraId="4CAE679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50FEE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4F7A7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1A414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47526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302A4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D3CEBA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31 525,00</w:t>
            </w:r>
          </w:p>
        </w:tc>
      </w:tr>
      <w:tr w:rsidR="00F018C0" w14:paraId="567FA9D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CA25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0D076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E0B4F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8BE9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890D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E6C77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22 627,00</w:t>
            </w:r>
          </w:p>
        </w:tc>
      </w:tr>
      <w:tr w:rsidR="00F018C0" w14:paraId="46208CA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A3FDD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4D0A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A4263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5B4B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5AFAA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4DC23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8 898,00</w:t>
            </w:r>
          </w:p>
        </w:tc>
      </w:tr>
      <w:tr w:rsidR="00F018C0" w14:paraId="0FD8984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C043D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F8A91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7C94F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6C13B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3C0AB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7529F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13 393,00</w:t>
            </w:r>
          </w:p>
        </w:tc>
      </w:tr>
      <w:tr w:rsidR="00F018C0" w14:paraId="2150C11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563BE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43CBA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E99AB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E23E4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7BAF5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02610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9 859,00</w:t>
            </w:r>
          </w:p>
        </w:tc>
      </w:tr>
      <w:tr w:rsidR="00F018C0" w14:paraId="522D175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0BE1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E7FE4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1272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BEDB9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FAC9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10522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3 534,00</w:t>
            </w:r>
          </w:p>
        </w:tc>
      </w:tr>
      <w:tr w:rsidR="00F018C0" w14:paraId="76CD1D0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E4FE4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FCDBC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88ABF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3A564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0C03E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FEC4B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7 076,00</w:t>
            </w:r>
          </w:p>
        </w:tc>
      </w:tr>
      <w:tr w:rsidR="00F018C0" w14:paraId="09B4CDC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DFAE7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3527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3782A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9B2D2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1F589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96F15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5 054,00</w:t>
            </w:r>
          </w:p>
        </w:tc>
      </w:tr>
      <w:tr w:rsidR="00F018C0" w14:paraId="1DD7CB7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470FD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37FFC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5B55C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F64B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B8347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C0B47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2 022,00</w:t>
            </w:r>
          </w:p>
        </w:tc>
      </w:tr>
      <w:tr w:rsidR="00F018C0" w14:paraId="1DA360C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A466D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0A608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26292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06B98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07640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94418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4 176,00</w:t>
            </w:r>
          </w:p>
        </w:tc>
      </w:tr>
      <w:tr w:rsidR="00F018C0" w14:paraId="7918157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C40EE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7D7E2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5C7E4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65057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8E9A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D7EFD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3 372,00</w:t>
            </w:r>
          </w:p>
        </w:tc>
      </w:tr>
      <w:tr w:rsidR="00F018C0" w14:paraId="0CA3FE6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FC6FD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5B5D7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1CF68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2A1BD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79F00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FAF55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804,00</w:t>
            </w:r>
          </w:p>
        </w:tc>
      </w:tr>
      <w:tr w:rsidR="00F018C0" w14:paraId="56C3C22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63747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7696F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89ACD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B86F4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92A3A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9C3C5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20 307,00</w:t>
            </w:r>
          </w:p>
        </w:tc>
      </w:tr>
      <w:tr w:rsidR="00F018C0" w14:paraId="21F77AF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FD19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D4BFE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D3756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4C0B3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5747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5FCAE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15 964,00</w:t>
            </w:r>
          </w:p>
        </w:tc>
      </w:tr>
      <w:tr w:rsidR="00F018C0" w14:paraId="2A026C9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357C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FF808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F1BB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C1EA4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4668F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3568C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4 343,00</w:t>
            </w:r>
          </w:p>
        </w:tc>
      </w:tr>
      <w:tr w:rsidR="00F018C0" w14:paraId="08F1173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0CE12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27730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73F0A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E3800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B4163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C5FFB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17,00</w:t>
            </w:r>
          </w:p>
        </w:tc>
      </w:tr>
      <w:tr w:rsidR="00F018C0" w14:paraId="3F53225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14176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D2D1B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C51B2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AF52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F62B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019F9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7,00</w:t>
            </w:r>
          </w:p>
        </w:tc>
      </w:tr>
      <w:tr w:rsidR="00F018C0" w14:paraId="02EF573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5850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13092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52A14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026D5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29C4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6536A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</w:tr>
      <w:tr w:rsidR="00F018C0" w14:paraId="2B826FF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F11CE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EE16B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EB658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A35C4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175D3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5FEFE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5 673,00</w:t>
            </w:r>
          </w:p>
        </w:tc>
      </w:tr>
      <w:tr w:rsidR="00F018C0" w14:paraId="330F860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0E3FD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B488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DEDB3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8C27D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E0532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E3751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4 365,00</w:t>
            </w:r>
          </w:p>
        </w:tc>
      </w:tr>
      <w:tr w:rsidR="00F018C0" w14:paraId="77C3CBE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9503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BE7E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1616D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770A4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D1126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BC4C3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1 308,00</w:t>
            </w:r>
          </w:p>
        </w:tc>
      </w:tr>
      <w:tr w:rsidR="00F018C0" w14:paraId="3973619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72C13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6B933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FC0B0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3F3DF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3A132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FEF11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3 016 354 021,61</w:t>
            </w:r>
          </w:p>
        </w:tc>
      </w:tr>
      <w:tr w:rsidR="00F018C0" w14:paraId="100C098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74735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78B58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D7EFD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195DC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30847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5766B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24DC44E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D6E08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707C6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6046D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8A896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C5684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3ECA1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3 016 354 021,61</w:t>
            </w:r>
          </w:p>
        </w:tc>
      </w:tr>
      <w:tr w:rsidR="00F018C0" w14:paraId="6D4CC22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4B21C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5B0E4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3EBA5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7F769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F4862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CB38B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654 206 520,49</w:t>
            </w:r>
          </w:p>
        </w:tc>
      </w:tr>
      <w:tr w:rsidR="00F018C0" w14:paraId="2A55A4B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C1A9E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9F413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955CA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0F662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CFB6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99F4E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6B19C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9D46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AFB25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5909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BCE49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9AE09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A6788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654 206 520,49</w:t>
            </w:r>
          </w:p>
        </w:tc>
      </w:tr>
      <w:tr w:rsidR="00F018C0" w14:paraId="6F4441F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C7CFD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7E277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BC62C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26841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A68D1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7ECB2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86 443 577,37</w:t>
            </w:r>
          </w:p>
        </w:tc>
      </w:tr>
      <w:tr w:rsidR="00F018C0" w14:paraId="5AC562A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A2FC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C1FE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4401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E8DF6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CE8B0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Kwota zaangażowana na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B7FF2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86 443 577,37</w:t>
            </w:r>
          </w:p>
        </w:tc>
      </w:tr>
      <w:tr w:rsidR="00F018C0" w14:paraId="76A6D2D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674DF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2671F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EDFE6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454C5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8EBC2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D4615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433696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F28D1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1AA9C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F11B9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BBCB2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6CFDE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55F20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1 250 528 671,79</w:t>
            </w:r>
          </w:p>
        </w:tc>
      </w:tr>
      <w:tr w:rsidR="00F018C0" w14:paraId="150B78D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5EC93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59288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759B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DDC45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C2466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14910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5CCF42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272F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67CD2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35400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E652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09A2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A526C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1 250 528 671,79</w:t>
            </w:r>
          </w:p>
        </w:tc>
      </w:tr>
      <w:tr w:rsidR="00F018C0" w14:paraId="6E05AD6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BFA34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E6F71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A103B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187AB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27B1C5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DB818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518 019 529,74</w:t>
            </w:r>
          </w:p>
        </w:tc>
      </w:tr>
      <w:tr w:rsidR="00F018C0" w14:paraId="4293E80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DB191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5DA5B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M06.1; M06.2; </w:t>
            </w:r>
            <w:r>
              <w:rPr>
                <w:sz w:val="16"/>
              </w:rPr>
              <w:lastRenderedPageBreak/>
              <w:t>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AB90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O1 - Wydatki ze środków </w:t>
            </w:r>
            <w:r>
              <w:rPr>
                <w:sz w:val="16"/>
              </w:rPr>
              <w:lastRenderedPageBreak/>
              <w:t>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D2BCA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Mieszane (uprawy i </w:t>
            </w:r>
            <w:r>
              <w:rPr>
                <w:sz w:val="16"/>
              </w:rPr>
              <w:lastRenderedPageBreak/>
              <w:t>zwierzęta gospodarskie)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9BA0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Całkowite wydatki </w:t>
            </w:r>
            <w:r>
              <w:rPr>
                <w:sz w:val="16"/>
              </w:rPr>
              <w:lastRenderedPageBreak/>
              <w:t>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569B6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18AC5F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391DD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39F3D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4CE7F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6C76B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12AE2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B0326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518 019 529,74</w:t>
            </w:r>
          </w:p>
        </w:tc>
      </w:tr>
      <w:tr w:rsidR="00F018C0" w14:paraId="5A76BAE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D9EDE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876CF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6CEBB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9CBCF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09A9D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C4943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198 442 114,53</w:t>
            </w:r>
          </w:p>
        </w:tc>
      </w:tr>
      <w:tr w:rsidR="00F018C0" w14:paraId="46A4917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EDF1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5F98C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740D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3DF02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32F2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8D9BF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87DA48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6D7A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FE1B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7EA6B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CEFA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5C6FD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3B42C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198 442 114,53</w:t>
            </w:r>
          </w:p>
        </w:tc>
      </w:tr>
      <w:tr w:rsidR="00F018C0" w14:paraId="19C6F09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1EDAB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BA67D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2F760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CEF3B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683D9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0FDE1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22 889 960,47</w:t>
            </w:r>
          </w:p>
        </w:tc>
      </w:tr>
      <w:tr w:rsidR="00F018C0" w14:paraId="11D130C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08B6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4C8C0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A4ED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36DE8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0485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7F043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5E0BE3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49461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12CD9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66605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8AC9D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6D131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82541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22 889 960,47</w:t>
            </w:r>
          </w:p>
        </w:tc>
      </w:tr>
      <w:tr w:rsidR="00F018C0" w14:paraId="2D03521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EDFEF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5A883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2995C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64CD2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1F891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DC1AF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134 400 229,99</w:t>
            </w:r>
          </w:p>
        </w:tc>
      </w:tr>
      <w:tr w:rsidR="00F018C0" w14:paraId="5E4EE7D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7238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E7591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517C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328B8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1EB3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E9397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6472C9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2214B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81FEA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14549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FF11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5069F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FE27B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134 400 229,99</w:t>
            </w:r>
          </w:p>
        </w:tc>
      </w:tr>
      <w:tr w:rsidR="00F018C0" w14:paraId="181B10E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85854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56BD1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A14CC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0B99A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12855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91529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488 254,26</w:t>
            </w:r>
          </w:p>
        </w:tc>
      </w:tr>
      <w:tr w:rsidR="00F018C0" w14:paraId="48266D7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6331E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7F0EB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635B9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BE82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A275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8FC28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2BAA0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423F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891B1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E0DB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54ACA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6FA40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4B75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488 254,26</w:t>
            </w:r>
          </w:p>
        </w:tc>
      </w:tr>
      <w:tr w:rsidR="00F018C0" w14:paraId="5DC868B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25B0D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FD34A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D954F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9C619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59A99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CAD7E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150 935 162,97</w:t>
            </w:r>
          </w:p>
        </w:tc>
      </w:tr>
      <w:tr w:rsidR="00F018C0" w14:paraId="0770834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6530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06A72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46DB3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5547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A0AE5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4DA99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E55366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68870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1090F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9594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772A8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A7C5D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5E0E3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150 935 162,97</w:t>
            </w:r>
          </w:p>
        </w:tc>
      </w:tr>
      <w:tr w:rsidR="00F018C0" w14:paraId="6D31DD1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147A5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A51CB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4A6CA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37C91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296F1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96832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124 531,00</w:t>
            </w:r>
          </w:p>
        </w:tc>
      </w:tr>
      <w:tr w:rsidR="00F018C0" w14:paraId="6D7E070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FC5DA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A0B70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9AD46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D317C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434B1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A379A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124 531,00</w:t>
            </w:r>
          </w:p>
        </w:tc>
      </w:tr>
      <w:tr w:rsidR="00F018C0" w14:paraId="3AF4320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DF926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000F3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54D21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0C10F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F3F3C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DBF289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124 531,00</w:t>
            </w:r>
          </w:p>
        </w:tc>
      </w:tr>
      <w:tr w:rsidR="00F018C0" w14:paraId="616E2E6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313D7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0F09A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F1C08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72EC3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DD655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8535D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3E9D957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F7D87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3881B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D5D2B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0203B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55244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5E66E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6 992,00</w:t>
            </w:r>
          </w:p>
        </w:tc>
      </w:tr>
      <w:tr w:rsidR="00F018C0" w14:paraId="09D8C01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7BB3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B144D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AAAE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E68F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2418A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D288D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6 992,00</w:t>
            </w:r>
          </w:p>
        </w:tc>
      </w:tr>
      <w:tr w:rsidR="00F018C0" w14:paraId="22A41C5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4D91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D51F8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27EB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73AC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Sektor nierolny (przemysł spożywczy...)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B332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A4217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E1A467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E0B84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0996B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E7C30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3271A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63F331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98CDC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4 680,00</w:t>
            </w:r>
          </w:p>
        </w:tc>
      </w:tr>
      <w:tr w:rsidR="00F018C0" w14:paraId="76B8EFE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0D5B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7A5B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10D4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B651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4E66E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CEC06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4 680,00</w:t>
            </w:r>
          </w:p>
        </w:tc>
      </w:tr>
      <w:tr w:rsidR="00F018C0" w14:paraId="443FF4E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D7AC9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04B72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F34A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6AE55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Ogrodnictwo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ED7EF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2DB33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B54CC6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A3322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C82C7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5F3F8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14030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C4916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0B44A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59 463,00</w:t>
            </w:r>
          </w:p>
        </w:tc>
      </w:tr>
      <w:tr w:rsidR="00F018C0" w14:paraId="573C25A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314A5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D5C9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D70D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1B10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51BB0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80D36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59 463,00</w:t>
            </w:r>
          </w:p>
        </w:tc>
      </w:tr>
      <w:tr w:rsidR="00F018C0" w14:paraId="100AA08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7CAFA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6BD13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4712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8EAD3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Uprawy polowe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98DA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09C65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9FDA13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BCC88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660EC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51CE6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68E5D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4561E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CAF3F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27 857,00</w:t>
            </w:r>
          </w:p>
        </w:tc>
      </w:tr>
      <w:tr w:rsidR="00F018C0" w14:paraId="344AE06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1EC99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27B2F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0A82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432C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08E0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8AC8E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27 857,00</w:t>
            </w:r>
          </w:p>
        </w:tc>
      </w:tr>
      <w:tr w:rsidR="00F018C0" w14:paraId="4D3F4F9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8F7A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612B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BEE3B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323BC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Mieszane (uprawy i zwierzęta gospodarskie)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2BC4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0D8F4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E11639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DE47A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6F90A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0E5A3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A71B1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C6FC8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D373E1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11 305,00</w:t>
            </w:r>
          </w:p>
        </w:tc>
      </w:tr>
      <w:tr w:rsidR="00F018C0" w14:paraId="33B2693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2684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B32B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85A44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FCD6C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C8114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4B456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11 305,00</w:t>
            </w:r>
          </w:p>
        </w:tc>
      </w:tr>
      <w:tr w:rsidR="00F018C0" w14:paraId="78AB0B7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7C4DC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C0DED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31377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28CE6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uprawy trwałe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82416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13979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127FF1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E2BF7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D9561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C75F0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94963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5452B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F604E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992,00</w:t>
            </w:r>
          </w:p>
        </w:tc>
      </w:tr>
      <w:tr w:rsidR="00F018C0" w14:paraId="3E769A8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7307E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01FE6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88BF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298F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6528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DFE59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992,00</w:t>
            </w:r>
          </w:p>
        </w:tc>
      </w:tr>
      <w:tr w:rsidR="00F018C0" w14:paraId="27C2CD4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1234D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82A84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7E62C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A0C5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Zwierzęta żywione paszami treściwymi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CBBBF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F7995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B00B91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496CB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DB84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7B4B6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09B75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CB7286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F56A6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5 445,00</w:t>
            </w:r>
          </w:p>
        </w:tc>
      </w:tr>
      <w:tr w:rsidR="00F018C0" w14:paraId="0E9D91F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C91A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FDBE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8827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5F0AE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32E1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10BFD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5 445,00</w:t>
            </w:r>
          </w:p>
        </w:tc>
      </w:tr>
      <w:tr w:rsidR="00F018C0" w14:paraId="6CC9FAB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F5CDA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DE80F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0657A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5D65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Mleko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1C212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305F6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7097A4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A5279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EB7F6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826B5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5C4D1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06EB9C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89A19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27,00</w:t>
            </w:r>
          </w:p>
        </w:tc>
      </w:tr>
      <w:tr w:rsidR="00F018C0" w14:paraId="0028D9E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A577E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F669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29337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A9814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wino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D066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FC8FE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27,00</w:t>
            </w:r>
          </w:p>
        </w:tc>
      </w:tr>
      <w:tr w:rsidR="00F018C0" w14:paraId="41B6201E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3D004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40CA4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9D2B9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9ED86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wino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E02A3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BFD75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5D821EE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FAF91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339BA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E873B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AC676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06F90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8BBCD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7 770,00</w:t>
            </w:r>
          </w:p>
        </w:tc>
      </w:tr>
      <w:tr w:rsidR="00F018C0" w14:paraId="30B6CA20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9A66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4EA7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7B2EE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C380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2D59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CD656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7 770,00</w:t>
            </w:r>
          </w:p>
        </w:tc>
      </w:tr>
      <w:tr w:rsidR="00F018C0" w14:paraId="414B0AA0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74F49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D7D27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B308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4725A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pozostałe zwierzęta żywione w systemie wypasowym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7BFA8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46703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</w:tbl>
    <w:p w14:paraId="76E37BA8" w14:textId="77777777" w:rsidR="00F018C0" w:rsidRDefault="00000000">
      <w:r>
        <w:br w:type="page"/>
      </w:r>
      <w:r>
        <w:lastRenderedPageBreak/>
        <w:t>Tabela C2.3: Monitorowanie wskaźników produktu w podziale na wielkość – ŁĄCZNIE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1437"/>
        <w:gridCol w:w="2504"/>
        <w:gridCol w:w="1971"/>
        <w:gridCol w:w="1971"/>
        <w:gridCol w:w="1336"/>
      </w:tblGrid>
      <w:tr w:rsidR="00F018C0" w14:paraId="2FF3EFA3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0BCC94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B3F6A6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0A1094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2AC22C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680BF7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9FF7D8" w14:textId="77777777" w:rsidR="00F018C0" w:rsidRDefault="00000000">
            <w:pPr>
              <w:jc w:val="right"/>
            </w:pPr>
            <w:r>
              <w:rPr>
                <w:sz w:val="16"/>
              </w:rPr>
              <w:t>Skumulowana 2014–2025</w:t>
            </w:r>
          </w:p>
        </w:tc>
      </w:tr>
      <w:tr w:rsidR="00F018C0" w14:paraId="5E153E9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3D15B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76A44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885A3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F9821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016AD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6DF32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21 952 264,35</w:t>
            </w:r>
          </w:p>
        </w:tc>
      </w:tr>
      <w:tr w:rsidR="00F018C0" w14:paraId="32DD774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0ED5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14697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1F30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8A29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591E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F4C95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0294A45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34F8A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347BD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80623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43BF4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0DD9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6144A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21 952 264,35</w:t>
            </w:r>
          </w:p>
        </w:tc>
      </w:tr>
      <w:tr w:rsidR="00F018C0" w14:paraId="547B1F7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71BBB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3ACC4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BB68C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AF81E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17F64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50D15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2 651 207 271,59</w:t>
            </w:r>
          </w:p>
        </w:tc>
      </w:tr>
      <w:tr w:rsidR="00F018C0" w14:paraId="5810624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72E88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505EA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4B5EE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843C3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0655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0EF66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159 526 751,13</w:t>
            </w:r>
          </w:p>
        </w:tc>
      </w:tr>
      <w:tr w:rsidR="00F018C0" w14:paraId="73AC43E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971DD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6108C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9B09F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DB429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969B9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DB7F3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2 491 680 520,46</w:t>
            </w:r>
          </w:p>
        </w:tc>
      </w:tr>
      <w:tr w:rsidR="00F018C0" w14:paraId="519F6DB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B52C5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71D29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A93A1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2707D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64510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85E49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125 099 964,43</w:t>
            </w:r>
          </w:p>
        </w:tc>
      </w:tr>
      <w:tr w:rsidR="00F018C0" w14:paraId="56D4C13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40DE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AFFF5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E4891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6C56A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45251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AD279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24 206 015,27</w:t>
            </w:r>
          </w:p>
        </w:tc>
      </w:tr>
      <w:tr w:rsidR="00F018C0" w14:paraId="0EFC99C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045FE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DEDD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E482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6EF37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7DFD7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714F5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100 893 949,16</w:t>
            </w:r>
          </w:p>
        </w:tc>
      </w:tr>
      <w:tr w:rsidR="00F018C0" w14:paraId="1EB0FA0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A4992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950F1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6FD01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8F2F8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1EAC07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BA508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1 206 370 581,37</w:t>
            </w:r>
          </w:p>
        </w:tc>
      </w:tr>
      <w:tr w:rsidR="00F018C0" w14:paraId="0D46006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75B3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81274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CBD4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B2CE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987E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4A23A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61 647 759,77</w:t>
            </w:r>
          </w:p>
        </w:tc>
      </w:tr>
      <w:tr w:rsidR="00F018C0" w14:paraId="65FA472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894C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522E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CDD82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EA6E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A08A1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DD7C6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1 144 722 821,60</w:t>
            </w:r>
          </w:p>
        </w:tc>
      </w:tr>
      <w:tr w:rsidR="00F018C0" w14:paraId="0B458C4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892EF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DB744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078FC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234E3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7C38B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97DEA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860 373 524,71</w:t>
            </w:r>
          </w:p>
        </w:tc>
      </w:tr>
      <w:tr w:rsidR="00F018C0" w14:paraId="61DD572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2350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E4FC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B88BC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D634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9F132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AE96D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67 640 108,99</w:t>
            </w:r>
          </w:p>
        </w:tc>
      </w:tr>
      <w:tr w:rsidR="00F018C0" w14:paraId="3B1EA68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652A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20B2C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76A1A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237F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E1D4F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B3C1C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792 733 415,72</w:t>
            </w:r>
          </w:p>
        </w:tc>
      </w:tr>
      <w:tr w:rsidR="00F018C0" w14:paraId="4B8DB74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E8110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E19D3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59543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00D13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10 ha do &lt; 20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681CC1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23DAC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437 410 936,73</w:t>
            </w:r>
          </w:p>
        </w:tc>
      </w:tr>
      <w:tr w:rsidR="00F018C0" w14:paraId="3F7E6F6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BCD93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E6C6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620DE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BB61C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10 ha do &lt; 20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A3F9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A1992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6 032 867,10</w:t>
            </w:r>
          </w:p>
        </w:tc>
      </w:tr>
      <w:tr w:rsidR="00F018C0" w14:paraId="7FFDA9B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8569C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381EE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0690D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F014F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10 ha do &lt; 20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607DA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C04AA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431 378 069,63</w:t>
            </w:r>
          </w:p>
        </w:tc>
      </w:tr>
      <w:tr w:rsidR="00F018C0" w14:paraId="388AB30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6577C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B1B98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2769E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159DB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4FC872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C9B753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625,00</w:t>
            </w:r>
          </w:p>
        </w:tc>
      </w:tr>
      <w:tr w:rsidR="00F018C0" w14:paraId="1E6A9AB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0234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B778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9853E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D76B8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44229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F07FF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625,00</w:t>
            </w:r>
          </w:p>
        </w:tc>
      </w:tr>
      <w:tr w:rsidR="00F018C0" w14:paraId="68056CF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BD88A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31A29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37BFB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C1C9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62227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D254A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2C2AC02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314C3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44CA3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0DA43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610FA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A2F67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D67A9D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83 846,00</w:t>
            </w:r>
          </w:p>
        </w:tc>
      </w:tr>
      <w:tr w:rsidR="00F018C0" w14:paraId="69BC37E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19D62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39956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252E0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631FA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C1249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A5FBD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62 875,00</w:t>
            </w:r>
          </w:p>
        </w:tc>
      </w:tr>
      <w:tr w:rsidR="00F018C0" w14:paraId="7ACA695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B9AB5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EE8C8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912CB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6D725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C8A29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114D2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20 971,00</w:t>
            </w:r>
          </w:p>
        </w:tc>
      </w:tr>
      <w:tr w:rsidR="00F018C0" w14:paraId="4B95111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3774E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8CEDE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8EA56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6C6A5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39349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A49280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5 341,00</w:t>
            </w:r>
          </w:p>
        </w:tc>
      </w:tr>
      <w:tr w:rsidR="00F018C0" w14:paraId="2C4BEBB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BC877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A6260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0E3B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1AFB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2D62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1AC03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3 104,00</w:t>
            </w:r>
          </w:p>
        </w:tc>
      </w:tr>
      <w:tr w:rsidR="00F018C0" w14:paraId="6527EDA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9EDC7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7CAD4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1053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70DB2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9548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F8357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2 237,00</w:t>
            </w:r>
          </w:p>
        </w:tc>
      </w:tr>
      <w:tr w:rsidR="00F018C0" w14:paraId="00B7DFB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D5B86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10F86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155F5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F7EFD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B9C7E8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36C1D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34 066,00</w:t>
            </w:r>
          </w:p>
        </w:tc>
      </w:tr>
      <w:tr w:rsidR="00F018C0" w14:paraId="1B34190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0DBA8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B8D6F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1B502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DED3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7329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0C916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28 632,00</w:t>
            </w:r>
          </w:p>
        </w:tc>
      </w:tr>
      <w:tr w:rsidR="00F018C0" w14:paraId="72C4294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B1FD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5FF25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E17DD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A4EFA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8AB80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C1CC3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5 434,00</w:t>
            </w:r>
          </w:p>
        </w:tc>
      </w:tr>
      <w:tr w:rsidR="00F018C0" w14:paraId="4BCA406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6F833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08F43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8F01F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4BE60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C39CD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63B95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29 723,00</w:t>
            </w:r>
          </w:p>
        </w:tc>
      </w:tr>
      <w:tr w:rsidR="00F018C0" w14:paraId="31B264C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14BA2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3660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11C1E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48897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CD9BA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DA1DB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18 318,00</w:t>
            </w:r>
          </w:p>
        </w:tc>
      </w:tr>
      <w:tr w:rsidR="00F018C0" w14:paraId="7582F47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D0C65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56ADB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53D7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8D3F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DA76F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128B9E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11 405,00</w:t>
            </w:r>
          </w:p>
        </w:tc>
      </w:tr>
      <w:tr w:rsidR="00F018C0" w14:paraId="0946196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E9E27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A273C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3FA29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4DF8F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10 ha do &lt; 20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53E6E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CF06D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14 091,00</w:t>
            </w:r>
          </w:p>
        </w:tc>
      </w:tr>
      <w:tr w:rsidR="00F018C0" w14:paraId="380B310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4A7B0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5FD01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BE831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B8759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10 ha do &lt; 20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84959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6BE3B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12 196,00</w:t>
            </w:r>
          </w:p>
        </w:tc>
      </w:tr>
      <w:tr w:rsidR="00F018C0" w14:paraId="7AB2832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65B6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1968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M04.1; M04.2; M04.4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DB82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2EF9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10 ha do &lt; 20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35310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A8041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1 895,00</w:t>
            </w:r>
          </w:p>
        </w:tc>
      </w:tr>
      <w:tr w:rsidR="00F018C0" w14:paraId="4D27F96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5E7F5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47A5A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AA3C2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D35BA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6FA5DB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3A7F0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579 753 560,73</w:t>
            </w:r>
          </w:p>
        </w:tc>
      </w:tr>
      <w:tr w:rsidR="00F018C0" w14:paraId="78134FD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9881D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B92A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913F5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3734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D6F1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01B1E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3A4666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EA281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11F86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73DB7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B73F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14475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02AC9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579 753 560,73</w:t>
            </w:r>
          </w:p>
        </w:tc>
      </w:tr>
      <w:tr w:rsidR="00F018C0" w14:paraId="36D07C5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F9BB8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9B63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493B6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78AF3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E5BD4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9BE5E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2 038 558 361,67</w:t>
            </w:r>
          </w:p>
        </w:tc>
      </w:tr>
      <w:tr w:rsidR="00F018C0" w14:paraId="6C99498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3F7EE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F5626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CDD41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4DCCF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BE224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36279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625BF29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A6CE6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494A1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AD2EA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E46B2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EF9BD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3B98A6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2 038 558 361,67</w:t>
            </w:r>
          </w:p>
        </w:tc>
      </w:tr>
      <w:tr w:rsidR="00F018C0" w14:paraId="70402E2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76865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0C784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6EBF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B9CDF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2048BE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934EB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491 070 195,50</w:t>
            </w:r>
          </w:p>
        </w:tc>
      </w:tr>
      <w:tr w:rsidR="00F018C0" w14:paraId="056CD4C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368B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9DC2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3B03C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0D0FD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263CA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F24C7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ACED66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2C158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420B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AE97A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FC1E9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2F0AC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BD78C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491 070 195,50</w:t>
            </w:r>
          </w:p>
        </w:tc>
      </w:tr>
      <w:tr w:rsidR="00F018C0" w14:paraId="3BBFCEF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055B5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8E95C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15373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F4ABE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736BC0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F96C6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259 293 334,66</w:t>
            </w:r>
          </w:p>
        </w:tc>
      </w:tr>
      <w:tr w:rsidR="00F018C0" w14:paraId="596CDBB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7361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6887B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2B288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BFCE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6DEBE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FF33A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743270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34E9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E3FF6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CB02F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3E90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3C80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0B9AE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259 293 334,66</w:t>
            </w:r>
          </w:p>
        </w:tc>
      </w:tr>
      <w:tr w:rsidR="00F018C0" w14:paraId="03C99C1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3D028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9787E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44A67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B31A5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075AA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2D455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22 017 041,67</w:t>
            </w:r>
          </w:p>
        </w:tc>
      </w:tr>
      <w:tr w:rsidR="00F018C0" w14:paraId="45BF046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7683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A1F7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98B2C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0EDD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5CD7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D1914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A8C2BE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195C7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FDABD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B5D9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603CC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081AB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F5034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22 017 041,67</w:t>
            </w:r>
          </w:p>
        </w:tc>
      </w:tr>
      <w:tr w:rsidR="00F018C0" w14:paraId="266F07B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7D776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5AFB5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683C2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D862F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10 ha do &lt; 20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59333D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0F63A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686 424 229,11</w:t>
            </w:r>
          </w:p>
        </w:tc>
      </w:tr>
      <w:tr w:rsidR="00F018C0" w14:paraId="73FA852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8824B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F558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51D09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BB13E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10 ha do &lt; 20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F68A5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we wsparciu udzielonym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25D8C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4EE7BE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D376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77AE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5D16C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403D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10 ha do &lt; 20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738E6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Całkowite wydatki publiczne w operacjach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2B5F2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686 424 229,11</w:t>
            </w:r>
          </w:p>
        </w:tc>
      </w:tr>
      <w:tr w:rsidR="00F018C0" w14:paraId="46C325D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13A50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AFF20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E4347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BD3E6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0FBD59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DFE78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30 284,00</w:t>
            </w:r>
          </w:p>
        </w:tc>
      </w:tr>
      <w:tr w:rsidR="00F018C0" w14:paraId="6A07D24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8EF7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B700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96D67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AE80C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8F1B3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13434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30 284,00</w:t>
            </w:r>
          </w:p>
        </w:tc>
      </w:tr>
      <w:tr w:rsidR="00F018C0" w14:paraId="0E268DD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1ADA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3AE31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25B7A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0254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&lt; 5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76A1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21578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0B23E5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1C176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BA508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B17A4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ABF69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1EE22F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D7DFD2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109 032,00</w:t>
            </w:r>
          </w:p>
        </w:tc>
      </w:tr>
      <w:tr w:rsidR="00F018C0" w14:paraId="22C79C8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0ECBF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B4022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C42F5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5934C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49698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63267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109 032,00</w:t>
            </w:r>
          </w:p>
        </w:tc>
      </w:tr>
      <w:tr w:rsidR="00F018C0" w14:paraId="130EAE0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CD36E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BFC41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D2521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A4FF6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E5D26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C4982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0B91AC7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36CE2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8FB44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0459F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FC45D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0F9B7A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CC597C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32 184,00</w:t>
            </w:r>
          </w:p>
        </w:tc>
      </w:tr>
      <w:tr w:rsidR="00F018C0" w14:paraId="5065AB4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90F5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2B795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DA57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5E3D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6B347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C7B48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32 184,00</w:t>
            </w:r>
          </w:p>
        </w:tc>
      </w:tr>
      <w:tr w:rsidR="00F018C0" w14:paraId="39C66F3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69D0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79B0B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7E00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E51C8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 ha do &lt; 10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84BA4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EA9E4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CF9B92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A4989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7DF6D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73CC8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7B48B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A25CE4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D275A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10 706,00</w:t>
            </w:r>
          </w:p>
        </w:tc>
      </w:tr>
      <w:tr w:rsidR="00F018C0" w14:paraId="2A370C6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3FF8C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3904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6F750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E95A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3043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92724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10 706,00</w:t>
            </w:r>
          </w:p>
        </w:tc>
      </w:tr>
      <w:tr w:rsidR="00F018C0" w14:paraId="64121E3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E464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DE1D6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1A255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16AA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20 ha do &lt; 50 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89BC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119F1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681118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1DCF1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9D83A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D0C4F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21C22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230EE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FF12C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860,00</w:t>
            </w:r>
          </w:p>
        </w:tc>
      </w:tr>
      <w:tr w:rsidR="00F018C0" w14:paraId="3A3F70D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8A0D5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2F47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D9EB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344A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50 ha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20E8F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95648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860,00</w:t>
            </w:r>
          </w:p>
        </w:tc>
      </w:tr>
      <w:tr w:rsidR="00F018C0" w14:paraId="754EBE58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D950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EABCD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5C662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C7569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50 ha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51745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E9CC4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9CCC204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E92E2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9C757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M06.1; M06.2; M06.3; M06.4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544F1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6C24C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&gt;= 10 ha do &lt; 20 ha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CB3823" w14:textId="77777777" w:rsidR="00F018C0" w:rsidRDefault="00F018C0">
            <w:pPr>
              <w:spacing w:before="20" w:after="20"/>
              <w:jc w:val="left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3574B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34 998,00</w:t>
            </w:r>
          </w:p>
        </w:tc>
      </w:tr>
      <w:tr w:rsidR="00F018C0" w14:paraId="423130E5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3BEC6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E8A97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BA451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F8B3A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10 ha do &lt; 20 ha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101D8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dotacje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48A01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34 998,00</w:t>
            </w:r>
          </w:p>
        </w:tc>
      </w:tr>
      <w:tr w:rsidR="00F018C0" w14:paraId="276CE676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2DAC0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2DD63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M06.1; M06.2; M06.3; M06.4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80136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7580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&gt;= 10 ha do &lt; 20 ha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D57A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działań/operacji wspieranych przez IF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D7FF6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</w:tbl>
    <w:p w14:paraId="17D1F584" w14:textId="77777777" w:rsidR="00F018C0" w:rsidRDefault="00000000">
      <w:r>
        <w:br w:type="page"/>
      </w:r>
      <w:r>
        <w:lastRenderedPageBreak/>
        <w:t>Tabela C2.4: Monitorowanie finansowanych operacji dotyczących integracji obywateli państw trzecich (zmieniony art. 14 rozporządzenia 808/2014) – SKUMULOWANE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2283"/>
        <w:gridCol w:w="2283"/>
        <w:gridCol w:w="2283"/>
      </w:tblGrid>
      <w:tr w:rsidR="00F018C0" w14:paraId="2B24F2F3" w14:textId="77777777">
        <w:trPr>
          <w:trHeight w:val="304"/>
        </w:trPr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C488B7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BDC46C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254B75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CCBABE" w14:textId="77777777" w:rsidR="00F018C0" w:rsidRDefault="00000000">
            <w:pPr>
              <w:jc w:val="right"/>
            </w:pPr>
            <w:r>
              <w:rPr>
                <w:sz w:val="16"/>
              </w:rPr>
              <w:t>Skumulowana 2014–2025</w:t>
            </w:r>
          </w:p>
        </w:tc>
      </w:tr>
      <w:tr w:rsidR="00F018C0" w14:paraId="3CE5527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892B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5C2A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E4420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C63B7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108BE9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99D5E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AFF8F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EF64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F0D42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01CF0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8413B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F67A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C195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95484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79F0A2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6F0C0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2CC7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E2CFE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4E019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88F4C3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55DC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E8B7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D6260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7E1F9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3DAAC9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6B71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E8A3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DBE1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72CAC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292C59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1C8E7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93965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FAAF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1CD7E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BE5B4C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B3903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B178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6ADE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DBBCC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0CCBF9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54D64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AD9D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90DD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9BA9C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05EB88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DFA3B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99118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4250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08743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456AA5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DA9B8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8DDE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9693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5D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A3B4A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4C2073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D1712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EE725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A5E5B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69D94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BD2498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9B6A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5EE49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7371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D3723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8F4BDF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5AAE4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DDDB5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35C11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3CCF9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71A317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281B4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AB19E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0DAC1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8F4A1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414F12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E9802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E5EF5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1AFB8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2F27C1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8BCFF9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7531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091E1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D580F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C1B80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30C9D4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A7109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3524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B5492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C4917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42ED93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FB79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72E3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84DD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361E2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B697EC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50DFA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A142D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8D1F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FA4D0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AAED75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324B2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78DD9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D906C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E6BB5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3988C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882EC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7739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EC49D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DA569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215C12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40CF3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59A51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1ECA0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395F9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391B9E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A0F5E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0754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3F80F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435E9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E6A4DA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9598F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1A824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05380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4475D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2F201E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325D4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325E6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5CE39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951FC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F34602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3F82F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8EF5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68229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5D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03D5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9249A2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58FEC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32C68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F6DF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E3E71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A10FA6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3A59E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97D2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6BB69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48271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F95876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62C86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AE53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CD32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1BD3B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42FDB0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78E45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DCE0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AEDA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01C6A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901035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F3537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D602F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3C14B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F4AF97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34049B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EA89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9DA2B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78541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3F021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C16C3D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58695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CD03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10B1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6D7B0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9965DF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64F82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92097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8358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F8606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9BA91E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A0198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FF7A5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04A3C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0C237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419052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7D4C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F2597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5E158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6B93F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A0655B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E6DA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53388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ABCB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AD223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1DC6A6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13677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74D7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8608A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073DD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97152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E9B5B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ED53A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AFD9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41AD0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950959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1321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E9DB8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97B8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84C39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BA0D7C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8736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35DC9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5BBBC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3FD37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0FF92E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82825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CF6B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6828D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5D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F27F0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45969A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B432B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0B4F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FCA9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10535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6A27B67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36DE9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0741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562CB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FD4DE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1C2C4B0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64C1D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6DEB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F1E61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1431A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9D2DBC1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00840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O12 - Liczba uczestników szkoleń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D5F6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6082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80E4B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D4F500A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45597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O12 - Liczba uczestników szkoleń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855E8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8935E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E55088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</w:tbl>
    <w:p w14:paraId="76BE7947" w14:textId="77777777" w:rsidR="00F018C0" w:rsidRDefault="00000000">
      <w:r>
        <w:br w:type="page"/>
      </w:r>
      <w:r>
        <w:lastRenderedPageBreak/>
        <w:t>Tabela C2.5: Monitorowanie objętych wsparciem operacji na rzecz łagodzenia skutków kryzysu związanego z COVID-19 i działań na rzecz odbudowy (zmieniony art. 14 rozporządzenia 808/2014) – W UJĘCIU SKUMULOWANYM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3135"/>
        <w:gridCol w:w="1880"/>
        <w:gridCol w:w="1880"/>
        <w:gridCol w:w="1880"/>
      </w:tblGrid>
      <w:tr w:rsidR="00F018C0" w14:paraId="2AB5DD06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3F9D58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83F8E3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EFCD9E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B0063B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EBEB7D" w14:textId="77777777" w:rsidR="00F018C0" w:rsidRDefault="00000000">
            <w:pPr>
              <w:jc w:val="right"/>
            </w:pPr>
            <w:r>
              <w:rPr>
                <w:sz w:val="16"/>
              </w:rPr>
              <w:t>Skumulowana 2014–2025</w:t>
            </w:r>
          </w:p>
        </w:tc>
      </w:tr>
      <w:tr w:rsidR="00F018C0" w14:paraId="082B329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ECF50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80590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E3E1F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61AA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D90F4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3CE5A7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4190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511B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92FCA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F251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1F320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7B8798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710B4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CA757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0830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4A4C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68274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7EFAE9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1B37F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3EC5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218C1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07A9B8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06B23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9FCAE2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08A83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2976D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C1909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D4D34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BB7176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1E2B97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B128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62915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6EB2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BB7CA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A916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59933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F25C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D588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D9093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4286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1B88B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D5F85D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71E6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9F9D3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5FCE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87BDE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8DFE4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8414B8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9F34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9A86D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33D1B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00B9E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E9F3F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E68AD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FB837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EF24A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5DEBE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2F5FC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79EF85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55850D7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687B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52BB1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O11 - Liczba dni przeprowadzonych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E137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0EAB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E5FF6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4225F1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62FE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C868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O11 - Liczba dni przeprowadzonych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63B7A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88FA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0962D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A5FE40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A71F5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6B387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O11 - Liczba dni przeprowadzonych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61BC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7B90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64C17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911D70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BABD0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F368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O11 - Liczba dni przeprowadzonych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FDBD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5B31F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98842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715F6B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7411A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D6C84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O11 - Liczba dni przeprowadzonych szkoleń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CF237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91535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3818A2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287AFF7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A77C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513B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5160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EAC9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345A5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245AF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A7711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AA58A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1885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CF99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4FD82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D74E74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C16B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571D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02320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46C44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E4FAC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7B45FD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DA548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E8C9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864D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617EF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5096C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B92046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CD093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E6EAC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O12 - Liczba uczestników szkoleń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EC9BAC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0FEA2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97472B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741C348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BFBD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DD9DE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FE5B0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F75F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086BC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C6B835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18A49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1701F6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72BDA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E3028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E4610A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BC8A2A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9B72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888CC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8CD0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1E4F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D879E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609E69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B159CF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32981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00F88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4B34E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393DEF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39CA57E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E131B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3CE5C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O13 - Liczba beneficjentów, którzy skorzystali z usług doradczych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47512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01A4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177AA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720B52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9A8C9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0F35C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O13 - Liczba beneficjentów, którzy skorzystali z usług doradczych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8EAF0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DD0E3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77EF35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75E5282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D328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C7CC0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O14 - Liczba przeszkolonych doradców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EB908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1425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00706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D09309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4299B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0EEB3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O14 - Liczba przeszkolonych doradców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63C8E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1EE07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95346E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77D18AA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99AF0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DD674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CFFB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FC3F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19B21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D36208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C1C76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0C331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11677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BB970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9E9E92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A504D7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89CA0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19691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E116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3B78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8C52C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4509DB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B7EE3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3BCCF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31FC2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A39D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CE604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9D8687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BE92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1853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4E5D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52A45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77613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B5D9C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2DA5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40949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Wydatki ze środków publicznych </w:t>
            </w:r>
            <w:r>
              <w:rPr>
                <w:sz w:val="16"/>
              </w:rPr>
              <w:lastRenderedPageBreak/>
              <w:t>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91D44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8882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F7CE6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127E68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71508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2B610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36FBE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16B828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7B16D6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D38F8D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C2F01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81FE6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0A3B1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88E01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0A38F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4534FE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AEE2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3E357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9531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A27CB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96B2B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936E57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2E26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8593B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81BF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ACFA7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12258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0C5806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0EDB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1151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7C2B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A7050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795BD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4D624A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3DBD0D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E70D9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0112A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355E5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7223DA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0E904F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491F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42470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ACB0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FC75E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449A8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5A2B77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6F21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570D2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A0C8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41FB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5E8F0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0D0133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6562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7D64F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96ECC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06B68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946AB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353E25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7D885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E4FC6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B4B4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81F52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A5C3C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E56AB1A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1ED68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19F33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94082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08A59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C57642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6BAFBBD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EED8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EC72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F2E1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D28AE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26B9B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BAA36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C5BB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A80E3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3552A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B0BD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5E6E5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B3798E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1B133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BDD1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2723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947603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80408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055AEC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F118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3C3C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EF674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59C06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36C5F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F3903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1F19E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30A3E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0BD21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87B70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84D531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D5D955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F173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E4872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O8 - Liczba dużych jednostek przeliczeniowych inwentarza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21325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9416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3AC9D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AB42E7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36335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5BA40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O8 - Liczba dużych jednostek przeliczeniowych inwentarza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B0BF8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B0FC0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C286A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58AF9B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66C8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3102F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O8 - Liczba dużych jednostek przeliczeniowych inwentarza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4C5A1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28BE0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10048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79E229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9B150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81CF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O8 - Liczba dużych jednostek przeliczeniowych inwentarza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0849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F3F71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59FF2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7A7126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A1767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49736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O8 - Liczba dużych jednostek przeliczeniowych inwentarza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DCCB6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73DC8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DEE93F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C11190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7A685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029B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0C481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375F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537DE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6E07F6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F8DCE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407EB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48F2D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97FD5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DEBC09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226E15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84A65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EDAD9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2897B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5089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C3DDF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0DB4EF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9F784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D64C6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3E11F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44F97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22386B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49604DB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7046D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5BB24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D227E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519CE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D883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9400F1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9289A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B77E2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7021C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CD515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B68CB0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5EF30AE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90707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37C0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EE3E7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DE475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62FF9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08183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F741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9B7A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BA088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E62C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55C8E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F3AE2F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968DF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D1F4B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Wydatki ze środków publicznych </w:t>
            </w:r>
            <w:r>
              <w:rPr>
                <w:sz w:val="16"/>
              </w:rPr>
              <w:lastRenderedPageBreak/>
              <w:t>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A691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1F7D5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17A5A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93801EF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121FBC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C46679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9BE26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48ACC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61A478E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3F461B3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AEDE2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8D5E1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5EEBE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8DA19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7CE41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92E139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8F124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BD0CF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A6BA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4D430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1203F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38F7AB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B13B1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3437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4F418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9256C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18C02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C26C6E1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64B33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3D6B3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46724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9AACB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0E1A940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2E0F412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A87C4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B4A82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A2C8E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01909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13FE4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62705D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42B6E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6F97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24616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B95B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E5CE4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A4B2B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1885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D076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613B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2C82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A8111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198D4B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69E18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FD4B2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39454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2479E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659883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5455DF5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249B4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662B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A230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31E5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429B8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CE321F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66D1A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857F2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6B0D3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E8184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F764C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5AD8D3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9A75D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A892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0A06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A68B6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3E9A2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250F9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0E2B8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A9942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A513B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F1A61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7CFDE5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301833E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D4B03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78C79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8E63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973E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43F4E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0849F7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8C6F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A2276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CDBC8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C696C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9252F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327250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AE5C59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D9D7E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3D36B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68532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4C09F8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3242CD9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C4E87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1621E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1F4F2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2C091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64CE1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DA090D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D65B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8E51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DC41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CF87E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9E43E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725E93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E0AB3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146E0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CD428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7F16C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99BE49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58E4EA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71803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5144C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C77A7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B2766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7556C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49A01C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6C63D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3EFCA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6F92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5F66C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F8171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8C6A71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42186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AE6E8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D3CFD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DA5DC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4C64E0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6E11B2E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04DC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84194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CA0E6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96A6C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89370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667096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0854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A5634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DDE93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47CD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97F38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30449F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E1135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AF65F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O15 - Liczba ludności korzystającej z ulepszonych usług / infrastruktury (w obszarze IT lub w innym obszarze)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E7968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85FB0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FB1FEA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4B13C1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959F2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079DF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44F8A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0427B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74536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653930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5A05E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A081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8D24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BDAE1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CDA58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83CF89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3BE70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1AEAE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B3A22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61599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B79788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3A7F273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18F3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4CBAA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A0D2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B9AB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E2526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1F3030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10F40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6E721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1C4D2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C9893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A2FDE5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1981A0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C7C5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0149F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7FC1B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37E87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DE0CA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B818CC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2BD47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82A31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B846C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7F554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F80FC4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02FC4E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0349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2B441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Wydatki ze środków publicznych </w:t>
            </w:r>
            <w:r>
              <w:rPr>
                <w:sz w:val="16"/>
              </w:rPr>
              <w:lastRenderedPageBreak/>
              <w:t>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E08B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4B5FC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A7533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B08B66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A2026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941EDA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46DA3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2D37F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C887A6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F63E45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49A79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AF2B7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2345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29694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B9079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6A2A86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3B02CC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E710E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7FF14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58846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DBC85F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68A93BA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231A4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B3419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E777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F16D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F4929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C8396D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62F68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983FA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CDF23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D2AD1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47BF53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79351F5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3D843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0676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03508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35B6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B447D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10C44B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FFCF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B52C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662FF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4B6F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F5C82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F31267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B5752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5B397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B9940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71AB8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CE8781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2133032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9CC1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B0714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F778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C3A0D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FD65B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74897E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0BDBE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013C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7E1B6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ED77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FE63D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511F90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F760B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4726D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AB2EA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929770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C88137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4A6EE99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8AE6B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C1F9A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929F2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EFA8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26E01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F6291E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04BBB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A1741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EF09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5F30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CD3B2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88B3A6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383D26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2BE64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O16 - Liczba grup EPI otrzymujących wsparcie, liczba operacji EPI otrzymujących wsparcie oraz liczba i rodzaj partnerów w grupach EPI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2E0D5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FC3348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C3CC8D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44643E8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4D558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D694B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13788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02F93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1F21E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29A9F5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BEE5C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81FA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6E409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B097E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C14C5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337DC2D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E092F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73FCC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O17 - Liczba operacji współpracy otrzymujących wsparcie (innych niż EPI)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B63F3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A39BF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7A2FFAF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4BAAD52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0691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F5812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6841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A9B6F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DE067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235BE9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BF1AE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78919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76678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6EBB2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0E8CA1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609C41E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DCEF3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D0B97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68BAF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D97C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82AFB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0C5FBC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99BBF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CE077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024F2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A377F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3E0EAE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6A753D1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5907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926BC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3CEF2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AEB64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93B43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7287E7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B6053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F2984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C87CF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6FBB4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7710DBA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6EDFDC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88C2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AD7E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E2F0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2F27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0DE3E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3DB745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2D7D6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2FD40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E59F4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1D44D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E77761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0F3A22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0B1EF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B0097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O10 - Liczba rolników korzystających z dopłat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68710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C5D07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DC6AA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2CA1AD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A112E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75E119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O10 - Liczba rolników korzystających z dopłat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D67FC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F1345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728E4D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0D89FE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75193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54AAF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2FDD1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416B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C738B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757850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7C04D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D2795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867C5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5BE46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560702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39D853A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98662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9451A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0DE2F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C9E3E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3895D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267 027 232,39</w:t>
            </w:r>
          </w:p>
        </w:tc>
      </w:tr>
      <w:tr w:rsidR="00F018C0" w14:paraId="26011881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0E410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E2749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9F17F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678CD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93D93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267 027 232,39</w:t>
            </w:r>
          </w:p>
        </w:tc>
      </w:tr>
      <w:tr w:rsidR="00F018C0" w14:paraId="4FB062CD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15DA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6EAE0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1691E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E89C4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BFC9D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180 340,00</w:t>
            </w:r>
          </w:p>
        </w:tc>
      </w:tr>
      <w:tr w:rsidR="00F018C0" w14:paraId="604B51F8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CB36C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0238A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43506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6F758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FD73AB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180 340,00</w:t>
            </w:r>
          </w:p>
        </w:tc>
      </w:tr>
      <w:tr w:rsidR="00F018C0" w14:paraId="2328BA56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9471A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DA113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1D2CE7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464A4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69D1484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</w:tbl>
    <w:p w14:paraId="6C81396D" w14:textId="77777777" w:rsidR="00F018C0" w:rsidRDefault="00000000">
      <w:r>
        <w:br w:type="page"/>
      </w:r>
      <w:r>
        <w:lastRenderedPageBreak/>
        <w:t>Tabela C2.6: Monitorowanie objętych wsparciem operacji na rzecz łagodzenia skutków rosyjskiej inwazji na Ukrainę i działań na rzecz odbudowy (zmieniony art. 14 rozporządzenia 808/2014) – W UJĘCIU SKUMULOWANYM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3135"/>
        <w:gridCol w:w="1880"/>
        <w:gridCol w:w="1880"/>
        <w:gridCol w:w="1880"/>
      </w:tblGrid>
      <w:tr w:rsidR="00F018C0" w14:paraId="3AD49BE6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484EFAD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AEB9B08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BA78447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8A9A19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465FC4" w14:textId="77777777" w:rsidR="00F018C0" w:rsidRDefault="00000000">
            <w:pPr>
              <w:jc w:val="right"/>
            </w:pPr>
            <w:r>
              <w:rPr>
                <w:sz w:val="16"/>
              </w:rPr>
              <w:t>Skumulowana 2014–2025</w:t>
            </w:r>
          </w:p>
        </w:tc>
      </w:tr>
      <w:tr w:rsidR="00F018C0" w14:paraId="7753530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6D9B2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E5DD6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6C18D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0157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82005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B794C1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A637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A4382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0AE5F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251E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13ED0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30E372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699F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25FAD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15982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7AB5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93FAE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EA0C5A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65CF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D415D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55BEC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83C50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2BAD3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432927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8CBC47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C3C6AE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DD4AB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88874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B99FC1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6888F81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29D9E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98C09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20521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FB38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BD985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AFFDD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A3ACE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2D0C7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44C07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698AA1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C2F14E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2AD5276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AA56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CE292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0DF2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2DFAB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F81F4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6802BD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E56A71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54E80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5764F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C8FF3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F3D6B1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3B6255D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1F251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DE7D2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7347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875A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AC205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0FB301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8412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D7685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CB963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4DD0E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543ED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A3B3FC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70E3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E1376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180A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4FB3D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B31BB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A1B2C3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0B932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185C5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9B390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E820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3D6A1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460B74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7B7D7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881484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87FC4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E5C7B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2ACF55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33D3953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64495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5E053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FBDA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F3112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E5895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7A0039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1056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D00EE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D796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B827C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DB7EE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38A385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B7718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8A490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20E30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B2F1BE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F0CA3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49586C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9FEF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C6B85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99DB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85F8A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A0883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50B30B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75F9AD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C4063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2E68B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73B89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7DC569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E608BA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585A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93180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0D1F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76C2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14BB4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DF8947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D938E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684C6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481A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1A8B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6A7AE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857BE8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63FF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3AB38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0677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1E40DD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AB57E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B58CF9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357F8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69941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63057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D6125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8A07C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F9B51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2057C1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D34BA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0AE70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4E578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7FC6C8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5046ED2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A5AD7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FC943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CE974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8DAF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8AB4C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A8E833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057C8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868B0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9052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B6F2F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94DA7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69E66C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4CB4D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C2B79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09A5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172A1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B721F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88B51D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DACC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E4E26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CF87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81B4C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01BBB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CD2788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D08B2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788C9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O4 - Liczba gospodarstw rolnych/beneficjentów otrzymujących </w:t>
            </w:r>
            <w:r>
              <w:rPr>
                <w:b/>
                <w:sz w:val="16"/>
              </w:rPr>
              <w:lastRenderedPageBreak/>
              <w:t>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5B6B39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151BF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DDEF10E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4D6CC71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65E5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2503C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0EDF2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93D0A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B88FA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888EFF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1EEF7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D5527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CA705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444E8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84C510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5D5BD91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6AF24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DD91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1BBB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F9804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BB028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3ED249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A52E0A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E3FCD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66A6D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1B091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390E79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38C3EBF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A2105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58F49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AC977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3C13D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D2D86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7948FF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3F22D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2864F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CB6A09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53C800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094478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7B6F18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634D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AA64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DEE4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ED5C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FF71A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8B4929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5C78D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93F3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F6D53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5F45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095FF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DB8A79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68029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3952E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2EF44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5F6CF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E419A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B7C872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01D46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3E1BA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6B7C44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2F129EF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8E2AFBC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2728278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59C46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5D15A9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8D609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C080B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16B4E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FE1CA2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81B6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42E60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80583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C5FBF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61255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D224A3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1419D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2F723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3D9B8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841A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FD654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C4A596E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8758C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65E14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80147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9F0C5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A9A5CB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400B44B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558E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367D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852A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C86B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DA2D5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80CF02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580A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A910C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F474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38BC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996D9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C48FBA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65BC8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FEF91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A5A91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55904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8BFBD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61F8860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EA6D36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6C981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313A4A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9FEBD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275CC9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18E6AF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BFA0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7539C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36940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D8EF3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5DC65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6E5381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A985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604EF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C1D8E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AB163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7F54C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771BBB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A63268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E8AE6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76769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B1216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5C3BDF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4BD388C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3B564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6A23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E2F42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BD2F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D0FF0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B4BC7B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32215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36D10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FE47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161F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BBA8E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39AB67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388AF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392D3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890D0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C64C51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B6A99CA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6268767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56FC8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218B5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EBAEC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9D9D4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A880F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7CDFEC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94D0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1A223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9F22C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05BF6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8C921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943EEA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B42AD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DCD22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75E2C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8AAFC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C8584CA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6C25ED6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27827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C5DEF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0840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A9632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4E126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3A0EF5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12B59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CDE5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FAC78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C49D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D042D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C6B5AC9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00A0610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97758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C8443C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9285E8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CBEBD27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2B0C4AF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868D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DFA3DC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20A20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F4E33A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BDE52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D19DA1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A53B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F3FF4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958F3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A479A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DB4CB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82121A3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3D1BD7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5E4EC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D010C4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3FB29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2B22ACF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CC2435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144D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E52ED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4332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F208D1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48FA9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075525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9DCA8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6E7A4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56A1B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8760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9D027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0DF633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E3F69E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778FBB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5D800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05A9F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9565A9F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982D5E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ED626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E5298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77736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93930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7B83FA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A6C132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54CEB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F8B2D7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O1 - Wydatki ze środków publicznych </w:t>
            </w:r>
            <w:r>
              <w:rPr>
                <w:b/>
                <w:sz w:val="16"/>
              </w:rPr>
              <w:lastRenderedPageBreak/>
              <w:t>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95C89D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210C3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4DE97A2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48325CE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273E7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954F9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1C7D8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0853B3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7FC19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0DD3F62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21DED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16F5D7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6152E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B65C5C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701F33D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636A79A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D54C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DFB41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0C156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9D8B0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EB3C0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2BBEA5B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6CA2D2D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533D697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0BC1E0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BD88460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C5B398E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49431F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1A82D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1B685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7FE9A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3400D6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11090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299D248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4E14E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2845D3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AF8365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4A302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271692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2DBD0EA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24D5B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27CB3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ABBF8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DF102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7C9DC3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7A0552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E78A6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M14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5B4C58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0A32B8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94887B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E8AA31C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BA57CB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EF3C7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EF7AC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45B3B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0CD09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AB31E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4B42C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ADB1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07D5B2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1DA60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7643D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16446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46DF30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34E26A3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2CFA3A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0887A0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EBF560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D536C49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29EBF6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112A7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96BF5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36671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1D76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5BFA5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B65936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F20D0CB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M17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8F6CC7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F0E13F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A1FFF4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8915B3A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773E8AD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D43C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3246D5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83038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2A83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20FE7D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BA5006C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561ECA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M19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8C03DCD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0F9C5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EE9326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8FD9D8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15DE4A4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0DF7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E12D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A3534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BE41B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EC574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763F85D6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BD3E102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6BB615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13531D9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C6331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EA2CA80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5F174C4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FE4DF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01D3E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129F5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B9CB5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B99F0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D57D664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D60D1F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DC2231E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CA335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1FFA0E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0C8AB13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  <w:tr w:rsidR="00F018C0" w14:paraId="05D9BD9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C86F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71264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D630F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21059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DF47F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122 722 661,33</w:t>
            </w:r>
          </w:p>
        </w:tc>
      </w:tr>
      <w:tr w:rsidR="00F018C0" w14:paraId="29771988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D4ABC9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731E74B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82D41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60EE71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4C37548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122 722 661,33</w:t>
            </w:r>
          </w:p>
        </w:tc>
      </w:tr>
      <w:tr w:rsidR="00F018C0" w14:paraId="6398FD97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1B501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DC92D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F93D8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BB646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087C6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30 137,00</w:t>
            </w:r>
          </w:p>
        </w:tc>
      </w:tr>
      <w:tr w:rsidR="00F018C0" w14:paraId="5CD2172D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456DF5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M22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598439F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D66E8B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FFB09BA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CB0FC7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30 137,00</w:t>
            </w:r>
          </w:p>
        </w:tc>
      </w:tr>
      <w:tr w:rsidR="00F018C0" w14:paraId="006BEEDD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2D0112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M20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32F166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07A61D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07E3A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B4F6C6" w14:textId="77777777" w:rsidR="00F018C0" w:rsidRDefault="00F018C0">
            <w:pPr>
              <w:spacing w:before="20" w:after="20"/>
              <w:jc w:val="right"/>
              <w:rPr>
                <w:b/>
                <w:sz w:val="16"/>
              </w:rPr>
            </w:pPr>
          </w:p>
        </w:tc>
      </w:tr>
    </w:tbl>
    <w:p w14:paraId="47B73B2C" w14:textId="77777777" w:rsidR="00F018C0" w:rsidRDefault="00000000">
      <w:r>
        <w:br w:type="page"/>
      </w:r>
      <w:r>
        <w:lastRenderedPageBreak/>
        <w:t>Table C2.7: Monitoring of supported operations for restoring agricultural production potential and damage to forests and exceptional temporary support to farmers, forest holders and SMEs particularly affected by natural disasters – CUMULATIVE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1599"/>
        <w:gridCol w:w="2664"/>
        <w:gridCol w:w="1598"/>
        <w:gridCol w:w="1598"/>
        <w:gridCol w:w="1598"/>
      </w:tblGrid>
      <w:tr w:rsidR="00F018C0" w14:paraId="6DBF0F35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B65EB3D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FE69CF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2E248F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B3D4D41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9C97F26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21F81AF" w14:textId="77777777" w:rsidR="00F018C0" w:rsidRDefault="00000000">
            <w:pPr>
              <w:jc w:val="right"/>
            </w:pPr>
            <w:r>
              <w:rPr>
                <w:sz w:val="16"/>
              </w:rPr>
              <w:t>Skumulowana 2014–2025</w:t>
            </w:r>
          </w:p>
        </w:tc>
      </w:tr>
      <w:tr w:rsidR="00F018C0" w14:paraId="405B7E6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B74F0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5F933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M05.2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A060E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B169C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3419E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D1F97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7 776 223,20</w:t>
            </w:r>
          </w:p>
        </w:tc>
      </w:tr>
      <w:tr w:rsidR="00F018C0" w14:paraId="333E33E7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10D1627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E179CC0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M05.2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AE54FA3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A2CEA8B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82EB787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343987F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7 776 223,20</w:t>
            </w:r>
          </w:p>
        </w:tc>
      </w:tr>
      <w:tr w:rsidR="00F018C0" w14:paraId="1569D77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459F0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75A25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M05.2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E173B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210F5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5671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3E770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578,00</w:t>
            </w:r>
          </w:p>
        </w:tc>
      </w:tr>
      <w:tr w:rsidR="00F018C0" w14:paraId="6EA89395" w14:textId="77777777">
        <w:trPr>
          <w:trHeight w:val="204"/>
        </w:trPr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87B8404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843F21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M05.2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D76BF3C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F93505D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17EEB6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D18E225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578,00</w:t>
            </w:r>
          </w:p>
        </w:tc>
      </w:tr>
      <w:tr w:rsidR="00F018C0" w14:paraId="4D31A7B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32BBE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607C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98929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3D37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917D40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7EBD5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97BA28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FAEDE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86283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C08EC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O1 - Wydatki ze środków publicznych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3264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3BC92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A1C7D2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C79E294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716C35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5110E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M08.4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402A3D8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O1 - Wydatki ze środków publicznych ogółem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4547035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66179D2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48B3B97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018C0" w14:paraId="7F3D1B4F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F60F9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C2280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8618D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72CAF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E132AF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622BF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8F1AD45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4DA6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BFC3F6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M08.4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1A134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61C2F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8043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AE8A0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D3222D8" w14:textId="77777777"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A910689" w14:textId="77777777" w:rsidR="00F018C0" w:rsidRDefault="00000000">
            <w:pPr>
              <w:spacing w:before="20" w:after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M08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8B480C6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M08.4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FBCFEF2" w14:textId="77777777" w:rsidR="00F018C0" w:rsidRDefault="00000000">
            <w:pPr>
              <w:spacing w:before="20" w:after="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O3 - Liczba wspieranych działań/operacji</w:t>
            </w: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108D9403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273E194" w14:textId="77777777" w:rsidR="00F018C0" w:rsidRDefault="00F018C0">
            <w:pPr>
              <w:spacing w:before="20" w:after="20"/>
              <w:jc w:val="center"/>
              <w:rPr>
                <w:b/>
                <w:sz w:val="16"/>
              </w:rPr>
            </w:pPr>
          </w:p>
        </w:tc>
        <w:tc>
          <w:tcPr>
            <w:tcW w:w="750" w:type="pc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2A19DDE" w14:textId="77777777" w:rsidR="00F018C0" w:rsidRDefault="00000000">
            <w:pPr>
              <w:spacing w:before="20" w:after="2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276F801A" w14:textId="77777777" w:rsidR="00F018C0" w:rsidRDefault="00000000">
      <w:pPr>
        <w:pStyle w:val="Nagwek2"/>
      </w:pPr>
      <w:r>
        <w:br w:type="page"/>
      </w:r>
      <w:bookmarkStart w:id="4" w:name="_Toc256000004"/>
      <w:r>
        <w:lastRenderedPageBreak/>
        <w:t>Tabela D: Postępy w osiąganiu celów</w:t>
      </w:r>
      <w:bookmarkEnd w:id="4"/>
      <w:r>
        <w:t xml:space="preserve"> </w:t>
      </w:r>
    </w:p>
    <w:p w14:paraId="7B9231CB" w14:textId="77777777" w:rsidR="00F018C0" w:rsidRDefault="00000000">
      <w:r>
        <w:t>Zatwierdzone operacje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1599"/>
        <w:gridCol w:w="2664"/>
        <w:gridCol w:w="1598"/>
        <w:gridCol w:w="1598"/>
        <w:gridCol w:w="1598"/>
      </w:tblGrid>
      <w:tr w:rsidR="00F018C0" w14:paraId="445C3532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28D3C79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6F55AE05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501DB45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345BDCE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58F7C93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Poddziałanie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7CAAED3D" w14:textId="77777777" w:rsidR="00F018C0" w:rsidRDefault="00000000">
            <w:pPr>
              <w:jc w:val="right"/>
            </w:pPr>
            <w:r>
              <w:rPr>
                <w:sz w:val="16"/>
              </w:rPr>
              <w:t>Na podstawie operacji zatwierdzonych (w ujęciu skumulowanym 2014–2025)</w:t>
            </w:r>
          </w:p>
        </w:tc>
      </w:tr>
      <w:tr w:rsidR="00F018C0" w14:paraId="006DC8E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7198B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FC0D8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A0C41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8FBFC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BE420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84B4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63 509,00</w:t>
            </w:r>
          </w:p>
        </w:tc>
      </w:tr>
      <w:tr w:rsidR="00F018C0" w14:paraId="1CC0390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EC015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09F28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A9860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88D66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96D9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2035E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65C816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57B8A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5397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EC3DA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06CEF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3DDD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M06.1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858EBD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25 603,00</w:t>
            </w:r>
          </w:p>
        </w:tc>
      </w:tr>
      <w:tr w:rsidR="00F018C0" w14:paraId="12D8BA5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DE292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DCE4D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3436CE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O4 - Liczba gospodarstw rolnych/beneficjentów otrzymujących wsparcie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B6F7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3FBC77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2DD1D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11 623,00</w:t>
            </w:r>
          </w:p>
        </w:tc>
      </w:tr>
      <w:tr w:rsidR="00F018C0" w14:paraId="325B956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718F2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8D5BB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04CDE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5B0C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F69E5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250C7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14 582,00</w:t>
            </w:r>
          </w:p>
        </w:tc>
      </w:tr>
      <w:tr w:rsidR="00F018C0" w14:paraId="5AF2CDC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808E4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DE1FA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71A4A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O9 - Liczba gospodarstw rolnych uczestniczących w systemach wsparcia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C7A4F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80F839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M16.4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385A7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379B30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CC7F7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42D8F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8A425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1ED4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DC389B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74735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191E4C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D73A3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E11BC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F4A72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BD133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9686C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BD9F3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792C568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02CA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29693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AB63CA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4256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F283F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DBDDB4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42 976 077,18</w:t>
            </w:r>
          </w:p>
        </w:tc>
      </w:tr>
      <w:tr w:rsidR="00F018C0" w14:paraId="1AD0F113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ABF59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3FA18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889EC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4068E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051E45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66E0F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9EA85C3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BD16C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1ED4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C89CD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368B6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8E9BF9" w14:textId="77777777" w:rsidR="00F018C0" w:rsidRDefault="00F018C0">
            <w:pPr>
              <w:spacing w:before="20" w:after="20"/>
              <w:jc w:val="center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02A116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62D2DB7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1A493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78298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DE431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O2 - Inwestycje ogółem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C0866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F1B87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M08.6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3FC31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</w:tbl>
    <w:p w14:paraId="1E3F9AD4" w14:textId="77777777" w:rsidR="00F018C0" w:rsidRDefault="00000000">
      <w:r>
        <w:br w:type="page"/>
      </w:r>
      <w:r>
        <w:lastRenderedPageBreak/>
        <w:t>Zrealizowane operacje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776"/>
        <w:gridCol w:w="2961"/>
        <w:gridCol w:w="2368"/>
        <w:gridCol w:w="1775"/>
      </w:tblGrid>
      <w:tr w:rsidR="00F018C0" w14:paraId="16392DFD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9236639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Priorytet</w:t>
            </w:r>
          </w:p>
        </w:tc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E155CD1" w14:textId="77777777" w:rsidR="00F018C0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 szczegółowy</w:t>
            </w:r>
          </w:p>
        </w:tc>
        <w:tc>
          <w:tcPr>
            <w:tcW w:w="1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4969C0A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Wskaźnik</w:t>
            </w:r>
          </w:p>
        </w:tc>
        <w:tc>
          <w:tcPr>
            <w:tcW w:w="10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20ECE481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Kryterium klasyfikacji 1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3B06FD88" w14:textId="77777777" w:rsidR="00F018C0" w:rsidRDefault="00000000">
            <w:pPr>
              <w:jc w:val="right"/>
            </w:pPr>
            <w:r>
              <w:rPr>
                <w:sz w:val="16"/>
              </w:rPr>
              <w:t>Na podstawie osiągniętych celów zrealizowanych operacji *</w:t>
            </w:r>
          </w:p>
        </w:tc>
      </w:tr>
      <w:tr w:rsidR="00F018C0" w14:paraId="4E1F567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A605B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374B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1A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A49E33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T1: procent wydatków w ramach artykułów 14, 15 i 35 rozporządzenia (UE) nr 1305/2013 w odniesieniu do ogółu wydatków poniesionych w ramach PROW (cel szczegółowy 1A)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9D9D1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A0C12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1,75</w:t>
            </w:r>
          </w:p>
        </w:tc>
      </w:tr>
      <w:tr w:rsidR="00F018C0" w14:paraId="3BA0D69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45679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A369C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1B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1D453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T2: łączna liczba operacji współpracy otrzymujących wsparcie w ramach działania dotyczącego współpracy (art. 35 rozporządzenia (UE) nr 1305/2013) (grupy, sieci/klastry, projekty pilotażowe...) (cel szczegółowy 1B)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F6287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7B98C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436,00</w:t>
            </w:r>
          </w:p>
        </w:tc>
      </w:tr>
      <w:tr w:rsidR="00F018C0" w14:paraId="4FE8D35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454756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29E75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1C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9D8B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T3: łączna liczba uczestników szkolenia na podstawie art. 14 rozporządzenia (UE) nr 1305/2013 (cel szczegółowy 1C)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FFF6A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A6D29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152 715,00</w:t>
            </w:r>
          </w:p>
        </w:tc>
      </w:tr>
      <w:tr w:rsidR="00F018C0" w14:paraId="55E1EBD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00F2E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7314C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EF205F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Liczba gospodarstw rolnych otrzymujących wsparcie z programu rozwoju obszarów wiejskich na inwestycje związane z restrukturyzacją lub modernizacją (cel szczegółowy 2A)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DBBA7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8DF44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63 509,00</w:t>
            </w:r>
          </w:p>
        </w:tc>
      </w:tr>
      <w:tr w:rsidR="00F018C0" w14:paraId="3FDF57D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722589F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AEB5B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7DDA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R1 / T4: procent gospodarstw rolnych otrzymujących wsparcie z programu rozwoju obszarów wiejskich na inwestycje związane z restrukturyzacją lub modernizacją (cel szczegółowy 2A)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40334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FC233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4,22</w:t>
            </w:r>
          </w:p>
        </w:tc>
      </w:tr>
      <w:tr w:rsidR="00F018C0" w14:paraId="126735A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396D5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241F6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D4D3C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R3 / T5: procent gospodarstw rolnych korzystających z planów rozwoju działalności gospodarczej/inwestycji dla młodych rolników otrzymujących wsparcie z programu rozwoju obszarów wiejskich (cel szczegółowy 2B)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CD900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1C07E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1,79</w:t>
            </w:r>
          </w:p>
        </w:tc>
      </w:tr>
      <w:tr w:rsidR="00F018C0" w14:paraId="066EF05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83201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73D27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5D5E6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R4 / T6: procent gospodarstw rolnych otrzymujących wsparcie w ramach systemów jakości, rynków lokalnych i krótkich cykli dostaw oraz grup/organizacji producentów (cel szczegółowy 3A)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BFC0438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3A878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</w:tr>
      <w:tr w:rsidR="00F018C0" w14:paraId="7A65F30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06CAF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A62B2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D1FF1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R5 / T7: procent gospodarstw rolnych uczestniczących w systemach zarządzania ryzykiem (cel szczegółowy 3B)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34B8C0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A086F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0,37</w:t>
            </w:r>
          </w:p>
        </w:tc>
      </w:tr>
      <w:tr w:rsidR="00F018C0" w14:paraId="78539DA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428B90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94EC34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A5E85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Lasy/inne zalesione obszary w ramach umów o zarządzanie wspierających różnorodność biologiczną (ha) (cel szczegółowy 4A)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CFF76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52E623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10 072,84</w:t>
            </w:r>
          </w:p>
        </w:tc>
      </w:tr>
      <w:tr w:rsidR="00F018C0" w14:paraId="631610F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AD356A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AFEF7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82041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R6 / T8: procent lasów/innych zalesionych obszarów w ramach umów o zarządzanie wspierających różnorodność biologiczną (cel szczegółowy 4A)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E4B79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F64A4E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</w:tr>
      <w:tr w:rsidR="00F018C0" w14:paraId="0467D2F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95F40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3BE922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0F96FB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Grunty rolne w ramach umów o zarządzanie wspierających różnorodność biologiczną lub krajobrazy (ha) (cel szczegółowy 4A)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402E2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5366FB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1 208 867,23</w:t>
            </w:r>
          </w:p>
        </w:tc>
      </w:tr>
      <w:tr w:rsidR="00F018C0" w14:paraId="72A7C86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15E6C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4393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085017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R7 / T9: procent gruntów rolnych w ramach umów o zarządzanie wspierających różnorodność biologiczną lub krajobrazy (cel szczegółowy 4A)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9696E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28509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8,37</w:t>
            </w:r>
          </w:p>
        </w:tc>
      </w:tr>
      <w:tr w:rsidR="00F018C0" w14:paraId="0EE5C5F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C00FA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264E3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93832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Grunty rolne w ramach umów o zarządzanie dotyczących poprawy gospodarki wodnej (ha) (cel szczegółowy 4B)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1C1E1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BBB39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1 201 805,30</w:t>
            </w:r>
          </w:p>
        </w:tc>
      </w:tr>
      <w:tr w:rsidR="00F018C0" w14:paraId="62BBA53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FE805A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32E5DC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4D0109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R8 / T10: procent gruntów rolnych w </w:t>
            </w:r>
            <w:r>
              <w:rPr>
                <w:sz w:val="16"/>
              </w:rPr>
              <w:lastRenderedPageBreak/>
              <w:t>ramach umów o zarządzanie dotyczących poprawy gospodarki wodnej (cel szczegółowy 4B)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18D89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D39854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8,32</w:t>
            </w:r>
          </w:p>
        </w:tc>
      </w:tr>
      <w:tr w:rsidR="00F018C0" w14:paraId="0244A77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BE7C2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DAD0AE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289197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Grunty leśne w ramach umów o zarządzanie dotyczących poprawy gospodarki wodnej (ha) (cel szczegółowy 4B)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A39FC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34BD0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C9970C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ED82AC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5ED501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269DC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R9 / T11: procent gruntów leśnych w ramach umów o zarządzanie dotyczących poprawy gospodarki wodnej (cel szczegółowy 4B)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805AA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226D5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1F9D463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B4652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9A439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61EF1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Grunty rolne w ramach umów o zarządzanie dotyczących poprawy gospodarowania glebą lub zapobiegania erozji gleby (ha) (cel szczegółowy 4C)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2F6DC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92AA5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1 662 930,52</w:t>
            </w:r>
          </w:p>
        </w:tc>
      </w:tr>
      <w:tr w:rsidR="00F018C0" w14:paraId="17772C3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9B5C75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36E25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96554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R10 / T12: procent gruntów rolnych w ramach umów o zarządzanie dotyczących poprawy gospodarowania glebą i/lub zapobiegania erozji gleby (cel szczegółowy 4C)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C51B88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207D64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11,51</w:t>
            </w:r>
          </w:p>
        </w:tc>
      </w:tr>
      <w:tr w:rsidR="00F018C0" w14:paraId="4BA03C5E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1E7E70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8963E4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6E0CC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Grunty leśne w ramach umów o zarządzanie dotyczących poprawy gospodarowania glebą lub zapobiegania erozji gleby (ha) (cel szczegółowy 4C)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904557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4EE47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10 072,84</w:t>
            </w:r>
          </w:p>
        </w:tc>
      </w:tr>
      <w:tr w:rsidR="00F018C0" w14:paraId="14B3B2FB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D38BB6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479AB9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4C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B9A06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R11 / T13: procent gruntów leśnych w ramach umów o zarządzanie dotyczących poprawy gospodarowania glebą lub zapobiegania erozji gleby (cel szczegółowy 4C)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4B0DEC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61D84D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</w:tr>
      <w:tr w:rsidR="00F018C0" w14:paraId="3FDF6B6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E5F2B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9D44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64482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R12 / T14: procent gruntów nawadnianych, w odniesieniu do których następuje przechodzenie na bardziej sprawny system nawadniania (cel szczegółowy 5A)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30F36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F6C48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6F4AE77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27426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22A4A6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75DA4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T15: całkowita suma inwestycji na rzecz efektywności energetycznej (cel szczegółowy 5B)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344269E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8A5E2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4677A8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79DBBD6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93BB5D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BCD72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T16: inwestycje na rzecz wytwarzania energii ze źródeł odnawialnych, ogółem (cel szczegółowy 5C)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977E71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BDA6527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42 976 077,18</w:t>
            </w:r>
          </w:p>
        </w:tc>
      </w:tr>
      <w:tr w:rsidR="00F018C0" w14:paraId="624146D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D4ACD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F884FC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5D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12843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R16 / T17: procent dużych jednostek przeliczeniowych objętych inwestycjami w zakresie gospodarki zwierzęcej w celu redukcji emisji gazów cieplarnianych lub amoniaku (cel szczegółowy 5D)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666B67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32FDD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77F26B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47C49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4D4220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5D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FEE8FE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Grunty rolne w ramach umów o zarządzanie w celu redukcji emisji gazów cieplarnianych lub amoniaku (ha) (cel szczegółowy 5D)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1284CD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7D930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6417B6E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FE631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2C9DA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5D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7A82AB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R17 / T18: procent gruntów rolnych w ramach umów o zarządzanie w celu redukcji emisji gazów cieplarnianych lub amoniaku (cel szczegółowy 5D)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97C7B2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8DC05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018C0" w14:paraId="6261B67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D0565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8E328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D366CB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Grunty rolne i leśne objęte umowami o zarządzanie przyczyniające się do pochłaniania dwutlenku węgla i ochrony węgla (ha) (cel szczegółowy 5E)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BF4ACD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97E60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4 745,87</w:t>
            </w:r>
          </w:p>
        </w:tc>
      </w:tr>
      <w:tr w:rsidR="00F018C0" w14:paraId="1A2EDDE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9A3194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0E7FC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448E93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R20 / T19: procent gruntów rolnych i leśnych objętych umowami o zarządzanie przyczyniającymi się do pochłaniania dwutlenku węgla i ochrony węgla (cel szczegółowy 5E)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277004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0013A86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</w:tr>
      <w:tr w:rsidR="00F018C0" w14:paraId="0C7C5DE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03BBB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460CD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76668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R21 / T20: miejsca pracy stworzone w ramach projektów objętych wsparciem (cel szczegółowy 6A)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C491C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61A5D5C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7 047,37</w:t>
            </w:r>
          </w:p>
        </w:tc>
      </w:tr>
      <w:tr w:rsidR="00F018C0" w14:paraId="4F2EED22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2A30D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FA09978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F2C89F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R21 / T20: miejsca pracy stworzone w ramach projektów objętych wsparciem </w:t>
            </w:r>
            <w:r>
              <w:rPr>
                <w:sz w:val="16"/>
              </w:rPr>
              <w:lastRenderedPageBreak/>
              <w:t>(cel szczegółowy 6A)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AB61F8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mężczyźni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E53500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16 292,01</w:t>
            </w:r>
          </w:p>
        </w:tc>
      </w:tr>
      <w:tr w:rsidR="00F018C0" w14:paraId="2B7C7906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4C0AA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42096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6E9E1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R22 / T21: procent ludności wiejskiej objętej strategiami lokalnego rozwoju (cel szczegółowy 6B)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B48A23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24451F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</w:tr>
      <w:tr w:rsidR="00F018C0" w14:paraId="209D0B3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13BAEF3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B37CF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5CDDDA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Ludność netto korzystająca z ulepszonych usług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BD4C46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A23F5E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6 405 192,00</w:t>
            </w:r>
          </w:p>
        </w:tc>
      </w:tr>
      <w:tr w:rsidR="00F018C0" w14:paraId="399A1160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C3F939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03CDB0B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9AC1EF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R23 / T22: procent ludności wiejskiej korzystającej z ulepszonych usług/infrastruktury (cel szczegółowy 6B)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B2BFD9B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1AD1F65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23,12</w:t>
            </w:r>
          </w:p>
        </w:tc>
      </w:tr>
      <w:tr w:rsidR="00F018C0" w14:paraId="573B5D61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69965BE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5E10A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49BC5A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R24 / T23: miejsca pracy stworzone w ramach projektów objętych wsparciem (LEADER) (cel szczegółowy 6B)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CBA96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kobiety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82FA78A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9 496,00</w:t>
            </w:r>
          </w:p>
        </w:tc>
      </w:tr>
      <w:tr w:rsidR="00F018C0" w14:paraId="19A96CE5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B7A4302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C69655D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627F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R24 / T23: miejsca pracy stworzone w ramach projektów objętych wsparciem (LEADER) (cel szczegółowy 6B)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7B3960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mężczyźni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8FC5F1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11 997,00</w:t>
            </w:r>
          </w:p>
        </w:tc>
      </w:tr>
      <w:tr w:rsidR="00F018C0" w14:paraId="05672154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C34577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4CA984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100B24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Ludność netto korzystająca z ulepszonych usług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78823EA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CD6BEE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58C0730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07652FA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P6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65A3B41" w14:textId="77777777" w:rsidR="00F018C0" w:rsidRDefault="00000000">
            <w:pPr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>6C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9FFEC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R25 / T24: procent ludności wiejskiej korzystającej z nowych lub ulepszonych usług / infrastruktury (ICT) (cel szczegółowy 6C)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FF2F0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ABB111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67FC6FC3" w14:textId="77777777" w:rsidR="00F018C0" w:rsidRDefault="00000000">
      <w:pPr>
        <w:pStyle w:val="Nagwek2"/>
      </w:pPr>
      <w:r>
        <w:br w:type="page"/>
      </w:r>
      <w:bookmarkStart w:id="5" w:name="_Toc256000005"/>
      <w:r>
        <w:lastRenderedPageBreak/>
        <w:t>Tabela E: Monitorowanie działań przejściowych – ROCZNIE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F018C0" w14:paraId="6B7123FF" w14:textId="77777777">
        <w:trPr>
          <w:trHeight w:val="304"/>
        </w:trPr>
        <w:tc>
          <w:tcPr>
            <w:tcW w:w="2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5A5875F0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Działanie</w:t>
            </w:r>
          </w:p>
        </w:tc>
        <w:tc>
          <w:tcPr>
            <w:tcW w:w="50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0EB159D3" w14:textId="77777777" w:rsidR="00F018C0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Działanie (kod) na podstawie rozporządzenia (WE) nr 1698/2005 (DZ=działanie zawieszone)</w:t>
            </w:r>
          </w:p>
        </w:tc>
        <w:tc>
          <w:tcPr>
            <w:tcW w:w="750" w:type="pct"/>
            <w:vMerge w:val="restart"/>
            <w:shd w:val="clear" w:color="auto" w:fill="C0C0C0"/>
            <w:tcMar>
              <w:top w:w="20" w:type="dxa"/>
              <w:bottom w:w="20" w:type="dxa"/>
            </w:tcMar>
            <w:vAlign w:val="center"/>
          </w:tcPr>
          <w:p w14:paraId="44CF9AC4" w14:textId="77777777" w:rsidR="00F018C0" w:rsidRDefault="00000000">
            <w:pPr>
              <w:jc w:val="right"/>
            </w:pPr>
            <w:r>
              <w:rPr>
                <w:sz w:val="16"/>
              </w:rPr>
              <w:t>Całkowite wydatki publiczne (EUR)</w:t>
            </w:r>
          </w:p>
        </w:tc>
      </w:tr>
      <w:tr w:rsidR="00F018C0" w14:paraId="5FDDAADD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E7EE2D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4D095C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331, 111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0F37D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EA50041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F0BAD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F3DEE0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114, 115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5E072E8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EBC134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078C83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A661B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132, 133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8FEB6EB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85BC72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03BCC8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122330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216, 121, 125, 123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0D7C07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EA532DF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3F3D5E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C618AE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126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51AC28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03B1CA1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29D649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28A49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112, 141, 311,312,313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3EDD05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1AC00D3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6A2431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9F5DEA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321, 322, 323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86B265F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589A265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EA8713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0C77FD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221, 222, 223, 226, 227, 122, 123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C640E69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22 266 172,49</w:t>
            </w:r>
          </w:p>
        </w:tc>
      </w:tr>
      <w:tr w:rsidR="00F018C0" w14:paraId="17006C34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C27C4C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CB4AFB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142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C65D92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31 107,18</w:t>
            </w:r>
          </w:p>
        </w:tc>
      </w:tr>
      <w:tr w:rsidR="00F018C0" w14:paraId="72E5A7C9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643C94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18D801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214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C7796E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58 031,40</w:t>
            </w:r>
          </w:p>
        </w:tc>
      </w:tr>
      <w:tr w:rsidR="00F018C0" w14:paraId="36C09878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F62B1DE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M11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84E888F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214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D9B9FB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193 102,63</w:t>
            </w:r>
          </w:p>
        </w:tc>
      </w:tr>
      <w:tr w:rsidR="00F018C0" w14:paraId="2A9B964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5A5F59C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CC162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213, 224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7982CC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FBBBAF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DE167FB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B5ECC8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211, 212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ED8D6F8" w14:textId="77777777" w:rsidR="00F018C0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3 866,93</w:t>
            </w:r>
          </w:p>
        </w:tc>
      </w:tr>
      <w:tr w:rsidR="00F018C0" w14:paraId="48969C4A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0006B87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B29CCB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215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D9E9A69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1C4C54D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4F69D52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3FE35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225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A647E4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28586F7" w14:textId="77777777">
        <w:trPr>
          <w:trHeight w:val="204"/>
        </w:trPr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75F6BB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62B2FF86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124</w:t>
            </w:r>
          </w:p>
        </w:tc>
        <w:tc>
          <w:tcPr>
            <w:tcW w:w="750" w:type="pct"/>
            <w:vMerge w:val="restar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0801A78D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40842FA1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17979B28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E2816D0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411, 412, 413, 421, 431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52FFF5C4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352D2E64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A23FBA5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179BFB5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DM 113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6BC69A1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5A8EC785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1597132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F584DD9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DM 131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79AF70FE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  <w:tr w:rsidR="00F018C0" w14:paraId="2CEBED30" w14:textId="77777777"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32890DE9" w14:textId="77777777" w:rsidR="00F018C0" w:rsidRDefault="00F018C0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4EE78041" w14:textId="77777777" w:rsidR="00F018C0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>DM 341</w:t>
            </w:r>
          </w:p>
        </w:tc>
        <w:tc>
          <w:tcPr>
            <w:tcW w:w="750" w:type="pct"/>
            <w:shd w:val="clear" w:color="auto" w:fill="FFFFFF"/>
            <w:tcMar>
              <w:top w:w="20" w:type="dxa"/>
              <w:bottom w:w="20" w:type="dxa"/>
            </w:tcMar>
            <w:vAlign w:val="center"/>
          </w:tcPr>
          <w:p w14:paraId="22302AF0" w14:textId="77777777" w:rsidR="00F018C0" w:rsidRDefault="00F018C0">
            <w:pPr>
              <w:spacing w:before="20" w:after="20"/>
              <w:jc w:val="right"/>
              <w:rPr>
                <w:sz w:val="16"/>
              </w:rPr>
            </w:pPr>
          </w:p>
        </w:tc>
      </w:tr>
    </w:tbl>
    <w:p w14:paraId="71F72686" w14:textId="77777777" w:rsidR="00F018C0" w:rsidRDefault="00000000">
      <w:pPr>
        <w:sectPr w:rsidR="00F018C0">
          <w:pgSz w:w="12240" w:h="15840"/>
          <w:pgMar w:top="900" w:right="900" w:bottom="900" w:left="900" w:header="720" w:footer="720" w:gutter="0"/>
          <w:cols w:space="720"/>
        </w:sectPr>
      </w:pPr>
      <w:r>
        <w:br w:type="page"/>
      </w:r>
    </w:p>
    <w:p w14:paraId="318DC596" w14:textId="77777777" w:rsidR="00F018C0" w:rsidRDefault="00000000">
      <w:pPr>
        <w:pStyle w:val="Nagwek2"/>
      </w:pPr>
      <w:bookmarkStart w:id="6" w:name="_Toc256000006"/>
      <w:r>
        <w:lastRenderedPageBreak/>
        <w:t>Tabela F: Osiąganie wskaźników ram wykonania</w:t>
      </w:r>
      <w:bookmarkEnd w:id="6"/>
    </w:p>
    <w:p w14:paraId="26E1DC57" w14:textId="77777777" w:rsidR="00F018C0" w:rsidRDefault="00000000">
      <w:r>
        <w:t>Tabela F1: Wskaźniki ram wykonania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1700"/>
        <w:gridCol w:w="2536"/>
        <w:gridCol w:w="1896"/>
        <w:gridCol w:w="1561"/>
        <w:gridCol w:w="1884"/>
        <w:gridCol w:w="1083"/>
        <w:gridCol w:w="1896"/>
      </w:tblGrid>
      <w:tr w:rsidR="00F018C0" w14:paraId="498D8E89" w14:textId="77777777">
        <w:tc>
          <w:tcPr>
            <w:tcW w:w="750" w:type="pct"/>
            <w:shd w:val="clear" w:color="auto" w:fill="808080"/>
            <w:tcMar>
              <w:top w:w="20" w:type="dxa"/>
              <w:bottom w:w="20" w:type="dxa"/>
            </w:tcMar>
            <w:vAlign w:val="center"/>
          </w:tcPr>
          <w:p w14:paraId="41CECF12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Applicable</w:t>
            </w:r>
          </w:p>
        </w:tc>
        <w:tc>
          <w:tcPr>
            <w:tcW w:w="750" w:type="pct"/>
            <w:shd w:val="clear" w:color="auto" w:fill="808080"/>
            <w:tcMar>
              <w:top w:w="20" w:type="dxa"/>
              <w:bottom w:w="20" w:type="dxa"/>
            </w:tcMar>
            <w:vAlign w:val="center"/>
          </w:tcPr>
          <w:p w14:paraId="35EABABC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Priorytet</w:t>
            </w:r>
          </w:p>
        </w:tc>
        <w:tc>
          <w:tcPr>
            <w:tcW w:w="750" w:type="pct"/>
            <w:shd w:val="clear" w:color="auto" w:fill="808080"/>
            <w:tcMar>
              <w:top w:w="20" w:type="dxa"/>
              <w:bottom w:w="20" w:type="dxa"/>
            </w:tcMar>
            <w:vAlign w:val="center"/>
          </w:tcPr>
          <w:p w14:paraId="090A85EF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Wskaźnik</w:t>
            </w:r>
          </w:p>
        </w:tc>
        <w:tc>
          <w:tcPr>
            <w:tcW w:w="750" w:type="pct"/>
            <w:shd w:val="clear" w:color="auto" w:fill="808080"/>
            <w:tcMar>
              <w:top w:w="20" w:type="dxa"/>
              <w:bottom w:w="20" w:type="dxa"/>
            </w:tcMar>
            <w:vAlign w:val="center"/>
          </w:tcPr>
          <w:p w14:paraId="73C0C7CF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Osiągnięte wskaźniki ram wykonania (Rok 2025)* (A)</w:t>
            </w:r>
          </w:p>
        </w:tc>
        <w:tc>
          <w:tcPr>
            <w:tcW w:w="750" w:type="pct"/>
            <w:shd w:val="clear" w:color="auto" w:fill="808080"/>
            <w:tcMar>
              <w:top w:w="20" w:type="dxa"/>
              <w:bottom w:w="20" w:type="dxa"/>
            </w:tcMar>
            <w:vAlign w:val="center"/>
          </w:tcPr>
          <w:p w14:paraId="45BE53EC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uzupełnienia w celu dostosowania (B)</w:t>
            </w:r>
          </w:p>
        </w:tc>
        <w:tc>
          <w:tcPr>
            <w:tcW w:w="750" w:type="pct"/>
            <w:shd w:val="clear" w:color="auto" w:fill="808080"/>
            <w:tcMar>
              <w:top w:w="20" w:type="dxa"/>
              <w:bottom w:w="20" w:type="dxa"/>
            </w:tcMar>
            <w:vAlign w:val="center"/>
          </w:tcPr>
          <w:p w14:paraId="31A66B2A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DOSTOSOWANIE – Instrument Unii Europejskiej na rzecz Odbudowy ( C )</w:t>
            </w:r>
          </w:p>
        </w:tc>
        <w:tc>
          <w:tcPr>
            <w:tcW w:w="750" w:type="pct"/>
            <w:shd w:val="clear" w:color="auto" w:fill="808080"/>
            <w:tcMar>
              <w:top w:w="20" w:type="dxa"/>
              <w:bottom w:w="20" w:type="dxa"/>
            </w:tcMar>
            <w:vAlign w:val="center"/>
          </w:tcPr>
          <w:p w14:paraId="5869E959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Obliczony  wskaźnik realizacji (ROK 2025)** (D)=(A-B-C)/E</w:t>
            </w:r>
          </w:p>
        </w:tc>
        <w:tc>
          <w:tcPr>
            <w:tcW w:w="750" w:type="pct"/>
            <w:shd w:val="clear" w:color="auto" w:fill="808080"/>
            <w:tcMar>
              <w:top w:w="20" w:type="dxa"/>
              <w:bottom w:w="20" w:type="dxa"/>
            </w:tcMar>
            <w:vAlign w:val="center"/>
          </w:tcPr>
          <w:p w14:paraId="7229D2EC" w14:textId="77777777" w:rsidR="00F018C0" w:rsidRDefault="00000000">
            <w:r>
              <w:rPr>
                <w:b/>
                <w:sz w:val="20"/>
              </w:rPr>
              <w:t>Cel na 2025 r. (z PROW ) (E)</w:t>
            </w:r>
          </w:p>
        </w:tc>
      </w:tr>
      <w:tr w:rsidR="00F018C0" w14:paraId="5342EF92" w14:textId="77777777">
        <w:tc>
          <w:tcPr>
            <w:tcW w:w="750" w:type="pct"/>
          </w:tcPr>
          <w:p w14:paraId="56A1FFB3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1FDB5F61" w14:textId="77777777" w:rsidR="00F018C0" w:rsidRDefault="00000000">
            <w:pPr>
              <w:jc w:val="center"/>
            </w:pPr>
            <w:r>
              <w:t>P2</w:t>
            </w:r>
          </w:p>
        </w:tc>
        <w:tc>
          <w:tcPr>
            <w:tcW w:w="750" w:type="pct"/>
          </w:tcPr>
          <w:p w14:paraId="3DE6CE8D" w14:textId="77777777" w:rsidR="00F018C0" w:rsidRDefault="00000000">
            <w:pPr>
              <w:jc w:val="left"/>
            </w:pPr>
            <w:r>
              <w:t>Całkowite wydatki publiczne P2 (w EUR)</w:t>
            </w:r>
          </w:p>
        </w:tc>
        <w:tc>
          <w:tcPr>
            <w:tcW w:w="750" w:type="pct"/>
          </w:tcPr>
          <w:p w14:paraId="5A8EC78B" w14:textId="77777777" w:rsidR="00F018C0" w:rsidRDefault="00000000">
            <w:pPr>
              <w:jc w:val="right"/>
            </w:pPr>
            <w:r>
              <w:t>5 902 957 133,89</w:t>
            </w:r>
          </w:p>
        </w:tc>
        <w:tc>
          <w:tcPr>
            <w:tcW w:w="750" w:type="pct"/>
          </w:tcPr>
          <w:p w14:paraId="328A14E9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7650FA52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1BA0072A" w14:textId="77777777" w:rsidR="00F018C0" w:rsidRDefault="00000000">
            <w:pPr>
              <w:jc w:val="right"/>
            </w:pPr>
            <w:r>
              <w:t>103.6%</w:t>
            </w:r>
          </w:p>
        </w:tc>
        <w:tc>
          <w:tcPr>
            <w:tcW w:w="750" w:type="pct"/>
          </w:tcPr>
          <w:p w14:paraId="653F94F9" w14:textId="77777777" w:rsidR="00F018C0" w:rsidRDefault="00000000">
            <w:pPr>
              <w:jc w:val="right"/>
            </w:pPr>
            <w:r>
              <w:t>5 697 848 867,00</w:t>
            </w:r>
          </w:p>
        </w:tc>
      </w:tr>
      <w:tr w:rsidR="00F018C0" w14:paraId="572663DE" w14:textId="77777777">
        <w:tc>
          <w:tcPr>
            <w:tcW w:w="750" w:type="pct"/>
          </w:tcPr>
          <w:p w14:paraId="49ED8915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38B0CAB0" w14:textId="77777777" w:rsidR="00F018C0" w:rsidRDefault="00000000">
            <w:pPr>
              <w:jc w:val="center"/>
            </w:pPr>
            <w:r>
              <w:t>P2</w:t>
            </w:r>
          </w:p>
        </w:tc>
        <w:tc>
          <w:tcPr>
            <w:tcW w:w="750" w:type="pct"/>
          </w:tcPr>
          <w:p w14:paraId="715C9687" w14:textId="77777777" w:rsidR="00F018C0" w:rsidRDefault="00000000">
            <w:pPr>
              <w:jc w:val="left"/>
            </w:pPr>
            <w:r>
              <w:t>Liczba gospodarstw rolnych otrzymujących wsparcie z programu rozwoju obszarów wiejskich (PROW) na inwestycje w restrukturyzację lub modernizację (cel szczegółowy 2A) + gospodarstwa korzystające z planów rozwoju działalności gospodarczej/inwestycji dla młodych rolników otrzymujących wsparcie z programu rozwoju obszarów wiejskich (cel szczegółowy 2B)</w:t>
            </w:r>
          </w:p>
        </w:tc>
        <w:tc>
          <w:tcPr>
            <w:tcW w:w="750" w:type="pct"/>
          </w:tcPr>
          <w:p w14:paraId="0807BC05" w14:textId="77777777" w:rsidR="00F018C0" w:rsidRDefault="00000000">
            <w:pPr>
              <w:jc w:val="right"/>
            </w:pPr>
            <w:r>
              <w:t>75 161,00</w:t>
            </w:r>
          </w:p>
        </w:tc>
        <w:tc>
          <w:tcPr>
            <w:tcW w:w="750" w:type="pct"/>
          </w:tcPr>
          <w:p w14:paraId="2BC4D2C6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38D6D04B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2401A956" w14:textId="77777777" w:rsidR="00F018C0" w:rsidRDefault="00000000">
            <w:pPr>
              <w:jc w:val="right"/>
            </w:pPr>
            <w:r>
              <w:t>97.99%</w:t>
            </w:r>
          </w:p>
        </w:tc>
        <w:tc>
          <w:tcPr>
            <w:tcW w:w="750" w:type="pct"/>
          </w:tcPr>
          <w:p w14:paraId="6ECA04C8" w14:textId="77777777" w:rsidR="00F018C0" w:rsidRDefault="00000000">
            <w:pPr>
              <w:jc w:val="right"/>
            </w:pPr>
            <w:r>
              <w:t>76 701,00</w:t>
            </w:r>
          </w:p>
        </w:tc>
      </w:tr>
      <w:tr w:rsidR="00F018C0" w14:paraId="697DC36E" w14:textId="77777777">
        <w:tc>
          <w:tcPr>
            <w:tcW w:w="750" w:type="pct"/>
          </w:tcPr>
          <w:p w14:paraId="76D2152F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7483AE99" w14:textId="77777777" w:rsidR="00F018C0" w:rsidRDefault="00000000">
            <w:pPr>
              <w:jc w:val="center"/>
            </w:pPr>
            <w:r>
              <w:t>P3</w:t>
            </w:r>
          </w:p>
        </w:tc>
        <w:tc>
          <w:tcPr>
            <w:tcW w:w="750" w:type="pct"/>
          </w:tcPr>
          <w:p w14:paraId="7ACE0D9A" w14:textId="77777777" w:rsidR="00F018C0" w:rsidRDefault="00000000">
            <w:pPr>
              <w:jc w:val="left"/>
            </w:pPr>
            <w:r>
              <w:t>Całkowite wydatki publiczne P3 (w EUR)</w:t>
            </w:r>
          </w:p>
        </w:tc>
        <w:tc>
          <w:tcPr>
            <w:tcW w:w="750" w:type="pct"/>
          </w:tcPr>
          <w:p w14:paraId="4DECCE0C" w14:textId="77777777" w:rsidR="00F018C0" w:rsidRDefault="00000000">
            <w:pPr>
              <w:jc w:val="right"/>
            </w:pPr>
            <w:r>
              <w:t>1 431 806 766,47</w:t>
            </w:r>
          </w:p>
        </w:tc>
        <w:tc>
          <w:tcPr>
            <w:tcW w:w="750" w:type="pct"/>
          </w:tcPr>
          <w:p w14:paraId="10A97B01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50E08445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503F19AA" w14:textId="77777777" w:rsidR="00F018C0" w:rsidRDefault="00000000">
            <w:pPr>
              <w:jc w:val="right"/>
            </w:pPr>
            <w:r>
              <w:t>92.87%</w:t>
            </w:r>
          </w:p>
        </w:tc>
        <w:tc>
          <w:tcPr>
            <w:tcW w:w="750" w:type="pct"/>
          </w:tcPr>
          <w:p w14:paraId="1FC87D5B" w14:textId="77777777" w:rsidR="00F018C0" w:rsidRDefault="00000000">
            <w:pPr>
              <w:jc w:val="right"/>
            </w:pPr>
            <w:r>
              <w:t>1 541 747 843,00</w:t>
            </w:r>
          </w:p>
        </w:tc>
      </w:tr>
      <w:tr w:rsidR="00F018C0" w14:paraId="0586BB4C" w14:textId="77777777">
        <w:tc>
          <w:tcPr>
            <w:tcW w:w="750" w:type="pct"/>
          </w:tcPr>
          <w:p w14:paraId="18BF35B8" w14:textId="77777777" w:rsidR="00F018C0" w:rsidRDefault="00000000">
            <w:pPr>
              <w:jc w:val="center"/>
            </w:pPr>
            <w:r>
              <w:lastRenderedPageBreak/>
              <w:t xml:space="preserve"> X </w:t>
            </w:r>
          </w:p>
        </w:tc>
        <w:tc>
          <w:tcPr>
            <w:tcW w:w="750" w:type="pct"/>
          </w:tcPr>
          <w:p w14:paraId="7A7C96C0" w14:textId="77777777" w:rsidR="00F018C0" w:rsidRDefault="00000000">
            <w:pPr>
              <w:jc w:val="center"/>
            </w:pPr>
            <w:r>
              <w:t>P3</w:t>
            </w:r>
          </w:p>
        </w:tc>
        <w:tc>
          <w:tcPr>
            <w:tcW w:w="750" w:type="pct"/>
          </w:tcPr>
          <w:p w14:paraId="18B04BD3" w14:textId="77777777" w:rsidR="00F018C0" w:rsidRDefault="00000000">
            <w:pPr>
              <w:jc w:val="left"/>
            </w:pPr>
            <w:r>
              <w:t xml:space="preserve">Liczba gospodarstw rolnych otrzymujących wsparcie w ramach systemów jakości, rynków lokalnych i krótkich cykli dostaw oraz grup producentów (cel szczegółowy 3A) </w:t>
            </w:r>
          </w:p>
        </w:tc>
        <w:tc>
          <w:tcPr>
            <w:tcW w:w="750" w:type="pct"/>
          </w:tcPr>
          <w:p w14:paraId="3E598BBC" w14:textId="77777777" w:rsidR="00F018C0" w:rsidRDefault="00000000">
            <w:pPr>
              <w:jc w:val="right"/>
            </w:pPr>
            <w:r>
              <w:t>17 011,00</w:t>
            </w:r>
          </w:p>
        </w:tc>
        <w:tc>
          <w:tcPr>
            <w:tcW w:w="750" w:type="pct"/>
          </w:tcPr>
          <w:p w14:paraId="0C5279FA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531E14A8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440B4AA5" w14:textId="77777777" w:rsidR="00F018C0" w:rsidRDefault="00000000">
            <w:pPr>
              <w:jc w:val="right"/>
            </w:pPr>
            <w:r>
              <w:t>100%</w:t>
            </w:r>
          </w:p>
        </w:tc>
        <w:tc>
          <w:tcPr>
            <w:tcW w:w="750" w:type="pct"/>
          </w:tcPr>
          <w:p w14:paraId="003B7F13" w14:textId="77777777" w:rsidR="00F018C0" w:rsidRDefault="00000000">
            <w:pPr>
              <w:jc w:val="right"/>
            </w:pPr>
            <w:r>
              <w:t>17 011,00</w:t>
            </w:r>
          </w:p>
        </w:tc>
      </w:tr>
      <w:tr w:rsidR="00F018C0" w14:paraId="133CE1FB" w14:textId="77777777">
        <w:tc>
          <w:tcPr>
            <w:tcW w:w="750" w:type="pct"/>
          </w:tcPr>
          <w:p w14:paraId="1CCBF95A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5829B005" w14:textId="77777777" w:rsidR="00F018C0" w:rsidRDefault="00000000">
            <w:pPr>
              <w:jc w:val="center"/>
            </w:pPr>
            <w:r>
              <w:t>P3</w:t>
            </w:r>
          </w:p>
        </w:tc>
        <w:tc>
          <w:tcPr>
            <w:tcW w:w="750" w:type="pct"/>
          </w:tcPr>
          <w:p w14:paraId="52529DEC" w14:textId="77777777" w:rsidR="00F018C0" w:rsidRDefault="00000000">
            <w:pPr>
              <w:jc w:val="left"/>
            </w:pPr>
            <w:r>
              <w:t>Liczba gospodarstw rolnych uczestniczących w programach zarządzania ryzykiem (cel szczegółowy 3B)</w:t>
            </w:r>
          </w:p>
        </w:tc>
        <w:tc>
          <w:tcPr>
            <w:tcW w:w="750" w:type="pct"/>
          </w:tcPr>
          <w:p w14:paraId="468150AF" w14:textId="77777777" w:rsidR="00F018C0" w:rsidRDefault="00000000">
            <w:pPr>
              <w:jc w:val="right"/>
            </w:pPr>
            <w:r>
              <w:t>5 517,00</w:t>
            </w:r>
          </w:p>
        </w:tc>
        <w:tc>
          <w:tcPr>
            <w:tcW w:w="750" w:type="pct"/>
          </w:tcPr>
          <w:p w14:paraId="6A011D44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47CCB5C9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1366B212" w14:textId="77777777" w:rsidR="00F018C0" w:rsidRDefault="00000000">
            <w:pPr>
              <w:jc w:val="right"/>
            </w:pPr>
            <w:r>
              <w:t>97.18%</w:t>
            </w:r>
          </w:p>
        </w:tc>
        <w:tc>
          <w:tcPr>
            <w:tcW w:w="750" w:type="pct"/>
          </w:tcPr>
          <w:p w14:paraId="65CA0C0B" w14:textId="77777777" w:rsidR="00F018C0" w:rsidRDefault="00000000">
            <w:pPr>
              <w:jc w:val="right"/>
            </w:pPr>
            <w:r>
              <w:t>5 677,00</w:t>
            </w:r>
          </w:p>
        </w:tc>
      </w:tr>
      <w:tr w:rsidR="00F018C0" w14:paraId="2A763B3A" w14:textId="77777777">
        <w:tc>
          <w:tcPr>
            <w:tcW w:w="750" w:type="pct"/>
          </w:tcPr>
          <w:p w14:paraId="21B627D0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642210EE" w14:textId="77777777" w:rsidR="00F018C0" w:rsidRDefault="00000000">
            <w:pPr>
              <w:jc w:val="center"/>
            </w:pPr>
            <w:r>
              <w:t>P4</w:t>
            </w:r>
          </w:p>
        </w:tc>
        <w:tc>
          <w:tcPr>
            <w:tcW w:w="750" w:type="pct"/>
          </w:tcPr>
          <w:p w14:paraId="09F06769" w14:textId="77777777" w:rsidR="00F018C0" w:rsidRDefault="00000000">
            <w:pPr>
              <w:jc w:val="left"/>
            </w:pPr>
            <w:r>
              <w:t>Całkowite wydatki publiczne P4 (w EUR)</w:t>
            </w:r>
          </w:p>
        </w:tc>
        <w:tc>
          <w:tcPr>
            <w:tcW w:w="750" w:type="pct"/>
          </w:tcPr>
          <w:p w14:paraId="66BBDEAA" w14:textId="77777777" w:rsidR="00F018C0" w:rsidRDefault="00000000">
            <w:pPr>
              <w:jc w:val="right"/>
            </w:pPr>
            <w:r>
              <w:t>6 022 314 040,13</w:t>
            </w:r>
          </w:p>
        </w:tc>
        <w:tc>
          <w:tcPr>
            <w:tcW w:w="750" w:type="pct"/>
          </w:tcPr>
          <w:p w14:paraId="505A1073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2A35ECD0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71CAA3A7" w14:textId="77777777" w:rsidR="00F018C0" w:rsidRDefault="00000000">
            <w:pPr>
              <w:jc w:val="right"/>
            </w:pPr>
            <w:r>
              <w:t>106.58%</w:t>
            </w:r>
          </w:p>
        </w:tc>
        <w:tc>
          <w:tcPr>
            <w:tcW w:w="750" w:type="pct"/>
          </w:tcPr>
          <w:p w14:paraId="05F53170" w14:textId="77777777" w:rsidR="00F018C0" w:rsidRDefault="00000000">
            <w:pPr>
              <w:jc w:val="right"/>
            </w:pPr>
            <w:r>
              <w:t>5 650 554 909,00</w:t>
            </w:r>
          </w:p>
        </w:tc>
      </w:tr>
      <w:tr w:rsidR="00F018C0" w14:paraId="7C9024FE" w14:textId="77777777">
        <w:tc>
          <w:tcPr>
            <w:tcW w:w="750" w:type="pct"/>
          </w:tcPr>
          <w:p w14:paraId="14CAF9FD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49E51130" w14:textId="77777777" w:rsidR="00F018C0" w:rsidRDefault="00000000">
            <w:pPr>
              <w:jc w:val="center"/>
            </w:pPr>
            <w:r>
              <w:t>P4</w:t>
            </w:r>
          </w:p>
        </w:tc>
        <w:tc>
          <w:tcPr>
            <w:tcW w:w="750" w:type="pct"/>
          </w:tcPr>
          <w:p w14:paraId="73D133B4" w14:textId="77777777" w:rsidR="00F018C0" w:rsidRDefault="00000000">
            <w:pPr>
              <w:jc w:val="left"/>
            </w:pPr>
            <w:r>
              <w:t>Grunty rolne objęte umowami o zarządzanie przyczyniającymi się do poprawy różnorodności biologicznej (ha) (cel szczegółowy 4A) + poprawy gospodarki wodnej (ha) (cel szczegółowy 4B) + poprawy gospodarowania glebą i/zapobieganiu erozji gleby (ha) (cel szczegółowy 4C)</w:t>
            </w:r>
          </w:p>
        </w:tc>
        <w:tc>
          <w:tcPr>
            <w:tcW w:w="750" w:type="pct"/>
          </w:tcPr>
          <w:p w14:paraId="3BB9755B" w14:textId="77777777" w:rsidR="00F018C0" w:rsidRDefault="00000000">
            <w:pPr>
              <w:jc w:val="right"/>
            </w:pPr>
            <w:r>
              <w:t>2 274 457,60</w:t>
            </w:r>
          </w:p>
        </w:tc>
        <w:tc>
          <w:tcPr>
            <w:tcW w:w="750" w:type="pct"/>
          </w:tcPr>
          <w:p w14:paraId="54D7EC5D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7A93907C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0A1AEA0C" w14:textId="77777777" w:rsidR="00F018C0" w:rsidRDefault="00000000">
            <w:pPr>
              <w:jc w:val="right"/>
            </w:pPr>
            <w:r>
              <w:t>112.03%</w:t>
            </w:r>
          </w:p>
        </w:tc>
        <w:tc>
          <w:tcPr>
            <w:tcW w:w="750" w:type="pct"/>
          </w:tcPr>
          <w:p w14:paraId="459191B8" w14:textId="77777777" w:rsidR="00F018C0" w:rsidRDefault="00000000">
            <w:pPr>
              <w:jc w:val="right"/>
            </w:pPr>
            <w:r>
              <w:t>2 030 176,00</w:t>
            </w:r>
          </w:p>
        </w:tc>
      </w:tr>
      <w:tr w:rsidR="00F018C0" w14:paraId="56350FE9" w14:textId="77777777">
        <w:tc>
          <w:tcPr>
            <w:tcW w:w="750" w:type="pct"/>
          </w:tcPr>
          <w:p w14:paraId="40E82CB8" w14:textId="77777777" w:rsidR="00F018C0" w:rsidRDefault="00000000">
            <w:pPr>
              <w:jc w:val="center"/>
            </w:pPr>
            <w:r>
              <w:lastRenderedPageBreak/>
              <w:t xml:space="preserve"> X </w:t>
            </w:r>
          </w:p>
        </w:tc>
        <w:tc>
          <w:tcPr>
            <w:tcW w:w="750" w:type="pct"/>
          </w:tcPr>
          <w:p w14:paraId="26085FD8" w14:textId="77777777" w:rsidR="00F018C0" w:rsidRDefault="00000000">
            <w:pPr>
              <w:jc w:val="center"/>
            </w:pPr>
            <w:r>
              <w:t>P5</w:t>
            </w:r>
          </w:p>
        </w:tc>
        <w:tc>
          <w:tcPr>
            <w:tcW w:w="750" w:type="pct"/>
          </w:tcPr>
          <w:p w14:paraId="2A51A282" w14:textId="77777777" w:rsidR="00F018C0" w:rsidRDefault="00000000">
            <w:pPr>
              <w:jc w:val="left"/>
            </w:pPr>
            <w:r>
              <w:t>Całkowite wydatki publiczne P5 (w EUR)</w:t>
            </w:r>
          </w:p>
        </w:tc>
        <w:tc>
          <w:tcPr>
            <w:tcW w:w="750" w:type="pct"/>
          </w:tcPr>
          <w:p w14:paraId="18D4222E" w14:textId="77777777" w:rsidR="00F018C0" w:rsidRDefault="00000000">
            <w:pPr>
              <w:jc w:val="right"/>
            </w:pPr>
            <w:r>
              <w:t>272 580 212,54</w:t>
            </w:r>
          </w:p>
        </w:tc>
        <w:tc>
          <w:tcPr>
            <w:tcW w:w="750" w:type="pct"/>
          </w:tcPr>
          <w:p w14:paraId="1D300718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568CE907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76D48C0E" w14:textId="77777777" w:rsidR="00F018C0" w:rsidRDefault="00000000">
            <w:pPr>
              <w:jc w:val="right"/>
            </w:pPr>
            <w:r>
              <w:t>101.71%</w:t>
            </w:r>
          </w:p>
        </w:tc>
        <w:tc>
          <w:tcPr>
            <w:tcW w:w="750" w:type="pct"/>
          </w:tcPr>
          <w:p w14:paraId="530DDF1C" w14:textId="77777777" w:rsidR="00F018C0" w:rsidRDefault="00000000">
            <w:pPr>
              <w:jc w:val="right"/>
            </w:pPr>
            <w:r>
              <w:t>268 002 414,00</w:t>
            </w:r>
          </w:p>
        </w:tc>
      </w:tr>
      <w:tr w:rsidR="00F018C0" w14:paraId="75E570BC" w14:textId="77777777">
        <w:tc>
          <w:tcPr>
            <w:tcW w:w="750" w:type="pct"/>
          </w:tcPr>
          <w:p w14:paraId="4CB03636" w14:textId="77777777" w:rsidR="00F018C0" w:rsidRDefault="00F018C0">
            <w:pPr>
              <w:jc w:val="left"/>
            </w:pPr>
          </w:p>
        </w:tc>
        <w:tc>
          <w:tcPr>
            <w:tcW w:w="750" w:type="pct"/>
          </w:tcPr>
          <w:p w14:paraId="1F1C83EB" w14:textId="77777777" w:rsidR="00F018C0" w:rsidRDefault="00000000">
            <w:pPr>
              <w:jc w:val="center"/>
            </w:pPr>
            <w:r>
              <w:t>P5</w:t>
            </w:r>
          </w:p>
        </w:tc>
        <w:tc>
          <w:tcPr>
            <w:tcW w:w="750" w:type="pct"/>
          </w:tcPr>
          <w:p w14:paraId="23FDA118" w14:textId="77777777" w:rsidR="00F018C0" w:rsidRDefault="00000000">
            <w:pPr>
              <w:jc w:val="left"/>
            </w:pPr>
            <w:r>
              <w:t>Liczba inwestycji w oszczędności energii i efektywność energetyczną (cel szczegółowy 5B) + inwestycji w zakresie wytwarzania energii odnawialnej (cel szczegółowy 5C)</w:t>
            </w:r>
          </w:p>
        </w:tc>
        <w:tc>
          <w:tcPr>
            <w:tcW w:w="750" w:type="pct"/>
          </w:tcPr>
          <w:p w14:paraId="5419DD93" w14:textId="77777777" w:rsidR="00F018C0" w:rsidRDefault="00000000">
            <w:pPr>
              <w:jc w:val="right"/>
            </w:pPr>
            <w:r>
              <w:t>914,00</w:t>
            </w:r>
          </w:p>
        </w:tc>
        <w:tc>
          <w:tcPr>
            <w:tcW w:w="750" w:type="pct"/>
          </w:tcPr>
          <w:p w14:paraId="7F5631A8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28BBF165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4D2870CE" w14:textId="77777777" w:rsidR="00F018C0" w:rsidRDefault="00000000">
            <w:pPr>
              <w:jc w:val="right"/>
            </w:pPr>
            <w:r>
              <w:t>107.28%</w:t>
            </w:r>
          </w:p>
        </w:tc>
        <w:tc>
          <w:tcPr>
            <w:tcW w:w="750" w:type="pct"/>
          </w:tcPr>
          <w:p w14:paraId="237C62C2" w14:textId="77777777" w:rsidR="00F018C0" w:rsidRDefault="00000000">
            <w:pPr>
              <w:jc w:val="right"/>
            </w:pPr>
            <w:r>
              <w:t>852,00</w:t>
            </w:r>
          </w:p>
        </w:tc>
      </w:tr>
      <w:tr w:rsidR="00F018C0" w14:paraId="4C1A134F" w14:textId="77777777">
        <w:tc>
          <w:tcPr>
            <w:tcW w:w="750" w:type="pct"/>
          </w:tcPr>
          <w:p w14:paraId="7E22C857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176CAF1D" w14:textId="77777777" w:rsidR="00F018C0" w:rsidRDefault="00000000">
            <w:pPr>
              <w:jc w:val="center"/>
            </w:pPr>
            <w:r>
              <w:t>P5</w:t>
            </w:r>
          </w:p>
        </w:tc>
        <w:tc>
          <w:tcPr>
            <w:tcW w:w="750" w:type="pct"/>
          </w:tcPr>
          <w:p w14:paraId="3F86A89A" w14:textId="77777777" w:rsidR="00F018C0" w:rsidRDefault="00000000">
            <w:pPr>
              <w:jc w:val="left"/>
            </w:pPr>
            <w:r>
              <w:t>Grunty rolne i leśne objęte umowami o zarządzanie przyczyniającymi się do pochłaniania CO2 i ochrony pochłaniaczy CO2 (ha) (cel szczegółowy 5E) + Grunty rolne objęte umowami o zarządzanie w celu redukcji emisji gazów cieplarnianych lub amoniaku (ha) (cel szczegółowy 5D) + Grunty nawadniane, na których wprowadza się bardziej efektywne systemy nawadniające (ha) (cel szczegółowy 5A)</w:t>
            </w:r>
          </w:p>
        </w:tc>
        <w:tc>
          <w:tcPr>
            <w:tcW w:w="750" w:type="pct"/>
          </w:tcPr>
          <w:p w14:paraId="2BFEF736" w14:textId="77777777" w:rsidR="00F018C0" w:rsidRDefault="00000000">
            <w:pPr>
              <w:jc w:val="right"/>
            </w:pPr>
            <w:r>
              <w:t>4 745,87</w:t>
            </w:r>
          </w:p>
        </w:tc>
        <w:tc>
          <w:tcPr>
            <w:tcW w:w="750" w:type="pct"/>
          </w:tcPr>
          <w:p w14:paraId="6F5E8F3B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19A9C89E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21820461" w14:textId="77777777" w:rsidR="00F018C0" w:rsidRDefault="00000000">
            <w:pPr>
              <w:jc w:val="right"/>
            </w:pPr>
            <w:r>
              <w:t>98.87%</w:t>
            </w:r>
          </w:p>
        </w:tc>
        <w:tc>
          <w:tcPr>
            <w:tcW w:w="750" w:type="pct"/>
          </w:tcPr>
          <w:p w14:paraId="13EED2CF" w14:textId="77777777" w:rsidR="00F018C0" w:rsidRDefault="00000000">
            <w:pPr>
              <w:jc w:val="right"/>
            </w:pPr>
            <w:r>
              <w:t>4 800,00</w:t>
            </w:r>
          </w:p>
        </w:tc>
      </w:tr>
      <w:tr w:rsidR="00F018C0" w14:paraId="73791694" w14:textId="77777777">
        <w:tc>
          <w:tcPr>
            <w:tcW w:w="750" w:type="pct"/>
          </w:tcPr>
          <w:p w14:paraId="1F639BD0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4B5D336F" w14:textId="77777777" w:rsidR="00F018C0" w:rsidRDefault="00000000">
            <w:pPr>
              <w:jc w:val="center"/>
            </w:pPr>
            <w:r>
              <w:t>P6</w:t>
            </w:r>
          </w:p>
        </w:tc>
        <w:tc>
          <w:tcPr>
            <w:tcW w:w="750" w:type="pct"/>
          </w:tcPr>
          <w:p w14:paraId="518AFDFE" w14:textId="77777777" w:rsidR="00F018C0" w:rsidRDefault="00000000">
            <w:pPr>
              <w:jc w:val="left"/>
            </w:pPr>
            <w:r>
              <w:t xml:space="preserve">Liczba operacji wspieranych w celu </w:t>
            </w:r>
            <w:r>
              <w:lastRenderedPageBreak/>
              <w:t>poprawy podstawowych usług i infrastruktury na obszarach wiejskich (cele szczegółowe 6B i 6C)</w:t>
            </w:r>
          </w:p>
        </w:tc>
        <w:tc>
          <w:tcPr>
            <w:tcW w:w="750" w:type="pct"/>
          </w:tcPr>
          <w:p w14:paraId="5C3EDCDA" w14:textId="77777777" w:rsidR="00F018C0" w:rsidRDefault="00000000">
            <w:pPr>
              <w:jc w:val="right"/>
            </w:pPr>
            <w:r>
              <w:lastRenderedPageBreak/>
              <w:t>6 686,00</w:t>
            </w:r>
          </w:p>
        </w:tc>
        <w:tc>
          <w:tcPr>
            <w:tcW w:w="750" w:type="pct"/>
          </w:tcPr>
          <w:p w14:paraId="72AB8064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38697D6E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41FDBD9A" w14:textId="77777777" w:rsidR="00F018C0" w:rsidRDefault="00000000">
            <w:pPr>
              <w:jc w:val="right"/>
            </w:pPr>
            <w:r>
              <w:t>94.8%</w:t>
            </w:r>
          </w:p>
        </w:tc>
        <w:tc>
          <w:tcPr>
            <w:tcW w:w="750" w:type="pct"/>
          </w:tcPr>
          <w:p w14:paraId="3E5F9237" w14:textId="77777777" w:rsidR="00F018C0" w:rsidRDefault="00000000">
            <w:pPr>
              <w:jc w:val="right"/>
            </w:pPr>
            <w:r>
              <w:t>7 053,00</w:t>
            </w:r>
          </w:p>
        </w:tc>
      </w:tr>
      <w:tr w:rsidR="00F018C0" w14:paraId="0D14B8E8" w14:textId="77777777">
        <w:tc>
          <w:tcPr>
            <w:tcW w:w="750" w:type="pct"/>
          </w:tcPr>
          <w:p w14:paraId="07641A5D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26541929" w14:textId="77777777" w:rsidR="00F018C0" w:rsidRDefault="00000000">
            <w:pPr>
              <w:jc w:val="center"/>
            </w:pPr>
            <w:r>
              <w:t>P6</w:t>
            </w:r>
          </w:p>
        </w:tc>
        <w:tc>
          <w:tcPr>
            <w:tcW w:w="750" w:type="pct"/>
          </w:tcPr>
          <w:p w14:paraId="0355F64A" w14:textId="77777777" w:rsidR="00F018C0" w:rsidRDefault="00000000">
            <w:pPr>
              <w:jc w:val="left"/>
            </w:pPr>
            <w:r>
              <w:t>Całkowite wydatki publiczne P6 (w EUR)</w:t>
            </w:r>
          </w:p>
        </w:tc>
        <w:tc>
          <w:tcPr>
            <w:tcW w:w="750" w:type="pct"/>
          </w:tcPr>
          <w:p w14:paraId="13D637CC" w14:textId="77777777" w:rsidR="00F018C0" w:rsidRDefault="00000000">
            <w:pPr>
              <w:jc w:val="right"/>
            </w:pPr>
            <w:r>
              <w:t>3 908 538 165,86</w:t>
            </w:r>
          </w:p>
        </w:tc>
        <w:tc>
          <w:tcPr>
            <w:tcW w:w="750" w:type="pct"/>
          </w:tcPr>
          <w:p w14:paraId="1C274875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2A135E96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44206F2B" w14:textId="77777777" w:rsidR="00F018C0" w:rsidRDefault="00000000">
            <w:pPr>
              <w:jc w:val="right"/>
            </w:pPr>
            <w:r>
              <w:t>117.26%</w:t>
            </w:r>
          </w:p>
        </w:tc>
        <w:tc>
          <w:tcPr>
            <w:tcW w:w="750" w:type="pct"/>
          </w:tcPr>
          <w:p w14:paraId="2B5593D2" w14:textId="77777777" w:rsidR="00F018C0" w:rsidRDefault="00000000">
            <w:pPr>
              <w:jc w:val="right"/>
            </w:pPr>
            <w:r>
              <w:t>3 333 259 587,00</w:t>
            </w:r>
          </w:p>
        </w:tc>
      </w:tr>
      <w:tr w:rsidR="00F018C0" w14:paraId="0FE96CAD" w14:textId="77777777">
        <w:tc>
          <w:tcPr>
            <w:tcW w:w="750" w:type="pct"/>
          </w:tcPr>
          <w:p w14:paraId="6F06590C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6193071C" w14:textId="77777777" w:rsidR="00F018C0" w:rsidRDefault="00000000">
            <w:pPr>
              <w:jc w:val="center"/>
            </w:pPr>
            <w:r>
              <w:t>P6</w:t>
            </w:r>
          </w:p>
        </w:tc>
        <w:tc>
          <w:tcPr>
            <w:tcW w:w="750" w:type="pct"/>
          </w:tcPr>
          <w:p w14:paraId="6084B0C9" w14:textId="77777777" w:rsidR="00F018C0" w:rsidRDefault="00000000">
            <w:pPr>
              <w:jc w:val="left"/>
            </w:pPr>
            <w:r>
              <w:t>Ludność objęta lokalną grupą działania (cel szczegółowy 6B)</w:t>
            </w:r>
          </w:p>
        </w:tc>
        <w:tc>
          <w:tcPr>
            <w:tcW w:w="750" w:type="pct"/>
          </w:tcPr>
          <w:p w14:paraId="5D7EF346" w14:textId="77777777" w:rsidR="00F018C0" w:rsidRDefault="00000000">
            <w:pPr>
              <w:jc w:val="right"/>
            </w:pPr>
            <w:r>
              <w:t>20 126 298,00</w:t>
            </w:r>
          </w:p>
        </w:tc>
        <w:tc>
          <w:tcPr>
            <w:tcW w:w="750" w:type="pct"/>
          </w:tcPr>
          <w:p w14:paraId="6A479F9D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58C34C69" w14:textId="77777777" w:rsidR="00F018C0" w:rsidRDefault="00F018C0">
            <w:pPr>
              <w:jc w:val="right"/>
            </w:pPr>
          </w:p>
        </w:tc>
        <w:tc>
          <w:tcPr>
            <w:tcW w:w="750" w:type="pct"/>
          </w:tcPr>
          <w:p w14:paraId="57573415" w14:textId="77777777" w:rsidR="00F018C0" w:rsidRDefault="00000000">
            <w:pPr>
              <w:jc w:val="right"/>
            </w:pPr>
            <w:r>
              <w:t>100%</w:t>
            </w:r>
          </w:p>
        </w:tc>
        <w:tc>
          <w:tcPr>
            <w:tcW w:w="750" w:type="pct"/>
          </w:tcPr>
          <w:p w14:paraId="4775DE99" w14:textId="77777777" w:rsidR="00F018C0" w:rsidRDefault="00000000">
            <w:pPr>
              <w:jc w:val="right"/>
            </w:pPr>
            <w:r>
              <w:t>20 126 294,00</w:t>
            </w:r>
          </w:p>
        </w:tc>
      </w:tr>
    </w:tbl>
    <w:p w14:paraId="08FADB34" w14:textId="77777777" w:rsidR="00F018C0" w:rsidRDefault="00000000">
      <w:pPr>
        <w:jc w:val="left"/>
      </w:pPr>
      <w:r>
        <w:br w:type="page"/>
      </w:r>
      <w:r>
        <w:lastRenderedPageBreak/>
        <w:t>Tabela F2: Alternatywne wskaźniki ram wykonania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8"/>
        <w:gridCol w:w="1928"/>
        <w:gridCol w:w="1216"/>
        <w:gridCol w:w="1476"/>
      </w:tblGrid>
      <w:tr w:rsidR="00F018C0" w14:paraId="0BEFF02B" w14:textId="77777777">
        <w:tc>
          <w:tcPr>
            <w:tcW w:w="750" w:type="pct"/>
            <w:shd w:val="clear" w:color="auto" w:fill="808080"/>
          </w:tcPr>
          <w:p w14:paraId="1AB80FC4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Applicable</w:t>
            </w:r>
          </w:p>
        </w:tc>
        <w:tc>
          <w:tcPr>
            <w:tcW w:w="750" w:type="pct"/>
            <w:shd w:val="clear" w:color="auto" w:fill="808080"/>
          </w:tcPr>
          <w:p w14:paraId="22419CAF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Priorytet</w:t>
            </w:r>
          </w:p>
        </w:tc>
        <w:tc>
          <w:tcPr>
            <w:tcW w:w="750" w:type="pct"/>
            <w:shd w:val="clear" w:color="auto" w:fill="808080"/>
          </w:tcPr>
          <w:p w14:paraId="4A24AE2E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Wskaźnik</w:t>
            </w:r>
          </w:p>
        </w:tc>
        <w:tc>
          <w:tcPr>
            <w:tcW w:w="750" w:type="pct"/>
            <w:shd w:val="clear" w:color="auto" w:fill="808080"/>
          </w:tcPr>
          <w:p w14:paraId="7C3AF4EC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Osiągnięte wskaźniki ram wykonania (Rok 2025)* (A)</w:t>
            </w:r>
          </w:p>
        </w:tc>
        <w:tc>
          <w:tcPr>
            <w:tcW w:w="750" w:type="pct"/>
            <w:shd w:val="clear" w:color="auto" w:fill="808080"/>
          </w:tcPr>
          <w:p w14:paraId="7CD2F63F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uzupełnienia w celu dostosowania (B)</w:t>
            </w:r>
          </w:p>
        </w:tc>
        <w:tc>
          <w:tcPr>
            <w:tcW w:w="750" w:type="pct"/>
            <w:shd w:val="clear" w:color="auto" w:fill="808080"/>
          </w:tcPr>
          <w:p w14:paraId="443DBA1C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DOSTOSOWANIE – Instrument Unii Europejskiej na rzecz Odbudowy ( C )</w:t>
            </w:r>
          </w:p>
        </w:tc>
        <w:tc>
          <w:tcPr>
            <w:tcW w:w="750" w:type="pct"/>
            <w:shd w:val="clear" w:color="auto" w:fill="808080"/>
          </w:tcPr>
          <w:p w14:paraId="0F199B51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Obliczony  wskaźnik realizacji (ROK 2025)** (D)=(A-B-C)/E</w:t>
            </w:r>
          </w:p>
        </w:tc>
        <w:tc>
          <w:tcPr>
            <w:tcW w:w="750" w:type="pct"/>
            <w:shd w:val="clear" w:color="auto" w:fill="808080"/>
          </w:tcPr>
          <w:p w14:paraId="64682F6A" w14:textId="77777777" w:rsidR="00F018C0" w:rsidRDefault="00000000">
            <w:r>
              <w:rPr>
                <w:b/>
                <w:sz w:val="20"/>
              </w:rPr>
              <w:t>Cel na 2025 r. (z PROW ) (E)</w:t>
            </w:r>
          </w:p>
        </w:tc>
      </w:tr>
      <w:tr w:rsidR="00F018C0" w14:paraId="6A3CAD40" w14:textId="77777777">
        <w:tc>
          <w:tcPr>
            <w:tcW w:w="750" w:type="pct"/>
          </w:tcPr>
          <w:p w14:paraId="0EDD625D" w14:textId="77777777" w:rsidR="00F018C0" w:rsidRDefault="00000000">
            <w:pPr>
              <w:jc w:val="center"/>
            </w:pPr>
            <w:r>
              <w:t xml:space="preserve"> X </w:t>
            </w:r>
          </w:p>
        </w:tc>
        <w:tc>
          <w:tcPr>
            <w:tcW w:w="750" w:type="pct"/>
          </w:tcPr>
          <w:p w14:paraId="5E133ADD" w14:textId="77777777" w:rsidR="00F018C0" w:rsidRDefault="00000000">
            <w:pPr>
              <w:jc w:val="center"/>
            </w:pPr>
            <w:r>
              <w:t>P4</w:t>
            </w:r>
          </w:p>
        </w:tc>
        <w:tc>
          <w:tcPr>
            <w:tcW w:w="750" w:type="pct"/>
          </w:tcPr>
          <w:p w14:paraId="22C60927" w14:textId="77777777" w:rsidR="00F018C0" w:rsidRDefault="00000000">
            <w:pPr>
              <w:jc w:val="left"/>
            </w:pPr>
            <w:r>
              <w:t>Fizyczna powierzchnia  użytków  rolnych objętych umowami zapewniającymi zachowanie różnorodności biologicznej (4A) w ramach działania „Płatności dla obszarów z ograniczeniami naturalnymi lub innymi szczególnymi ograniczeniami (art. 31)"</w:t>
            </w:r>
          </w:p>
        </w:tc>
        <w:tc>
          <w:tcPr>
            <w:tcW w:w="750" w:type="pct"/>
          </w:tcPr>
          <w:p w14:paraId="2259E0FB" w14:textId="18CE2CDD" w:rsidR="00F018C0" w:rsidRDefault="00B34F5D">
            <w:pPr>
              <w:jc w:val="left"/>
            </w:pPr>
            <w:r w:rsidRPr="00B34F5D">
              <w:t>9 645 264,61</w:t>
            </w:r>
          </w:p>
        </w:tc>
        <w:tc>
          <w:tcPr>
            <w:tcW w:w="750" w:type="pct"/>
          </w:tcPr>
          <w:p w14:paraId="6D18BF6B" w14:textId="77777777" w:rsidR="00F018C0" w:rsidRDefault="00F018C0">
            <w:pPr>
              <w:jc w:val="left"/>
            </w:pPr>
          </w:p>
        </w:tc>
        <w:tc>
          <w:tcPr>
            <w:tcW w:w="750" w:type="pct"/>
          </w:tcPr>
          <w:p w14:paraId="69745B96" w14:textId="77777777" w:rsidR="00F018C0" w:rsidRDefault="00F018C0">
            <w:pPr>
              <w:jc w:val="left"/>
            </w:pPr>
          </w:p>
        </w:tc>
        <w:tc>
          <w:tcPr>
            <w:tcW w:w="750" w:type="pct"/>
          </w:tcPr>
          <w:p w14:paraId="2FEA831A" w14:textId="763C5FC1" w:rsidR="00F018C0" w:rsidRDefault="00B34F5D">
            <w:pPr>
              <w:jc w:val="left"/>
            </w:pPr>
            <w:r>
              <w:t>107,18%</w:t>
            </w:r>
          </w:p>
        </w:tc>
        <w:tc>
          <w:tcPr>
            <w:tcW w:w="750" w:type="pct"/>
          </w:tcPr>
          <w:p w14:paraId="52B44EB7" w14:textId="77777777" w:rsidR="00F018C0" w:rsidRDefault="00000000">
            <w:pPr>
              <w:jc w:val="right"/>
            </w:pPr>
            <w:r>
              <w:t>8 998 824,00</w:t>
            </w:r>
          </w:p>
        </w:tc>
      </w:tr>
    </w:tbl>
    <w:p w14:paraId="34CF6A3C" w14:textId="77777777" w:rsidR="00F018C0" w:rsidRDefault="00F018C0">
      <w:pPr>
        <w:jc w:val="left"/>
        <w:sectPr w:rsidR="00F018C0">
          <w:pgSz w:w="15840" w:h="12240" w:orient="landscape"/>
          <w:pgMar w:top="900" w:right="900" w:bottom="900" w:left="900" w:header="720" w:footer="720" w:gutter="0"/>
          <w:cols w:space="720"/>
        </w:sectPr>
      </w:pPr>
    </w:p>
    <w:p w14:paraId="142B4E8D" w14:textId="77777777" w:rsidR="00F018C0" w:rsidRDefault="00000000">
      <w:pPr>
        <w:pStyle w:val="Nagwek2"/>
        <w:jc w:val="left"/>
      </w:pPr>
      <w:bookmarkStart w:id="7" w:name="_Toc256000007"/>
      <w:r>
        <w:lastRenderedPageBreak/>
        <w:t>Tabela G: Wskaźniki specyficzne dla programu</w:t>
      </w:r>
      <w:bookmarkEnd w:id="7"/>
    </w:p>
    <w:p w14:paraId="5C712707" w14:textId="77777777" w:rsidR="00F018C0" w:rsidRDefault="00000000">
      <w:r>
        <w:t>Tabela G1: Tabela celów specyficznych dla programu</w:t>
      </w:r>
    </w:p>
    <w:p w14:paraId="7BF30D08" w14:textId="77777777" w:rsidR="00F018C0" w:rsidRDefault="00000000">
      <w:pPr>
        <w:rPr>
          <w:b/>
        </w:rPr>
      </w:pPr>
      <w:r>
        <w:rPr>
          <w:b/>
        </w:rPr>
        <w:t>RDP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816"/>
        <w:gridCol w:w="1284"/>
        <w:gridCol w:w="1286"/>
        <w:gridCol w:w="1286"/>
        <w:gridCol w:w="2939"/>
        <w:gridCol w:w="761"/>
      </w:tblGrid>
      <w:tr w:rsidR="00F018C0" w14:paraId="511D8108" w14:textId="77777777">
        <w:tc>
          <w:tcPr>
            <w:tcW w:w="750" w:type="pct"/>
            <w:shd w:val="clear" w:color="auto" w:fill="808080"/>
          </w:tcPr>
          <w:p w14:paraId="3647F5C6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Kod</w:t>
            </w:r>
          </w:p>
        </w:tc>
        <w:tc>
          <w:tcPr>
            <w:tcW w:w="750" w:type="pct"/>
            <w:shd w:val="clear" w:color="auto" w:fill="808080"/>
          </w:tcPr>
          <w:p w14:paraId="01AC8F2A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Nazwa wskaźnika celu</w:t>
            </w:r>
          </w:p>
        </w:tc>
        <w:tc>
          <w:tcPr>
            <w:tcW w:w="750" w:type="pct"/>
            <w:shd w:val="clear" w:color="auto" w:fill="808080"/>
          </w:tcPr>
          <w:p w14:paraId="53FCF6C1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Cel szczegółowy</w:t>
            </w:r>
          </w:p>
        </w:tc>
        <w:tc>
          <w:tcPr>
            <w:tcW w:w="750" w:type="pct"/>
            <w:shd w:val="clear" w:color="auto" w:fill="808080"/>
          </w:tcPr>
          <w:p w14:paraId="2A93224F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Jednostka</w:t>
            </w:r>
          </w:p>
        </w:tc>
        <w:tc>
          <w:tcPr>
            <w:tcW w:w="750" w:type="pct"/>
            <w:shd w:val="clear" w:color="auto" w:fill="808080"/>
          </w:tcPr>
          <w:p w14:paraId="6997F329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Wartość docelowa na 2025 r.</w:t>
            </w:r>
          </w:p>
        </w:tc>
        <w:tc>
          <w:tcPr>
            <w:tcW w:w="750" w:type="pct"/>
            <w:shd w:val="clear" w:color="auto" w:fill="808080"/>
          </w:tcPr>
          <w:p w14:paraId="05584A29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Osiągnięty/osiągnięta/osiągnięte (2025)</w:t>
            </w:r>
          </w:p>
        </w:tc>
        <w:tc>
          <w:tcPr>
            <w:tcW w:w="750" w:type="pct"/>
            <w:shd w:val="clear" w:color="auto" w:fill="808080"/>
          </w:tcPr>
          <w:p w14:paraId="2721A757" w14:textId="77777777" w:rsidR="00F018C0" w:rsidRDefault="00000000">
            <w:r>
              <w:rPr>
                <w:b/>
                <w:sz w:val="20"/>
              </w:rPr>
              <w:t>Uwagi</w:t>
            </w:r>
          </w:p>
        </w:tc>
      </w:tr>
      <w:tr w:rsidR="00F018C0" w14:paraId="43E4029A" w14:textId="77777777">
        <w:tc>
          <w:tcPr>
            <w:tcW w:w="250" w:type="pct"/>
          </w:tcPr>
          <w:p w14:paraId="73EBF43B" w14:textId="77777777" w:rsidR="00F018C0" w:rsidRDefault="00000000">
            <w:pPr>
              <w:jc w:val="center"/>
            </w:pPr>
            <w:r>
              <w:t>5.1</w:t>
            </w:r>
          </w:p>
        </w:tc>
        <w:tc>
          <w:tcPr>
            <w:tcW w:w="750" w:type="pct"/>
          </w:tcPr>
          <w:p w14:paraId="3E0583F4" w14:textId="77777777" w:rsidR="00F018C0" w:rsidRDefault="00000000">
            <w:pPr>
              <w:jc w:val="left"/>
            </w:pPr>
            <w:r>
              <w:t>Liczba beneficjentów w ramach inwestycji zapobiegających zniszczeniu potencjału produkcji rolnej</w:t>
            </w:r>
          </w:p>
        </w:tc>
        <w:tc>
          <w:tcPr>
            <w:tcW w:w="250" w:type="pct"/>
          </w:tcPr>
          <w:p w14:paraId="74A3FFAE" w14:textId="77777777" w:rsidR="00F018C0" w:rsidRDefault="00000000">
            <w:pPr>
              <w:jc w:val="left"/>
            </w:pPr>
            <w:r>
              <w:t>3B</w:t>
            </w:r>
          </w:p>
        </w:tc>
        <w:tc>
          <w:tcPr>
            <w:tcW w:w="250" w:type="pct"/>
          </w:tcPr>
          <w:p w14:paraId="5294A075" w14:textId="77777777" w:rsidR="00F018C0" w:rsidRDefault="00000000">
            <w:pPr>
              <w:jc w:val="left"/>
            </w:pPr>
            <w:r>
              <w:t xml:space="preserve">- </w:t>
            </w:r>
          </w:p>
        </w:tc>
        <w:tc>
          <w:tcPr>
            <w:tcW w:w="500" w:type="pct"/>
          </w:tcPr>
          <w:p w14:paraId="2ADC9839" w14:textId="77777777" w:rsidR="00F018C0" w:rsidRDefault="00000000">
            <w:pPr>
              <w:jc w:val="right"/>
            </w:pPr>
            <w:r>
              <w:t>5 481,00</w:t>
            </w:r>
          </w:p>
        </w:tc>
        <w:tc>
          <w:tcPr>
            <w:tcW w:w="500" w:type="pct"/>
          </w:tcPr>
          <w:p w14:paraId="6BC895E0" w14:textId="77777777" w:rsidR="00F018C0" w:rsidRDefault="00000000">
            <w:pPr>
              <w:jc w:val="right"/>
            </w:pPr>
            <w:r>
              <w:t>4 859,00</w:t>
            </w:r>
          </w:p>
        </w:tc>
        <w:tc>
          <w:tcPr>
            <w:tcW w:w="2500" w:type="pct"/>
          </w:tcPr>
          <w:p w14:paraId="092AA40B" w14:textId="77777777" w:rsidR="00F018C0" w:rsidRDefault="00F018C0">
            <w:pPr>
              <w:jc w:val="left"/>
            </w:pPr>
          </w:p>
        </w:tc>
      </w:tr>
    </w:tbl>
    <w:p w14:paraId="1D44A829" w14:textId="77777777" w:rsidR="00F018C0" w:rsidRDefault="00000000">
      <w:pPr>
        <w:jc w:val="left"/>
        <w:rPr>
          <w:b/>
        </w:rPr>
      </w:pPr>
      <w:r>
        <w:rPr>
          <w:b/>
        </w:rPr>
        <w:t>AIR</w:t>
      </w:r>
    </w:p>
    <w:p w14:paraId="6DF3FB0B" w14:textId="77777777" w:rsidR="00F018C0" w:rsidRDefault="00000000">
      <w:r>
        <w:t>Nie zdefiniowano szczegółowych wskaźników celu</w:t>
      </w:r>
    </w:p>
    <w:p w14:paraId="43F2C025" w14:textId="77777777" w:rsidR="00F018C0" w:rsidRDefault="00000000">
      <w:r>
        <w:br w:type="page"/>
      </w:r>
      <w:r>
        <w:lastRenderedPageBreak/>
        <w:t>Tabela G2: Tabela wskaźników produktu specyficznych dla programu</w:t>
      </w:r>
    </w:p>
    <w:p w14:paraId="52C21BB0" w14:textId="77777777" w:rsidR="00F018C0" w:rsidRDefault="00000000">
      <w:pPr>
        <w:rPr>
          <w:b/>
        </w:rPr>
      </w:pPr>
      <w:r>
        <w:rPr>
          <w:b/>
        </w:rPr>
        <w:t>RDP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1349"/>
        <w:gridCol w:w="828"/>
        <w:gridCol w:w="1249"/>
        <w:gridCol w:w="1083"/>
        <w:gridCol w:w="1161"/>
        <w:gridCol w:w="2939"/>
        <w:gridCol w:w="1464"/>
      </w:tblGrid>
      <w:tr w:rsidR="00F018C0" w14:paraId="0253CC23" w14:textId="77777777">
        <w:tc>
          <w:tcPr>
            <w:tcW w:w="250" w:type="pct"/>
            <w:shd w:val="clear" w:color="auto" w:fill="808080"/>
          </w:tcPr>
          <w:p w14:paraId="7BAD1D61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Kod</w:t>
            </w:r>
          </w:p>
        </w:tc>
        <w:tc>
          <w:tcPr>
            <w:tcW w:w="1000" w:type="pct"/>
            <w:shd w:val="clear" w:color="auto" w:fill="808080"/>
          </w:tcPr>
          <w:p w14:paraId="3B4D0867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Nazwa wskaźnika produkcji</w:t>
            </w:r>
          </w:p>
        </w:tc>
        <w:tc>
          <w:tcPr>
            <w:tcW w:w="250" w:type="pct"/>
            <w:shd w:val="clear" w:color="auto" w:fill="808080"/>
          </w:tcPr>
          <w:p w14:paraId="15481C21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Środek</w:t>
            </w:r>
          </w:p>
        </w:tc>
        <w:tc>
          <w:tcPr>
            <w:tcW w:w="250" w:type="pct"/>
            <w:shd w:val="clear" w:color="auto" w:fill="808080"/>
          </w:tcPr>
          <w:p w14:paraId="0A6BE71F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Cel szczegółowy</w:t>
            </w:r>
          </w:p>
        </w:tc>
        <w:tc>
          <w:tcPr>
            <w:tcW w:w="250" w:type="pct"/>
            <w:shd w:val="clear" w:color="auto" w:fill="808080"/>
          </w:tcPr>
          <w:p w14:paraId="688E4E86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Jednostka</w:t>
            </w:r>
          </w:p>
        </w:tc>
        <w:tc>
          <w:tcPr>
            <w:tcW w:w="250" w:type="pct"/>
            <w:shd w:val="clear" w:color="auto" w:fill="808080"/>
          </w:tcPr>
          <w:p w14:paraId="366768B6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Planowana wartość wskaźnika produktu</w:t>
            </w:r>
          </w:p>
        </w:tc>
        <w:tc>
          <w:tcPr>
            <w:tcW w:w="500" w:type="pct"/>
            <w:shd w:val="clear" w:color="auto" w:fill="808080"/>
          </w:tcPr>
          <w:p w14:paraId="3828D586" w14:textId="77777777" w:rsidR="00F018C0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Osiągnięty/osiągnięta/osiągnięte (2025)</w:t>
            </w:r>
          </w:p>
        </w:tc>
        <w:tc>
          <w:tcPr>
            <w:tcW w:w="2500" w:type="pct"/>
            <w:shd w:val="clear" w:color="auto" w:fill="808080"/>
          </w:tcPr>
          <w:p w14:paraId="1194537E" w14:textId="77777777" w:rsidR="00F018C0" w:rsidRDefault="00000000">
            <w:r>
              <w:rPr>
                <w:b/>
                <w:sz w:val="20"/>
              </w:rPr>
              <w:t>Uwagi</w:t>
            </w:r>
          </w:p>
        </w:tc>
      </w:tr>
      <w:tr w:rsidR="00F018C0" w14:paraId="16864F87" w14:textId="77777777">
        <w:tc>
          <w:tcPr>
            <w:tcW w:w="250" w:type="pct"/>
          </w:tcPr>
          <w:p w14:paraId="63CB1981" w14:textId="77777777" w:rsidR="00F018C0" w:rsidRDefault="00000000">
            <w:pPr>
              <w:jc w:val="center"/>
            </w:pPr>
            <w:r>
              <w:t>4.3</w:t>
            </w:r>
          </w:p>
        </w:tc>
        <w:tc>
          <w:tcPr>
            <w:tcW w:w="750" w:type="pct"/>
          </w:tcPr>
          <w:p w14:paraId="019E4BF3" w14:textId="77777777" w:rsidR="00F018C0" w:rsidRDefault="00000000">
            <w:pPr>
              <w:jc w:val="left"/>
            </w:pPr>
            <w:r>
              <w:t>liczba operacji w ramach zarządzania zasobami wodnymi</w:t>
            </w:r>
          </w:p>
        </w:tc>
        <w:tc>
          <w:tcPr>
            <w:tcW w:w="250" w:type="pct"/>
          </w:tcPr>
          <w:p w14:paraId="30D46AD7" w14:textId="77777777" w:rsidR="00F018C0" w:rsidRDefault="00000000">
            <w:pPr>
              <w:jc w:val="left"/>
            </w:pPr>
            <w:r>
              <w:t>M04</w:t>
            </w:r>
          </w:p>
        </w:tc>
        <w:tc>
          <w:tcPr>
            <w:tcW w:w="500" w:type="pct"/>
          </w:tcPr>
          <w:p w14:paraId="60139179" w14:textId="77777777" w:rsidR="00F018C0" w:rsidRDefault="00000000">
            <w:pPr>
              <w:jc w:val="left"/>
            </w:pPr>
            <w:r>
              <w:t>P4</w:t>
            </w:r>
          </w:p>
        </w:tc>
        <w:tc>
          <w:tcPr>
            <w:tcW w:w="250" w:type="pct"/>
          </w:tcPr>
          <w:p w14:paraId="69C0AC5A" w14:textId="77777777" w:rsidR="00F018C0" w:rsidRDefault="00000000">
            <w:pPr>
              <w:jc w:val="left"/>
            </w:pPr>
            <w:r>
              <w:t>-</w:t>
            </w:r>
          </w:p>
        </w:tc>
        <w:tc>
          <w:tcPr>
            <w:tcW w:w="500" w:type="pct"/>
          </w:tcPr>
          <w:p w14:paraId="1FA0F5AE" w14:textId="77777777" w:rsidR="00F018C0" w:rsidRDefault="00000000">
            <w:pPr>
              <w:jc w:val="right"/>
            </w:pPr>
            <w:r>
              <w:t>492,00</w:t>
            </w:r>
          </w:p>
        </w:tc>
        <w:tc>
          <w:tcPr>
            <w:tcW w:w="500" w:type="pct"/>
          </w:tcPr>
          <w:p w14:paraId="7CFDC6C9" w14:textId="77777777" w:rsidR="00F018C0" w:rsidRDefault="00000000">
            <w:pPr>
              <w:jc w:val="right"/>
            </w:pPr>
            <w:r>
              <w:t>593,00</w:t>
            </w:r>
          </w:p>
        </w:tc>
        <w:tc>
          <w:tcPr>
            <w:tcW w:w="2000" w:type="pct"/>
          </w:tcPr>
          <w:p w14:paraId="2EBFFE2A" w14:textId="77777777" w:rsidR="00F018C0" w:rsidRDefault="00F018C0">
            <w:pPr>
              <w:jc w:val="left"/>
            </w:pPr>
          </w:p>
        </w:tc>
      </w:tr>
    </w:tbl>
    <w:p w14:paraId="39A59F59" w14:textId="77777777" w:rsidR="00F018C0" w:rsidRDefault="00000000">
      <w:pPr>
        <w:jc w:val="left"/>
        <w:rPr>
          <w:b/>
        </w:rPr>
      </w:pPr>
      <w:r>
        <w:rPr>
          <w:b/>
        </w:rPr>
        <w:t>AIR</w:t>
      </w:r>
    </w:p>
    <w:p w14:paraId="21DEE0BE" w14:textId="77777777" w:rsidR="00F018C0" w:rsidRDefault="00000000">
      <w:r>
        <w:t>Nie zdefiniowano szczegółowych wskaźników produktu</w:t>
      </w:r>
    </w:p>
    <w:p w14:paraId="7E609078" w14:textId="77777777" w:rsidR="00F018C0" w:rsidRDefault="00000000">
      <w:pPr>
        <w:sectPr w:rsidR="00F018C0">
          <w:pgSz w:w="12240" w:h="15840"/>
          <w:pgMar w:top="900" w:right="900" w:bottom="900" w:left="900" w:header="720" w:footer="720" w:gutter="0"/>
          <w:cols w:space="720"/>
        </w:sectPr>
      </w:pPr>
      <w:r>
        <w:br w:type="page"/>
      </w:r>
    </w:p>
    <w:p w14:paraId="59933551" w14:textId="77777777" w:rsidR="00F018C0" w:rsidRDefault="00000000">
      <w:pPr>
        <w:pStyle w:val="Nagwek1"/>
        <w:rPr>
          <w:b w:val="0"/>
        </w:rPr>
      </w:pPr>
      <w:bookmarkStart w:id="8" w:name="_Toc256000008"/>
      <w:r>
        <w:rPr>
          <w:b w:val="0"/>
        </w:rPr>
        <w:lastRenderedPageBreak/>
        <w:t>Legenda</w:t>
      </w:r>
      <w:bookmarkEnd w:id="8"/>
    </w:p>
    <w:p w14:paraId="7F7149A6" w14:textId="77777777" w:rsidR="00F018C0" w:rsidRDefault="00000000">
      <w:pPr>
        <w:rPr>
          <w:b/>
          <w:sz w:val="28"/>
        </w:rPr>
      </w:pPr>
      <w:r>
        <w:rPr>
          <w:b/>
          <w:sz w:val="28"/>
        </w:rPr>
        <w:t>Priorytet/Cel szczegółowy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0123"/>
      </w:tblGrid>
      <w:tr w:rsidR="00F018C0" w14:paraId="434183CC" w14:textId="77777777">
        <w:tc>
          <w:tcPr>
            <w:tcW w:w="2000" w:type="pct"/>
            <w:gridSpan w:val="2"/>
          </w:tcPr>
          <w:p w14:paraId="382374B8" w14:textId="77777777" w:rsidR="00F018C0" w:rsidRDefault="00000000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P1: ułatwianie transferu wiedzy i innowacji w rolnictwie i leśnictwie oraz na obszarach wiejskich</w:t>
            </w:r>
          </w:p>
        </w:tc>
      </w:tr>
      <w:tr w:rsidR="00F018C0" w14:paraId="1C74E425" w14:textId="77777777">
        <w:tc>
          <w:tcPr>
            <w:tcW w:w="250" w:type="pct"/>
            <w:tcBorders>
              <w:right w:val="nil"/>
            </w:tcBorders>
          </w:tcPr>
          <w:p w14:paraId="4369F17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52623415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1A) Wspieranie innowacyjności, współpracy i rozwoju bazy wiedzy na obszarach wiejskich</w:t>
            </w:r>
          </w:p>
        </w:tc>
      </w:tr>
      <w:tr w:rsidR="00F018C0" w14:paraId="6FC23EC4" w14:textId="77777777">
        <w:tc>
          <w:tcPr>
            <w:tcW w:w="250" w:type="pct"/>
            <w:tcBorders>
              <w:right w:val="nil"/>
            </w:tcBorders>
          </w:tcPr>
          <w:p w14:paraId="4B61231A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88C771B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1B) Wzmacnianie powiązań między rolnictwem, produkcją żywności i leśnictwem a badaniami i innowacją, w tym do celów ulepszonego zarządzania środowiskiem i lepszych wyników</w:t>
            </w:r>
          </w:p>
        </w:tc>
      </w:tr>
      <w:tr w:rsidR="00F018C0" w14:paraId="0D21805C" w14:textId="77777777">
        <w:tc>
          <w:tcPr>
            <w:tcW w:w="250" w:type="pct"/>
            <w:tcBorders>
              <w:right w:val="nil"/>
            </w:tcBorders>
          </w:tcPr>
          <w:p w14:paraId="09EEDDFE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2BC70542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1C) Wspieranie uczenia się przez całe życie oraz szkolenia zawodowego w sektorach rolnictwa i leśnictwa</w:t>
            </w:r>
          </w:p>
        </w:tc>
      </w:tr>
      <w:tr w:rsidR="00F018C0" w14:paraId="6B772712" w14:textId="77777777">
        <w:tc>
          <w:tcPr>
            <w:tcW w:w="4750" w:type="pct"/>
            <w:gridSpan w:val="2"/>
          </w:tcPr>
          <w:p w14:paraId="5945F28E" w14:textId="77777777" w:rsidR="00F018C0" w:rsidRDefault="00000000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P2: Zwiększenie rentowności gospodarstw i konkurencyjności wszystkich rodzajów rolnictwa we wszystkich regionach oraz promowanie innowacyjnych technologii w gospodarstwach i zrównoważonego zarzadzania lasami</w:t>
            </w:r>
          </w:p>
        </w:tc>
      </w:tr>
      <w:tr w:rsidR="00F018C0" w14:paraId="3847176C" w14:textId="77777777">
        <w:tc>
          <w:tcPr>
            <w:tcW w:w="250" w:type="pct"/>
            <w:tcBorders>
              <w:right w:val="nil"/>
            </w:tcBorders>
          </w:tcPr>
          <w:p w14:paraId="5522D68C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48DA030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2A) Poprawa wyników gospodarczych wszystkich gospodarstw oraz ułatwianie restrukturyzacji i modernizacji gospodarstw, szczególnie z myślą o zwiększeniu uczestnictwa w rynku i zorientowania na rynek, a także zróżnicowania produkcji rolnej</w:t>
            </w:r>
          </w:p>
        </w:tc>
      </w:tr>
      <w:tr w:rsidR="00F018C0" w14:paraId="1EE68642" w14:textId="77777777">
        <w:tc>
          <w:tcPr>
            <w:tcW w:w="250" w:type="pct"/>
            <w:tcBorders>
              <w:right w:val="nil"/>
            </w:tcBorders>
          </w:tcPr>
          <w:p w14:paraId="1A5A56B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6BE559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2B) Ułatwianie wejścia rolników posiadających odpowiednie umiejętności do sektora rolnictwa, a w szczególności wymiany pokoleń</w:t>
            </w:r>
          </w:p>
        </w:tc>
      </w:tr>
      <w:tr w:rsidR="00F018C0" w14:paraId="3A6DE787" w14:textId="77777777">
        <w:tc>
          <w:tcPr>
            <w:tcW w:w="4750" w:type="pct"/>
            <w:gridSpan w:val="2"/>
          </w:tcPr>
          <w:p w14:paraId="0CB943E2" w14:textId="77777777" w:rsidR="00F018C0" w:rsidRDefault="00000000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P3: Wspieranie organizacji łańcucha żywnościowego, w tym przetwarzania i wprowadzania do obrotu produktów rolnych, dobrostanu zwierząt oraz zarządzania ryzykiem w rolnictwie</w:t>
            </w:r>
          </w:p>
        </w:tc>
      </w:tr>
      <w:tr w:rsidR="00F018C0" w14:paraId="4BD603A7" w14:textId="77777777">
        <w:tc>
          <w:tcPr>
            <w:tcW w:w="250" w:type="pct"/>
            <w:tcBorders>
              <w:right w:val="nil"/>
            </w:tcBorders>
          </w:tcPr>
          <w:p w14:paraId="25580940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D67A29C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3A) Poprawa konkurencyjności producentów rolnych poprzez lepsze ich zintegrowanie z łańcuchem rolno-spożywczym poprzez systemy jakości, dodawanie wartości do produktów rolnych, promocję na rynkach lokalnych i krótkie cykle dostaw, grupy producentów oraz organizacje międzybranżowe</w:t>
            </w:r>
          </w:p>
        </w:tc>
      </w:tr>
      <w:tr w:rsidR="00F018C0" w14:paraId="37487C8A" w14:textId="77777777">
        <w:tc>
          <w:tcPr>
            <w:tcW w:w="250" w:type="pct"/>
            <w:tcBorders>
              <w:right w:val="nil"/>
            </w:tcBorders>
          </w:tcPr>
          <w:p w14:paraId="6C56F45C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5EE94D54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3B) Wspieranie zapobiegania ryzyku i zarządzania ryzykiem w gospodarstwach</w:t>
            </w:r>
          </w:p>
        </w:tc>
      </w:tr>
      <w:tr w:rsidR="00F018C0" w14:paraId="5BC65855" w14:textId="77777777">
        <w:tc>
          <w:tcPr>
            <w:tcW w:w="4750" w:type="pct"/>
            <w:gridSpan w:val="2"/>
          </w:tcPr>
          <w:p w14:paraId="72DE789F" w14:textId="77777777" w:rsidR="00F018C0" w:rsidRDefault="00000000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P4: Odtwarzanie, ochrona i wzbogacanie ekosystemów związanych z rolnictwem i leśnictwem</w:t>
            </w:r>
          </w:p>
        </w:tc>
      </w:tr>
      <w:tr w:rsidR="00F018C0" w14:paraId="4427A431" w14:textId="77777777">
        <w:tc>
          <w:tcPr>
            <w:tcW w:w="250" w:type="pct"/>
            <w:tcBorders>
              <w:right w:val="nil"/>
            </w:tcBorders>
          </w:tcPr>
          <w:p w14:paraId="6337965C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6902D53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4A) Odtwarzanie, ochrona i wzbogacanie różnorodności biologicznej, w tym na obszarach Natura 2000 i obszarach z ograniczeniami naturalnymi lub innymi szczególnymi ograniczeniami, oraz rolnictwa o wysokiej wartości przyrodniczej, a także stanu europejskich krajobrazów</w:t>
            </w:r>
          </w:p>
        </w:tc>
      </w:tr>
      <w:tr w:rsidR="00F018C0" w14:paraId="1668DDCF" w14:textId="77777777">
        <w:tc>
          <w:tcPr>
            <w:tcW w:w="250" w:type="pct"/>
            <w:tcBorders>
              <w:right w:val="nil"/>
            </w:tcBorders>
          </w:tcPr>
          <w:p w14:paraId="3FD2B9E0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231AA8F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4B) Poprawa gospodarki wodnej, w tym nawożenia i stosowania pestycydów</w:t>
            </w:r>
          </w:p>
        </w:tc>
      </w:tr>
      <w:tr w:rsidR="00F018C0" w14:paraId="4F625585" w14:textId="77777777">
        <w:tc>
          <w:tcPr>
            <w:tcW w:w="250" w:type="pct"/>
            <w:tcBorders>
              <w:right w:val="nil"/>
            </w:tcBorders>
          </w:tcPr>
          <w:p w14:paraId="501207F8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5EC890A8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4C) Zapobieganie erozji gleby i poprawa gospodarowania glebą</w:t>
            </w:r>
          </w:p>
        </w:tc>
      </w:tr>
      <w:tr w:rsidR="00F018C0" w14:paraId="2E9AF2EF" w14:textId="77777777">
        <w:tc>
          <w:tcPr>
            <w:tcW w:w="4750" w:type="pct"/>
            <w:gridSpan w:val="2"/>
          </w:tcPr>
          <w:p w14:paraId="0A77BD04" w14:textId="77777777" w:rsidR="00F018C0" w:rsidRDefault="00000000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P5: Promowanie efektywnego gospodarowania zasobami i wspieranie przechodzenia w sektorach rolnym, spożywczym i leśnym na gospodarkę niskoemisyjną i odporną na zmianę klimatu</w:t>
            </w:r>
          </w:p>
        </w:tc>
      </w:tr>
      <w:tr w:rsidR="00F018C0" w14:paraId="26937124" w14:textId="77777777">
        <w:tc>
          <w:tcPr>
            <w:tcW w:w="250" w:type="pct"/>
            <w:tcBorders>
              <w:right w:val="nil"/>
            </w:tcBorders>
          </w:tcPr>
          <w:p w14:paraId="0966824F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CA1CF1D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5A) Poprawa efektywności korzystania z zasobów wodnych w rolnictwie</w:t>
            </w:r>
          </w:p>
        </w:tc>
      </w:tr>
      <w:tr w:rsidR="00F018C0" w14:paraId="522E664F" w14:textId="77777777">
        <w:tc>
          <w:tcPr>
            <w:tcW w:w="250" w:type="pct"/>
            <w:tcBorders>
              <w:right w:val="nil"/>
            </w:tcBorders>
          </w:tcPr>
          <w:p w14:paraId="0168313F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535F61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5B) Poprawa efektywności wykorzystania energii w rolnictwie i przetwórstwie spożywczym</w:t>
            </w:r>
          </w:p>
        </w:tc>
      </w:tr>
      <w:tr w:rsidR="00F018C0" w14:paraId="7866D526" w14:textId="77777777">
        <w:tc>
          <w:tcPr>
            <w:tcW w:w="250" w:type="pct"/>
            <w:tcBorders>
              <w:right w:val="nil"/>
            </w:tcBorders>
          </w:tcPr>
          <w:p w14:paraId="5917D281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01F3934E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5C) Ułatwianie dostaw i wykorzystywania odnawialnych źródeł energii, produktów ubocznych, odpadów i pozostałości oraz innych surowców nieżywnościowych dla celów biogospodarki</w:t>
            </w:r>
          </w:p>
        </w:tc>
      </w:tr>
      <w:tr w:rsidR="00F018C0" w14:paraId="32AA45D0" w14:textId="77777777">
        <w:tc>
          <w:tcPr>
            <w:tcW w:w="250" w:type="pct"/>
            <w:tcBorders>
              <w:right w:val="nil"/>
            </w:tcBorders>
          </w:tcPr>
          <w:p w14:paraId="1C0C0D64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56A862E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5D) Redukcja emisji gazów cieplarnianych i amoniaku z rolnictwa</w:t>
            </w:r>
          </w:p>
        </w:tc>
      </w:tr>
      <w:tr w:rsidR="00F018C0" w14:paraId="63688986" w14:textId="77777777">
        <w:tc>
          <w:tcPr>
            <w:tcW w:w="250" w:type="pct"/>
            <w:tcBorders>
              <w:right w:val="nil"/>
            </w:tcBorders>
          </w:tcPr>
          <w:p w14:paraId="494511C1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9C7071B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5E) Promowanie ochrony pochłaniaczy dwutlenku węgla oraz pochłaniania dwutlenku węgla w rolnictwie i leśnictwie</w:t>
            </w:r>
          </w:p>
        </w:tc>
      </w:tr>
      <w:tr w:rsidR="00F018C0" w14:paraId="4B2DC0C8" w14:textId="77777777">
        <w:tc>
          <w:tcPr>
            <w:tcW w:w="4750" w:type="pct"/>
            <w:gridSpan w:val="2"/>
          </w:tcPr>
          <w:p w14:paraId="3C70B71E" w14:textId="77777777" w:rsidR="00F018C0" w:rsidRDefault="00000000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P6: Promowanie włączenia społecznego, zmniejszania ubóstwa oraz rozwoju gospodarczego na obszarach wiejskich</w:t>
            </w:r>
          </w:p>
        </w:tc>
      </w:tr>
      <w:tr w:rsidR="00F018C0" w14:paraId="39D9C2FE" w14:textId="77777777">
        <w:tc>
          <w:tcPr>
            <w:tcW w:w="250" w:type="pct"/>
            <w:tcBorders>
              <w:right w:val="nil"/>
            </w:tcBorders>
          </w:tcPr>
          <w:p w14:paraId="35498C0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18EAEEE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6A) Ułatwianie różnicowania działalności, zakładania i rozwoju małych przedsiębiorstw, a także tworzenia miejsc pracy</w:t>
            </w:r>
          </w:p>
        </w:tc>
      </w:tr>
      <w:tr w:rsidR="00F018C0" w14:paraId="39055EB3" w14:textId="77777777">
        <w:tc>
          <w:tcPr>
            <w:tcW w:w="250" w:type="pct"/>
            <w:tcBorders>
              <w:right w:val="nil"/>
            </w:tcBorders>
          </w:tcPr>
          <w:p w14:paraId="721A5EA4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8ADA7A5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6B) Wspieranie lokalnego rozwoju na obszarach wiejskich</w:t>
            </w:r>
          </w:p>
        </w:tc>
      </w:tr>
      <w:tr w:rsidR="00F018C0" w14:paraId="166F95C7" w14:textId="77777777">
        <w:tc>
          <w:tcPr>
            <w:tcW w:w="250" w:type="pct"/>
            <w:tcBorders>
              <w:right w:val="nil"/>
            </w:tcBorders>
          </w:tcPr>
          <w:p w14:paraId="1E0ED950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AB39533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6C) Zwiększanie dostępności technologii informacyjno-komunikacyjnych (TIK) na obszarach wiejskich oraz podnoszenie poziomu korzystania z nich i poprawianie ich jakości.</w:t>
            </w:r>
          </w:p>
        </w:tc>
      </w:tr>
    </w:tbl>
    <w:p w14:paraId="51D1BB60" w14:textId="77777777" w:rsidR="00F018C0" w:rsidRDefault="00000000">
      <w:pPr>
        <w:spacing w:before="60" w:after="60"/>
        <w:rPr>
          <w:b/>
          <w:sz w:val="28"/>
        </w:rPr>
      </w:pPr>
      <w:r>
        <w:rPr>
          <w:b/>
          <w:sz w:val="20"/>
        </w:rPr>
        <w:br w:type="page"/>
      </w:r>
      <w:r>
        <w:rPr>
          <w:b/>
          <w:sz w:val="28"/>
        </w:rPr>
        <w:lastRenderedPageBreak/>
        <w:t>Działanie/Podśrodek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0123"/>
      </w:tblGrid>
      <w:tr w:rsidR="00F018C0" w14:paraId="172EAE7C" w14:textId="77777777">
        <w:tc>
          <w:tcPr>
            <w:tcW w:w="4750" w:type="pct"/>
            <w:gridSpan w:val="2"/>
          </w:tcPr>
          <w:p w14:paraId="760E21AC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M01 - Transfer wiedzy i działalność informacyjna (art. 14)</w:t>
            </w:r>
          </w:p>
        </w:tc>
      </w:tr>
      <w:tr w:rsidR="00F018C0" w14:paraId="37ABE4CE" w14:textId="77777777">
        <w:tc>
          <w:tcPr>
            <w:tcW w:w="250" w:type="pct"/>
            <w:tcBorders>
              <w:right w:val="nil"/>
            </w:tcBorders>
          </w:tcPr>
          <w:p w14:paraId="74E88D35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87E1302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M1.1 - Wsparcie dla działań w zakresie kształcenia zawodowego i nabywania umiejętności</w:t>
            </w:r>
          </w:p>
        </w:tc>
      </w:tr>
      <w:tr w:rsidR="00F018C0" w14:paraId="4F7B5920" w14:textId="77777777">
        <w:tc>
          <w:tcPr>
            <w:tcW w:w="250" w:type="pct"/>
            <w:tcBorders>
              <w:right w:val="nil"/>
            </w:tcBorders>
          </w:tcPr>
          <w:p w14:paraId="58758BB3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07D3C34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M1.2 - Wsparcie dla projektów demonstracyjnych i działań informacyjnych</w:t>
            </w:r>
          </w:p>
        </w:tc>
      </w:tr>
      <w:tr w:rsidR="00F018C0" w14:paraId="72E2D761" w14:textId="77777777">
        <w:tc>
          <w:tcPr>
            <w:tcW w:w="250" w:type="pct"/>
            <w:tcBorders>
              <w:right w:val="nil"/>
            </w:tcBorders>
          </w:tcPr>
          <w:p w14:paraId="4A171058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1DAD323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M1.3 - Wsparcie krótkoterminowej wymiany zarządzających gospodarstwami rolnymi i lasami oraz wizyt w gospodarstwach i lasach.</w:t>
            </w:r>
          </w:p>
        </w:tc>
      </w:tr>
      <w:tr w:rsidR="00F018C0" w14:paraId="1DB5328B" w14:textId="77777777">
        <w:tc>
          <w:tcPr>
            <w:tcW w:w="4750" w:type="pct"/>
            <w:gridSpan w:val="2"/>
          </w:tcPr>
          <w:p w14:paraId="036D933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M02 - Usługi doradcze, usługi z zakresu zarządzania gospodarstwem i usługi z zakresu zastępstw (art. 15)</w:t>
            </w:r>
          </w:p>
        </w:tc>
      </w:tr>
      <w:tr w:rsidR="00F018C0" w14:paraId="776BD748" w14:textId="77777777">
        <w:tc>
          <w:tcPr>
            <w:tcW w:w="250" w:type="pct"/>
            <w:tcBorders>
              <w:right w:val="nil"/>
            </w:tcBorders>
          </w:tcPr>
          <w:p w14:paraId="4B60D39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5CA3150F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M2.1 - Wsparcie korzystania z usług doradczych</w:t>
            </w:r>
          </w:p>
        </w:tc>
      </w:tr>
      <w:tr w:rsidR="00F018C0" w14:paraId="542FCD76" w14:textId="77777777">
        <w:tc>
          <w:tcPr>
            <w:tcW w:w="250" w:type="pct"/>
            <w:tcBorders>
              <w:right w:val="nil"/>
            </w:tcBorders>
          </w:tcPr>
          <w:p w14:paraId="7F2EE881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459A86BD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M2.2 - Wsparcie tworzenia usług zarządzania gospodarstwem rolnym, zastępstw i doradztwa w tym zakresie oraz usług doradczych w zakresie leśnictwa</w:t>
            </w:r>
          </w:p>
        </w:tc>
      </w:tr>
      <w:tr w:rsidR="00F018C0" w14:paraId="3771FCD2" w14:textId="77777777">
        <w:tc>
          <w:tcPr>
            <w:tcW w:w="250" w:type="pct"/>
            <w:tcBorders>
              <w:right w:val="nil"/>
            </w:tcBorders>
          </w:tcPr>
          <w:p w14:paraId="48EA08A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555BA26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M2.3 - Wsparcie dla szkolenia doradców</w:t>
            </w:r>
          </w:p>
        </w:tc>
      </w:tr>
      <w:tr w:rsidR="00F018C0" w14:paraId="3F9DC3C9" w14:textId="77777777">
        <w:tc>
          <w:tcPr>
            <w:tcW w:w="4750" w:type="pct"/>
            <w:gridSpan w:val="2"/>
          </w:tcPr>
          <w:p w14:paraId="2AFCCEFF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M03 - Systemy jakości produktów rolnych i środków spożywczych (art. 16)</w:t>
            </w:r>
          </w:p>
        </w:tc>
      </w:tr>
      <w:tr w:rsidR="00F018C0" w14:paraId="27DAFE1B" w14:textId="77777777">
        <w:tc>
          <w:tcPr>
            <w:tcW w:w="250" w:type="pct"/>
            <w:tcBorders>
              <w:right w:val="nil"/>
            </w:tcBorders>
          </w:tcPr>
          <w:p w14:paraId="226CC3DF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41A3114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M3.1 – Wsparcie na przystępowanie do systemów jakości</w:t>
            </w:r>
          </w:p>
        </w:tc>
      </w:tr>
      <w:tr w:rsidR="00F018C0" w14:paraId="085C22A6" w14:textId="77777777">
        <w:tc>
          <w:tcPr>
            <w:tcW w:w="250" w:type="pct"/>
            <w:tcBorders>
              <w:right w:val="nil"/>
            </w:tcBorders>
          </w:tcPr>
          <w:p w14:paraId="17530A75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7C4EA44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M3.2 - Wsparcie działań informacyjnych i promocyjnych realizowanych przez grupy producentów na rynku wewnętrznym</w:t>
            </w:r>
          </w:p>
        </w:tc>
      </w:tr>
      <w:tr w:rsidR="00F018C0" w14:paraId="01360AC3" w14:textId="77777777">
        <w:tc>
          <w:tcPr>
            <w:tcW w:w="4750" w:type="pct"/>
            <w:gridSpan w:val="2"/>
          </w:tcPr>
          <w:p w14:paraId="51A9FC04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M04 - Inwestycje w środki trwałe (art. 17)</w:t>
            </w:r>
          </w:p>
        </w:tc>
      </w:tr>
      <w:tr w:rsidR="00F018C0" w14:paraId="731ACA96" w14:textId="77777777">
        <w:tc>
          <w:tcPr>
            <w:tcW w:w="250" w:type="pct"/>
            <w:tcBorders>
              <w:right w:val="nil"/>
            </w:tcBorders>
          </w:tcPr>
          <w:p w14:paraId="11477E22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EBEA708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M4.1 - Wsparcie inwestycji w gospodarstwach rolnych</w:t>
            </w:r>
          </w:p>
        </w:tc>
      </w:tr>
      <w:tr w:rsidR="00F018C0" w14:paraId="7E925408" w14:textId="77777777">
        <w:tc>
          <w:tcPr>
            <w:tcW w:w="250" w:type="pct"/>
            <w:tcBorders>
              <w:right w:val="nil"/>
            </w:tcBorders>
          </w:tcPr>
          <w:p w14:paraId="65DADBA5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8292C3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M4.2 - Wsparcie inwestycji w przetwarzanie produktów rolnych, obrót nimi lub ich rozwój</w:t>
            </w:r>
          </w:p>
        </w:tc>
      </w:tr>
      <w:tr w:rsidR="00F018C0" w14:paraId="27150C58" w14:textId="77777777">
        <w:tc>
          <w:tcPr>
            <w:tcW w:w="250" w:type="pct"/>
            <w:tcBorders>
              <w:right w:val="nil"/>
            </w:tcBorders>
          </w:tcPr>
          <w:p w14:paraId="4EAEA221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C8EA322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M4.3 – Wsparcie na inwestycje związane z rozwojem, modernizacją i dostosowywaniem rolnictwa i leśnictwa</w:t>
            </w:r>
          </w:p>
        </w:tc>
      </w:tr>
      <w:tr w:rsidR="00F018C0" w14:paraId="6B63B37D" w14:textId="77777777">
        <w:tc>
          <w:tcPr>
            <w:tcW w:w="250" w:type="pct"/>
            <w:tcBorders>
              <w:right w:val="nil"/>
            </w:tcBorders>
          </w:tcPr>
          <w:p w14:paraId="6D876043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D84D170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M4.4 - Wsparcie inwestycji nieprodukcyjnych związanych z realizacją celów rolno-środowiskowo-klimatycznych</w:t>
            </w:r>
          </w:p>
        </w:tc>
      </w:tr>
      <w:tr w:rsidR="00F018C0" w14:paraId="24B95456" w14:textId="77777777">
        <w:tc>
          <w:tcPr>
            <w:tcW w:w="4750" w:type="pct"/>
            <w:gridSpan w:val="2"/>
          </w:tcPr>
          <w:p w14:paraId="6AE9C1B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 xml:space="preserve">M05 – Przywracanie potencjału produkcji rolnej zniszczonego w wyniku klęsk żywiołowych i katastrof oraz wprowadzanie odpowiednich środków zapobiegawczych (art. 18) </w:t>
            </w:r>
          </w:p>
        </w:tc>
      </w:tr>
      <w:tr w:rsidR="00F018C0" w14:paraId="72A1FDB0" w14:textId="77777777">
        <w:tc>
          <w:tcPr>
            <w:tcW w:w="250" w:type="pct"/>
            <w:tcBorders>
              <w:right w:val="nil"/>
            </w:tcBorders>
          </w:tcPr>
          <w:p w14:paraId="74E52C66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6E537FF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M5.1 - Inwestycje w działania zapobiegawcze, których celem jest ograniczanie skutków prawdopodobnych klęsk żywiołowych, niekorzystnych zjawisk klimatycznych i katastrof</w:t>
            </w:r>
          </w:p>
        </w:tc>
      </w:tr>
      <w:tr w:rsidR="00F018C0" w14:paraId="7B08DF69" w14:textId="77777777">
        <w:tc>
          <w:tcPr>
            <w:tcW w:w="250" w:type="pct"/>
            <w:tcBorders>
              <w:right w:val="nil"/>
            </w:tcBorders>
          </w:tcPr>
          <w:p w14:paraId="4B8E30CA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28F285EF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M5.2 - Inwestycje w odtwarzanie gruntów rolnych i przywracanie potencjału produkcji rolnej zniszczonego w wyniku klęsk żywiołowych, niekorzystnych zjawisk klimatycznych i katastrof</w:t>
            </w:r>
          </w:p>
        </w:tc>
      </w:tr>
      <w:tr w:rsidR="00F018C0" w14:paraId="41D2B6A5" w14:textId="77777777">
        <w:tc>
          <w:tcPr>
            <w:tcW w:w="4750" w:type="pct"/>
            <w:gridSpan w:val="2"/>
          </w:tcPr>
          <w:p w14:paraId="1E6FCB30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M06 - Rozwój gospodarstw i działalności gospodarczej (art. 19)</w:t>
            </w:r>
          </w:p>
        </w:tc>
      </w:tr>
      <w:tr w:rsidR="00F018C0" w14:paraId="79BD91DC" w14:textId="77777777">
        <w:tc>
          <w:tcPr>
            <w:tcW w:w="250" w:type="pct"/>
            <w:tcBorders>
              <w:right w:val="nil"/>
            </w:tcBorders>
          </w:tcPr>
          <w:p w14:paraId="4BB5B959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5946A45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M6.1 - Pomoc w rozpoczęciu działalności gospodarczej na rzecz młodych rolników</w:t>
            </w:r>
          </w:p>
        </w:tc>
      </w:tr>
      <w:tr w:rsidR="00F018C0" w14:paraId="116BB0A9" w14:textId="77777777">
        <w:tc>
          <w:tcPr>
            <w:tcW w:w="250" w:type="pct"/>
            <w:tcBorders>
              <w:right w:val="nil"/>
            </w:tcBorders>
          </w:tcPr>
          <w:p w14:paraId="789198FC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04A6E354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M6.2 – Pomoc na rozpoczęcie pozarolniczej działalności gospodarczej na obszarach wiejskich</w:t>
            </w:r>
          </w:p>
        </w:tc>
      </w:tr>
      <w:tr w:rsidR="00F018C0" w14:paraId="066C2470" w14:textId="77777777">
        <w:tc>
          <w:tcPr>
            <w:tcW w:w="250" w:type="pct"/>
            <w:tcBorders>
              <w:right w:val="nil"/>
            </w:tcBorders>
          </w:tcPr>
          <w:p w14:paraId="6B64FE23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C766E24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M6.3 - Pomoc na rozpoczęcie działalności gospodarczej na rzecz rozwoju małych gospodarstw</w:t>
            </w:r>
          </w:p>
        </w:tc>
      </w:tr>
      <w:tr w:rsidR="00F018C0" w14:paraId="4BBDEFA8" w14:textId="77777777">
        <w:tc>
          <w:tcPr>
            <w:tcW w:w="250" w:type="pct"/>
            <w:tcBorders>
              <w:right w:val="nil"/>
            </w:tcBorders>
          </w:tcPr>
          <w:p w14:paraId="7DBE897E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1AD9871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M6.4 - Wsparcie inwestycji w tworzenie i rozwój działalności pozarolniczej</w:t>
            </w:r>
          </w:p>
        </w:tc>
      </w:tr>
      <w:tr w:rsidR="00F018C0" w14:paraId="36F1516B" w14:textId="77777777">
        <w:tc>
          <w:tcPr>
            <w:tcW w:w="250" w:type="pct"/>
            <w:tcBorders>
              <w:right w:val="nil"/>
            </w:tcBorders>
          </w:tcPr>
          <w:p w14:paraId="509FDA3F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F84710A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M6.5 - Płatności na rzecz rolników kwalifikujących się do systemu dla małych gospodarstw, którzy trwale przekazali swoje gospodarstwo rolne innemu rolnikowi</w:t>
            </w:r>
          </w:p>
        </w:tc>
      </w:tr>
      <w:tr w:rsidR="00F018C0" w14:paraId="78021B99" w14:textId="77777777">
        <w:tc>
          <w:tcPr>
            <w:tcW w:w="4750" w:type="pct"/>
            <w:gridSpan w:val="2"/>
          </w:tcPr>
          <w:p w14:paraId="62CD45F8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M07 - Podstawowe usługi i odnowa wsi na obszarach wiejskich (art. 20)</w:t>
            </w:r>
          </w:p>
        </w:tc>
      </w:tr>
      <w:tr w:rsidR="00F018C0" w14:paraId="691A1E2F" w14:textId="77777777">
        <w:tc>
          <w:tcPr>
            <w:tcW w:w="250" w:type="pct"/>
            <w:tcBorders>
              <w:right w:val="nil"/>
            </w:tcBorders>
          </w:tcPr>
          <w:p w14:paraId="03E9BAF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8B73FDF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M7.1 - wsparcie sporządzania i aktualizowania planów rozwoju gmin i wsi na obszarach wiejskich i ich podstawowych usług oraz planów ochrony obszarów Natura 2000 i innych obszarów o wysokiej wartości przyrodniczej i planów zarządzania nimi</w:t>
            </w:r>
          </w:p>
        </w:tc>
      </w:tr>
      <w:tr w:rsidR="00F018C0" w14:paraId="3A0BE8B4" w14:textId="77777777">
        <w:tc>
          <w:tcPr>
            <w:tcW w:w="250" w:type="pct"/>
            <w:tcBorders>
              <w:right w:val="nil"/>
            </w:tcBorders>
          </w:tcPr>
          <w:p w14:paraId="2A04D88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6F46D25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M7.2 - Wsparcie inwestycji związanych z tworzeniem, ulepszaniem lub rozbudową wszystkich rodzajów małej infrastruktury, w tym inwestycji w energię odnawialną i w oszczędzanie energii</w:t>
            </w:r>
          </w:p>
        </w:tc>
      </w:tr>
      <w:tr w:rsidR="00F018C0" w14:paraId="168F38B0" w14:textId="77777777">
        <w:tc>
          <w:tcPr>
            <w:tcW w:w="250" w:type="pct"/>
            <w:tcBorders>
              <w:right w:val="nil"/>
            </w:tcBorders>
          </w:tcPr>
          <w:p w14:paraId="75EB0712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547B3AE5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M7.3 - Wsparcie infrastruktury szerokopasmowej, w tym jej tworzenia, ulepszania i rozbudowy, pasywnej infrastruktury szerokopasmowej oraz zapewniania dostępu do łączności szerokopasmowej i publicznej e-administracji </w:t>
            </w:r>
          </w:p>
        </w:tc>
      </w:tr>
      <w:tr w:rsidR="00F018C0" w14:paraId="1CF58100" w14:textId="77777777">
        <w:tc>
          <w:tcPr>
            <w:tcW w:w="250" w:type="pct"/>
            <w:tcBorders>
              <w:right w:val="nil"/>
            </w:tcBorders>
          </w:tcPr>
          <w:p w14:paraId="0F7E7515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015E6280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M7.4 - Wsparcie inwestycji w tworzenie, ulepszanie i rozwijanie podstawowych usług lokalnych dla ludności wiejskiej, w tym rekreacji i kultury, i powiązanej infrastruktury</w:t>
            </w:r>
          </w:p>
        </w:tc>
      </w:tr>
      <w:tr w:rsidR="00F018C0" w14:paraId="75943137" w14:textId="77777777">
        <w:tc>
          <w:tcPr>
            <w:tcW w:w="250" w:type="pct"/>
            <w:tcBorders>
              <w:right w:val="nil"/>
            </w:tcBorders>
          </w:tcPr>
          <w:p w14:paraId="11628ED5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0D0E3858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M7.5 - Wsparcie inwestycji w infrastrukturę rekreacyjną, informację turystyczną i infrastrukturę turystyczną o małej skali służącą publicznemu korzystaniu z tych usług</w:t>
            </w:r>
          </w:p>
        </w:tc>
      </w:tr>
      <w:tr w:rsidR="00F018C0" w14:paraId="454A2116" w14:textId="77777777">
        <w:tc>
          <w:tcPr>
            <w:tcW w:w="250" w:type="pct"/>
            <w:tcBorders>
              <w:right w:val="nil"/>
            </w:tcBorders>
          </w:tcPr>
          <w:p w14:paraId="5130F7B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5E9CED58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M7.6 - Wsparcie na badania i inwestycje związane z utrzymaniem, odbudową i poprawą stanu dziedzictwa kulturowego i przyrodniczego wsi, krajobrazu wiejskiego i miejsc o wysokiej wartości przyrodniczej, w tym dotyczące powiązanych aspektów społeczno-gospodarczych oraz środków w zakresie świadomości środowiskowej</w:t>
            </w:r>
          </w:p>
        </w:tc>
      </w:tr>
      <w:tr w:rsidR="00F018C0" w14:paraId="34936CFB" w14:textId="77777777">
        <w:tc>
          <w:tcPr>
            <w:tcW w:w="250" w:type="pct"/>
            <w:tcBorders>
              <w:right w:val="nil"/>
            </w:tcBorders>
          </w:tcPr>
          <w:p w14:paraId="47E413D8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3DA30EB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M7.7 - Wsparcie inwestycji ukierunkowanych na przeniesienie działalności i przebudowę budynków lub innych obiektów położonych w osadach wiejskich lub w ich pobliżu, mających na celu poprawę jakości życia lub poprawę wyników osady w zakresie oddziaływania na środowisko</w:t>
            </w:r>
          </w:p>
        </w:tc>
      </w:tr>
      <w:tr w:rsidR="00F018C0" w14:paraId="27065AE9" w14:textId="77777777">
        <w:tc>
          <w:tcPr>
            <w:tcW w:w="250" w:type="pct"/>
            <w:tcBorders>
              <w:right w:val="nil"/>
            </w:tcBorders>
          </w:tcPr>
          <w:p w14:paraId="16C8A936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2B102FCB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M7.8 - Inne</w:t>
            </w:r>
          </w:p>
        </w:tc>
      </w:tr>
      <w:tr w:rsidR="00F018C0" w14:paraId="09A7AB43" w14:textId="77777777">
        <w:tc>
          <w:tcPr>
            <w:tcW w:w="4750" w:type="pct"/>
            <w:gridSpan w:val="2"/>
          </w:tcPr>
          <w:p w14:paraId="39DA6028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M08 - Inwestycje w rozwój obszarów leśnych i poprawę żywotności lasów (art. 21-26)</w:t>
            </w:r>
          </w:p>
        </w:tc>
      </w:tr>
      <w:tr w:rsidR="00F018C0" w14:paraId="37A039F9" w14:textId="77777777">
        <w:tc>
          <w:tcPr>
            <w:tcW w:w="250" w:type="pct"/>
            <w:tcBorders>
              <w:right w:val="nil"/>
            </w:tcBorders>
          </w:tcPr>
          <w:p w14:paraId="0061DCD2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45610F9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M8.1 - wsparcie na zalesianie i tworzenie terenu zalesionego</w:t>
            </w:r>
          </w:p>
        </w:tc>
      </w:tr>
      <w:tr w:rsidR="00F018C0" w14:paraId="71FC497F" w14:textId="77777777">
        <w:tc>
          <w:tcPr>
            <w:tcW w:w="250" w:type="pct"/>
            <w:tcBorders>
              <w:right w:val="nil"/>
            </w:tcBorders>
          </w:tcPr>
          <w:p w14:paraId="18DCE212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CD9937E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M8.2 - Wsparcie na rzecz tworzenia i utrzymania systemów rolno-leśnych</w:t>
            </w:r>
          </w:p>
        </w:tc>
      </w:tr>
      <w:tr w:rsidR="00F018C0" w14:paraId="7AD1DDA0" w14:textId="77777777">
        <w:tc>
          <w:tcPr>
            <w:tcW w:w="250" w:type="pct"/>
            <w:tcBorders>
              <w:right w:val="nil"/>
            </w:tcBorders>
          </w:tcPr>
          <w:p w14:paraId="769C8FBC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F43103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M8.3 – Wsparcie na zapobieganie zniszczeniom lasów wskutek pożarów lasów, klęsk żywiołowych i katastrof</w:t>
            </w:r>
          </w:p>
        </w:tc>
      </w:tr>
      <w:tr w:rsidR="00F018C0" w14:paraId="513780E3" w14:textId="77777777">
        <w:tc>
          <w:tcPr>
            <w:tcW w:w="250" w:type="pct"/>
            <w:tcBorders>
              <w:right w:val="nil"/>
            </w:tcBorders>
          </w:tcPr>
          <w:p w14:paraId="6030469F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7123993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M8.4 – Wsparcie na odtwarzanie lasów po zniszczeniach wskutek pożarów lasów, klęsk żywiołowych i katastrof</w:t>
            </w:r>
          </w:p>
        </w:tc>
      </w:tr>
      <w:tr w:rsidR="00F018C0" w14:paraId="6AC85105" w14:textId="77777777">
        <w:tc>
          <w:tcPr>
            <w:tcW w:w="250" w:type="pct"/>
            <w:tcBorders>
              <w:right w:val="nil"/>
            </w:tcBorders>
          </w:tcPr>
          <w:p w14:paraId="59585F0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2E4366B7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M8.5 – Wsparcie inwestycji zwiększających odporność ekosystemów leśnych i ich wartość środowiskową</w:t>
            </w:r>
          </w:p>
        </w:tc>
      </w:tr>
      <w:tr w:rsidR="00F018C0" w14:paraId="3474E806" w14:textId="77777777">
        <w:tc>
          <w:tcPr>
            <w:tcW w:w="250" w:type="pct"/>
            <w:tcBorders>
              <w:right w:val="nil"/>
            </w:tcBorders>
          </w:tcPr>
          <w:p w14:paraId="21D92527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22731838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M8.6 – Wsparcie inwestycji w nowe technologie w dziedzinie leśnictwa oraz w pozyskiwanie, przetwarzanie i wprowadzanie do obrotu produktów leśnych</w:t>
            </w:r>
          </w:p>
        </w:tc>
      </w:tr>
      <w:tr w:rsidR="00F018C0" w14:paraId="0D7F5D72" w14:textId="77777777">
        <w:tc>
          <w:tcPr>
            <w:tcW w:w="4750" w:type="pct"/>
            <w:gridSpan w:val="2"/>
          </w:tcPr>
          <w:p w14:paraId="03F5F331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M09 - Tworzenie grup i organizacji producentów (art. 27)</w:t>
            </w:r>
          </w:p>
        </w:tc>
      </w:tr>
      <w:tr w:rsidR="00F018C0" w14:paraId="21E0FD34" w14:textId="77777777">
        <w:tc>
          <w:tcPr>
            <w:tcW w:w="250" w:type="pct"/>
            <w:tcBorders>
              <w:right w:val="nil"/>
            </w:tcBorders>
          </w:tcPr>
          <w:p w14:paraId="6A308C31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37F3354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M9.1 - Tworzenie grup i organizacji producentów w rolnictwie i leśnictwie</w:t>
            </w:r>
          </w:p>
        </w:tc>
      </w:tr>
      <w:tr w:rsidR="00F018C0" w14:paraId="736E35CB" w14:textId="77777777">
        <w:tc>
          <w:tcPr>
            <w:tcW w:w="4750" w:type="pct"/>
            <w:gridSpan w:val="2"/>
          </w:tcPr>
          <w:p w14:paraId="4F5E65A4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M10 - Działanie rolno-środowiskowo-klimatyczne (art. 28)</w:t>
            </w:r>
          </w:p>
        </w:tc>
      </w:tr>
      <w:tr w:rsidR="00F018C0" w14:paraId="3A4FEAB2" w14:textId="77777777">
        <w:tc>
          <w:tcPr>
            <w:tcW w:w="250" w:type="pct"/>
            <w:tcBorders>
              <w:right w:val="nil"/>
            </w:tcBorders>
          </w:tcPr>
          <w:p w14:paraId="66129831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2657BEB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M10.1 - Płatności z tytułu zobowiązań rolno-środowiskowo-klimatycznych</w:t>
            </w:r>
          </w:p>
        </w:tc>
      </w:tr>
      <w:tr w:rsidR="00F018C0" w14:paraId="66FAA367" w14:textId="77777777">
        <w:tc>
          <w:tcPr>
            <w:tcW w:w="250" w:type="pct"/>
            <w:tcBorders>
              <w:right w:val="nil"/>
            </w:tcBorders>
          </w:tcPr>
          <w:p w14:paraId="26EB801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39E9D05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M10.2 - Wsparcie dla ochrony oraz zrównoważonego użytkowania i rozwoju zasobów genetycznych w rolnictwie</w:t>
            </w:r>
          </w:p>
        </w:tc>
      </w:tr>
      <w:tr w:rsidR="00F018C0" w14:paraId="2CCC6DB0" w14:textId="77777777">
        <w:tc>
          <w:tcPr>
            <w:tcW w:w="4750" w:type="pct"/>
            <w:gridSpan w:val="2"/>
          </w:tcPr>
          <w:p w14:paraId="385B976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M11 - Rolnictwo ekologiczne (art. 29)</w:t>
            </w:r>
          </w:p>
        </w:tc>
      </w:tr>
      <w:tr w:rsidR="00F018C0" w14:paraId="4D06879A" w14:textId="77777777">
        <w:tc>
          <w:tcPr>
            <w:tcW w:w="250" w:type="pct"/>
            <w:tcBorders>
              <w:right w:val="nil"/>
            </w:tcBorders>
          </w:tcPr>
          <w:p w14:paraId="3998CAE9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5AD1B8C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M11.1 - Płatność na rzecz konwersji na ekologiczne praktyki i metody w rolnictwie</w:t>
            </w:r>
          </w:p>
        </w:tc>
      </w:tr>
      <w:tr w:rsidR="00F018C0" w14:paraId="02F1CA10" w14:textId="77777777">
        <w:tc>
          <w:tcPr>
            <w:tcW w:w="250" w:type="pct"/>
            <w:tcBorders>
              <w:right w:val="nil"/>
            </w:tcBorders>
          </w:tcPr>
          <w:p w14:paraId="0E8CEC33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4F4E1E6B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M11.2 - Płatność na rzecz utrzymania ekologicznych praktyk i metod w rolnictwie </w:t>
            </w:r>
          </w:p>
        </w:tc>
      </w:tr>
      <w:tr w:rsidR="00F018C0" w14:paraId="3596F3CF" w14:textId="77777777">
        <w:tc>
          <w:tcPr>
            <w:tcW w:w="4750" w:type="pct"/>
            <w:gridSpan w:val="2"/>
          </w:tcPr>
          <w:p w14:paraId="10E17D77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M12 - Płatności dla obszarów Natura 2000 i płatności związane z ramową dyrektywą wodną (art. 30)</w:t>
            </w:r>
          </w:p>
        </w:tc>
      </w:tr>
      <w:tr w:rsidR="00F018C0" w14:paraId="1DEE1E40" w14:textId="77777777">
        <w:tc>
          <w:tcPr>
            <w:tcW w:w="250" w:type="pct"/>
            <w:tcBorders>
              <w:right w:val="nil"/>
            </w:tcBorders>
          </w:tcPr>
          <w:p w14:paraId="7B1411CE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4BFC023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M12.1 - Rekompensata na rzecz obszarów rolnych w ramach sieci Natura 2000</w:t>
            </w:r>
          </w:p>
        </w:tc>
      </w:tr>
      <w:tr w:rsidR="00F018C0" w14:paraId="23E3F387" w14:textId="77777777">
        <w:tc>
          <w:tcPr>
            <w:tcW w:w="250" w:type="pct"/>
            <w:tcBorders>
              <w:right w:val="nil"/>
            </w:tcBorders>
          </w:tcPr>
          <w:p w14:paraId="530B330C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FB23D3B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M12.2 - Rekompensata na rzecz obszarów leśnych w ramach sieci Natura 2000</w:t>
            </w:r>
          </w:p>
        </w:tc>
      </w:tr>
      <w:tr w:rsidR="00F018C0" w14:paraId="134EC374" w14:textId="77777777">
        <w:tc>
          <w:tcPr>
            <w:tcW w:w="250" w:type="pct"/>
            <w:tcBorders>
              <w:right w:val="nil"/>
            </w:tcBorders>
          </w:tcPr>
          <w:p w14:paraId="7B023584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ECC00FE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M12.3 - Rekompensata na rzecz obszarów rolnych objętych planami gospodarowania wodami w dorzeczach</w:t>
            </w:r>
          </w:p>
        </w:tc>
      </w:tr>
      <w:tr w:rsidR="00F018C0" w14:paraId="38575710" w14:textId="77777777">
        <w:tc>
          <w:tcPr>
            <w:tcW w:w="4750" w:type="pct"/>
            <w:gridSpan w:val="2"/>
          </w:tcPr>
          <w:p w14:paraId="4FACEEF0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M13 - Płatności dla obszarów z ograniczeniami naturalnymi lub innymi szczególnymi ograniczeniami (art. 31)</w:t>
            </w:r>
          </w:p>
        </w:tc>
      </w:tr>
      <w:tr w:rsidR="00F018C0" w14:paraId="3FEF2221" w14:textId="77777777">
        <w:tc>
          <w:tcPr>
            <w:tcW w:w="250" w:type="pct"/>
            <w:tcBorders>
              <w:right w:val="nil"/>
            </w:tcBorders>
          </w:tcPr>
          <w:p w14:paraId="09B3CD8B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51E100F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M13.1 - Rekompensata na obszarach górskich</w:t>
            </w:r>
          </w:p>
        </w:tc>
      </w:tr>
      <w:tr w:rsidR="00F018C0" w14:paraId="740A48FB" w14:textId="77777777">
        <w:tc>
          <w:tcPr>
            <w:tcW w:w="250" w:type="pct"/>
            <w:tcBorders>
              <w:right w:val="nil"/>
            </w:tcBorders>
          </w:tcPr>
          <w:p w14:paraId="53FD2560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18FC877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M13.2 - Rekompensaty na rzecz innych obszarów charakteryzujących się szczególnymi ograniczeniami naturalnymi</w:t>
            </w:r>
          </w:p>
        </w:tc>
      </w:tr>
      <w:tr w:rsidR="00F018C0" w14:paraId="5E37D892" w14:textId="77777777">
        <w:tc>
          <w:tcPr>
            <w:tcW w:w="250" w:type="pct"/>
            <w:tcBorders>
              <w:right w:val="nil"/>
            </w:tcBorders>
          </w:tcPr>
          <w:p w14:paraId="499EB786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8F370B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M13.3 - Rekompensaty na rzecz innych obszarów charakteryzujących się szczególnymi ograniczeniami</w:t>
            </w:r>
          </w:p>
        </w:tc>
      </w:tr>
      <w:tr w:rsidR="00F018C0" w14:paraId="7E9B46A9" w14:textId="77777777">
        <w:tc>
          <w:tcPr>
            <w:tcW w:w="4750" w:type="pct"/>
            <w:gridSpan w:val="2"/>
          </w:tcPr>
          <w:p w14:paraId="1F7C4CCE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M14 – Dobrostan zwierząt (art. 33)</w:t>
            </w:r>
          </w:p>
        </w:tc>
      </w:tr>
      <w:tr w:rsidR="00F018C0" w14:paraId="273854EF" w14:textId="77777777">
        <w:tc>
          <w:tcPr>
            <w:tcW w:w="250" w:type="pct"/>
            <w:tcBorders>
              <w:right w:val="nil"/>
            </w:tcBorders>
          </w:tcPr>
          <w:p w14:paraId="25F2BAB5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BF1683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M14.1 - Płatność na rzecz dobrostanu zwierząt </w:t>
            </w:r>
          </w:p>
        </w:tc>
      </w:tr>
      <w:tr w:rsidR="00F018C0" w14:paraId="408D959B" w14:textId="77777777">
        <w:tc>
          <w:tcPr>
            <w:tcW w:w="4750" w:type="pct"/>
            <w:gridSpan w:val="2"/>
          </w:tcPr>
          <w:p w14:paraId="371F22FA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M15 - Usługi leśno-środowiskowe i klimatyczne oraz ochrona lasów (art. 34)</w:t>
            </w:r>
          </w:p>
        </w:tc>
      </w:tr>
      <w:tr w:rsidR="00F018C0" w14:paraId="3CCC8FED" w14:textId="77777777">
        <w:tc>
          <w:tcPr>
            <w:tcW w:w="250" w:type="pct"/>
            <w:tcBorders>
              <w:right w:val="nil"/>
            </w:tcBorders>
          </w:tcPr>
          <w:p w14:paraId="12B12B69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1DB154A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M15.1 - płatności na rzecz zobowiązań leśno-środowiskowych i klimatycznych</w:t>
            </w:r>
          </w:p>
        </w:tc>
      </w:tr>
      <w:tr w:rsidR="00F018C0" w14:paraId="50581759" w14:textId="77777777">
        <w:tc>
          <w:tcPr>
            <w:tcW w:w="250" w:type="pct"/>
            <w:tcBorders>
              <w:right w:val="nil"/>
            </w:tcBorders>
          </w:tcPr>
          <w:p w14:paraId="0EBA3AFC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9759EC1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M15.2 - Wsparcie ochrony i propagowania genetycznych zasobów leśnych</w:t>
            </w:r>
          </w:p>
        </w:tc>
      </w:tr>
      <w:tr w:rsidR="00F018C0" w14:paraId="1CEA7386" w14:textId="77777777">
        <w:tc>
          <w:tcPr>
            <w:tcW w:w="4750" w:type="pct"/>
            <w:gridSpan w:val="2"/>
          </w:tcPr>
          <w:p w14:paraId="5E8484E0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M16 - Współpraca (art. 35)</w:t>
            </w:r>
          </w:p>
        </w:tc>
      </w:tr>
      <w:tr w:rsidR="00F018C0" w14:paraId="0D41F6A1" w14:textId="77777777">
        <w:tc>
          <w:tcPr>
            <w:tcW w:w="250" w:type="pct"/>
            <w:tcBorders>
              <w:right w:val="nil"/>
            </w:tcBorders>
          </w:tcPr>
          <w:p w14:paraId="695E8F9A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BB8026D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M16.0 - Inne</w:t>
            </w:r>
          </w:p>
        </w:tc>
      </w:tr>
      <w:tr w:rsidR="00F018C0" w14:paraId="70E3D85D" w14:textId="77777777">
        <w:tc>
          <w:tcPr>
            <w:tcW w:w="250" w:type="pct"/>
            <w:tcBorders>
              <w:right w:val="nil"/>
            </w:tcBorders>
          </w:tcPr>
          <w:p w14:paraId="369F28AC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2E83271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M16.1 - Wsparcie tworzenia i działania grup operacyjnych EPI na rzecz wydajnego i zrównoważonego rolnictwa</w:t>
            </w:r>
          </w:p>
        </w:tc>
      </w:tr>
      <w:tr w:rsidR="00F018C0" w14:paraId="72C83259" w14:textId="77777777">
        <w:tc>
          <w:tcPr>
            <w:tcW w:w="250" w:type="pct"/>
            <w:tcBorders>
              <w:right w:val="nil"/>
            </w:tcBorders>
          </w:tcPr>
          <w:p w14:paraId="6FF05447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1DE2898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M16.2 - Wsparcie projektów pilotażowych i opracowywania nowych produktów, praktyk, procesów i technologii</w:t>
            </w:r>
          </w:p>
        </w:tc>
      </w:tr>
      <w:tr w:rsidR="00F018C0" w14:paraId="06C6E3CD" w14:textId="77777777">
        <w:tc>
          <w:tcPr>
            <w:tcW w:w="250" w:type="pct"/>
            <w:tcBorders>
              <w:right w:val="nil"/>
            </w:tcBorders>
          </w:tcPr>
          <w:p w14:paraId="0540662A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29C070B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M16.3 - (Inne) Współpraca między małymi podmiotami przy organizowaniu wspólnych procedur pracy i wspólnym korzystaniu z pomieszczeń i zasobów oraz rozwoju lub marketingu usług turystycznych</w:t>
            </w:r>
          </w:p>
        </w:tc>
      </w:tr>
      <w:tr w:rsidR="00F018C0" w14:paraId="389A6824" w14:textId="77777777">
        <w:tc>
          <w:tcPr>
            <w:tcW w:w="250" w:type="pct"/>
            <w:tcBorders>
              <w:right w:val="nil"/>
            </w:tcBorders>
          </w:tcPr>
          <w:p w14:paraId="171DE8CC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1788BDC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M16.4 - Wsparcie horyzontalnej i wertykalnej współpracy między podmiotami łańcucha dostaw na rzecz utworzenia i rozwoju krótkich łańcuchów dostaw i rynków lokalnych oraz wsparcie działalności promocyjnej w kontekście lokalnym w odniesieniu do rozwoju krótkich łańcuchów dostaw i rynków lokalnych</w:t>
            </w:r>
          </w:p>
        </w:tc>
      </w:tr>
      <w:tr w:rsidR="00F018C0" w14:paraId="284A5090" w14:textId="77777777">
        <w:tc>
          <w:tcPr>
            <w:tcW w:w="250" w:type="pct"/>
            <w:tcBorders>
              <w:right w:val="nil"/>
            </w:tcBorders>
          </w:tcPr>
          <w:p w14:paraId="1699F23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2AEEDABD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M16.5 - Wsparcie wspólnych działań podejmowanych w celu łagodzenia zmiany klimatu lub przystosowania się do niej oraz wsparcie wspólnych podejść do projektów środowiskowych i bieżących praktyk środowiskowych</w:t>
            </w:r>
          </w:p>
        </w:tc>
      </w:tr>
      <w:tr w:rsidR="00F018C0" w14:paraId="3782CE63" w14:textId="77777777">
        <w:tc>
          <w:tcPr>
            <w:tcW w:w="250" w:type="pct"/>
            <w:tcBorders>
              <w:right w:val="nil"/>
            </w:tcBorders>
          </w:tcPr>
          <w:p w14:paraId="46017E3A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42544FB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M16.6 - Wsparcie współpracy między podmiotami łańcucha dostaw na rzecz zrównoważonego dostarczania biomasy do stosowania w produkcji żywności i energii oraz w procesach przemysłowych</w:t>
            </w:r>
          </w:p>
        </w:tc>
      </w:tr>
      <w:tr w:rsidR="00F018C0" w14:paraId="334AA605" w14:textId="77777777">
        <w:tc>
          <w:tcPr>
            <w:tcW w:w="250" w:type="pct"/>
            <w:tcBorders>
              <w:right w:val="nil"/>
            </w:tcBorders>
          </w:tcPr>
          <w:p w14:paraId="30347A91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84ED4E8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M16.7 - Wsparcie dla lokalnych strategii rozwoju innych niż RLKS</w:t>
            </w:r>
          </w:p>
        </w:tc>
      </w:tr>
      <w:tr w:rsidR="00F018C0" w14:paraId="6457E8BF" w14:textId="77777777">
        <w:tc>
          <w:tcPr>
            <w:tcW w:w="250" w:type="pct"/>
            <w:tcBorders>
              <w:right w:val="nil"/>
            </w:tcBorders>
          </w:tcPr>
          <w:p w14:paraId="51CFCA35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2B8D3C88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M16.8 - Wsparcie opracowania planu urządzenia lasu lub równoważnych instrumentów</w:t>
            </w:r>
          </w:p>
        </w:tc>
      </w:tr>
      <w:tr w:rsidR="00F018C0" w14:paraId="4028154E" w14:textId="77777777">
        <w:tc>
          <w:tcPr>
            <w:tcW w:w="250" w:type="pct"/>
            <w:tcBorders>
              <w:right w:val="nil"/>
            </w:tcBorders>
          </w:tcPr>
          <w:p w14:paraId="1B88E232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D5A66D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M16.9 - Wsparcie zróżnicowania działalności rolniczej na działania dotyczące opieki zdrowotnej, integracji społecznej, rolnictwa wspieranego przez społeczność lokalną oraz edukacji w dziedzinie środowiska i żywności.</w:t>
            </w:r>
          </w:p>
        </w:tc>
      </w:tr>
      <w:tr w:rsidR="00F018C0" w14:paraId="396D6F47" w14:textId="77777777">
        <w:tc>
          <w:tcPr>
            <w:tcW w:w="4750" w:type="pct"/>
            <w:gridSpan w:val="2"/>
          </w:tcPr>
          <w:p w14:paraId="5CC62B0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M17 – Zarządzanie ryzykiem (art. 36)</w:t>
            </w:r>
          </w:p>
        </w:tc>
      </w:tr>
      <w:tr w:rsidR="00F018C0" w14:paraId="405AFAB3" w14:textId="77777777">
        <w:tc>
          <w:tcPr>
            <w:tcW w:w="250" w:type="pct"/>
            <w:tcBorders>
              <w:right w:val="nil"/>
            </w:tcBorders>
          </w:tcPr>
          <w:p w14:paraId="3652D86D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23459B13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M17.1 - Składka z tytułu ubezpieczenia upraw, zwierząt i roślin</w:t>
            </w:r>
          </w:p>
        </w:tc>
      </w:tr>
      <w:tr w:rsidR="00F018C0" w14:paraId="52E54153" w14:textId="77777777">
        <w:tc>
          <w:tcPr>
            <w:tcW w:w="250" w:type="pct"/>
            <w:tcBorders>
              <w:right w:val="nil"/>
            </w:tcBorders>
          </w:tcPr>
          <w:p w14:paraId="7D5073D9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12794F5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M17.2 - Fundusz wspólnego inwestowania dotyczący niekorzystnych zjawisk klimatycznych, chorób zwierząt i roślin, inwazji organizmów szkodliwych i incydentów środowiskowych</w:t>
            </w:r>
          </w:p>
        </w:tc>
      </w:tr>
      <w:tr w:rsidR="00F018C0" w14:paraId="0784557D" w14:textId="77777777">
        <w:tc>
          <w:tcPr>
            <w:tcW w:w="250" w:type="pct"/>
            <w:tcBorders>
              <w:right w:val="nil"/>
            </w:tcBorders>
          </w:tcPr>
          <w:p w14:paraId="4007F800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0CC1F297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M17.3 - Narzędzie stabilizacji dochodów</w:t>
            </w:r>
          </w:p>
        </w:tc>
      </w:tr>
      <w:tr w:rsidR="00F018C0" w14:paraId="24170ED4" w14:textId="77777777">
        <w:tc>
          <w:tcPr>
            <w:tcW w:w="4750" w:type="pct"/>
            <w:gridSpan w:val="2"/>
          </w:tcPr>
          <w:p w14:paraId="7AD04C9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M18 - Finansowanie uzupełniających krajowych płatności bezpośrednich dla Chorwacji (art. 40)</w:t>
            </w:r>
          </w:p>
        </w:tc>
      </w:tr>
      <w:tr w:rsidR="00F018C0" w14:paraId="2351AB92" w14:textId="77777777">
        <w:tc>
          <w:tcPr>
            <w:tcW w:w="250" w:type="pct"/>
            <w:tcBorders>
              <w:right w:val="nil"/>
            </w:tcBorders>
          </w:tcPr>
          <w:p w14:paraId="23A0AA11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5A919DA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M18 - Finansowanie uzupełniających krajowych płatności bezpośrednich dla Chorwacji</w:t>
            </w:r>
          </w:p>
        </w:tc>
      </w:tr>
      <w:tr w:rsidR="00F018C0" w14:paraId="35B2ED5B" w14:textId="77777777">
        <w:tc>
          <w:tcPr>
            <w:tcW w:w="4750" w:type="pct"/>
            <w:gridSpan w:val="2"/>
          </w:tcPr>
          <w:p w14:paraId="0F2FBEAF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M19 – Wsparcie dla rozwoju lokalnego w ramach inicjatywy LEADER (RLKS – rozwój lokalny kierowany przez społeczność) (art. 35 rozporządzenia (UE) nr 1303/2013)</w:t>
            </w:r>
          </w:p>
        </w:tc>
      </w:tr>
      <w:tr w:rsidR="00F018C0" w14:paraId="259D5372" w14:textId="77777777">
        <w:tc>
          <w:tcPr>
            <w:tcW w:w="250" w:type="pct"/>
            <w:tcBorders>
              <w:right w:val="nil"/>
            </w:tcBorders>
          </w:tcPr>
          <w:p w14:paraId="2C48953A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7918B63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M19.1 - Wsparcie przygotowawcze</w:t>
            </w:r>
          </w:p>
        </w:tc>
      </w:tr>
      <w:tr w:rsidR="00F018C0" w14:paraId="675F48C6" w14:textId="77777777">
        <w:tc>
          <w:tcPr>
            <w:tcW w:w="250" w:type="pct"/>
            <w:tcBorders>
              <w:right w:val="nil"/>
            </w:tcBorders>
          </w:tcPr>
          <w:p w14:paraId="1F970745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FFEA726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M19.2 – Wsparcie na wdrażanie operacji w ramach strategii rozwoju lokalnego kierowanego przez społeczność</w:t>
            </w:r>
          </w:p>
        </w:tc>
      </w:tr>
      <w:tr w:rsidR="00F018C0" w14:paraId="10236FC9" w14:textId="77777777">
        <w:tc>
          <w:tcPr>
            <w:tcW w:w="250" w:type="pct"/>
            <w:tcBorders>
              <w:right w:val="nil"/>
            </w:tcBorders>
          </w:tcPr>
          <w:p w14:paraId="4D77CA64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079C3ED7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M19.3 – Przygotowanie i realizacja działań w zakresie współpracy z lokalną grupą działania</w:t>
            </w:r>
          </w:p>
        </w:tc>
      </w:tr>
      <w:tr w:rsidR="00F018C0" w14:paraId="224256A5" w14:textId="77777777">
        <w:tc>
          <w:tcPr>
            <w:tcW w:w="250" w:type="pct"/>
            <w:tcBorders>
              <w:right w:val="nil"/>
            </w:tcBorders>
          </w:tcPr>
          <w:p w14:paraId="3A8435E8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D14CE7C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M19.4 - Wsparcie na rzecz kosztów bieżących i aktywizacji</w:t>
            </w:r>
          </w:p>
        </w:tc>
      </w:tr>
      <w:tr w:rsidR="00F018C0" w14:paraId="14454232" w14:textId="77777777">
        <w:tc>
          <w:tcPr>
            <w:tcW w:w="4750" w:type="pct"/>
            <w:gridSpan w:val="2"/>
          </w:tcPr>
          <w:p w14:paraId="6602CB7C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M20 - Pomoc techniczna z inicjatywy państw członkowskich (art. 51-54)</w:t>
            </w:r>
          </w:p>
        </w:tc>
      </w:tr>
      <w:tr w:rsidR="00F018C0" w14:paraId="3B425FFC" w14:textId="77777777">
        <w:tc>
          <w:tcPr>
            <w:tcW w:w="250" w:type="pct"/>
            <w:tcBorders>
              <w:right w:val="nil"/>
            </w:tcBorders>
          </w:tcPr>
          <w:p w14:paraId="40092C17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3AED437A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M20.1 - Wsparcie na pomoc techniczną (inną niż krajowa sieć obszarów wiejskich)</w:t>
            </w:r>
          </w:p>
        </w:tc>
      </w:tr>
      <w:tr w:rsidR="00F018C0" w14:paraId="61C35D58" w14:textId="77777777">
        <w:tc>
          <w:tcPr>
            <w:tcW w:w="250" w:type="pct"/>
            <w:tcBorders>
              <w:right w:val="nil"/>
            </w:tcBorders>
          </w:tcPr>
          <w:p w14:paraId="7C691704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6A4F7CD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M20.2 - Wsparcie na rzecz utworzenia i funkcjonowania krajowej sieci obszarów wiejskich</w:t>
            </w:r>
          </w:p>
        </w:tc>
      </w:tr>
      <w:tr w:rsidR="00F018C0" w14:paraId="35CCD54A" w14:textId="77777777">
        <w:tc>
          <w:tcPr>
            <w:tcW w:w="4750" w:type="pct"/>
            <w:gridSpan w:val="2"/>
          </w:tcPr>
          <w:p w14:paraId="1EE0EC10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M21 - Wyjątkowe tymczasowe wsparcie dla rolników i MŚP szczególnie dotkniętych kryzysem związanym z COVID-19 (art. 39b)</w:t>
            </w:r>
          </w:p>
        </w:tc>
      </w:tr>
      <w:tr w:rsidR="00F018C0" w14:paraId="2DCD360C" w14:textId="77777777">
        <w:tc>
          <w:tcPr>
            <w:tcW w:w="250" w:type="pct"/>
            <w:tcBorders>
              <w:right w:val="nil"/>
            </w:tcBorders>
          </w:tcPr>
          <w:p w14:paraId="0E1F498F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155A5F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MM21 - Wyjątkowe tymczasowe wsparcie dla rolników i MŚP szczególnie dotkniętych kryzysem związanym z COVID-19 (art. 39b)</w:t>
            </w:r>
          </w:p>
        </w:tc>
      </w:tr>
      <w:tr w:rsidR="00F018C0" w14:paraId="5AEBC283" w14:textId="77777777">
        <w:tc>
          <w:tcPr>
            <w:tcW w:w="4750" w:type="pct"/>
            <w:gridSpan w:val="2"/>
          </w:tcPr>
          <w:p w14:paraId="349F361D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M22 – Nadzwyczajne tymczasowe wsparcie dla rolników i MŚP szczególnie dotkniętych wpływem rosyjskiej inwazji na Ukrainę (39c)</w:t>
            </w:r>
          </w:p>
        </w:tc>
      </w:tr>
      <w:tr w:rsidR="00F018C0" w14:paraId="348D57F7" w14:textId="77777777">
        <w:tc>
          <w:tcPr>
            <w:tcW w:w="250" w:type="pct"/>
            <w:tcBorders>
              <w:right w:val="nil"/>
            </w:tcBorders>
          </w:tcPr>
          <w:p w14:paraId="2191FC79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788F827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M22.1 Nadzwyczajne tymczasowe wsparcie dla rolników i MŚP szczególnie dotkniętych wpływem rosyjskiej inwazji na Ukrainę</w:t>
            </w:r>
          </w:p>
        </w:tc>
      </w:tr>
      <w:tr w:rsidR="00F018C0" w14:paraId="660EE40F" w14:textId="77777777">
        <w:tc>
          <w:tcPr>
            <w:tcW w:w="4750" w:type="pct"/>
            <w:gridSpan w:val="2"/>
          </w:tcPr>
          <w:p w14:paraId="2D7469E3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M23 – Dodatkowa pomoc dla państw członkowskich dotkniętych klęskami żywiołowymi (art. 6a rozporządzenia (UE) 2020/2220)</w:t>
            </w:r>
          </w:p>
        </w:tc>
      </w:tr>
      <w:tr w:rsidR="00F018C0" w14:paraId="11089793" w14:textId="77777777">
        <w:tc>
          <w:tcPr>
            <w:tcW w:w="250" w:type="pct"/>
            <w:tcBorders>
              <w:right w:val="nil"/>
            </w:tcBorders>
          </w:tcPr>
          <w:p w14:paraId="644FEEEF" w14:textId="77777777" w:rsidR="00F018C0" w:rsidRDefault="00F018C0">
            <w:pPr>
              <w:spacing w:before="60" w:after="60"/>
              <w:rPr>
                <w:sz w:val="20"/>
              </w:rPr>
            </w:pPr>
          </w:p>
        </w:tc>
        <w:tc>
          <w:tcPr>
            <w:tcW w:w="4750" w:type="pct"/>
            <w:tcBorders>
              <w:left w:val="nil"/>
            </w:tcBorders>
          </w:tcPr>
          <w:p w14:paraId="698E3EB5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M23.1 Dodatkowa pomoc dla państw członkowskich dotkniętych klęskami żywiołowymi (art. 6a rozporządzenia (UE) 2020/2220)</w:t>
            </w:r>
          </w:p>
        </w:tc>
      </w:tr>
      <w:tr w:rsidR="00F018C0" w14:paraId="7E20503A" w14:textId="77777777">
        <w:tc>
          <w:tcPr>
            <w:tcW w:w="4750" w:type="pct"/>
            <w:gridSpan w:val="2"/>
          </w:tcPr>
          <w:p w14:paraId="11AB9282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M113 – Wcześniejsza emerytura</w:t>
            </w:r>
          </w:p>
        </w:tc>
      </w:tr>
      <w:tr w:rsidR="00F018C0" w14:paraId="3BA7D7DF" w14:textId="77777777">
        <w:tc>
          <w:tcPr>
            <w:tcW w:w="4750" w:type="pct"/>
            <w:gridSpan w:val="2"/>
          </w:tcPr>
          <w:p w14:paraId="38B2BA74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M131 – Zgodność z normami opartymi na prawodawstwie wspólnotowym</w:t>
            </w:r>
          </w:p>
        </w:tc>
      </w:tr>
      <w:tr w:rsidR="00F018C0" w14:paraId="013B2F85" w14:textId="77777777">
        <w:tc>
          <w:tcPr>
            <w:tcW w:w="4750" w:type="pct"/>
            <w:gridSpan w:val="2"/>
          </w:tcPr>
          <w:p w14:paraId="311156C9" w14:textId="77777777" w:rsidR="00F018C0" w:rsidRDefault="00000000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M341 – Nabywanie umiejętności, aktywizacja i wdrożenie</w:t>
            </w:r>
          </w:p>
        </w:tc>
      </w:tr>
    </w:tbl>
    <w:p w14:paraId="569AB444" w14:textId="77777777" w:rsidR="00F018C0" w:rsidRDefault="00F018C0">
      <w:pPr>
        <w:spacing w:before="60" w:after="60"/>
        <w:rPr>
          <w:b/>
          <w:sz w:val="20"/>
        </w:rPr>
      </w:pPr>
    </w:p>
    <w:sectPr w:rsidR="00F018C0">
      <w:pgSz w:w="12240" w:h="15840"/>
      <w:pgMar w:top="900" w:right="900" w:bottom="90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40DD4" w14:textId="77777777" w:rsidR="000F23DA" w:rsidRDefault="000F23DA">
      <w:pPr>
        <w:spacing w:before="0" w:after="0"/>
      </w:pPr>
      <w:r>
        <w:separator/>
      </w:r>
    </w:p>
  </w:endnote>
  <w:endnote w:type="continuationSeparator" w:id="0">
    <w:p w14:paraId="60E74FD1" w14:textId="77777777" w:rsidR="000F23DA" w:rsidRDefault="000F23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6039B7A6-2B1D-4B73-AE97-99583378D2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0FD7EA5-EE85-4C4B-979F-816EC0902FFD}"/>
    <w:embedBold r:id="rId3" w:fontKey="{0AE3957B-E5A3-47E5-AA7E-9565A45D89A5}"/>
    <w:embedItalic r:id="rId4" w:fontKey="{2EB97F63-22DB-476E-A9EA-8DC291D1E3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B6022E37-CAD0-4D3A-BB2C-5834BE3D264C}"/>
    <w:embedBold r:id="rId6" w:fontKey="{18E47EBA-CF95-4454-9D3D-036ED94DE65E}"/>
    <w:embedItalic r:id="rId7" w:fontKey="{D7B1E7D0-D58D-4055-BCBE-DC293361078E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8" w:fontKey="{EBBC0BDC-4C30-4A71-ABC1-994EDA0ECE92}"/>
    <w:embedBold r:id="rId9" w:fontKey="{B92C540F-AA4B-4680-98FC-A16F2D8F391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57D95872-FB46-48CE-9C54-021C3343DD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2855E1EA-8FAC-4BAA-8617-34B86A91704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EFA9B302-CCD2-4EBE-8EDE-B7F250B13F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E5D0" w14:textId="77777777" w:rsidR="00B21E0A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111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41433" w14:textId="77777777" w:rsidR="00B21E0A" w:rsidRDefault="0000000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13A4">
      <w:rPr>
        <w:noProof/>
      </w:rPr>
      <w:t>1</w:t>
    </w:r>
    <w:r>
      <w:rPr>
        <w:noProof/>
      </w:rPr>
      <w:fldChar w:fldCharType="end"/>
    </w:r>
  </w:p>
  <w:p w14:paraId="1BF7D83F" w14:textId="77777777" w:rsidR="00B21E0A" w:rsidRDefault="00B2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D796" w14:textId="77777777" w:rsidR="000F23DA" w:rsidRDefault="000F23DA">
      <w:pPr>
        <w:spacing w:before="0" w:after="0"/>
      </w:pPr>
      <w:r>
        <w:separator/>
      </w:r>
    </w:p>
  </w:footnote>
  <w:footnote w:type="continuationSeparator" w:id="0">
    <w:p w14:paraId="1B50631B" w14:textId="77777777" w:rsidR="000F23DA" w:rsidRDefault="000F23D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7BAE" w14:textId="77777777" w:rsidR="00B21E0A" w:rsidRPr="004551CD" w:rsidRDefault="00B21E0A">
    <w:pPr>
      <w:pStyle w:val="Nagwek"/>
      <w:spacing w:after="0"/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C7B624F"/>
    <w:multiLevelType w:val="singleLevel"/>
    <w:tmpl w:val="55144760"/>
    <w:name w:val="ListDash 1222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4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6324F1E"/>
    <w:multiLevelType w:val="singleLevel"/>
    <w:tmpl w:val="E7764108"/>
    <w:name w:val="List Dash 1222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10" w15:restartNumberingAfterBreak="0">
    <w:nsid w:val="37CB1E1C"/>
    <w:multiLevelType w:val="singleLevel"/>
    <w:tmpl w:val="628C12D0"/>
    <w:name w:val="List Dash 1223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11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2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3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 w15:restartNumberingAfterBreak="0">
    <w:nsid w:val="52264AB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3436603"/>
    <w:multiLevelType w:val="multilevel"/>
    <w:tmpl w:val="C23052C8"/>
    <w:lvl w:ilvl="0">
      <w:start w:val="1"/>
      <w:numFmt w:val="decimal"/>
      <w:pStyle w:val="Nagwe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agwek2"/>
      <w:suff w:val="space"/>
      <w:lvlText w:val="%1.%2)"/>
      <w:lvlJc w:val="left"/>
      <w:pPr>
        <w:ind w:left="993" w:firstLine="0"/>
      </w:pPr>
      <w:rPr>
        <w:rFonts w:hint="default"/>
      </w:rPr>
    </w:lvl>
    <w:lvl w:ilvl="2">
      <w:start w:val="1"/>
      <w:numFmt w:val="decimal"/>
      <w:pStyle w:val="Nagwek3"/>
      <w:suff w:val="space"/>
      <w:lvlText w:val="%1.%2%3)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lowerLetter"/>
      <w:pStyle w:val="Nagwek4"/>
      <w:suff w:val="space"/>
      <w:lvlText w:val="%1.%2%3.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gwek5"/>
      <w:suff w:val="space"/>
      <w:lvlText w:val="%1.%2%3.%4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pStyle w:val="Nagwek6"/>
      <w:suff w:val="space"/>
      <w:lvlText w:val="%1.%2%3.%4%5.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Nagwek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7" w15:restartNumberingAfterBreak="0">
    <w:nsid w:val="57594894"/>
    <w:multiLevelType w:val="multilevel"/>
    <w:tmpl w:val="A09AD310"/>
    <w:styleLink w:val="Headings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B8B1E96"/>
    <w:multiLevelType w:val="multilevel"/>
    <w:tmpl w:val="C3AAD2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C405D49"/>
    <w:multiLevelType w:val="multilevel"/>
    <w:tmpl w:val="A09AD310"/>
    <w:numStyleLink w:val="Headings"/>
  </w:abstractNum>
  <w:abstractNum w:abstractNumId="2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2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3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4" w15:restartNumberingAfterBreak="0">
    <w:nsid w:val="6E19044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6922298">
    <w:abstractNumId w:val="1"/>
  </w:num>
  <w:num w:numId="2" w16cid:durableId="1873422144">
    <w:abstractNumId w:val="0"/>
  </w:num>
  <w:num w:numId="3" w16cid:durableId="1094324036">
    <w:abstractNumId w:val="12"/>
  </w:num>
  <w:num w:numId="4" w16cid:durableId="755054907">
    <w:abstractNumId w:val="5"/>
  </w:num>
  <w:num w:numId="5" w16cid:durableId="353728655">
    <w:abstractNumId w:val="11"/>
  </w:num>
  <w:num w:numId="6" w16cid:durableId="1848206648">
    <w:abstractNumId w:val="22"/>
  </w:num>
  <w:num w:numId="7" w16cid:durableId="1106340622">
    <w:abstractNumId w:val="23"/>
  </w:num>
  <w:num w:numId="8" w16cid:durableId="260266248">
    <w:abstractNumId w:val="7"/>
  </w:num>
  <w:num w:numId="9" w16cid:durableId="170461296">
    <w:abstractNumId w:val="21"/>
  </w:num>
  <w:num w:numId="10" w16cid:durableId="1212812078">
    <w:abstractNumId w:val="20"/>
  </w:num>
  <w:num w:numId="11" w16cid:durableId="1808742535">
    <w:abstractNumId w:val="13"/>
  </w:num>
  <w:num w:numId="12" w16cid:durableId="69544654">
    <w:abstractNumId w:val="16"/>
  </w:num>
  <w:num w:numId="13" w16cid:durableId="1584872957">
    <w:abstractNumId w:val="4"/>
  </w:num>
  <w:num w:numId="14" w16cid:durableId="620645718">
    <w:abstractNumId w:val="8"/>
  </w:num>
  <w:num w:numId="15" w16cid:durableId="170147179">
    <w:abstractNumId w:val="2"/>
  </w:num>
  <w:num w:numId="16" w16cid:durableId="580602130">
    <w:abstractNumId w:val="6"/>
  </w:num>
  <w:num w:numId="17" w16cid:durableId="1906335089">
    <w:abstractNumId w:val="25"/>
  </w:num>
  <w:num w:numId="18" w16cid:durableId="1244802437">
    <w:abstractNumId w:val="17"/>
  </w:num>
  <w:num w:numId="19" w16cid:durableId="1066026697">
    <w:abstractNumId w:val="19"/>
  </w:num>
  <w:num w:numId="20" w16cid:durableId="1150562364">
    <w:abstractNumId w:val="15"/>
  </w:num>
  <w:num w:numId="21" w16cid:durableId="890190269">
    <w:abstractNumId w:val="18"/>
  </w:num>
  <w:num w:numId="22" w16cid:durableId="426343138">
    <w:abstractNumId w:val="14"/>
  </w:num>
  <w:num w:numId="23" w16cid:durableId="15668395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B538D8"/>
    <w:rsid w:val="00001E6E"/>
    <w:rsid w:val="000025C7"/>
    <w:rsid w:val="00002B97"/>
    <w:rsid w:val="00011C15"/>
    <w:rsid w:val="00013F30"/>
    <w:rsid w:val="000161D2"/>
    <w:rsid w:val="00027B3A"/>
    <w:rsid w:val="000465D1"/>
    <w:rsid w:val="000509CF"/>
    <w:rsid w:val="00052488"/>
    <w:rsid w:val="0005270A"/>
    <w:rsid w:val="000567D8"/>
    <w:rsid w:val="000610F9"/>
    <w:rsid w:val="000619C8"/>
    <w:rsid w:val="00062C4F"/>
    <w:rsid w:val="00063729"/>
    <w:rsid w:val="0006666A"/>
    <w:rsid w:val="00066936"/>
    <w:rsid w:val="000700A3"/>
    <w:rsid w:val="00070BF2"/>
    <w:rsid w:val="00073100"/>
    <w:rsid w:val="00077D84"/>
    <w:rsid w:val="00084750"/>
    <w:rsid w:val="00094BC2"/>
    <w:rsid w:val="00097749"/>
    <w:rsid w:val="00097AD4"/>
    <w:rsid w:val="000A1ABB"/>
    <w:rsid w:val="000A2719"/>
    <w:rsid w:val="000A3480"/>
    <w:rsid w:val="000A3CD6"/>
    <w:rsid w:val="000A612B"/>
    <w:rsid w:val="000B40D7"/>
    <w:rsid w:val="000B66B5"/>
    <w:rsid w:val="000B76DA"/>
    <w:rsid w:val="000C1FE8"/>
    <w:rsid w:val="000C269C"/>
    <w:rsid w:val="000C2E95"/>
    <w:rsid w:val="000C3217"/>
    <w:rsid w:val="000C494F"/>
    <w:rsid w:val="000C570C"/>
    <w:rsid w:val="000C778E"/>
    <w:rsid w:val="000D1F6A"/>
    <w:rsid w:val="000D49BF"/>
    <w:rsid w:val="000D6FA3"/>
    <w:rsid w:val="000E0B8E"/>
    <w:rsid w:val="000E0F54"/>
    <w:rsid w:val="000E1B5D"/>
    <w:rsid w:val="000E23C9"/>
    <w:rsid w:val="000E4C90"/>
    <w:rsid w:val="000F088C"/>
    <w:rsid w:val="000F1FF8"/>
    <w:rsid w:val="000F23DA"/>
    <w:rsid w:val="000F288D"/>
    <w:rsid w:val="000F2B29"/>
    <w:rsid w:val="000F4D07"/>
    <w:rsid w:val="000F77B2"/>
    <w:rsid w:val="00102D6F"/>
    <w:rsid w:val="00103CEE"/>
    <w:rsid w:val="00115C88"/>
    <w:rsid w:val="00116DD6"/>
    <w:rsid w:val="00117C66"/>
    <w:rsid w:val="00120799"/>
    <w:rsid w:val="001225A7"/>
    <w:rsid w:val="001233A5"/>
    <w:rsid w:val="00123B0C"/>
    <w:rsid w:val="00124612"/>
    <w:rsid w:val="00126C6E"/>
    <w:rsid w:val="00127FED"/>
    <w:rsid w:val="0013208A"/>
    <w:rsid w:val="00132A62"/>
    <w:rsid w:val="00135D7E"/>
    <w:rsid w:val="00136257"/>
    <w:rsid w:val="001404DA"/>
    <w:rsid w:val="001430E4"/>
    <w:rsid w:val="00147229"/>
    <w:rsid w:val="00153C72"/>
    <w:rsid w:val="00157E5A"/>
    <w:rsid w:val="00162E7B"/>
    <w:rsid w:val="00164810"/>
    <w:rsid w:val="00164D2A"/>
    <w:rsid w:val="001659FC"/>
    <w:rsid w:val="001677EA"/>
    <w:rsid w:val="00167F92"/>
    <w:rsid w:val="00170CD8"/>
    <w:rsid w:val="00171825"/>
    <w:rsid w:val="00171EBD"/>
    <w:rsid w:val="001755F5"/>
    <w:rsid w:val="00180BE9"/>
    <w:rsid w:val="001810DA"/>
    <w:rsid w:val="00192821"/>
    <w:rsid w:val="001934ED"/>
    <w:rsid w:val="00196DE7"/>
    <w:rsid w:val="001A0B3E"/>
    <w:rsid w:val="001A0F53"/>
    <w:rsid w:val="001A115C"/>
    <w:rsid w:val="001A6E77"/>
    <w:rsid w:val="001B284B"/>
    <w:rsid w:val="001B3243"/>
    <w:rsid w:val="001B4816"/>
    <w:rsid w:val="001B6D5B"/>
    <w:rsid w:val="001C0105"/>
    <w:rsid w:val="001C2C04"/>
    <w:rsid w:val="001C727B"/>
    <w:rsid w:val="001D0303"/>
    <w:rsid w:val="001D094F"/>
    <w:rsid w:val="001D32CC"/>
    <w:rsid w:val="001D35C9"/>
    <w:rsid w:val="001D534D"/>
    <w:rsid w:val="001D7835"/>
    <w:rsid w:val="001E1B85"/>
    <w:rsid w:val="001E1D5A"/>
    <w:rsid w:val="001F10DC"/>
    <w:rsid w:val="001F159E"/>
    <w:rsid w:val="001F4D52"/>
    <w:rsid w:val="001F7091"/>
    <w:rsid w:val="002031B8"/>
    <w:rsid w:val="00211D52"/>
    <w:rsid w:val="00213D61"/>
    <w:rsid w:val="00213F7E"/>
    <w:rsid w:val="00214CBA"/>
    <w:rsid w:val="0022049F"/>
    <w:rsid w:val="002217EF"/>
    <w:rsid w:val="002249E9"/>
    <w:rsid w:val="00230797"/>
    <w:rsid w:val="002318C0"/>
    <w:rsid w:val="00231B5F"/>
    <w:rsid w:val="002349C3"/>
    <w:rsid w:val="00236422"/>
    <w:rsid w:val="00252B51"/>
    <w:rsid w:val="0025435C"/>
    <w:rsid w:val="002559D7"/>
    <w:rsid w:val="00256893"/>
    <w:rsid w:val="0025740D"/>
    <w:rsid w:val="002643D8"/>
    <w:rsid w:val="002652D4"/>
    <w:rsid w:val="00270E99"/>
    <w:rsid w:val="0027265C"/>
    <w:rsid w:val="00273AB1"/>
    <w:rsid w:val="00275463"/>
    <w:rsid w:val="0027612B"/>
    <w:rsid w:val="00276253"/>
    <w:rsid w:val="00280E12"/>
    <w:rsid w:val="0029100A"/>
    <w:rsid w:val="00292B54"/>
    <w:rsid w:val="00296983"/>
    <w:rsid w:val="002A764E"/>
    <w:rsid w:val="002B150D"/>
    <w:rsid w:val="002B334D"/>
    <w:rsid w:val="002B57B0"/>
    <w:rsid w:val="002D1F0B"/>
    <w:rsid w:val="002E2EA7"/>
    <w:rsid w:val="002E2F12"/>
    <w:rsid w:val="002E457C"/>
    <w:rsid w:val="002F1A1E"/>
    <w:rsid w:val="002F21D8"/>
    <w:rsid w:val="002F399F"/>
    <w:rsid w:val="003000A8"/>
    <w:rsid w:val="00300F23"/>
    <w:rsid w:val="003039ED"/>
    <w:rsid w:val="00305BA4"/>
    <w:rsid w:val="00310935"/>
    <w:rsid w:val="0031284E"/>
    <w:rsid w:val="00313DB4"/>
    <w:rsid w:val="00314BC7"/>
    <w:rsid w:val="00317EAC"/>
    <w:rsid w:val="00320947"/>
    <w:rsid w:val="003269DC"/>
    <w:rsid w:val="003315A0"/>
    <w:rsid w:val="00335A6C"/>
    <w:rsid w:val="00341479"/>
    <w:rsid w:val="00346BC2"/>
    <w:rsid w:val="00350D1F"/>
    <w:rsid w:val="003528C3"/>
    <w:rsid w:val="0035305C"/>
    <w:rsid w:val="003600B2"/>
    <w:rsid w:val="003616F6"/>
    <w:rsid w:val="0036424C"/>
    <w:rsid w:val="003677C2"/>
    <w:rsid w:val="00370BD4"/>
    <w:rsid w:val="003734F9"/>
    <w:rsid w:val="00373D3F"/>
    <w:rsid w:val="00373FCE"/>
    <w:rsid w:val="003800EA"/>
    <w:rsid w:val="003835F2"/>
    <w:rsid w:val="00387F2E"/>
    <w:rsid w:val="00390980"/>
    <w:rsid w:val="003930B0"/>
    <w:rsid w:val="0039384A"/>
    <w:rsid w:val="00395EBD"/>
    <w:rsid w:val="003A1DB6"/>
    <w:rsid w:val="003A4EA8"/>
    <w:rsid w:val="003B05E1"/>
    <w:rsid w:val="003B1046"/>
    <w:rsid w:val="003B4025"/>
    <w:rsid w:val="003B4FD5"/>
    <w:rsid w:val="003B5A4C"/>
    <w:rsid w:val="003B6D4A"/>
    <w:rsid w:val="003C5EE6"/>
    <w:rsid w:val="003C6C81"/>
    <w:rsid w:val="003C6E91"/>
    <w:rsid w:val="003D0D1A"/>
    <w:rsid w:val="003D2871"/>
    <w:rsid w:val="003D54AB"/>
    <w:rsid w:val="003D6038"/>
    <w:rsid w:val="003D6B97"/>
    <w:rsid w:val="003D7415"/>
    <w:rsid w:val="003E20E8"/>
    <w:rsid w:val="003F26A0"/>
    <w:rsid w:val="003F6BAD"/>
    <w:rsid w:val="00402C44"/>
    <w:rsid w:val="00403AEE"/>
    <w:rsid w:val="0041191E"/>
    <w:rsid w:val="0042065A"/>
    <w:rsid w:val="004247C1"/>
    <w:rsid w:val="004256BD"/>
    <w:rsid w:val="00426DE9"/>
    <w:rsid w:val="004333F7"/>
    <w:rsid w:val="00435642"/>
    <w:rsid w:val="00436740"/>
    <w:rsid w:val="00440C49"/>
    <w:rsid w:val="004410C4"/>
    <w:rsid w:val="004415DD"/>
    <w:rsid w:val="0044304C"/>
    <w:rsid w:val="00446CDB"/>
    <w:rsid w:val="0045367A"/>
    <w:rsid w:val="0045450B"/>
    <w:rsid w:val="004551CD"/>
    <w:rsid w:val="0045561B"/>
    <w:rsid w:val="0046183D"/>
    <w:rsid w:val="00463BDE"/>
    <w:rsid w:val="004653AB"/>
    <w:rsid w:val="004675DD"/>
    <w:rsid w:val="00471404"/>
    <w:rsid w:val="00472B70"/>
    <w:rsid w:val="00473930"/>
    <w:rsid w:val="00480D7E"/>
    <w:rsid w:val="00481510"/>
    <w:rsid w:val="004820D8"/>
    <w:rsid w:val="004837C9"/>
    <w:rsid w:val="00483C37"/>
    <w:rsid w:val="00487D45"/>
    <w:rsid w:val="00492969"/>
    <w:rsid w:val="00492BAA"/>
    <w:rsid w:val="004936B2"/>
    <w:rsid w:val="00493CD1"/>
    <w:rsid w:val="00495491"/>
    <w:rsid w:val="004A1010"/>
    <w:rsid w:val="004A30DD"/>
    <w:rsid w:val="004A339B"/>
    <w:rsid w:val="004A33F6"/>
    <w:rsid w:val="004A6135"/>
    <w:rsid w:val="004B6788"/>
    <w:rsid w:val="004D111A"/>
    <w:rsid w:val="004D174D"/>
    <w:rsid w:val="004D4465"/>
    <w:rsid w:val="004E0320"/>
    <w:rsid w:val="004E1EFA"/>
    <w:rsid w:val="004E4892"/>
    <w:rsid w:val="004E4F78"/>
    <w:rsid w:val="004F1344"/>
    <w:rsid w:val="004F3466"/>
    <w:rsid w:val="004F4163"/>
    <w:rsid w:val="004F5302"/>
    <w:rsid w:val="004F7AEA"/>
    <w:rsid w:val="004F7FCB"/>
    <w:rsid w:val="00500B0F"/>
    <w:rsid w:val="00500F47"/>
    <w:rsid w:val="0050247A"/>
    <w:rsid w:val="005031FD"/>
    <w:rsid w:val="00503BD6"/>
    <w:rsid w:val="005103F1"/>
    <w:rsid w:val="00513D98"/>
    <w:rsid w:val="00513DDF"/>
    <w:rsid w:val="0051429C"/>
    <w:rsid w:val="0051495D"/>
    <w:rsid w:val="00520A73"/>
    <w:rsid w:val="00522CDD"/>
    <w:rsid w:val="00523057"/>
    <w:rsid w:val="00533CE2"/>
    <w:rsid w:val="00533D94"/>
    <w:rsid w:val="005347FE"/>
    <w:rsid w:val="005351C4"/>
    <w:rsid w:val="00540728"/>
    <w:rsid w:val="0054420F"/>
    <w:rsid w:val="005507F0"/>
    <w:rsid w:val="0055080F"/>
    <w:rsid w:val="005526A1"/>
    <w:rsid w:val="00554619"/>
    <w:rsid w:val="0056286B"/>
    <w:rsid w:val="0056464E"/>
    <w:rsid w:val="0056504B"/>
    <w:rsid w:val="005708CD"/>
    <w:rsid w:val="005762A6"/>
    <w:rsid w:val="00577C7C"/>
    <w:rsid w:val="00581D46"/>
    <w:rsid w:val="00582465"/>
    <w:rsid w:val="005835DB"/>
    <w:rsid w:val="0058522A"/>
    <w:rsid w:val="00586587"/>
    <w:rsid w:val="00591357"/>
    <w:rsid w:val="005929CE"/>
    <w:rsid w:val="00592E64"/>
    <w:rsid w:val="005956D6"/>
    <w:rsid w:val="00596225"/>
    <w:rsid w:val="005A3E85"/>
    <w:rsid w:val="005A4E6C"/>
    <w:rsid w:val="005A7E2E"/>
    <w:rsid w:val="005B02DF"/>
    <w:rsid w:val="005B246C"/>
    <w:rsid w:val="005B64EE"/>
    <w:rsid w:val="005B6CAE"/>
    <w:rsid w:val="005B78CA"/>
    <w:rsid w:val="005C4370"/>
    <w:rsid w:val="005C5A7B"/>
    <w:rsid w:val="005C738E"/>
    <w:rsid w:val="005D2051"/>
    <w:rsid w:val="005D7F00"/>
    <w:rsid w:val="005E13F3"/>
    <w:rsid w:val="005E2F69"/>
    <w:rsid w:val="005E3AE2"/>
    <w:rsid w:val="005E62F8"/>
    <w:rsid w:val="005E7742"/>
    <w:rsid w:val="005F4C83"/>
    <w:rsid w:val="0060035A"/>
    <w:rsid w:val="00601990"/>
    <w:rsid w:val="00601CBC"/>
    <w:rsid w:val="006057F9"/>
    <w:rsid w:val="0060603B"/>
    <w:rsid w:val="00606455"/>
    <w:rsid w:val="006116E6"/>
    <w:rsid w:val="006124CE"/>
    <w:rsid w:val="00613117"/>
    <w:rsid w:val="00613798"/>
    <w:rsid w:val="006151DE"/>
    <w:rsid w:val="006157B8"/>
    <w:rsid w:val="006160A3"/>
    <w:rsid w:val="006166B9"/>
    <w:rsid w:val="006208A1"/>
    <w:rsid w:val="00622438"/>
    <w:rsid w:val="00623950"/>
    <w:rsid w:val="006241B1"/>
    <w:rsid w:val="006260BC"/>
    <w:rsid w:val="006351D9"/>
    <w:rsid w:val="0063550E"/>
    <w:rsid w:val="0064258E"/>
    <w:rsid w:val="006430A2"/>
    <w:rsid w:val="00645E72"/>
    <w:rsid w:val="00645FC2"/>
    <w:rsid w:val="00647B27"/>
    <w:rsid w:val="00652AB7"/>
    <w:rsid w:val="00653F17"/>
    <w:rsid w:val="00655A9D"/>
    <w:rsid w:val="00662B1F"/>
    <w:rsid w:val="00664580"/>
    <w:rsid w:val="00665CB5"/>
    <w:rsid w:val="0067352E"/>
    <w:rsid w:val="006752F0"/>
    <w:rsid w:val="006761F1"/>
    <w:rsid w:val="0067763F"/>
    <w:rsid w:val="00677D23"/>
    <w:rsid w:val="00681D22"/>
    <w:rsid w:val="006823E0"/>
    <w:rsid w:val="00682E0A"/>
    <w:rsid w:val="00684864"/>
    <w:rsid w:val="0068582F"/>
    <w:rsid w:val="00687A5D"/>
    <w:rsid w:val="0069064B"/>
    <w:rsid w:val="00697AF8"/>
    <w:rsid w:val="00697B88"/>
    <w:rsid w:val="006A1E7E"/>
    <w:rsid w:val="006A642E"/>
    <w:rsid w:val="006A6603"/>
    <w:rsid w:val="006A6ADF"/>
    <w:rsid w:val="006A79C6"/>
    <w:rsid w:val="006A7B34"/>
    <w:rsid w:val="006B2045"/>
    <w:rsid w:val="006B3D4E"/>
    <w:rsid w:val="006B5E16"/>
    <w:rsid w:val="006C2059"/>
    <w:rsid w:val="006C3E71"/>
    <w:rsid w:val="006C4BB2"/>
    <w:rsid w:val="006C66F2"/>
    <w:rsid w:val="006D1B2F"/>
    <w:rsid w:val="006D4255"/>
    <w:rsid w:val="006D51D2"/>
    <w:rsid w:val="006D7733"/>
    <w:rsid w:val="006E141E"/>
    <w:rsid w:val="006E38BC"/>
    <w:rsid w:val="006F043F"/>
    <w:rsid w:val="006F2890"/>
    <w:rsid w:val="006F3C3C"/>
    <w:rsid w:val="006F40C8"/>
    <w:rsid w:val="007008B0"/>
    <w:rsid w:val="00701CDF"/>
    <w:rsid w:val="00702D11"/>
    <w:rsid w:val="007114E3"/>
    <w:rsid w:val="00712477"/>
    <w:rsid w:val="00716B84"/>
    <w:rsid w:val="0071733B"/>
    <w:rsid w:val="00722F31"/>
    <w:rsid w:val="00730878"/>
    <w:rsid w:val="0073128E"/>
    <w:rsid w:val="0073361C"/>
    <w:rsid w:val="00733ECB"/>
    <w:rsid w:val="00735504"/>
    <w:rsid w:val="007400B0"/>
    <w:rsid w:val="00745828"/>
    <w:rsid w:val="00745E3B"/>
    <w:rsid w:val="007522B8"/>
    <w:rsid w:val="00753BD9"/>
    <w:rsid w:val="00754A4E"/>
    <w:rsid w:val="00762B8C"/>
    <w:rsid w:val="0076455A"/>
    <w:rsid w:val="007656FD"/>
    <w:rsid w:val="007660E6"/>
    <w:rsid w:val="007668A0"/>
    <w:rsid w:val="00767DB2"/>
    <w:rsid w:val="00770266"/>
    <w:rsid w:val="00774D6C"/>
    <w:rsid w:val="0078153C"/>
    <w:rsid w:val="007826C1"/>
    <w:rsid w:val="0078362A"/>
    <w:rsid w:val="007855B4"/>
    <w:rsid w:val="00792538"/>
    <w:rsid w:val="00796234"/>
    <w:rsid w:val="007A1805"/>
    <w:rsid w:val="007A3328"/>
    <w:rsid w:val="007A635F"/>
    <w:rsid w:val="007B1B62"/>
    <w:rsid w:val="007B1E8F"/>
    <w:rsid w:val="007B1FC4"/>
    <w:rsid w:val="007B576B"/>
    <w:rsid w:val="007B61BD"/>
    <w:rsid w:val="007C5188"/>
    <w:rsid w:val="007D587A"/>
    <w:rsid w:val="007D5D56"/>
    <w:rsid w:val="007D6D19"/>
    <w:rsid w:val="007D6E83"/>
    <w:rsid w:val="007E02B0"/>
    <w:rsid w:val="007E2E52"/>
    <w:rsid w:val="007E5AA1"/>
    <w:rsid w:val="007F4D3A"/>
    <w:rsid w:val="007F5425"/>
    <w:rsid w:val="007F550F"/>
    <w:rsid w:val="00804844"/>
    <w:rsid w:val="00806281"/>
    <w:rsid w:val="0080631C"/>
    <w:rsid w:val="00822331"/>
    <w:rsid w:val="00823970"/>
    <w:rsid w:val="00824932"/>
    <w:rsid w:val="00831875"/>
    <w:rsid w:val="00833149"/>
    <w:rsid w:val="0083323C"/>
    <w:rsid w:val="00835A48"/>
    <w:rsid w:val="008361C0"/>
    <w:rsid w:val="008377CE"/>
    <w:rsid w:val="00841108"/>
    <w:rsid w:val="00844188"/>
    <w:rsid w:val="008460C0"/>
    <w:rsid w:val="00852277"/>
    <w:rsid w:val="0085264B"/>
    <w:rsid w:val="00862C72"/>
    <w:rsid w:val="00865F4C"/>
    <w:rsid w:val="008675BB"/>
    <w:rsid w:val="0086766F"/>
    <w:rsid w:val="00872453"/>
    <w:rsid w:val="00877A08"/>
    <w:rsid w:val="00881CAB"/>
    <w:rsid w:val="00885932"/>
    <w:rsid w:val="00890D8C"/>
    <w:rsid w:val="008949E7"/>
    <w:rsid w:val="00896B8B"/>
    <w:rsid w:val="008A3813"/>
    <w:rsid w:val="008B0569"/>
    <w:rsid w:val="008B3D56"/>
    <w:rsid w:val="008B6933"/>
    <w:rsid w:val="008B7655"/>
    <w:rsid w:val="008C265C"/>
    <w:rsid w:val="008C5263"/>
    <w:rsid w:val="008C69A8"/>
    <w:rsid w:val="008D1DF1"/>
    <w:rsid w:val="008D20B7"/>
    <w:rsid w:val="008D22EB"/>
    <w:rsid w:val="008F6004"/>
    <w:rsid w:val="008F6F4D"/>
    <w:rsid w:val="009023C1"/>
    <w:rsid w:val="00904F66"/>
    <w:rsid w:val="00906244"/>
    <w:rsid w:val="0091298E"/>
    <w:rsid w:val="00917C39"/>
    <w:rsid w:val="00922575"/>
    <w:rsid w:val="009250B5"/>
    <w:rsid w:val="0093008E"/>
    <w:rsid w:val="00932D2B"/>
    <w:rsid w:val="00933977"/>
    <w:rsid w:val="00933AB3"/>
    <w:rsid w:val="0093544E"/>
    <w:rsid w:val="0093591A"/>
    <w:rsid w:val="00935975"/>
    <w:rsid w:val="00941838"/>
    <w:rsid w:val="009440D0"/>
    <w:rsid w:val="009479DA"/>
    <w:rsid w:val="00950DA3"/>
    <w:rsid w:val="00955CDC"/>
    <w:rsid w:val="00955D0B"/>
    <w:rsid w:val="00956014"/>
    <w:rsid w:val="009564CC"/>
    <w:rsid w:val="009567F1"/>
    <w:rsid w:val="0096173E"/>
    <w:rsid w:val="00961E83"/>
    <w:rsid w:val="0096308C"/>
    <w:rsid w:val="00963927"/>
    <w:rsid w:val="009649FC"/>
    <w:rsid w:val="00965273"/>
    <w:rsid w:val="009678C3"/>
    <w:rsid w:val="00967E22"/>
    <w:rsid w:val="0097024E"/>
    <w:rsid w:val="009719F1"/>
    <w:rsid w:val="00973C9F"/>
    <w:rsid w:val="009742F3"/>
    <w:rsid w:val="009757E4"/>
    <w:rsid w:val="0097740C"/>
    <w:rsid w:val="00981D73"/>
    <w:rsid w:val="00985132"/>
    <w:rsid w:val="00985272"/>
    <w:rsid w:val="00990D9F"/>
    <w:rsid w:val="00991CD2"/>
    <w:rsid w:val="00991EDD"/>
    <w:rsid w:val="00997D6B"/>
    <w:rsid w:val="009A45B6"/>
    <w:rsid w:val="009B31D3"/>
    <w:rsid w:val="009B3977"/>
    <w:rsid w:val="009C0DDE"/>
    <w:rsid w:val="009C1E4E"/>
    <w:rsid w:val="009C66D9"/>
    <w:rsid w:val="009C7B69"/>
    <w:rsid w:val="009D5849"/>
    <w:rsid w:val="009D6F5E"/>
    <w:rsid w:val="009E3C76"/>
    <w:rsid w:val="009E5C79"/>
    <w:rsid w:val="009E7D93"/>
    <w:rsid w:val="009F40F0"/>
    <w:rsid w:val="009F584F"/>
    <w:rsid w:val="009F60DB"/>
    <w:rsid w:val="009F7173"/>
    <w:rsid w:val="00A010F9"/>
    <w:rsid w:val="00A01402"/>
    <w:rsid w:val="00A03817"/>
    <w:rsid w:val="00A05415"/>
    <w:rsid w:val="00A056FC"/>
    <w:rsid w:val="00A07CBE"/>
    <w:rsid w:val="00A112AE"/>
    <w:rsid w:val="00A11929"/>
    <w:rsid w:val="00A1370F"/>
    <w:rsid w:val="00A20E9A"/>
    <w:rsid w:val="00A22775"/>
    <w:rsid w:val="00A24F4C"/>
    <w:rsid w:val="00A25A3B"/>
    <w:rsid w:val="00A32868"/>
    <w:rsid w:val="00A333C2"/>
    <w:rsid w:val="00A34070"/>
    <w:rsid w:val="00A35763"/>
    <w:rsid w:val="00A373F9"/>
    <w:rsid w:val="00A40DBE"/>
    <w:rsid w:val="00A41BAE"/>
    <w:rsid w:val="00A50A65"/>
    <w:rsid w:val="00A52742"/>
    <w:rsid w:val="00A60C30"/>
    <w:rsid w:val="00A65079"/>
    <w:rsid w:val="00A73622"/>
    <w:rsid w:val="00A7548C"/>
    <w:rsid w:val="00A80F3C"/>
    <w:rsid w:val="00A81C7B"/>
    <w:rsid w:val="00A845EB"/>
    <w:rsid w:val="00A85DE5"/>
    <w:rsid w:val="00A91087"/>
    <w:rsid w:val="00A930A3"/>
    <w:rsid w:val="00A9326B"/>
    <w:rsid w:val="00A94034"/>
    <w:rsid w:val="00AA05A9"/>
    <w:rsid w:val="00AA188B"/>
    <w:rsid w:val="00AA2E49"/>
    <w:rsid w:val="00AB0744"/>
    <w:rsid w:val="00AB0AF3"/>
    <w:rsid w:val="00AB36D7"/>
    <w:rsid w:val="00AC12E9"/>
    <w:rsid w:val="00AC73F5"/>
    <w:rsid w:val="00AD3BB9"/>
    <w:rsid w:val="00AD6E66"/>
    <w:rsid w:val="00AD7793"/>
    <w:rsid w:val="00AE0E87"/>
    <w:rsid w:val="00AE257B"/>
    <w:rsid w:val="00AE600B"/>
    <w:rsid w:val="00AE6F88"/>
    <w:rsid w:val="00AE709B"/>
    <w:rsid w:val="00AF0575"/>
    <w:rsid w:val="00AF1974"/>
    <w:rsid w:val="00AF2DC6"/>
    <w:rsid w:val="00AF341F"/>
    <w:rsid w:val="00AF41AE"/>
    <w:rsid w:val="00B00661"/>
    <w:rsid w:val="00B03C51"/>
    <w:rsid w:val="00B20D1D"/>
    <w:rsid w:val="00B21222"/>
    <w:rsid w:val="00B21E0A"/>
    <w:rsid w:val="00B2659E"/>
    <w:rsid w:val="00B27306"/>
    <w:rsid w:val="00B30A29"/>
    <w:rsid w:val="00B318F2"/>
    <w:rsid w:val="00B31D32"/>
    <w:rsid w:val="00B3222D"/>
    <w:rsid w:val="00B34F5D"/>
    <w:rsid w:val="00B40BFF"/>
    <w:rsid w:val="00B443AB"/>
    <w:rsid w:val="00B45822"/>
    <w:rsid w:val="00B460D4"/>
    <w:rsid w:val="00B46162"/>
    <w:rsid w:val="00B476FF"/>
    <w:rsid w:val="00B538D8"/>
    <w:rsid w:val="00B55624"/>
    <w:rsid w:val="00B617BF"/>
    <w:rsid w:val="00B62C7C"/>
    <w:rsid w:val="00B634CE"/>
    <w:rsid w:val="00B6369C"/>
    <w:rsid w:val="00B715D7"/>
    <w:rsid w:val="00B72E62"/>
    <w:rsid w:val="00B73220"/>
    <w:rsid w:val="00B767CE"/>
    <w:rsid w:val="00B7764A"/>
    <w:rsid w:val="00B8133E"/>
    <w:rsid w:val="00B8350C"/>
    <w:rsid w:val="00B84E2F"/>
    <w:rsid w:val="00B85A61"/>
    <w:rsid w:val="00B86465"/>
    <w:rsid w:val="00B8703B"/>
    <w:rsid w:val="00B9026D"/>
    <w:rsid w:val="00B90745"/>
    <w:rsid w:val="00B92511"/>
    <w:rsid w:val="00B93020"/>
    <w:rsid w:val="00B93EA9"/>
    <w:rsid w:val="00B94542"/>
    <w:rsid w:val="00BA0280"/>
    <w:rsid w:val="00BA5FE9"/>
    <w:rsid w:val="00BB04AF"/>
    <w:rsid w:val="00BB0FFD"/>
    <w:rsid w:val="00BB2B5D"/>
    <w:rsid w:val="00BB66ED"/>
    <w:rsid w:val="00BB7D5C"/>
    <w:rsid w:val="00BC1F05"/>
    <w:rsid w:val="00BC3CD5"/>
    <w:rsid w:val="00BD1873"/>
    <w:rsid w:val="00BD365B"/>
    <w:rsid w:val="00BD37DC"/>
    <w:rsid w:val="00BD6214"/>
    <w:rsid w:val="00BD6D7E"/>
    <w:rsid w:val="00BE42BC"/>
    <w:rsid w:val="00BE7EFD"/>
    <w:rsid w:val="00BF23A6"/>
    <w:rsid w:val="00BF3502"/>
    <w:rsid w:val="00BF61CA"/>
    <w:rsid w:val="00BF6851"/>
    <w:rsid w:val="00BF70E8"/>
    <w:rsid w:val="00C02A95"/>
    <w:rsid w:val="00C02FD6"/>
    <w:rsid w:val="00C065A3"/>
    <w:rsid w:val="00C06E87"/>
    <w:rsid w:val="00C07A9C"/>
    <w:rsid w:val="00C11B5B"/>
    <w:rsid w:val="00C11BE8"/>
    <w:rsid w:val="00C239FD"/>
    <w:rsid w:val="00C24504"/>
    <w:rsid w:val="00C267DB"/>
    <w:rsid w:val="00C30808"/>
    <w:rsid w:val="00C31C13"/>
    <w:rsid w:val="00C32EA9"/>
    <w:rsid w:val="00C37449"/>
    <w:rsid w:val="00C4065C"/>
    <w:rsid w:val="00C431C7"/>
    <w:rsid w:val="00C44D42"/>
    <w:rsid w:val="00C513D9"/>
    <w:rsid w:val="00C51B09"/>
    <w:rsid w:val="00C53BBA"/>
    <w:rsid w:val="00C66855"/>
    <w:rsid w:val="00C679F5"/>
    <w:rsid w:val="00C7396B"/>
    <w:rsid w:val="00C77483"/>
    <w:rsid w:val="00C80F15"/>
    <w:rsid w:val="00C81F1C"/>
    <w:rsid w:val="00C839F9"/>
    <w:rsid w:val="00C8410C"/>
    <w:rsid w:val="00C850EC"/>
    <w:rsid w:val="00C93C45"/>
    <w:rsid w:val="00C94214"/>
    <w:rsid w:val="00C97CD8"/>
    <w:rsid w:val="00C97FEA"/>
    <w:rsid w:val="00CA254E"/>
    <w:rsid w:val="00CA3805"/>
    <w:rsid w:val="00CB4E82"/>
    <w:rsid w:val="00CB70B2"/>
    <w:rsid w:val="00CC4CA1"/>
    <w:rsid w:val="00CD41E8"/>
    <w:rsid w:val="00CE1876"/>
    <w:rsid w:val="00CE1AA3"/>
    <w:rsid w:val="00CE44E0"/>
    <w:rsid w:val="00CE634B"/>
    <w:rsid w:val="00CE6C7E"/>
    <w:rsid w:val="00CE765E"/>
    <w:rsid w:val="00CF2B79"/>
    <w:rsid w:val="00D016B2"/>
    <w:rsid w:val="00D01FDC"/>
    <w:rsid w:val="00D04457"/>
    <w:rsid w:val="00D06E66"/>
    <w:rsid w:val="00D07EF5"/>
    <w:rsid w:val="00D11F45"/>
    <w:rsid w:val="00D16293"/>
    <w:rsid w:val="00D1798C"/>
    <w:rsid w:val="00D2323A"/>
    <w:rsid w:val="00D270C6"/>
    <w:rsid w:val="00D3271A"/>
    <w:rsid w:val="00D3774A"/>
    <w:rsid w:val="00D41F31"/>
    <w:rsid w:val="00D43C96"/>
    <w:rsid w:val="00D45D54"/>
    <w:rsid w:val="00D463BB"/>
    <w:rsid w:val="00D47A59"/>
    <w:rsid w:val="00D50C8E"/>
    <w:rsid w:val="00D56401"/>
    <w:rsid w:val="00D56D3F"/>
    <w:rsid w:val="00D60EA7"/>
    <w:rsid w:val="00D61034"/>
    <w:rsid w:val="00D61818"/>
    <w:rsid w:val="00D6288E"/>
    <w:rsid w:val="00D62EBC"/>
    <w:rsid w:val="00D63037"/>
    <w:rsid w:val="00D63843"/>
    <w:rsid w:val="00D64824"/>
    <w:rsid w:val="00D665B4"/>
    <w:rsid w:val="00D66F31"/>
    <w:rsid w:val="00D678A6"/>
    <w:rsid w:val="00D84936"/>
    <w:rsid w:val="00D871EF"/>
    <w:rsid w:val="00D9564A"/>
    <w:rsid w:val="00DA1018"/>
    <w:rsid w:val="00DA300A"/>
    <w:rsid w:val="00DA519F"/>
    <w:rsid w:val="00DA7483"/>
    <w:rsid w:val="00DB08E2"/>
    <w:rsid w:val="00DB61FF"/>
    <w:rsid w:val="00DB6D70"/>
    <w:rsid w:val="00DB72E9"/>
    <w:rsid w:val="00DB7B69"/>
    <w:rsid w:val="00DC048E"/>
    <w:rsid w:val="00DC1DCF"/>
    <w:rsid w:val="00DD0126"/>
    <w:rsid w:val="00DD5A16"/>
    <w:rsid w:val="00DD666B"/>
    <w:rsid w:val="00DD688A"/>
    <w:rsid w:val="00DD6B00"/>
    <w:rsid w:val="00DD6F94"/>
    <w:rsid w:val="00DD7E0F"/>
    <w:rsid w:val="00DE0620"/>
    <w:rsid w:val="00DE23CD"/>
    <w:rsid w:val="00DE5B0F"/>
    <w:rsid w:val="00DE7057"/>
    <w:rsid w:val="00DF1C5A"/>
    <w:rsid w:val="00E00250"/>
    <w:rsid w:val="00E00BFB"/>
    <w:rsid w:val="00E02876"/>
    <w:rsid w:val="00E05D0C"/>
    <w:rsid w:val="00E102D6"/>
    <w:rsid w:val="00E131E4"/>
    <w:rsid w:val="00E218BC"/>
    <w:rsid w:val="00E25FF2"/>
    <w:rsid w:val="00E272CB"/>
    <w:rsid w:val="00E27E99"/>
    <w:rsid w:val="00E350C5"/>
    <w:rsid w:val="00E36839"/>
    <w:rsid w:val="00E36CFE"/>
    <w:rsid w:val="00E376EB"/>
    <w:rsid w:val="00E416F7"/>
    <w:rsid w:val="00E43039"/>
    <w:rsid w:val="00E433A3"/>
    <w:rsid w:val="00E44E08"/>
    <w:rsid w:val="00E539EA"/>
    <w:rsid w:val="00E56C80"/>
    <w:rsid w:val="00E74C34"/>
    <w:rsid w:val="00E75314"/>
    <w:rsid w:val="00E80DA9"/>
    <w:rsid w:val="00E837D9"/>
    <w:rsid w:val="00E840BF"/>
    <w:rsid w:val="00E908F6"/>
    <w:rsid w:val="00E9195D"/>
    <w:rsid w:val="00E92EA6"/>
    <w:rsid w:val="00E96710"/>
    <w:rsid w:val="00E97EDE"/>
    <w:rsid w:val="00EA1D65"/>
    <w:rsid w:val="00EA4436"/>
    <w:rsid w:val="00EB1612"/>
    <w:rsid w:val="00EB1A85"/>
    <w:rsid w:val="00EB41E9"/>
    <w:rsid w:val="00EC30C6"/>
    <w:rsid w:val="00EC46D1"/>
    <w:rsid w:val="00ED13A4"/>
    <w:rsid w:val="00ED6F6D"/>
    <w:rsid w:val="00EE0618"/>
    <w:rsid w:val="00EE2A9F"/>
    <w:rsid w:val="00EE44EE"/>
    <w:rsid w:val="00EF01EB"/>
    <w:rsid w:val="00EF053A"/>
    <w:rsid w:val="00EF0A6C"/>
    <w:rsid w:val="00EF187A"/>
    <w:rsid w:val="00EF3DBE"/>
    <w:rsid w:val="00EF61B7"/>
    <w:rsid w:val="00F018C0"/>
    <w:rsid w:val="00F01C6C"/>
    <w:rsid w:val="00F027A1"/>
    <w:rsid w:val="00F02EA4"/>
    <w:rsid w:val="00F04FBB"/>
    <w:rsid w:val="00F050FE"/>
    <w:rsid w:val="00F07103"/>
    <w:rsid w:val="00F15B9E"/>
    <w:rsid w:val="00F15C83"/>
    <w:rsid w:val="00F220A6"/>
    <w:rsid w:val="00F2218A"/>
    <w:rsid w:val="00F235A7"/>
    <w:rsid w:val="00F25280"/>
    <w:rsid w:val="00F31C52"/>
    <w:rsid w:val="00F3466D"/>
    <w:rsid w:val="00F42B41"/>
    <w:rsid w:val="00F44A31"/>
    <w:rsid w:val="00F521A2"/>
    <w:rsid w:val="00F522B6"/>
    <w:rsid w:val="00F56D48"/>
    <w:rsid w:val="00F57504"/>
    <w:rsid w:val="00F57F5E"/>
    <w:rsid w:val="00F60A85"/>
    <w:rsid w:val="00F62865"/>
    <w:rsid w:val="00F62EAE"/>
    <w:rsid w:val="00F63AA7"/>
    <w:rsid w:val="00F65987"/>
    <w:rsid w:val="00F72192"/>
    <w:rsid w:val="00F726E0"/>
    <w:rsid w:val="00F75192"/>
    <w:rsid w:val="00F76731"/>
    <w:rsid w:val="00F827A1"/>
    <w:rsid w:val="00F830ED"/>
    <w:rsid w:val="00F84139"/>
    <w:rsid w:val="00F91EF7"/>
    <w:rsid w:val="00F924AA"/>
    <w:rsid w:val="00F93F14"/>
    <w:rsid w:val="00F96518"/>
    <w:rsid w:val="00F97D98"/>
    <w:rsid w:val="00FA170B"/>
    <w:rsid w:val="00FA3205"/>
    <w:rsid w:val="00FA5EC2"/>
    <w:rsid w:val="00FB0230"/>
    <w:rsid w:val="00FB49AA"/>
    <w:rsid w:val="00FB7A20"/>
    <w:rsid w:val="00FC0939"/>
    <w:rsid w:val="00FC227B"/>
    <w:rsid w:val="00FC31BC"/>
    <w:rsid w:val="00FC46D4"/>
    <w:rsid w:val="00FC48CA"/>
    <w:rsid w:val="00FC674B"/>
    <w:rsid w:val="00FD0D13"/>
    <w:rsid w:val="00FD4934"/>
    <w:rsid w:val="00FD6CA9"/>
    <w:rsid w:val="00FD7E3F"/>
    <w:rsid w:val="00FE0D41"/>
    <w:rsid w:val="00FE2152"/>
    <w:rsid w:val="00FE23A0"/>
    <w:rsid w:val="00FE3D9F"/>
    <w:rsid w:val="00FE549C"/>
    <w:rsid w:val="00FE668E"/>
    <w:rsid w:val="00FE7349"/>
    <w:rsid w:val="00FF0F7B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F03772F"/>
  <w15:docId w15:val="{CEBC534E-604C-4B1B-B964-48E5D739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D7E"/>
    <w:pPr>
      <w:spacing w:before="120" w:after="120"/>
      <w:jc w:val="both"/>
    </w:pPr>
    <w:rPr>
      <w:sz w:val="24"/>
      <w:lang w:val="en-GB" w:eastAsia="en-US"/>
    </w:rPr>
  </w:style>
  <w:style w:type="paragraph" w:styleId="Nagwek1">
    <w:name w:val="heading 1"/>
    <w:basedOn w:val="Normalny"/>
    <w:next w:val="Normalny"/>
    <w:qFormat/>
    <w:rsid w:val="00162E7B"/>
    <w:pPr>
      <w:keepNext/>
      <w:numPr>
        <w:numId w:val="20"/>
      </w:numPr>
      <w:spacing w:before="240" w:after="240"/>
      <w:outlineLvl w:val="0"/>
    </w:pPr>
    <w:rPr>
      <w:b/>
      <w:smallCaps/>
      <w:sz w:val="28"/>
      <w:lang w:val="fr-BE"/>
    </w:rPr>
  </w:style>
  <w:style w:type="paragraph" w:styleId="Nagwek2">
    <w:name w:val="heading 2"/>
    <w:basedOn w:val="Nagwek1"/>
    <w:next w:val="Normalny"/>
    <w:link w:val="Nagwek2Znak"/>
    <w:autoRedefine/>
    <w:qFormat/>
    <w:rsid w:val="00E272CB"/>
    <w:pPr>
      <w:numPr>
        <w:ilvl w:val="1"/>
      </w:numPr>
      <w:ind w:left="0"/>
      <w:outlineLvl w:val="1"/>
    </w:pPr>
    <w:rPr>
      <w:smallCaps w:val="0"/>
      <w:sz w:val="24"/>
    </w:rPr>
  </w:style>
  <w:style w:type="paragraph" w:styleId="Nagwek3">
    <w:name w:val="heading 3"/>
    <w:basedOn w:val="Nagwek2"/>
    <w:next w:val="Normalny"/>
    <w:link w:val="Nagwek3Znak"/>
    <w:autoRedefine/>
    <w:qFormat/>
    <w:rsid w:val="00F235A7"/>
    <w:pPr>
      <w:numPr>
        <w:ilvl w:val="2"/>
      </w:numPr>
      <w:outlineLvl w:val="2"/>
    </w:pPr>
    <w:rPr>
      <w:b w:val="0"/>
      <w:color w:val="000000"/>
    </w:rPr>
  </w:style>
  <w:style w:type="paragraph" w:styleId="Nagwek4">
    <w:name w:val="heading 4"/>
    <w:basedOn w:val="Nagwek3"/>
    <w:next w:val="Normalny"/>
    <w:link w:val="Nagwek4Znak"/>
    <w:qFormat/>
    <w:rsid w:val="00554619"/>
    <w:pPr>
      <w:numPr>
        <w:ilvl w:val="3"/>
      </w:numPr>
      <w:outlineLvl w:val="3"/>
    </w:pPr>
    <w:rPr>
      <w:i/>
    </w:rPr>
  </w:style>
  <w:style w:type="paragraph" w:styleId="Nagwek5">
    <w:name w:val="heading 5"/>
    <w:basedOn w:val="Nagwek4"/>
    <w:next w:val="Normalny"/>
    <w:qFormat/>
    <w:rsid w:val="001D534D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gwek6">
    <w:name w:val="heading 6"/>
    <w:basedOn w:val="Nagwek5"/>
    <w:next w:val="Normalny"/>
    <w:qFormat/>
    <w:rsid w:val="00F235A7"/>
    <w:pPr>
      <w:numPr>
        <w:ilvl w:val="5"/>
      </w:numPr>
      <w:spacing w:after="60"/>
      <w:outlineLvl w:val="5"/>
    </w:pPr>
    <w:rPr>
      <w:b w:val="0"/>
    </w:rPr>
  </w:style>
  <w:style w:type="paragraph" w:styleId="Nagwek7">
    <w:name w:val="heading 7"/>
    <w:basedOn w:val="Nagwek6"/>
    <w:next w:val="Normalny"/>
    <w:qFormat/>
    <w:rsid w:val="00F235A7"/>
    <w:pPr>
      <w:numPr>
        <w:ilvl w:val="6"/>
      </w:numPr>
      <w:outlineLvl w:val="6"/>
    </w:pPr>
    <w:rPr>
      <w:i/>
    </w:rPr>
  </w:style>
  <w:style w:type="paragraph" w:styleId="Nagwek8">
    <w:name w:val="heading 8"/>
    <w:basedOn w:val="Nagwek7"/>
    <w:next w:val="Normalny"/>
    <w:qFormat/>
    <w:rsid w:val="001D534D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gwek9">
    <w:name w:val="heading 9"/>
    <w:basedOn w:val="Nagwek8"/>
    <w:next w:val="Normalny"/>
    <w:qFormat/>
    <w:rsid w:val="00F235A7"/>
    <w:pPr>
      <w:numPr>
        <w:ilvl w:val="8"/>
      </w:numPr>
      <w:outlineLvl w:val="8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link w:val="Text2Char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ind w:left="1440" w:right="1440"/>
    </w:pPr>
  </w:style>
  <w:style w:type="paragraph" w:styleId="Tekstpodstawowy">
    <w:name w:val="Body Text"/>
    <w:basedOn w:val="Normalny"/>
  </w:style>
  <w:style w:type="paragraph" w:styleId="Tekstpodstawowy2">
    <w:name w:val="Body Text 2"/>
    <w:basedOn w:val="Normalny"/>
    <w:pPr>
      <w:spacing w:line="480" w:lineRule="auto"/>
    </w:pPr>
  </w:style>
  <w:style w:type="paragraph" w:styleId="Tekstpodstawowy3">
    <w:name w:val="Body Text 3"/>
    <w:basedOn w:val="Normalny"/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wcity3">
    <w:name w:val="Body Text Indent 3"/>
    <w:basedOn w:val="Normalny"/>
    <w:pPr>
      <w:ind w:left="283"/>
    </w:pPr>
    <w:rPr>
      <w:sz w:val="16"/>
    </w:rPr>
  </w:style>
  <w:style w:type="paragraph" w:styleId="Legenda">
    <w:name w:val="caption"/>
    <w:basedOn w:val="Normalny"/>
    <w:next w:val="Normalny"/>
    <w:qFormat/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semiHidden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uiPriority w:val="99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Tekstprzypisudolnego">
    <w:name w:val="footnote text"/>
    <w:basedOn w:val="Normalny"/>
    <w:semiHidden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4A6135"/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3"/>
      </w:numPr>
    </w:pPr>
  </w:style>
  <w:style w:type="paragraph" w:styleId="Listapunktowana2">
    <w:name w:val="List Bullet 2"/>
    <w:basedOn w:val="Text2"/>
    <w:pPr>
      <w:numPr>
        <w:numId w:val="5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6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7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ind w:left="283"/>
    </w:pPr>
  </w:style>
  <w:style w:type="paragraph" w:styleId="Lista-kontynuacja2">
    <w:name w:val="List Continue 2"/>
    <w:basedOn w:val="Normalny"/>
    <w:pPr>
      <w:ind w:left="566"/>
    </w:pPr>
  </w:style>
  <w:style w:type="paragraph" w:styleId="Lista-kontynuacja3">
    <w:name w:val="List Continue 3"/>
    <w:basedOn w:val="Normalny"/>
    <w:pPr>
      <w:ind w:left="849"/>
    </w:pPr>
  </w:style>
  <w:style w:type="paragraph" w:styleId="Lista-kontynuacja4">
    <w:name w:val="List Continue 4"/>
    <w:basedOn w:val="Normalny"/>
    <w:pPr>
      <w:ind w:left="1132"/>
    </w:pPr>
  </w:style>
  <w:style w:type="paragraph" w:styleId="Lista-kontynuacja5">
    <w:name w:val="List Continue 5"/>
    <w:basedOn w:val="Normalny"/>
    <w:pPr>
      <w:ind w:left="1415"/>
    </w:pPr>
  </w:style>
  <w:style w:type="paragraph" w:styleId="Listanumerowana">
    <w:name w:val="List Number"/>
    <w:basedOn w:val="Normalny"/>
    <w:pPr>
      <w:numPr>
        <w:numId w:val="13"/>
      </w:numPr>
    </w:pPr>
  </w:style>
  <w:style w:type="paragraph" w:styleId="Listanumerowana2">
    <w:name w:val="List Number 2"/>
    <w:basedOn w:val="Text2"/>
    <w:pPr>
      <w:numPr>
        <w:numId w:val="15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6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7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pPr>
      <w:ind w:left="720"/>
    </w:p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uiPriority w:val="99"/>
    <w:pPr>
      <w:ind w:left="480" w:hanging="480"/>
    </w:pPr>
  </w:style>
  <w:style w:type="paragraph" w:styleId="Tytu">
    <w:name w:val="Title"/>
    <w:basedOn w:val="Normalny"/>
    <w:next w:val="SubTitle1"/>
    <w:link w:val="TytuZnak"/>
    <w:qFormat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rPr>
      <w:rFonts w:ascii="Arial" w:hAnsi="Arial"/>
      <w:b/>
    </w:rPr>
  </w:style>
  <w:style w:type="paragraph" w:styleId="Spistreci1">
    <w:name w:val="toc 1"/>
    <w:basedOn w:val="Normalny"/>
    <w:next w:val="Normalny"/>
    <w:uiPriority w:val="39"/>
    <w:qFormat/>
    <w:rsid w:val="00062C4F"/>
    <w:pPr>
      <w:tabs>
        <w:tab w:val="right" w:leader="dot" w:pos="10206"/>
      </w:tabs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uiPriority w:val="39"/>
    <w:qFormat/>
    <w:rsid w:val="00681D22"/>
    <w:pPr>
      <w:tabs>
        <w:tab w:val="right" w:leader="dot" w:pos="10206"/>
      </w:tabs>
      <w:spacing w:before="60" w:after="60"/>
      <w:ind w:left="595" w:right="720" w:hanging="595"/>
    </w:pPr>
  </w:style>
  <w:style w:type="paragraph" w:styleId="Spistreci3">
    <w:name w:val="toc 3"/>
    <w:basedOn w:val="Normalny"/>
    <w:next w:val="Normalny"/>
    <w:uiPriority w:val="39"/>
    <w:qFormat/>
    <w:rsid w:val="00681D22"/>
    <w:pPr>
      <w:tabs>
        <w:tab w:val="right" w:leader="dot" w:pos="10206"/>
      </w:tabs>
      <w:spacing w:before="60" w:after="60"/>
      <w:ind w:left="839" w:right="720" w:hanging="839"/>
    </w:pPr>
  </w:style>
  <w:style w:type="paragraph" w:styleId="Spistreci4">
    <w:name w:val="toc 4"/>
    <w:basedOn w:val="Normalny"/>
    <w:next w:val="Normalny"/>
    <w:uiPriority w:val="39"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uiPriority w:val="39"/>
    <w:pPr>
      <w:tabs>
        <w:tab w:val="right" w:leader="dot" w:pos="8641"/>
      </w:tabs>
      <w:spacing w:before="240"/>
      <w:ind w:right="720"/>
    </w:pPr>
    <w:rPr>
      <w:caps/>
    </w:rPr>
  </w:style>
  <w:style w:type="paragraph" w:styleId="Spistreci6">
    <w:name w:val="toc 6"/>
    <w:basedOn w:val="Normalny"/>
    <w:next w:val="Normalny"/>
    <w:autoRedefine/>
    <w:uiPriority w:val="39"/>
    <w:pPr>
      <w:ind w:left="1200"/>
    </w:pPr>
  </w:style>
  <w:style w:type="paragraph" w:styleId="Spistreci7">
    <w:name w:val="toc 7"/>
    <w:basedOn w:val="Normalny"/>
    <w:next w:val="Normalny"/>
    <w:autoRedefine/>
    <w:uiPriority w:val="39"/>
    <w:pPr>
      <w:ind w:left="1440"/>
    </w:pPr>
  </w:style>
  <w:style w:type="paragraph" w:styleId="Spistreci8">
    <w:name w:val="toc 8"/>
    <w:basedOn w:val="Normalny"/>
    <w:next w:val="Normalny"/>
    <w:autoRedefine/>
    <w:uiPriority w:val="39"/>
    <w:pPr>
      <w:ind w:left="1680"/>
    </w:pPr>
  </w:style>
  <w:style w:type="paragraph" w:styleId="Spistreci9">
    <w:name w:val="toc 9"/>
    <w:basedOn w:val="Normalny"/>
    <w:next w:val="Normalny"/>
    <w:autoRedefine/>
    <w:uiPriority w:val="39"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4"/>
      </w:numPr>
    </w:pPr>
  </w:style>
  <w:style w:type="paragraph" w:customStyle="1" w:styleId="ListDash">
    <w:name w:val="List Dash"/>
    <w:basedOn w:val="Normalny"/>
    <w:pPr>
      <w:numPr>
        <w:numId w:val="8"/>
      </w:numPr>
    </w:pPr>
  </w:style>
  <w:style w:type="paragraph" w:customStyle="1" w:styleId="ListDash1">
    <w:name w:val="List Dash 1"/>
    <w:basedOn w:val="Text1"/>
    <w:pPr>
      <w:numPr>
        <w:numId w:val="9"/>
      </w:numPr>
    </w:pPr>
  </w:style>
  <w:style w:type="paragraph" w:customStyle="1" w:styleId="ListDash2">
    <w:name w:val="List Dash 2"/>
    <w:basedOn w:val="Text2"/>
    <w:pPr>
      <w:numPr>
        <w:numId w:val="10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1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2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3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3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3"/>
      </w:numPr>
    </w:pPr>
  </w:style>
  <w:style w:type="paragraph" w:customStyle="1" w:styleId="ListNumber1">
    <w:name w:val="List Number 1"/>
    <w:basedOn w:val="Text1"/>
    <w:pPr>
      <w:numPr>
        <w:numId w:val="14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4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4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4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5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5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5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6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6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6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7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7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7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uiPriority w:val="39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uiPriority w:val="99"/>
    <w:pPr>
      <w:spacing w:after="480"/>
      <w:ind w:left="567" w:hanging="567"/>
      <w:jc w:val="left"/>
    </w:pPr>
  </w:style>
  <w:style w:type="paragraph" w:customStyle="1" w:styleId="Designator">
    <w:name w:val="Designator"/>
    <w:basedOn w:val="Normalny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alny"/>
    <w:qFormat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alny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alny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SecretUE">
    <w:name w:val="Secret UE"/>
    <w:basedOn w:val="Normalny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TrsSecretUE">
    <w:name w:val="Très Secret UE"/>
    <w:basedOn w:val="Normalny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character" w:customStyle="1" w:styleId="StopkaZnak">
    <w:name w:val="Stopka Znak"/>
    <w:link w:val="Stopka"/>
    <w:uiPriority w:val="99"/>
    <w:rsid w:val="00B538D8"/>
    <w:rPr>
      <w:rFonts w:ascii="Arial" w:hAnsi="Arial"/>
      <w:sz w:val="16"/>
      <w:lang w:eastAsia="en-US"/>
    </w:rPr>
  </w:style>
  <w:style w:type="paragraph" w:customStyle="1" w:styleId="ZCom">
    <w:name w:val="Z_Com"/>
    <w:basedOn w:val="Normalny"/>
    <w:next w:val="ZDGName"/>
    <w:uiPriority w:val="99"/>
    <w:rsid w:val="00B538D8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uiPriority w:val="99"/>
    <w:rsid w:val="00B538D8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customStyle="1" w:styleId="NagwekZnak">
    <w:name w:val="Nagłówek Znak"/>
    <w:link w:val="Nagwek"/>
    <w:uiPriority w:val="99"/>
    <w:rsid w:val="00B538D8"/>
    <w:rPr>
      <w:sz w:val="24"/>
      <w:lang w:eastAsia="en-US"/>
    </w:rPr>
  </w:style>
  <w:style w:type="character" w:styleId="Hipercze">
    <w:name w:val="Hyperlink"/>
    <w:uiPriority w:val="99"/>
    <w:unhideWhenUsed/>
    <w:rsid w:val="00BF61C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41F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F341F"/>
    <w:rPr>
      <w:rFonts w:ascii="Tahoma" w:hAnsi="Tahoma" w:cs="Tahoma"/>
      <w:sz w:val="16"/>
      <w:szCs w:val="16"/>
      <w:lang w:eastAsia="en-US"/>
    </w:rPr>
  </w:style>
  <w:style w:type="character" w:customStyle="1" w:styleId="Nagwek4Znak">
    <w:name w:val="Nagłówek 4 Znak"/>
    <w:link w:val="Nagwek4"/>
    <w:rsid w:val="00554619"/>
    <w:rPr>
      <w:i/>
      <w:color w:val="000000"/>
      <w:sz w:val="24"/>
      <w:lang w:val="fr-BE" w:eastAsia="en-US"/>
    </w:rPr>
  </w:style>
  <w:style w:type="paragraph" w:customStyle="1" w:styleId="FITTable">
    <w:name w:val="FIT Table"/>
    <w:basedOn w:val="Normalny"/>
    <w:rsid w:val="00DB72E9"/>
    <w:pPr>
      <w:spacing w:before="60" w:after="60"/>
    </w:pPr>
    <w:rPr>
      <w:sz w:val="22"/>
    </w:rPr>
  </w:style>
  <w:style w:type="character" w:customStyle="1" w:styleId="TytuZnak">
    <w:name w:val="Tytuł Znak"/>
    <w:link w:val="Tytu"/>
    <w:rsid w:val="00DB72E9"/>
    <w:rPr>
      <w:b/>
      <w:kern w:val="28"/>
      <w:sz w:val="48"/>
      <w:lang w:eastAsia="en-US"/>
    </w:rPr>
  </w:style>
  <w:style w:type="table" w:styleId="Tabela-Siatka">
    <w:name w:val="Table Grid"/>
    <w:basedOn w:val="Standardowy"/>
    <w:uiPriority w:val="59"/>
    <w:rsid w:val="00D63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uidelines">
    <w:name w:val="Guidelines"/>
    <w:basedOn w:val="Text2"/>
    <w:link w:val="GuidelinesChar"/>
    <w:rsid w:val="001207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0"/>
    </w:pPr>
    <w:rPr>
      <w:color w:val="4F81BD"/>
    </w:rPr>
  </w:style>
  <w:style w:type="character" w:customStyle="1" w:styleId="Text2Char">
    <w:name w:val="Text 2 Char"/>
    <w:link w:val="Text2"/>
    <w:rsid w:val="00120799"/>
    <w:rPr>
      <w:sz w:val="24"/>
      <w:lang w:eastAsia="en-US"/>
    </w:rPr>
  </w:style>
  <w:style w:type="character" w:customStyle="1" w:styleId="GuidelinesChar">
    <w:name w:val="Guidelines Char"/>
    <w:link w:val="Guidelines"/>
    <w:rsid w:val="00120799"/>
    <w:rPr>
      <w:color w:val="4F81BD"/>
      <w:sz w:val="24"/>
      <w:lang w:eastAsia="en-US"/>
    </w:rPr>
  </w:style>
  <w:style w:type="character" w:styleId="Odwoanieprzypisudolnego">
    <w:name w:val="footnote reference"/>
    <w:uiPriority w:val="99"/>
    <w:semiHidden/>
    <w:unhideWhenUsed/>
    <w:rsid w:val="00D56D3F"/>
    <w:rPr>
      <w:vertAlign w:val="superscript"/>
    </w:rPr>
  </w:style>
  <w:style w:type="table" w:customStyle="1" w:styleId="TableGrid1">
    <w:name w:val="Table Grid1"/>
    <w:basedOn w:val="Standardowy"/>
    <w:next w:val="Tabela-Siatka"/>
    <w:rsid w:val="00990D9F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E272CB"/>
    <w:rPr>
      <w:b/>
      <w:sz w:val="24"/>
      <w:lang w:val="fr-BE" w:eastAsia="en-US"/>
    </w:rPr>
  </w:style>
  <w:style w:type="character" w:customStyle="1" w:styleId="Nagwek3Znak">
    <w:name w:val="Nagłówek 3 Znak"/>
    <w:link w:val="Nagwek3"/>
    <w:rsid w:val="00F235A7"/>
    <w:rPr>
      <w:color w:val="000000"/>
      <w:sz w:val="24"/>
      <w:lang w:val="fr-BE" w:eastAsia="en-US"/>
    </w:rPr>
  </w:style>
  <w:style w:type="paragraph" w:styleId="Akapitzlist">
    <w:name w:val="List Paragraph"/>
    <w:basedOn w:val="Normalny"/>
    <w:uiPriority w:val="34"/>
    <w:qFormat/>
    <w:rsid w:val="00592E64"/>
    <w:pPr>
      <w:ind w:left="720"/>
      <w:contextualSpacing/>
    </w:pPr>
  </w:style>
  <w:style w:type="numbering" w:customStyle="1" w:styleId="Headings">
    <w:name w:val="Headings"/>
    <w:uiPriority w:val="99"/>
    <w:rsid w:val="00162E7B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A5CCC-2329-4772-8C3A-1AB7F544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5</TotalTime>
  <Pages>111</Pages>
  <Words>26417</Words>
  <Characters>158502</Characters>
  <Application>Microsoft Office Word</Application>
  <DocSecurity>0</DocSecurity>
  <Lines>1320</Lines>
  <Paragraphs>369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RDP</vt:lpstr>
    </vt:vector>
  </TitlesOfParts>
  <Company>Member State Name</Company>
  <LinksUpToDate>false</LinksUpToDate>
  <CharactersWithSpaces>184550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RDP</dc:title>
  <dc:creator>Member State Authority</dc:creator>
  <cp:keywords>EL4</cp:keywords>
  <cp:lastModifiedBy>Luks Katarzyna</cp:lastModifiedBy>
  <cp:revision>3</cp:revision>
  <cp:lastPrinted>2013-05-31T11:39:00Z</cp:lastPrinted>
  <dcterms:created xsi:type="dcterms:W3CDTF">2016-04-11T12:06:00Z</dcterms:created>
  <dcterms:modified xsi:type="dcterms:W3CDTF">2026-06-22T08:12:00Z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/>
  </property>
  <property fmtid="{D5CDD505-2E9C-101B-9397-08002B2CF9AE}" pid="3" name="Contributor">
    <vt:lpwstr/>
  </property>
  <property fmtid="{D5CDD505-2E9C-101B-9397-08002B2CF9AE}" pid="4" name="Created using">
    <vt:lpwstr>EL 4.6 Build 21000</vt:lpwstr>
  </property>
  <property fmtid="{D5CDD505-2E9C-101B-9397-08002B2CF9AE}" pid="5" name="Creator">
    <vt:lpwstr/>
  </property>
  <property fmtid="{D5CDD505-2E9C-101B-9397-08002B2CF9AE}" pid="6" name="DateAlarm">
    <vt:lpwstr/>
  </property>
  <property fmtid="{D5CDD505-2E9C-101B-9397-08002B2CF9AE}" pid="7" name="DatePublication">
    <vt:lpwstr/>
  </property>
  <property fmtid="{D5CDD505-2E9C-101B-9397-08002B2CF9AE}" pid="8" name="Description">
    <vt:lpwstr/>
  </property>
  <property fmtid="{D5CDD505-2E9C-101B-9397-08002B2CF9AE}" pid="9" name="DocID_EU">
    <vt:lpwstr> </vt:lpwstr>
  </property>
  <property fmtid="{D5CDD505-2E9C-101B-9397-08002B2CF9AE}" pid="10" name="ELDocType">
    <vt:lpwstr>rep.dot</vt:lpwstr>
  </property>
  <property fmtid="{D5CDD505-2E9C-101B-9397-08002B2CF9AE}" pid="11" name="EL_Author">
    <vt:lpwstr>Vallet Marc (Everis)</vt:lpwstr>
  </property>
  <property fmtid="{D5CDD505-2E9C-101B-9397-08002B2CF9AE}" pid="12" name="EL_Language">
    <vt:lpwstr>EN</vt:lpwstr>
  </property>
  <property fmtid="{D5CDD505-2E9C-101B-9397-08002B2CF9AE}" pid="13" name="EurolookVersion">
    <vt:lpwstr>4.5</vt:lpwstr>
  </property>
  <property fmtid="{D5CDD505-2E9C-101B-9397-08002B2CF9AE}" pid="14" name="Formatting">
    <vt:lpwstr>4.1</vt:lpwstr>
  </property>
  <property fmtid="{D5CDD505-2E9C-101B-9397-08002B2CF9AE}" pid="15" name="Language">
    <vt:lpwstr>EN</vt:lpwstr>
  </property>
  <property fmtid="{D5CDD505-2E9C-101B-9397-08002B2CF9AE}" pid="16" name="Last edited using">
    <vt:lpwstr>EL 4.6 Build 34000</vt:lpwstr>
  </property>
  <property fmtid="{D5CDD505-2E9C-101B-9397-08002B2CF9AE}" pid="17" name="Publisher">
    <vt:lpwstr/>
  </property>
  <property fmtid="{D5CDD505-2E9C-101B-9397-08002B2CF9AE}" pid="18" name="Reference">
    <vt:lpwstr/>
  </property>
  <property fmtid="{D5CDD505-2E9C-101B-9397-08002B2CF9AE}" pid="19" name="Rights">
    <vt:lpwstr/>
  </property>
  <property fmtid="{D5CDD505-2E9C-101B-9397-08002B2CF9AE}" pid="20" name="TemplateVersion">
    <vt:lpwstr>4.5.0.2</vt:lpwstr>
  </property>
  <property fmtid="{D5CDD505-2E9C-101B-9397-08002B2CF9AE}" pid="21" name="Type">
    <vt:lpwstr>Eurolook Report</vt:lpwstr>
  </property>
</Properties>
</file>