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EE5A46">
      <w:pPr>
        <w:keepNext/>
        <w:keepLines/>
        <w:spacing w:before="64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0E3786CF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o przyjęcie </w:t>
      </w:r>
      <w:r w:rsidR="00B56AF7">
        <w:rPr>
          <w:rFonts w:ascii="Calibri" w:eastAsia="Book Antiqua" w:hAnsi="Calibri" w:cs="Calibri"/>
          <w:b/>
          <w:szCs w:val="24"/>
          <w:lang w:eastAsia="pl-PL"/>
        </w:rPr>
        <w:t xml:space="preserve">dziecka 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>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5BA9F525" w14:textId="4B56EE94" w:rsidR="00831415" w:rsidRPr="00D91042" w:rsidRDefault="00831415" w:rsidP="00831415">
      <w:pPr>
        <w:spacing w:after="120" w:line="276" w:lineRule="auto"/>
        <w:jc w:val="left"/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</w:pP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Wniosek należy wypełnić czytelnie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(pismem drukowanym lub komputerowo)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, podpisać i złożyć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w sekretariacie szkoły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w terminie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do</w:t>
      </w:r>
      <w:r w:rsidR="00DD62AC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="0032632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13</w:t>
      </w:r>
      <w:r w:rsidR="00DD62AC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czerwca 202</w:t>
      </w:r>
      <w:r w:rsidR="0032632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5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 xml:space="preserve"> r.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(osobiście – w godz. 10:00-18:00 lub listownie).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Prosimy o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u w:val="single"/>
          <w:lang w:eastAsia="pl-PL"/>
        </w:rPr>
        <w:t>dwustronne wydrukowanie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 wniosku.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br/>
        <w:t xml:space="preserve">Ze względu na ochronę danych osobowych, prosimy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>NIE przysyłać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 wypełnionych wniosków pocztą e-mail.</w:t>
      </w:r>
    </w:p>
    <w:p w14:paraId="17B2AE88" w14:textId="2E752A78" w:rsidR="00AE4A6D" w:rsidRPr="00256675" w:rsidRDefault="00AE4A6D" w:rsidP="007149CF">
      <w:pPr>
        <w:spacing w:before="360" w:line="240" w:lineRule="auto"/>
        <w:jc w:val="left"/>
        <w:rPr>
          <w:rFonts w:ascii="Calibri" w:eastAsia="Book Antiqua" w:hAnsi="Calibri" w:cs="Calibri"/>
          <w:szCs w:val="24"/>
          <w:lang w:eastAsia="pl-PL"/>
        </w:rPr>
      </w:pPr>
      <w:r w:rsidRPr="007149CF">
        <w:rPr>
          <w:rFonts w:ascii="Calibri" w:eastAsia="Book Antiqua" w:hAnsi="Calibri" w:cs="Calibri"/>
          <w:szCs w:val="24"/>
          <w:lang w:eastAsia="pl-PL"/>
        </w:rPr>
        <w:t>Proszę o przyjęcie</w:t>
      </w:r>
      <w:r w:rsidR="00CC3E1B">
        <w:rPr>
          <w:rFonts w:ascii="Calibri" w:eastAsia="Book Antiqua" w:hAnsi="Calibri" w:cs="Calibri"/>
          <w:szCs w:val="24"/>
          <w:lang w:eastAsia="pl-PL"/>
        </w:rPr>
        <w:t xml:space="preserve"> dziecka </w:t>
      </w:r>
      <w:r w:rsidR="008E4176">
        <w:rPr>
          <w:rFonts w:ascii="Calibri" w:eastAsia="Book Antiqua" w:hAnsi="Calibri" w:cs="Calibri"/>
          <w:szCs w:val="24"/>
          <w:lang w:eastAsia="pl-PL"/>
        </w:rPr>
        <w:t>w roku szkolnym 202</w:t>
      </w:r>
      <w:r w:rsidR="00326326">
        <w:rPr>
          <w:rFonts w:ascii="Calibri" w:eastAsia="Book Antiqua" w:hAnsi="Calibri" w:cs="Calibri"/>
          <w:szCs w:val="24"/>
          <w:lang w:eastAsia="pl-PL"/>
        </w:rPr>
        <w:t>5</w:t>
      </w:r>
      <w:r w:rsidR="008E4176">
        <w:rPr>
          <w:rFonts w:ascii="Calibri" w:eastAsia="Book Antiqua" w:hAnsi="Calibri" w:cs="Calibri"/>
          <w:szCs w:val="24"/>
          <w:lang w:eastAsia="pl-PL"/>
        </w:rPr>
        <w:t>/202</w:t>
      </w:r>
      <w:r w:rsidR="00326326">
        <w:rPr>
          <w:rFonts w:ascii="Calibri" w:eastAsia="Book Antiqua" w:hAnsi="Calibri" w:cs="Calibri"/>
          <w:szCs w:val="24"/>
          <w:lang w:eastAsia="pl-PL"/>
        </w:rPr>
        <w:t>6</w:t>
      </w:r>
      <w:r w:rsidR="008E4176">
        <w:rPr>
          <w:rFonts w:ascii="Calibri" w:eastAsia="Book Antiqua" w:hAnsi="Calibri" w:cs="Calibri"/>
          <w:szCs w:val="24"/>
          <w:lang w:eastAsia="pl-PL"/>
        </w:rPr>
        <w:t xml:space="preserve"> </w:t>
      </w:r>
      <w:r>
        <w:rPr>
          <w:rFonts w:ascii="Calibri" w:eastAsia="Book Antiqua" w:hAnsi="Calibri" w:cs="Calibri"/>
          <w:szCs w:val="24"/>
          <w:lang w:eastAsia="pl-PL"/>
        </w:rPr>
        <w:t xml:space="preserve">do klasy 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</w:t>
      </w:r>
      <w:r w:rsidR="008E4176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</w:t>
      </w:r>
      <w:r w:rsidR="00256675">
        <w:rPr>
          <w:rFonts w:ascii="Calibri" w:eastAsia="Book Antiqua" w:hAnsi="Calibri" w:cs="Calibri"/>
          <w:szCs w:val="24"/>
          <w:lang w:eastAsia="pl-PL"/>
        </w:rPr>
        <w:t>.</w:t>
      </w:r>
    </w:p>
    <w:p w14:paraId="3CDE57B2" w14:textId="65206E43" w:rsidR="00AE4A6D" w:rsidRPr="00FE6660" w:rsidRDefault="00AE4A6D" w:rsidP="00AE4A6D">
      <w:pPr>
        <w:jc w:val="both"/>
        <w:rPr>
          <w:rFonts w:ascii="Calibri" w:eastAsia="Book Antiqua" w:hAnsi="Calibri" w:cs="Calibri"/>
          <w:i/>
          <w:iCs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pierwszej lub wyższej niż pierwsza (np. drugiej, trzeciej itd.)</w:t>
      </w:r>
    </w:p>
    <w:p w14:paraId="38D71BA9" w14:textId="4946B2BE" w:rsidR="00AE4A6D" w:rsidRPr="00A8586E" w:rsidRDefault="00AE4A6D" w:rsidP="00325159">
      <w:pPr>
        <w:spacing w:line="276" w:lineRule="auto"/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</w:t>
      </w:r>
      <w:r w:rsidR="00513BDA">
        <w:rPr>
          <w:rFonts w:ascii="Calibri" w:eastAsia="Book Antiqua" w:hAnsi="Calibri" w:cs="Calibri"/>
          <w:szCs w:val="24"/>
          <w:lang w:eastAsia="pl-PL"/>
        </w:rPr>
        <w:t>:</w:t>
      </w:r>
      <w:r w:rsidR="006C6D52">
        <w:rPr>
          <w:rFonts w:ascii="Calibri" w:eastAsia="Book Antiqua" w:hAnsi="Calibri" w:cs="Calibri"/>
          <w:szCs w:val="24"/>
          <w:lang w:eastAsia="pl-PL"/>
        </w:rPr>
        <w:t xml:space="preserve"> gra na 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..................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</w:t>
      </w:r>
      <w:r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2F4CEDA0" w14:textId="2832F9A7" w:rsidR="00AE4A6D" w:rsidRDefault="00AE4A6D" w:rsidP="008E4176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7AF3B64D" w14:textId="38A3E251" w:rsidR="00CB722B" w:rsidRPr="00FE6660" w:rsidRDefault="00CB722B" w:rsidP="00FE6660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6035F4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Style w:val="Tabela-Siatka"/>
        <w:tblpPr w:leftFromText="141" w:rightFromText="141" w:vertAnchor="text" w:horzAnchor="page" w:tblpX="2296" w:tblpY="391"/>
        <w:tblW w:w="4017" w:type="dxa"/>
        <w:tblLayout w:type="fixed"/>
        <w:tblLook w:val="04A0" w:firstRow="1" w:lastRow="0" w:firstColumn="1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11950" w:rsidRPr="00CB722B" w14:paraId="442EE806" w14:textId="77777777" w:rsidTr="008E250C">
        <w:trPr>
          <w:trHeight w:val="460"/>
        </w:trPr>
        <w:tc>
          <w:tcPr>
            <w:tcW w:w="364" w:type="dxa"/>
          </w:tcPr>
          <w:p w14:paraId="10E6203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676DE59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7E0CEFD9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15A41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E91C9D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09F8199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DFB68D7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0F1BA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48E80C6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79EF05B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61BA53D4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5687F942" w14:textId="77777777" w:rsidR="00C11950" w:rsidRPr="00CB722B" w:rsidRDefault="00C11950" w:rsidP="00C11950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397232F7" w14:textId="2B854831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C22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6D1A0D56" w14:textId="77777777" w:rsidR="00C11950" w:rsidRPr="00CB722B" w:rsidRDefault="00C11950" w:rsidP="00C11950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1B7E93C1" w14:textId="77777777" w:rsidR="00C11950" w:rsidRPr="00C83EBA" w:rsidRDefault="00C11950" w:rsidP="00C11950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1F72229" w14:textId="57CE6256" w:rsidR="00C11950" w:rsidRPr="00D05C2D" w:rsidRDefault="00326326" w:rsidP="00C11950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jeżeli kandydat nie </w:t>
      </w:r>
      <w:r>
        <w:rPr>
          <w:rFonts w:ascii="Calibri" w:hAnsi="Calibri" w:cs="Calibri"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B43402">
        <w:rPr>
          <w:rFonts w:ascii="Calibri" w:hAnsi="Calibri" w:cs="Calibri"/>
          <w:sz w:val="20"/>
          <w:szCs w:val="20"/>
        </w:rPr>
        <w:t>numeru PESEL</w:t>
      </w:r>
      <w:r w:rsidRPr="00822FB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– </w:t>
      </w:r>
      <w:r w:rsidR="00C11950" w:rsidRPr="00822FBD">
        <w:rPr>
          <w:rFonts w:ascii="Calibri" w:hAnsi="Calibri" w:cs="Calibri"/>
          <w:sz w:val="20"/>
          <w:szCs w:val="20"/>
        </w:rPr>
        <w:t>seria i nr paszportu lub innego dokumentu potwierdzającego tożsamość</w:t>
      </w:r>
    </w:p>
    <w:p w14:paraId="60E670EF" w14:textId="77777777" w:rsidR="00C11950" w:rsidRPr="00CB722B" w:rsidRDefault="00C11950" w:rsidP="00C11950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3876C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7D4E9F2A" w14:textId="77777777" w:rsidR="00C11950" w:rsidRPr="00CB722B" w:rsidRDefault="00C11950" w:rsidP="00C11950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4C3D08C4" w14:textId="77777777" w:rsidR="00C11950" w:rsidRPr="00CB722B" w:rsidRDefault="00C11950" w:rsidP="00C11950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C862071" w14:textId="77777777" w:rsidR="00C11950" w:rsidRPr="00CB722B" w:rsidRDefault="00C11950" w:rsidP="00C11950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D573EC8" w14:textId="022E1A91" w:rsidR="00456E37" w:rsidRPr="00CB722B" w:rsidRDefault="00456E37" w:rsidP="000362E2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I. DANE RODZICÓW/OPIEKUNÓW PRAWNYCH</w:t>
      </w:r>
    </w:p>
    <w:p w14:paraId="27105127" w14:textId="7A4083F8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38061E7C" w14:textId="3AA560FF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55B2DF42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46153538" w14:textId="5F20C859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1F6686">
      <w:pPr>
        <w:spacing w:line="72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77777777" w:rsidR="00216D09" w:rsidRPr="00CB722B" w:rsidRDefault="00216D09" w:rsidP="00A8586E">
      <w:pPr>
        <w:spacing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0E613A57" w14:textId="7F09B01B" w:rsidR="003768F1" w:rsidRDefault="00216D09" w:rsidP="00B56AF7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  <w:r w:rsidR="003768F1"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</w:p>
    <w:p w14:paraId="4C7DC7B9" w14:textId="77777777" w:rsidR="00121FC7" w:rsidRDefault="00121FC7" w:rsidP="00121FC7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III. INFORMACJA O ZAŁĄCZNIKACH DO WNIOSKU</w:t>
      </w:r>
    </w:p>
    <w:p w14:paraId="1063D8CE" w14:textId="77777777" w:rsidR="00121FC7" w:rsidRDefault="00121FC7" w:rsidP="00121FC7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b/>
          <w:sz w:val="22"/>
          <w:lang w:eastAsia="pl-PL"/>
        </w:rPr>
        <w:t>Wymagane jest z</w:t>
      </w:r>
      <w:r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 </w:t>
      </w:r>
      <w:r>
        <w:rPr>
          <w:rFonts w:ascii="Calibri" w:eastAsia="Book Antiqua" w:hAnsi="Calibri" w:cs="Calibri"/>
          <w:sz w:val="22"/>
        </w:rPr>
        <w:t xml:space="preserve">– </w:t>
      </w:r>
      <w:r w:rsidRPr="00D45F85">
        <w:rPr>
          <w:rFonts w:ascii="Calibri" w:eastAsia="Book Antiqua" w:hAnsi="Calibri" w:cs="Calibri"/>
          <w:i/>
          <w:iCs/>
          <w:sz w:val="22"/>
        </w:rPr>
        <w:t>na wniosku lub na druku wystawionym przez lekarza</w:t>
      </w:r>
      <w:r>
        <w:rPr>
          <w:rFonts w:ascii="Calibri" w:eastAsia="Book Antiqua" w:hAnsi="Calibri" w:cs="Calibri"/>
          <w:sz w:val="22"/>
          <w:lang w:eastAsia="pl-PL"/>
        </w:rPr>
        <w:t>.</w:t>
      </w:r>
    </w:p>
    <w:p w14:paraId="61810D15" w14:textId="70CC45C3" w:rsidR="00121FC7" w:rsidRPr="000002C6" w:rsidRDefault="00121FC7" w:rsidP="00121FC7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0002C6">
        <w:rPr>
          <w:rFonts w:ascii="Calibri" w:eastAsia="Book Antiqua" w:hAnsi="Calibri" w:cs="Calibri"/>
          <w:sz w:val="22"/>
          <w:lang w:eastAsia="pl-PL"/>
        </w:rPr>
        <w:t xml:space="preserve">Opcjonalnie do wniosku można dołączyć oświadczenia i dokumenty potwierdzające spełnienie kryteriów, które będą uwzględniane w drugim etapie rekrutacji w przypadku uzyskania przez kandydatów wyników równorzędnych – wykazane w załączniku nr </w:t>
      </w:r>
      <w:r w:rsidR="008D373F">
        <w:rPr>
          <w:rFonts w:ascii="Calibri" w:eastAsia="Book Antiqua" w:hAnsi="Calibri" w:cs="Calibri"/>
          <w:sz w:val="22"/>
          <w:lang w:eastAsia="pl-PL"/>
        </w:rPr>
        <w:t>1</w:t>
      </w:r>
      <w:r w:rsidRPr="000002C6">
        <w:rPr>
          <w:rFonts w:ascii="Calibri" w:eastAsia="Book Antiqua" w:hAnsi="Calibri" w:cs="Calibri"/>
          <w:sz w:val="22"/>
          <w:lang w:eastAsia="pl-PL"/>
        </w:rPr>
        <w:t>.</w:t>
      </w:r>
    </w:p>
    <w:p w14:paraId="2EDFCBF3" w14:textId="77777777" w:rsidR="00121FC7" w:rsidRDefault="00121FC7" w:rsidP="00121FC7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IV. ZAŚWIADCZENIE LEKARSKIE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5AA003A4" w14:textId="77777777" w:rsidR="00121FC7" w:rsidRPr="001C711F" w:rsidRDefault="00121FC7" w:rsidP="00121FC7">
      <w:pPr>
        <w:pStyle w:val="Nagwek2"/>
        <w:spacing w:before="24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47B886AA" w14:textId="77777777" w:rsidR="00121FC7" w:rsidRPr="001C711F" w:rsidRDefault="00121FC7" w:rsidP="00121FC7">
      <w:pPr>
        <w:pStyle w:val="Podtytu"/>
        <w:spacing w:line="48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D130AAB" w14:textId="77777777" w:rsidR="00121FC7" w:rsidRDefault="00121FC7" w:rsidP="00121FC7">
      <w:pPr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Stwierdzam</w:t>
      </w:r>
      <w:r w:rsidRPr="001C711F">
        <w:rPr>
          <w:rFonts w:ascii="Calibri" w:hAnsi="Calibri" w:cs="Calibri"/>
          <w:sz w:val="22"/>
        </w:rPr>
        <w:t xml:space="preserve"> u .................................................</w:t>
      </w:r>
      <w:r>
        <w:rPr>
          <w:rFonts w:ascii="Calibri" w:hAnsi="Calibri" w:cs="Calibri"/>
          <w:sz w:val="22"/>
        </w:rPr>
        <w:t>...</w:t>
      </w:r>
      <w:r w:rsidRPr="001C711F">
        <w:rPr>
          <w:rFonts w:ascii="Calibri" w:hAnsi="Calibri" w:cs="Calibri"/>
          <w:sz w:val="22"/>
        </w:rPr>
        <w:t>..............</w:t>
      </w:r>
      <w:r>
        <w:rPr>
          <w:rFonts w:ascii="Calibri" w:hAnsi="Calibri" w:cs="Calibri"/>
          <w:sz w:val="22"/>
        </w:rPr>
        <w:t>......</w:t>
      </w:r>
      <w:r w:rsidRPr="001C711F">
        <w:rPr>
          <w:rFonts w:ascii="Calibri" w:hAnsi="Calibri" w:cs="Calibri"/>
          <w:sz w:val="22"/>
        </w:rPr>
        <w:t>...................</w:t>
      </w:r>
      <w:r>
        <w:rPr>
          <w:rFonts w:ascii="Calibri" w:hAnsi="Calibri" w:cs="Calibri"/>
          <w:sz w:val="22"/>
        </w:rPr>
        <w:t xml:space="preserve"> PESEL </w:t>
      </w:r>
      <w:r w:rsidRPr="001C711F">
        <w:rPr>
          <w:rFonts w:ascii="Calibri" w:hAnsi="Calibri" w:cs="Calibri"/>
          <w:sz w:val="22"/>
        </w:rPr>
        <w:t>............</w:t>
      </w:r>
      <w:r>
        <w:rPr>
          <w:rFonts w:ascii="Calibri" w:hAnsi="Calibri" w:cs="Calibri"/>
          <w:sz w:val="22"/>
        </w:rPr>
        <w:t>....................................</w:t>
      </w:r>
      <w:r w:rsidRPr="001C711F">
        <w:rPr>
          <w:rFonts w:ascii="Calibri" w:hAnsi="Calibri" w:cs="Calibri"/>
          <w:sz w:val="22"/>
        </w:rPr>
        <w:t xml:space="preserve">..... </w:t>
      </w:r>
    </w:p>
    <w:p w14:paraId="2E8CEC9B" w14:textId="77777777" w:rsidR="00121FC7" w:rsidRDefault="00121FC7" w:rsidP="00121FC7">
      <w:pPr>
        <w:spacing w:line="480" w:lineRule="auto"/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brak przeciwwskazań zdrowotnych</w:t>
      </w:r>
      <w:r w:rsidRPr="001C711F">
        <w:rPr>
          <w:rFonts w:ascii="Calibri" w:hAnsi="Calibri" w:cs="Calibri"/>
          <w:sz w:val="22"/>
        </w:rPr>
        <w:t xml:space="preserve"> do </w:t>
      </w:r>
      <w:r>
        <w:rPr>
          <w:rFonts w:ascii="Calibri" w:hAnsi="Calibri" w:cs="Calibri"/>
          <w:sz w:val="22"/>
        </w:rPr>
        <w:t>nauki w szkole muzycznej II stopnia</w:t>
      </w:r>
    </w:p>
    <w:p w14:paraId="6F5DCFC5" w14:textId="77777777" w:rsidR="00121FC7" w:rsidRPr="001C711F" w:rsidRDefault="00121FC7" w:rsidP="00121FC7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w specjalności instrumentalistyka, specjalizacja: gra na ……………………………………………………….</w:t>
      </w:r>
    </w:p>
    <w:p w14:paraId="7CF8B41F" w14:textId="77777777" w:rsidR="00121FC7" w:rsidRDefault="00121FC7" w:rsidP="00121FC7">
      <w:pPr>
        <w:spacing w:line="276" w:lineRule="auto"/>
        <w:ind w:left="702"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6C22F754" w14:textId="77777777" w:rsidR="00121FC7" w:rsidRPr="00CB722B" w:rsidRDefault="006046C7" w:rsidP="00121FC7">
      <w:pPr>
        <w:spacing w:line="240" w:lineRule="auto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82315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FC7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121FC7" w:rsidRPr="00346C22">
        <w:rPr>
          <w:rFonts w:ascii="Calibri" w:eastAsia="Book Antiqua" w:hAnsi="Calibri" w:cs="Calibri"/>
          <w:szCs w:val="24"/>
          <w:lang w:eastAsia="pl-PL"/>
        </w:rPr>
        <w:t>TAK</w:t>
      </w:r>
      <w:r w:rsidR="00121FC7">
        <w:rPr>
          <w:rFonts w:ascii="Calibri" w:eastAsia="Book Antiqua" w:hAnsi="Calibri" w:cs="Calibri"/>
          <w:szCs w:val="24"/>
          <w:lang w:eastAsia="pl-PL"/>
        </w:rPr>
        <w:tab/>
      </w:r>
      <w:r w:rsidR="00121FC7">
        <w:rPr>
          <w:rFonts w:ascii="Calibri" w:eastAsia="Book Antiqua" w:hAnsi="Calibri" w:cs="Calibri"/>
          <w:szCs w:val="24"/>
          <w:lang w:eastAsia="pl-PL"/>
        </w:rPr>
        <w:tab/>
      </w:r>
      <w:r w:rsidR="00121FC7">
        <w:rPr>
          <w:rFonts w:ascii="Calibri" w:eastAsia="Book Antiqua" w:hAnsi="Calibri" w:cs="Calibri"/>
          <w:szCs w:val="24"/>
          <w:lang w:eastAsia="pl-PL"/>
        </w:rPr>
        <w:tab/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51380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FC7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121FC7" w:rsidRPr="00BB5E45">
        <w:rPr>
          <w:rFonts w:ascii="Calibri" w:eastAsia="Book Antiqua" w:hAnsi="Calibri" w:cs="Calibri"/>
          <w:szCs w:val="24"/>
          <w:lang w:eastAsia="pl-PL"/>
        </w:rPr>
        <w:t>NIE</w:t>
      </w:r>
      <w:r w:rsidR="00121FC7">
        <w:rPr>
          <w:rFonts w:ascii="Calibri" w:eastAsia="Book Antiqua" w:hAnsi="Calibri" w:cs="Calibri"/>
          <w:sz w:val="22"/>
          <w:lang w:eastAsia="pl-PL"/>
        </w:rPr>
        <w:tab/>
      </w:r>
    </w:p>
    <w:p w14:paraId="14774B47" w14:textId="77777777" w:rsidR="00121FC7" w:rsidRPr="001C711F" w:rsidRDefault="00121FC7" w:rsidP="00121FC7">
      <w:pPr>
        <w:spacing w:before="24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3F8F9CB7" w14:textId="77777777" w:rsidR="00121FC7" w:rsidRPr="001C711F" w:rsidRDefault="00121FC7" w:rsidP="00121FC7">
      <w:pPr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3E805844" w14:textId="672CF119" w:rsidR="00E164D4" w:rsidRDefault="00E164D4" w:rsidP="003A2090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78A3E977" w14:textId="77777777" w:rsidR="00DE299D" w:rsidRPr="000F1E26" w:rsidRDefault="00DE299D" w:rsidP="00DE299D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434069E9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192BF2A1" w14:textId="77777777" w:rsidR="00DE299D" w:rsidRPr="003C5984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10" w:history="1">
        <w:r w:rsidRPr="003C5984">
          <w:rPr>
            <w:rStyle w:val="Hipercze"/>
            <w:rFonts w:ascii="Calibri" w:hAnsi="Calibri" w:cs="Calibri"/>
            <w:color w:val="auto"/>
            <w:sz w:val="20"/>
            <w:szCs w:val="20"/>
          </w:rPr>
          <w:t>iod@muzyczna.glogow.pl</w:t>
        </w:r>
      </w:hyperlink>
    </w:p>
    <w:p w14:paraId="4607BBF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31C1E1E5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7603E3C2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0E4573F4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197E0F77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14240813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45566B16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1F570EF3" w14:textId="77777777" w:rsidR="00DE299D" w:rsidRDefault="00DE299D" w:rsidP="00DE299D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0B2A7C8B" w:rsidR="00A716CC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7A3457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DF0D" w14:textId="77777777" w:rsidR="006046C7" w:rsidRDefault="006046C7" w:rsidP="00573C04">
      <w:r>
        <w:separator/>
      </w:r>
    </w:p>
  </w:endnote>
  <w:endnote w:type="continuationSeparator" w:id="0">
    <w:p w14:paraId="503F894C" w14:textId="77777777" w:rsidR="006046C7" w:rsidRDefault="006046C7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1F50740" w:rsidR="00CB722B" w:rsidRPr="00E8025F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8025F"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 w:rsidRPr="00E8025F">
              <w:rPr>
                <w:rFonts w:ascii="Calibri" w:hAnsi="Calibri" w:cs="Calibri"/>
                <w:sz w:val="20"/>
                <w:szCs w:val="20"/>
              </w:rPr>
              <w:t>I</w:t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ab/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ab/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8025F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06380" w:rsidRPr="00E8025F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8025F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06380" w:rsidRPr="00E8025F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5D36FDD1" w:rsidR="00CB722B" w:rsidRPr="00926651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CB722B">
              <w:rPr>
                <w:rFonts w:ascii="Calibri" w:hAnsi="Calibri" w:cs="Calibri"/>
                <w:sz w:val="20"/>
                <w:szCs w:val="20"/>
              </w:rPr>
              <w:t xml:space="preserve">trona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PAGE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1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926651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NUMPAGES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2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2735" w14:textId="77777777" w:rsidR="006046C7" w:rsidRDefault="006046C7" w:rsidP="00573C04">
      <w:r>
        <w:separator/>
      </w:r>
    </w:p>
  </w:footnote>
  <w:footnote w:type="continuationSeparator" w:id="0">
    <w:p w14:paraId="7640E11B" w14:textId="77777777" w:rsidR="006046C7" w:rsidRDefault="006046C7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Pr="003768F1" w:rsidRDefault="0049717F" w:rsidP="0049717F">
    <w:pPr>
      <w:pStyle w:val="Nagwek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464364" w:rsidRDefault="0049717F" w:rsidP="00D91042">
    <w:pPr>
      <w:spacing w:line="240" w:lineRule="auto"/>
      <w:rPr>
        <w:rFonts w:ascii="Calibri" w:hAnsi="Calibri" w:cs="Calibri"/>
        <w:b/>
        <w:sz w:val="22"/>
      </w:rPr>
    </w:pPr>
    <w:r w:rsidRPr="00464364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464364">
      <w:rPr>
        <w:rFonts w:ascii="Calibri" w:hAnsi="Calibri" w:cs="Calibri"/>
        <w:b/>
        <w:sz w:val="22"/>
      </w:rPr>
      <w:t>i</w:t>
    </w:r>
    <w:proofErr w:type="spellEnd"/>
    <w:r w:rsidRPr="00464364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tel. 76 833 27 46</w:t>
    </w:r>
    <w:r w:rsidRPr="00464364">
      <w:rPr>
        <w:rFonts w:ascii="Calibri" w:hAnsi="Calibri" w:cs="Calibri"/>
        <w:sz w:val="20"/>
      </w:rPr>
      <w:tab/>
      <w:t>| kom. 505 509 409</w:t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  <w:t xml:space="preserve">e-mail: </w:t>
    </w:r>
    <w:hyperlink r:id="rId1" w:history="1">
      <w:r w:rsidRPr="00464364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464364" w:rsidRDefault="0049717F" w:rsidP="00D91042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464364">
      <w:rPr>
        <w:rFonts w:ascii="Calibri" w:hAnsi="Calibri" w:cs="Calibri"/>
        <w:sz w:val="20"/>
      </w:rPr>
      <w:fldChar w:fldCharType="begin"/>
    </w:r>
    <w:r w:rsidRPr="00464364">
      <w:rPr>
        <w:rFonts w:ascii="Calibri" w:hAnsi="Calibri" w:cs="Calibri"/>
        <w:sz w:val="20"/>
      </w:rPr>
      <w:instrText xml:space="preserve"> HYPERLINK "http://www.gov.pl/psmglogow" </w:instrText>
    </w:r>
    <w:r w:rsidRPr="00464364">
      <w:rPr>
        <w:rFonts w:ascii="Calibri" w:hAnsi="Calibri" w:cs="Calibri"/>
        <w:sz w:val="20"/>
      </w:rPr>
      <w:fldChar w:fldCharType="separate"/>
    </w:r>
    <w:r w:rsidRPr="00464364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D91042">
    <w:pPr>
      <w:spacing w:line="240" w:lineRule="auto"/>
    </w:pPr>
    <w:r w:rsidRPr="00464364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CC03707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362E2"/>
    <w:rsid w:val="00074711"/>
    <w:rsid w:val="0008634B"/>
    <w:rsid w:val="00093C99"/>
    <w:rsid w:val="000E6C00"/>
    <w:rsid w:val="00121FC7"/>
    <w:rsid w:val="00142281"/>
    <w:rsid w:val="001C164D"/>
    <w:rsid w:val="001C711F"/>
    <w:rsid w:val="001E7B39"/>
    <w:rsid w:val="001F6686"/>
    <w:rsid w:val="00216D09"/>
    <w:rsid w:val="00256675"/>
    <w:rsid w:val="00274C93"/>
    <w:rsid w:val="0028592E"/>
    <w:rsid w:val="002C10C7"/>
    <w:rsid w:val="002C4750"/>
    <w:rsid w:val="002D24CF"/>
    <w:rsid w:val="00325159"/>
    <w:rsid w:val="00326326"/>
    <w:rsid w:val="003275E6"/>
    <w:rsid w:val="00331F6A"/>
    <w:rsid w:val="003427E2"/>
    <w:rsid w:val="00346C22"/>
    <w:rsid w:val="00347D94"/>
    <w:rsid w:val="00372894"/>
    <w:rsid w:val="0037476F"/>
    <w:rsid w:val="003768F1"/>
    <w:rsid w:val="003A2090"/>
    <w:rsid w:val="003C5984"/>
    <w:rsid w:val="003E3776"/>
    <w:rsid w:val="003F10AB"/>
    <w:rsid w:val="00407B4A"/>
    <w:rsid w:val="00452F64"/>
    <w:rsid w:val="00456E37"/>
    <w:rsid w:val="00464364"/>
    <w:rsid w:val="00466A14"/>
    <w:rsid w:val="00486889"/>
    <w:rsid w:val="0049717F"/>
    <w:rsid w:val="004A2768"/>
    <w:rsid w:val="004C34B7"/>
    <w:rsid w:val="00513BDA"/>
    <w:rsid w:val="00536B1D"/>
    <w:rsid w:val="00563800"/>
    <w:rsid w:val="00573C04"/>
    <w:rsid w:val="005936E0"/>
    <w:rsid w:val="00596604"/>
    <w:rsid w:val="005E148F"/>
    <w:rsid w:val="005E3F45"/>
    <w:rsid w:val="005F573E"/>
    <w:rsid w:val="006046C7"/>
    <w:rsid w:val="00626E2C"/>
    <w:rsid w:val="006357DA"/>
    <w:rsid w:val="00650621"/>
    <w:rsid w:val="006C6D52"/>
    <w:rsid w:val="006D7EEF"/>
    <w:rsid w:val="00701A45"/>
    <w:rsid w:val="007142AF"/>
    <w:rsid w:val="007149CF"/>
    <w:rsid w:val="00726D56"/>
    <w:rsid w:val="00740C2E"/>
    <w:rsid w:val="00742077"/>
    <w:rsid w:val="007720CE"/>
    <w:rsid w:val="007A3457"/>
    <w:rsid w:val="00831415"/>
    <w:rsid w:val="00862589"/>
    <w:rsid w:val="008703C3"/>
    <w:rsid w:val="00873C11"/>
    <w:rsid w:val="00896098"/>
    <w:rsid w:val="008A0273"/>
    <w:rsid w:val="008D373F"/>
    <w:rsid w:val="008E250C"/>
    <w:rsid w:val="008E4176"/>
    <w:rsid w:val="008F3E7D"/>
    <w:rsid w:val="00926651"/>
    <w:rsid w:val="009304FC"/>
    <w:rsid w:val="009431E7"/>
    <w:rsid w:val="00953E2C"/>
    <w:rsid w:val="00955AC5"/>
    <w:rsid w:val="009A1F7E"/>
    <w:rsid w:val="009D3B31"/>
    <w:rsid w:val="009F765F"/>
    <w:rsid w:val="00A063B0"/>
    <w:rsid w:val="00A07D35"/>
    <w:rsid w:val="00A33674"/>
    <w:rsid w:val="00A42FB8"/>
    <w:rsid w:val="00A50633"/>
    <w:rsid w:val="00A716CC"/>
    <w:rsid w:val="00A74443"/>
    <w:rsid w:val="00A766A2"/>
    <w:rsid w:val="00A8586E"/>
    <w:rsid w:val="00AA061B"/>
    <w:rsid w:val="00AB50C6"/>
    <w:rsid w:val="00AC543A"/>
    <w:rsid w:val="00AD406D"/>
    <w:rsid w:val="00AD724A"/>
    <w:rsid w:val="00AE2E9E"/>
    <w:rsid w:val="00AE4A6D"/>
    <w:rsid w:val="00B0522C"/>
    <w:rsid w:val="00B06380"/>
    <w:rsid w:val="00B07745"/>
    <w:rsid w:val="00B35A51"/>
    <w:rsid w:val="00B41F4F"/>
    <w:rsid w:val="00B43402"/>
    <w:rsid w:val="00B4498F"/>
    <w:rsid w:val="00B56AF7"/>
    <w:rsid w:val="00B86A3D"/>
    <w:rsid w:val="00BA6632"/>
    <w:rsid w:val="00BB5E45"/>
    <w:rsid w:val="00BD68EB"/>
    <w:rsid w:val="00C11950"/>
    <w:rsid w:val="00C3447A"/>
    <w:rsid w:val="00C512D6"/>
    <w:rsid w:val="00C65261"/>
    <w:rsid w:val="00C74CA4"/>
    <w:rsid w:val="00CA28B8"/>
    <w:rsid w:val="00CA592B"/>
    <w:rsid w:val="00CB722B"/>
    <w:rsid w:val="00CC3E1B"/>
    <w:rsid w:val="00D91042"/>
    <w:rsid w:val="00DA311B"/>
    <w:rsid w:val="00DD62AC"/>
    <w:rsid w:val="00DE299D"/>
    <w:rsid w:val="00E13CBC"/>
    <w:rsid w:val="00E164D4"/>
    <w:rsid w:val="00E24D96"/>
    <w:rsid w:val="00E33E9F"/>
    <w:rsid w:val="00E35251"/>
    <w:rsid w:val="00E8025F"/>
    <w:rsid w:val="00E9132D"/>
    <w:rsid w:val="00EA065D"/>
    <w:rsid w:val="00EB3670"/>
    <w:rsid w:val="00EC595A"/>
    <w:rsid w:val="00EE5A46"/>
    <w:rsid w:val="00EF1C86"/>
    <w:rsid w:val="00F002C5"/>
    <w:rsid w:val="00F339BF"/>
    <w:rsid w:val="00F6330B"/>
    <w:rsid w:val="00F768A8"/>
    <w:rsid w:val="00F76E69"/>
    <w:rsid w:val="00FE666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Props1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33169-9BD3-4B75-8B00-02673FF55EFB}">
  <ds:schemaRefs>
    <ds:schemaRef ds:uri="http://schemas.microsoft.com/office/2006/metadata/properties"/>
    <ds:schemaRef ds:uri="http://schemas.microsoft.com/office/infopath/2007/PartnerControls"/>
    <ds:schemaRef ds:uri="18cd71ef-204b-4c9a-91df-331771ce1d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5</TotalTime>
  <Pages>2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8</cp:revision>
  <cp:lastPrinted>2025-04-14T17:03:00Z</cp:lastPrinted>
  <dcterms:created xsi:type="dcterms:W3CDTF">2025-04-14T16:38:00Z</dcterms:created>
  <dcterms:modified xsi:type="dcterms:W3CDTF">2025-04-14T17:03:00Z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