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AA72CD" w:rsidP="00FF384C"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4D26D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bookmarkStart w:id="0" w:name="_GoBack"/>
      <w:bookmarkEnd w:id="0"/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lastRenderedPageBreak/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</w:t>
      </w:r>
      <w:r w:rsidRPr="00FF384C">
        <w:lastRenderedPageBreak/>
        <w:t>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E3896" w:rsidRDefault="00EE5EAB" w:rsidP="00B92B7F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942A9B">
        <w:t>ybactwo i Morze”, opublikowanymi</w:t>
      </w:r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93" w:rsidRDefault="005C6593">
      <w:r>
        <w:separator/>
      </w:r>
    </w:p>
  </w:endnote>
  <w:endnote w:type="continuationSeparator" w:id="0">
    <w:p w:rsidR="005C6593" w:rsidRDefault="005C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F3B2C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F3B2C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93" w:rsidRDefault="005C6593">
      <w:r>
        <w:separator/>
      </w:r>
    </w:p>
  </w:footnote>
  <w:footnote w:type="continuationSeparator" w:id="0">
    <w:p w:rsidR="005C6593" w:rsidRDefault="005C6593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F3B2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3B2C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4AB430-ABED-42F1-B7BE-0CEDC6B3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36</Pages>
  <Words>6154</Words>
  <Characters>41076</Characters>
  <Application>Microsoft Office Word</Application>
  <DocSecurity>4</DocSecurity>
  <Lines>342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2021-03-15T12:49:00Z</dcterms:created>
  <dcterms:modified xsi:type="dcterms:W3CDTF">2021-03-15T12:49:00Z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