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54B26" w14:textId="2532AE9D" w:rsidR="004A0139" w:rsidRPr="00DD2649" w:rsidRDefault="004A0139" w:rsidP="004A0139">
      <w:pPr>
        <w:spacing w:line="240" w:lineRule="auto"/>
        <w:jc w:val="right"/>
        <w:rPr>
          <w:rFonts w:ascii="Times New Roman" w:eastAsiaTheme="minorHAnsi" w:hAnsi="Times New Roman"/>
          <w:bCs/>
        </w:rPr>
      </w:pPr>
      <w:r w:rsidRPr="00DD2649">
        <w:rPr>
          <w:rFonts w:ascii="Times New Roman" w:eastAsiaTheme="minorHAnsi" w:hAnsi="Times New Roman"/>
          <w:bCs/>
        </w:rPr>
        <w:t xml:space="preserve">Załącznik nr </w:t>
      </w:r>
      <w:r w:rsidR="0005090E">
        <w:rPr>
          <w:rFonts w:ascii="Times New Roman" w:eastAsiaTheme="minorHAnsi" w:hAnsi="Times New Roman"/>
          <w:bCs/>
        </w:rPr>
        <w:t>3</w:t>
      </w:r>
      <w:r w:rsidRPr="00DD2649">
        <w:rPr>
          <w:rFonts w:ascii="Times New Roman" w:eastAsiaTheme="minorHAnsi" w:hAnsi="Times New Roman"/>
          <w:bCs/>
        </w:rPr>
        <w:t xml:space="preserve"> do zapytania ofertowego</w:t>
      </w:r>
    </w:p>
    <w:p w14:paraId="35EBDDAB" w14:textId="77777777" w:rsidR="004A0139" w:rsidRPr="004A0139" w:rsidRDefault="004A0139" w:rsidP="004A013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</w:p>
    <w:p w14:paraId="3E27E021" w14:textId="77777777" w:rsidR="006D28CD" w:rsidRPr="00B61FDC" w:rsidRDefault="006D28CD" w:rsidP="006D28CD">
      <w:pPr>
        <w:tabs>
          <w:tab w:val="left" w:pos="5130"/>
          <w:tab w:val="right" w:pos="935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FDC">
        <w:rPr>
          <w:rFonts w:ascii="Times New Roman" w:hAnsi="Times New Roman"/>
          <w:b/>
          <w:sz w:val="24"/>
          <w:szCs w:val="24"/>
        </w:rPr>
        <w:t>Załącznik do zapytania ofertowego: Formularz ofertowy</w:t>
      </w:r>
    </w:p>
    <w:p w14:paraId="1ACE1F18" w14:textId="77777777" w:rsidR="006D28CD" w:rsidRPr="00B61FDC" w:rsidRDefault="006D28CD" w:rsidP="006D28CD">
      <w:pPr>
        <w:suppressAutoHyphens/>
        <w:spacing w:after="0" w:line="264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08B8BAC" w14:textId="77777777" w:rsidR="006D28CD" w:rsidRPr="00B61FDC" w:rsidRDefault="006D28CD" w:rsidP="006D28C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Nazwa  i adres Wykonawcy: …………………...………………………………………………..</w:t>
      </w:r>
    </w:p>
    <w:p w14:paraId="347A28EA" w14:textId="77777777" w:rsidR="006D28CD" w:rsidRPr="00B61FDC" w:rsidRDefault="006D28CD" w:rsidP="006D28C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Osoba uprawniona do kontaktu z Zamawiającym:</w:t>
      </w:r>
    </w:p>
    <w:p w14:paraId="4D807458" w14:textId="77777777" w:rsidR="006D28CD" w:rsidRPr="00B61FDC" w:rsidRDefault="006D28CD" w:rsidP="006D28CD">
      <w:pPr>
        <w:spacing w:after="0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Imię i Nazwisko: …………………………….………………………………………………………</w:t>
      </w:r>
    </w:p>
    <w:p w14:paraId="53FC3DEB" w14:textId="77777777" w:rsidR="006D28CD" w:rsidRPr="00B61FDC" w:rsidRDefault="006D28CD" w:rsidP="006D28CD">
      <w:pPr>
        <w:spacing w:after="0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Stanowisko: ………………………………..…………...……………………………………………</w:t>
      </w:r>
    </w:p>
    <w:p w14:paraId="0EE03412" w14:textId="77777777" w:rsidR="006D28CD" w:rsidRPr="00B61FDC" w:rsidRDefault="006D28CD" w:rsidP="006D28CD">
      <w:pPr>
        <w:spacing w:after="0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Nr telefonu: ……………………………………..…...………………………………………………</w:t>
      </w:r>
    </w:p>
    <w:p w14:paraId="4A3A45E5" w14:textId="77777777" w:rsidR="006D28CD" w:rsidRPr="00B61FDC" w:rsidRDefault="006D28CD" w:rsidP="006D28CD">
      <w:pPr>
        <w:spacing w:after="0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E-mail: ……………………………………………...……..…………………………………………</w:t>
      </w:r>
    </w:p>
    <w:p w14:paraId="4F0A9287" w14:textId="77777777" w:rsidR="006D28CD" w:rsidRDefault="006D28CD" w:rsidP="006D28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3A412AB" w14:textId="77777777" w:rsidR="006D28CD" w:rsidRPr="00B61FDC" w:rsidRDefault="006D28CD" w:rsidP="006D28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61FDC">
        <w:rPr>
          <w:rFonts w:ascii="Times New Roman" w:hAnsi="Times New Roman"/>
          <w:b/>
          <w:sz w:val="24"/>
          <w:szCs w:val="24"/>
          <w:u w:val="single"/>
        </w:rPr>
        <w:t>FORMULARZ OFERTOWY</w:t>
      </w:r>
    </w:p>
    <w:p w14:paraId="286D0ADB" w14:textId="77777777" w:rsidR="006D28CD" w:rsidRDefault="006D28CD" w:rsidP="006D28C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3154F6" w14:textId="2EF8FB14" w:rsidR="006D28CD" w:rsidRDefault="006D28CD" w:rsidP="006D28C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Nawiązując do zaproszenia do składania ofert na </w:t>
      </w:r>
      <w:r w:rsidR="00102224" w:rsidRPr="00102224">
        <w:rPr>
          <w:rFonts w:ascii="Times New Roman" w:hAnsi="Times New Roman"/>
          <w:sz w:val="24"/>
          <w:szCs w:val="24"/>
        </w:rPr>
        <w:t xml:space="preserve">wykonanie </w:t>
      </w:r>
      <w:r w:rsidR="00133624" w:rsidRPr="00133624">
        <w:rPr>
          <w:rFonts w:ascii="Times New Roman" w:hAnsi="Times New Roman"/>
          <w:sz w:val="24"/>
          <w:szCs w:val="24"/>
        </w:rPr>
        <w:t xml:space="preserve">projektu, przygotowanie do produkcji, </w:t>
      </w:r>
      <w:r w:rsidR="00E91E13">
        <w:rPr>
          <w:rFonts w:ascii="Times New Roman" w:hAnsi="Times New Roman"/>
          <w:sz w:val="24"/>
          <w:szCs w:val="24"/>
        </w:rPr>
        <w:t>druk</w:t>
      </w:r>
      <w:r w:rsidR="00133624" w:rsidRPr="00133624">
        <w:rPr>
          <w:rFonts w:ascii="Times New Roman" w:hAnsi="Times New Roman"/>
          <w:sz w:val="24"/>
          <w:szCs w:val="24"/>
        </w:rPr>
        <w:t xml:space="preserve"> i dostarczenie </w:t>
      </w:r>
      <w:r w:rsidR="00E91E13">
        <w:rPr>
          <w:rFonts w:ascii="Times New Roman" w:hAnsi="Times New Roman"/>
          <w:sz w:val="24"/>
          <w:szCs w:val="24"/>
        </w:rPr>
        <w:t>broszur z komiksem</w:t>
      </w:r>
      <w:r w:rsidR="00133624" w:rsidRPr="00133624">
        <w:rPr>
          <w:rFonts w:ascii="Times New Roman" w:hAnsi="Times New Roman"/>
          <w:sz w:val="24"/>
          <w:szCs w:val="24"/>
        </w:rPr>
        <w:t>:</w:t>
      </w:r>
    </w:p>
    <w:p w14:paraId="46955222" w14:textId="2192501F" w:rsidR="006D28CD" w:rsidRDefault="006D28CD" w:rsidP="006D28C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:</w:t>
      </w:r>
      <w:r w:rsidRPr="00B61FDC">
        <w:rPr>
          <w:rFonts w:ascii="Times New Roman" w:hAnsi="Times New Roman"/>
          <w:sz w:val="24"/>
          <w:szCs w:val="24"/>
        </w:rPr>
        <w:t>……………………………………………….. zł brutto (słownie złotych: ……………………….) według następującej specyfikacji:</w:t>
      </w:r>
    </w:p>
    <w:p w14:paraId="697CCA6D" w14:textId="77777777" w:rsidR="006D28CD" w:rsidRPr="00B61FDC" w:rsidRDefault="006D28CD" w:rsidP="006D28C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pPr w:leftFromText="141" w:rightFromText="141" w:vertAnchor="text" w:horzAnchor="margin" w:tblpXSpec="center" w:tblpY="199"/>
        <w:tblW w:w="9062" w:type="dxa"/>
        <w:tblLook w:val="04A0" w:firstRow="1" w:lastRow="0" w:firstColumn="1" w:lastColumn="0" w:noHBand="0" w:noVBand="1"/>
      </w:tblPr>
      <w:tblGrid>
        <w:gridCol w:w="2608"/>
        <w:gridCol w:w="1200"/>
        <w:gridCol w:w="1378"/>
        <w:gridCol w:w="1083"/>
        <w:gridCol w:w="1364"/>
        <w:gridCol w:w="1429"/>
      </w:tblGrid>
      <w:tr w:rsidR="006D28CD" w:rsidRPr="00B61FDC" w14:paraId="29C77A2E" w14:textId="77777777" w:rsidTr="002778A3">
        <w:trPr>
          <w:trHeight w:val="947"/>
        </w:trPr>
        <w:tc>
          <w:tcPr>
            <w:tcW w:w="2608" w:type="dxa"/>
          </w:tcPr>
          <w:p w14:paraId="736E9CE6" w14:textId="77777777" w:rsidR="006D28CD" w:rsidRPr="00B61FDC" w:rsidRDefault="006D28CD" w:rsidP="002778A3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Nazwa  produktu</w:t>
            </w:r>
          </w:p>
        </w:tc>
        <w:tc>
          <w:tcPr>
            <w:tcW w:w="1200" w:type="dxa"/>
          </w:tcPr>
          <w:p w14:paraId="75861392" w14:textId="77777777" w:rsidR="006D28CD" w:rsidRPr="00B61FDC" w:rsidRDefault="006D28CD" w:rsidP="002778A3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Wartość netto</w:t>
            </w:r>
          </w:p>
          <w:p w14:paraId="33A9B729" w14:textId="77777777" w:rsidR="006D28CD" w:rsidRPr="00B61FDC" w:rsidRDefault="006D28CD" w:rsidP="002778A3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1 szt.</w:t>
            </w:r>
          </w:p>
        </w:tc>
        <w:tc>
          <w:tcPr>
            <w:tcW w:w="1378" w:type="dxa"/>
          </w:tcPr>
          <w:p w14:paraId="10E461C2" w14:textId="77777777" w:rsidR="006D28CD" w:rsidRPr="00B61FDC" w:rsidRDefault="006D28CD" w:rsidP="002778A3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 xml:space="preserve">Liczba sztuk </w:t>
            </w:r>
          </w:p>
        </w:tc>
        <w:tc>
          <w:tcPr>
            <w:tcW w:w="1083" w:type="dxa"/>
          </w:tcPr>
          <w:p w14:paraId="24871C5B" w14:textId="77777777" w:rsidR="006D28CD" w:rsidRPr="00B61FDC" w:rsidRDefault="006D28CD" w:rsidP="002778A3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Wartość netto</w:t>
            </w:r>
          </w:p>
          <w:p w14:paraId="6E579078" w14:textId="77777777" w:rsidR="006D28CD" w:rsidRPr="00B61FDC" w:rsidRDefault="006D28CD" w:rsidP="002778A3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4" w:type="dxa"/>
          </w:tcPr>
          <w:p w14:paraId="304E3B63" w14:textId="77777777" w:rsidR="006D28CD" w:rsidRPr="00B61FDC" w:rsidRDefault="006D28CD" w:rsidP="002778A3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 xml:space="preserve"> VAT</w:t>
            </w:r>
          </w:p>
        </w:tc>
        <w:tc>
          <w:tcPr>
            <w:tcW w:w="1429" w:type="dxa"/>
          </w:tcPr>
          <w:p w14:paraId="44491F1B" w14:textId="77777777" w:rsidR="006D28CD" w:rsidRPr="00B61FDC" w:rsidRDefault="006D28CD" w:rsidP="002778A3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>Wartość brutto</w:t>
            </w:r>
          </w:p>
          <w:p w14:paraId="443B15FE" w14:textId="77777777" w:rsidR="006D28CD" w:rsidRPr="00B61FDC" w:rsidRDefault="006D28CD" w:rsidP="002778A3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FD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6D28CD" w:rsidRPr="00B61FDC" w14:paraId="517E8191" w14:textId="77777777" w:rsidTr="002778A3">
        <w:trPr>
          <w:trHeight w:val="322"/>
        </w:trPr>
        <w:tc>
          <w:tcPr>
            <w:tcW w:w="2608" w:type="dxa"/>
          </w:tcPr>
          <w:p w14:paraId="64A7066F" w14:textId="77777777" w:rsidR="006D28CD" w:rsidRPr="00B61FDC" w:rsidRDefault="006D28CD" w:rsidP="002778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76AEB45A" w14:textId="77777777" w:rsidR="006D28CD" w:rsidRPr="00B61FDC" w:rsidRDefault="006D28CD" w:rsidP="002778A3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C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378" w:type="dxa"/>
          </w:tcPr>
          <w:p w14:paraId="2749CD58" w14:textId="77777777" w:rsidR="006D28CD" w:rsidRPr="00B61FDC" w:rsidRDefault="006D28CD" w:rsidP="002778A3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C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1083" w:type="dxa"/>
          </w:tcPr>
          <w:p w14:paraId="55576B21" w14:textId="3C1CA271" w:rsidR="006D28CD" w:rsidRPr="00B61FDC" w:rsidRDefault="00E91E13" w:rsidP="002778A3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FDC">
              <w:rPr>
                <w:rFonts w:ascii="Times New Roman" w:hAnsi="Times New Roman"/>
                <w:sz w:val="24"/>
                <w:szCs w:val="24"/>
              </w:rPr>
              <w:t>A</w:t>
            </w:r>
            <w:r w:rsidR="006D28CD" w:rsidRPr="00B61FDC">
              <w:rPr>
                <w:rFonts w:ascii="Times New Roman" w:hAnsi="Times New Roman"/>
                <w:sz w:val="24"/>
                <w:szCs w:val="24"/>
              </w:rPr>
              <w:t>xb</w:t>
            </w:r>
            <w:proofErr w:type="spellEnd"/>
          </w:p>
        </w:tc>
        <w:tc>
          <w:tcPr>
            <w:tcW w:w="1364" w:type="dxa"/>
          </w:tcPr>
          <w:p w14:paraId="15B5B9BE" w14:textId="77777777" w:rsidR="006D28CD" w:rsidRPr="00B61FDC" w:rsidRDefault="006D28CD" w:rsidP="002778A3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14:paraId="77A35EF3" w14:textId="77777777" w:rsidR="006D28CD" w:rsidRPr="00B61FDC" w:rsidRDefault="006D28CD" w:rsidP="002778A3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FDC">
              <w:rPr>
                <w:rFonts w:ascii="Times New Roman" w:hAnsi="Times New Roman"/>
                <w:sz w:val="24"/>
                <w:szCs w:val="24"/>
              </w:rPr>
              <w:t>axb+VAT</w:t>
            </w:r>
            <w:proofErr w:type="spellEnd"/>
          </w:p>
        </w:tc>
      </w:tr>
      <w:tr w:rsidR="006D28CD" w:rsidRPr="00B61FDC" w14:paraId="3C7A3F89" w14:textId="77777777" w:rsidTr="002778A3">
        <w:trPr>
          <w:trHeight w:val="604"/>
        </w:trPr>
        <w:tc>
          <w:tcPr>
            <w:tcW w:w="2608" w:type="dxa"/>
          </w:tcPr>
          <w:p w14:paraId="7D3D8A16" w14:textId="5D5489A4" w:rsidR="006D28CD" w:rsidRPr="00B61FDC" w:rsidRDefault="00FE0B5C" w:rsidP="002778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Broszura edukacyjna </w:t>
            </w:r>
          </w:p>
        </w:tc>
        <w:tc>
          <w:tcPr>
            <w:tcW w:w="1200" w:type="dxa"/>
          </w:tcPr>
          <w:p w14:paraId="3CE77C35" w14:textId="77777777" w:rsidR="006D28CD" w:rsidRPr="00B61FDC" w:rsidRDefault="006D28CD" w:rsidP="002778A3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14:paraId="1794CDCE" w14:textId="77777777" w:rsidR="006D28CD" w:rsidRPr="00B61FDC" w:rsidRDefault="006D28CD" w:rsidP="002778A3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14:paraId="42A8156D" w14:textId="77777777" w:rsidR="006D28CD" w:rsidRPr="00B61FDC" w:rsidRDefault="006D28CD" w:rsidP="002778A3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14:paraId="454ADC46" w14:textId="77777777" w:rsidR="006D28CD" w:rsidRPr="00B61FDC" w:rsidRDefault="006D28CD" w:rsidP="002778A3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</w:tcPr>
          <w:p w14:paraId="63F155ED" w14:textId="77777777" w:rsidR="006D28CD" w:rsidRPr="00B61FDC" w:rsidRDefault="006D28CD" w:rsidP="002778A3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05E07BE" w14:textId="77777777" w:rsidR="006D28CD" w:rsidRDefault="006D28CD" w:rsidP="006D28CD">
      <w:p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</w:p>
    <w:p w14:paraId="32D222F7" w14:textId="77777777" w:rsidR="006D28CD" w:rsidRPr="00B61FDC" w:rsidRDefault="006D28CD" w:rsidP="00AD59AC">
      <w:pPr>
        <w:numPr>
          <w:ilvl w:val="0"/>
          <w:numId w:val="6"/>
        </w:num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Oświadczam, że zapoznałem się z warunkami niniejszego zapytania i nie wnoszę do niego żadnych zastrzeżeń oraz zdobyłem informacje konieczne do przygotowania oferty cenowej.</w:t>
      </w:r>
    </w:p>
    <w:p w14:paraId="42942D28" w14:textId="77777777" w:rsidR="006D28CD" w:rsidRPr="00B61FDC" w:rsidRDefault="006D28CD" w:rsidP="00AD59AC">
      <w:pPr>
        <w:numPr>
          <w:ilvl w:val="0"/>
          <w:numId w:val="6"/>
        </w:num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Oświadczam, że oferta cenowa spełnia warunki określone w zapytaniu ofertowym.</w:t>
      </w:r>
    </w:p>
    <w:p w14:paraId="49951FB0" w14:textId="77777777" w:rsidR="006D28CD" w:rsidRPr="00B61FDC" w:rsidRDefault="006D28CD" w:rsidP="00AD59AC">
      <w:pPr>
        <w:numPr>
          <w:ilvl w:val="0"/>
          <w:numId w:val="6"/>
        </w:numPr>
        <w:spacing w:after="0" w:line="28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B61FDC">
        <w:rPr>
          <w:rFonts w:ascii="Times New Roman" w:hAnsi="Times New Roman"/>
          <w:sz w:val="24"/>
          <w:szCs w:val="24"/>
        </w:rPr>
        <w:t>Do niniejszego formularza są załączone i stanowią integralną część niniejszej oferty cenowej, następujące dokumenty:</w:t>
      </w:r>
    </w:p>
    <w:p w14:paraId="78ED79B4" w14:textId="77777777" w:rsidR="006D28CD" w:rsidRPr="002778A3" w:rsidRDefault="006D28CD" w:rsidP="00AD59AC">
      <w:pPr>
        <w:numPr>
          <w:ilvl w:val="0"/>
          <w:numId w:val="6"/>
        </w:num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2778A3">
        <w:rPr>
          <w:rFonts w:ascii="Times New Roman" w:hAnsi="Times New Roman"/>
        </w:rPr>
        <w:t>Oświadczam / y, że nie podlegam / y wykluczeniu z postępowania na podstawie art. 7 ust. 1 ustawy z</w:t>
      </w:r>
      <w:r>
        <w:rPr>
          <w:rFonts w:ascii="Times New Roman" w:hAnsi="Times New Roman"/>
        </w:rPr>
        <w:t xml:space="preserve"> </w:t>
      </w:r>
      <w:r w:rsidRPr="002778A3">
        <w:rPr>
          <w:rFonts w:ascii="Times New Roman" w:hAnsi="Times New Roman"/>
        </w:rPr>
        <w:t>dnia 13 kwietnia 2022 r. o szczególnych rozwiązaniach w zakresie przeciwdziałania wspieraniu agresji</w:t>
      </w:r>
      <w:r>
        <w:rPr>
          <w:rFonts w:ascii="Times New Roman" w:hAnsi="Times New Roman"/>
        </w:rPr>
        <w:t xml:space="preserve"> </w:t>
      </w:r>
      <w:r w:rsidRPr="002778A3">
        <w:rPr>
          <w:rFonts w:ascii="Times New Roman" w:hAnsi="Times New Roman"/>
        </w:rPr>
        <w:t>na Ukrainę oraz służących ochronie bezpieczeństwa narodowego (Dz. U. z 2023 r. poz. 129).</w:t>
      </w:r>
    </w:p>
    <w:p w14:paraId="6F9C7AAD" w14:textId="77777777" w:rsidR="006D28CD" w:rsidRPr="00B61FDC" w:rsidRDefault="006D28CD" w:rsidP="006D28CD">
      <w:pPr>
        <w:spacing w:after="0"/>
        <w:rPr>
          <w:rFonts w:ascii="Times New Roman" w:hAnsi="Times New Roman"/>
          <w:sz w:val="24"/>
          <w:szCs w:val="24"/>
        </w:rPr>
      </w:pPr>
      <w:r w:rsidRPr="00B61FDC">
        <w:rPr>
          <w:rFonts w:ascii="Times New Roman" w:hAnsi="Times New Roman"/>
          <w:sz w:val="24"/>
          <w:szCs w:val="24"/>
        </w:rPr>
        <w:t>............................. , dnia .................                     .............................................................</w:t>
      </w:r>
    </w:p>
    <w:p w14:paraId="611B2B0B" w14:textId="77777777" w:rsidR="006D28CD" w:rsidRPr="00CF6D62" w:rsidRDefault="006D28CD" w:rsidP="006D28CD">
      <w:pPr>
        <w:spacing w:after="0"/>
        <w:ind w:left="4956"/>
        <w:rPr>
          <w:rFonts w:ascii="Times New Roman" w:hAnsi="Times New Roman"/>
          <w:i/>
          <w:sz w:val="20"/>
          <w:szCs w:val="20"/>
        </w:rPr>
      </w:pPr>
      <w:r w:rsidRPr="00CF6D62">
        <w:rPr>
          <w:rFonts w:ascii="Times New Roman" w:hAnsi="Times New Roman"/>
          <w:i/>
          <w:sz w:val="20"/>
          <w:szCs w:val="20"/>
        </w:rPr>
        <w:t>( podpis i pieczęć osoby upoważnionej do reprezentowania Wykonawcy )</w:t>
      </w:r>
    </w:p>
    <w:sectPr w:rsidR="006D28CD" w:rsidRPr="00CF6D62" w:rsidSect="00650304">
      <w:headerReference w:type="default" r:id="rId8"/>
      <w:footerReference w:type="default" r:id="rId9"/>
      <w:headerReference w:type="first" r:id="rId10"/>
      <w:pgSz w:w="11906" w:h="16838"/>
      <w:pgMar w:top="1417" w:right="1417" w:bottom="426" w:left="122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6E72CE" w14:textId="77777777" w:rsidR="00650304" w:rsidRDefault="00650304" w:rsidP="000F38F9">
      <w:pPr>
        <w:spacing w:after="0" w:line="240" w:lineRule="auto"/>
      </w:pPr>
      <w:r>
        <w:separator/>
      </w:r>
    </w:p>
  </w:endnote>
  <w:endnote w:type="continuationSeparator" w:id="0">
    <w:p w14:paraId="5BBEEC1A" w14:textId="77777777" w:rsidR="00650304" w:rsidRDefault="0065030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605D0A" w14:textId="77777777" w:rsidR="003E084B" w:rsidRDefault="003E084B" w:rsidP="007A7EB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CB5167" w14:textId="77777777" w:rsidR="00650304" w:rsidRDefault="00650304" w:rsidP="000F38F9">
      <w:pPr>
        <w:spacing w:after="0" w:line="240" w:lineRule="auto"/>
      </w:pPr>
      <w:r>
        <w:separator/>
      </w:r>
    </w:p>
  </w:footnote>
  <w:footnote w:type="continuationSeparator" w:id="0">
    <w:p w14:paraId="0D369D03" w14:textId="77777777" w:rsidR="00650304" w:rsidRDefault="0065030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21CC0" w14:textId="0BC76FA1" w:rsidR="003E084B" w:rsidRDefault="003E084B" w:rsidP="00146D4D">
    <w:pPr>
      <w:pStyle w:val="Header"/>
      <w:tabs>
        <w:tab w:val="clear" w:pos="4536"/>
        <w:tab w:val="clear" w:pos="9072"/>
      </w:tabs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454B81" w14:textId="7D122DDB" w:rsidR="003E084B" w:rsidRDefault="003164D1">
    <w:pPr>
      <w:pStyle w:val="Header"/>
    </w:pPr>
    <w:r>
      <w:rPr>
        <w:noProof/>
        <w:lang w:eastAsia="pl-PL"/>
      </w:rPr>
      <w:drawing>
        <wp:inline distT="0" distB="0" distL="0" distR="0" wp14:anchorId="3D761781" wp14:editId="76708DE5">
          <wp:extent cx="4906645" cy="936625"/>
          <wp:effectExtent l="0" t="0" r="0" b="0"/>
          <wp:docPr id="14" name="Obraz 14" descr="logo_RDOS_Warszaw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Warszaw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6E6622" w14:textId="77777777" w:rsidR="003E084B" w:rsidRDefault="003E084B">
    <w:pPr>
      <w:pStyle w:val="Header"/>
    </w:pPr>
  </w:p>
  <w:p w14:paraId="6251111F" w14:textId="77777777" w:rsidR="003E084B" w:rsidRDefault="003E08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C1B9C"/>
    <w:multiLevelType w:val="hybridMultilevel"/>
    <w:tmpl w:val="32822C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6F97A87"/>
    <w:multiLevelType w:val="multilevel"/>
    <w:tmpl w:val="B77A6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B72CBA"/>
    <w:multiLevelType w:val="hybridMultilevel"/>
    <w:tmpl w:val="56A0C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75196"/>
    <w:multiLevelType w:val="hybridMultilevel"/>
    <w:tmpl w:val="3ED6EA54"/>
    <w:lvl w:ilvl="0" w:tplc="0415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30CE794C"/>
    <w:multiLevelType w:val="hybridMultilevel"/>
    <w:tmpl w:val="8B48B94C"/>
    <w:lvl w:ilvl="0" w:tplc="09008ED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20119"/>
    <w:multiLevelType w:val="hybridMultilevel"/>
    <w:tmpl w:val="9D2416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67F55"/>
    <w:multiLevelType w:val="hybridMultilevel"/>
    <w:tmpl w:val="5234E5BC"/>
    <w:lvl w:ilvl="0" w:tplc="D5CA555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24FAE"/>
    <w:multiLevelType w:val="hybridMultilevel"/>
    <w:tmpl w:val="443626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D66CED"/>
    <w:multiLevelType w:val="hybridMultilevel"/>
    <w:tmpl w:val="3C921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F01427"/>
    <w:multiLevelType w:val="hybridMultilevel"/>
    <w:tmpl w:val="A7D05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81EF4"/>
    <w:multiLevelType w:val="hybridMultilevel"/>
    <w:tmpl w:val="3FF2A2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BC5770"/>
    <w:multiLevelType w:val="multilevel"/>
    <w:tmpl w:val="CF14D53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06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C8B37B6"/>
    <w:multiLevelType w:val="multilevel"/>
    <w:tmpl w:val="157ECF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06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CB44D15"/>
    <w:multiLevelType w:val="hybridMultilevel"/>
    <w:tmpl w:val="B44080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E7FDE"/>
    <w:multiLevelType w:val="hybridMultilevel"/>
    <w:tmpl w:val="8350F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B93B0C"/>
    <w:multiLevelType w:val="multilevel"/>
    <w:tmpl w:val="CE3C55E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06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38C75EC"/>
    <w:multiLevelType w:val="hybridMultilevel"/>
    <w:tmpl w:val="37F28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B270A5"/>
    <w:multiLevelType w:val="hybridMultilevel"/>
    <w:tmpl w:val="30B2932A"/>
    <w:lvl w:ilvl="0" w:tplc="179629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245A54"/>
    <w:multiLevelType w:val="hybridMultilevel"/>
    <w:tmpl w:val="67D84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845B01"/>
    <w:multiLevelType w:val="hybridMultilevel"/>
    <w:tmpl w:val="6870E6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A33E15"/>
    <w:multiLevelType w:val="hybridMultilevel"/>
    <w:tmpl w:val="AEC68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34E8C"/>
    <w:multiLevelType w:val="multilevel"/>
    <w:tmpl w:val="0F9E8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30647738">
    <w:abstractNumId w:val="1"/>
  </w:num>
  <w:num w:numId="2" w16cid:durableId="2041348027">
    <w:abstractNumId w:val="2"/>
  </w:num>
  <w:num w:numId="3" w16cid:durableId="1008483321">
    <w:abstractNumId w:val="17"/>
  </w:num>
  <w:num w:numId="4" w16cid:durableId="2092003001">
    <w:abstractNumId w:val="14"/>
  </w:num>
  <w:num w:numId="5" w16cid:durableId="406726226">
    <w:abstractNumId w:val="13"/>
  </w:num>
  <w:num w:numId="6" w16cid:durableId="117607357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763262">
    <w:abstractNumId w:val="20"/>
  </w:num>
  <w:num w:numId="8" w16cid:durableId="101152993">
    <w:abstractNumId w:val="5"/>
  </w:num>
  <w:num w:numId="9" w16cid:durableId="494303245">
    <w:abstractNumId w:val="16"/>
  </w:num>
  <w:num w:numId="10" w16cid:durableId="1470443524">
    <w:abstractNumId w:val="23"/>
  </w:num>
  <w:num w:numId="11" w16cid:durableId="1196118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964924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180109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4181697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400709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3215795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45909574">
    <w:abstractNumId w:val="21"/>
  </w:num>
  <w:num w:numId="18" w16cid:durableId="482281920">
    <w:abstractNumId w:val="11"/>
  </w:num>
  <w:num w:numId="19" w16cid:durableId="1762674620">
    <w:abstractNumId w:val="3"/>
  </w:num>
  <w:num w:numId="20" w16cid:durableId="505288833">
    <w:abstractNumId w:val="22"/>
  </w:num>
  <w:num w:numId="21" w16cid:durableId="217715097">
    <w:abstractNumId w:val="15"/>
  </w:num>
  <w:num w:numId="22" w16cid:durableId="1288901207">
    <w:abstractNumId w:val="9"/>
  </w:num>
  <w:num w:numId="23" w16cid:durableId="1899318646">
    <w:abstractNumId w:val="8"/>
  </w:num>
  <w:num w:numId="24" w16cid:durableId="406806214">
    <w:abstractNumId w:val="19"/>
  </w:num>
  <w:num w:numId="25" w16cid:durableId="1521312761">
    <w:abstractNumId w:val="12"/>
  </w:num>
  <w:num w:numId="26" w16cid:durableId="1957982560">
    <w:abstractNumId w:val="6"/>
  </w:num>
  <w:num w:numId="27" w16cid:durableId="636837828">
    <w:abstractNumId w:val="7"/>
  </w:num>
  <w:num w:numId="28" w16cid:durableId="342782961">
    <w:abstractNumId w:val="4"/>
  </w:num>
  <w:num w:numId="29" w16cid:durableId="1119714744">
    <w:abstractNumId w:val="10"/>
  </w:num>
  <w:num w:numId="30" w16cid:durableId="1819566103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9BA"/>
    <w:rsid w:val="00010A42"/>
    <w:rsid w:val="000159C2"/>
    <w:rsid w:val="00023A5A"/>
    <w:rsid w:val="00024BBD"/>
    <w:rsid w:val="00025938"/>
    <w:rsid w:val="000278BC"/>
    <w:rsid w:val="00034092"/>
    <w:rsid w:val="00037C21"/>
    <w:rsid w:val="00046EF0"/>
    <w:rsid w:val="0005090E"/>
    <w:rsid w:val="00053483"/>
    <w:rsid w:val="00055621"/>
    <w:rsid w:val="0006121A"/>
    <w:rsid w:val="000626FF"/>
    <w:rsid w:val="00062780"/>
    <w:rsid w:val="00072FF1"/>
    <w:rsid w:val="000760AE"/>
    <w:rsid w:val="0008165A"/>
    <w:rsid w:val="00083117"/>
    <w:rsid w:val="00092637"/>
    <w:rsid w:val="00094F45"/>
    <w:rsid w:val="00094FEA"/>
    <w:rsid w:val="0009553B"/>
    <w:rsid w:val="000A054E"/>
    <w:rsid w:val="000B208C"/>
    <w:rsid w:val="000B4195"/>
    <w:rsid w:val="000B50B3"/>
    <w:rsid w:val="000B518B"/>
    <w:rsid w:val="000C1307"/>
    <w:rsid w:val="000C3807"/>
    <w:rsid w:val="000C6C9F"/>
    <w:rsid w:val="000E503D"/>
    <w:rsid w:val="000E5BE2"/>
    <w:rsid w:val="000F334C"/>
    <w:rsid w:val="000F3813"/>
    <w:rsid w:val="000F38F9"/>
    <w:rsid w:val="000F4EFA"/>
    <w:rsid w:val="000F612F"/>
    <w:rsid w:val="00102224"/>
    <w:rsid w:val="00111161"/>
    <w:rsid w:val="00123CE9"/>
    <w:rsid w:val="00124657"/>
    <w:rsid w:val="00124C97"/>
    <w:rsid w:val="0013337E"/>
    <w:rsid w:val="00133624"/>
    <w:rsid w:val="0014160E"/>
    <w:rsid w:val="00143CA3"/>
    <w:rsid w:val="00145F33"/>
    <w:rsid w:val="00146D4D"/>
    <w:rsid w:val="00152CA5"/>
    <w:rsid w:val="0016086B"/>
    <w:rsid w:val="00171A4C"/>
    <w:rsid w:val="00175D69"/>
    <w:rsid w:val="001762AE"/>
    <w:rsid w:val="001766D0"/>
    <w:rsid w:val="001777C4"/>
    <w:rsid w:val="001853EC"/>
    <w:rsid w:val="001861E1"/>
    <w:rsid w:val="00194726"/>
    <w:rsid w:val="001A12FD"/>
    <w:rsid w:val="001B15F6"/>
    <w:rsid w:val="001C155F"/>
    <w:rsid w:val="001D1108"/>
    <w:rsid w:val="001E5D3D"/>
    <w:rsid w:val="001E6BF7"/>
    <w:rsid w:val="001E7F48"/>
    <w:rsid w:val="001F1F5D"/>
    <w:rsid w:val="001F28C5"/>
    <w:rsid w:val="001F489F"/>
    <w:rsid w:val="002078CB"/>
    <w:rsid w:val="00215917"/>
    <w:rsid w:val="0021759D"/>
    <w:rsid w:val="00217EE7"/>
    <w:rsid w:val="00221F98"/>
    <w:rsid w:val="00223092"/>
    <w:rsid w:val="00225414"/>
    <w:rsid w:val="00232A8B"/>
    <w:rsid w:val="0024493B"/>
    <w:rsid w:val="0024534D"/>
    <w:rsid w:val="00251657"/>
    <w:rsid w:val="0026469F"/>
    <w:rsid w:val="002716BD"/>
    <w:rsid w:val="00277FDB"/>
    <w:rsid w:val="002913C1"/>
    <w:rsid w:val="00297163"/>
    <w:rsid w:val="002A2117"/>
    <w:rsid w:val="002A467F"/>
    <w:rsid w:val="002B0712"/>
    <w:rsid w:val="002B0A7F"/>
    <w:rsid w:val="002B133D"/>
    <w:rsid w:val="002B58C5"/>
    <w:rsid w:val="002B652C"/>
    <w:rsid w:val="002C018D"/>
    <w:rsid w:val="002C28AF"/>
    <w:rsid w:val="002C2C6D"/>
    <w:rsid w:val="002D5B7F"/>
    <w:rsid w:val="002D64C4"/>
    <w:rsid w:val="002D70D2"/>
    <w:rsid w:val="002D75BB"/>
    <w:rsid w:val="002E195E"/>
    <w:rsid w:val="002E5587"/>
    <w:rsid w:val="002F3587"/>
    <w:rsid w:val="002F5E34"/>
    <w:rsid w:val="002F6E6C"/>
    <w:rsid w:val="00305AD5"/>
    <w:rsid w:val="00311BAA"/>
    <w:rsid w:val="003149CE"/>
    <w:rsid w:val="003164D1"/>
    <w:rsid w:val="00320BF1"/>
    <w:rsid w:val="00325DEA"/>
    <w:rsid w:val="00335362"/>
    <w:rsid w:val="00342586"/>
    <w:rsid w:val="00343D73"/>
    <w:rsid w:val="00350DC0"/>
    <w:rsid w:val="00353FE0"/>
    <w:rsid w:val="0035750E"/>
    <w:rsid w:val="0036229F"/>
    <w:rsid w:val="003714E9"/>
    <w:rsid w:val="0037355A"/>
    <w:rsid w:val="00383FDD"/>
    <w:rsid w:val="00390E4A"/>
    <w:rsid w:val="00391BDB"/>
    <w:rsid w:val="00391C36"/>
    <w:rsid w:val="00393829"/>
    <w:rsid w:val="003A1FEE"/>
    <w:rsid w:val="003A73D7"/>
    <w:rsid w:val="003A7EBD"/>
    <w:rsid w:val="003B3CBE"/>
    <w:rsid w:val="003B3F93"/>
    <w:rsid w:val="003B4787"/>
    <w:rsid w:val="003B53EB"/>
    <w:rsid w:val="003C129E"/>
    <w:rsid w:val="003D3BC9"/>
    <w:rsid w:val="003E084B"/>
    <w:rsid w:val="003F14C8"/>
    <w:rsid w:val="003F455C"/>
    <w:rsid w:val="003F4A79"/>
    <w:rsid w:val="003F4FB2"/>
    <w:rsid w:val="003F557B"/>
    <w:rsid w:val="003F7F29"/>
    <w:rsid w:val="0040388A"/>
    <w:rsid w:val="00403C0E"/>
    <w:rsid w:val="004047DC"/>
    <w:rsid w:val="00406595"/>
    <w:rsid w:val="004200CE"/>
    <w:rsid w:val="00425F85"/>
    <w:rsid w:val="004500F9"/>
    <w:rsid w:val="00451F74"/>
    <w:rsid w:val="00455834"/>
    <w:rsid w:val="004572B4"/>
    <w:rsid w:val="0046531A"/>
    <w:rsid w:val="00471310"/>
    <w:rsid w:val="00471D19"/>
    <w:rsid w:val="0047486C"/>
    <w:rsid w:val="00475846"/>
    <w:rsid w:val="00476E20"/>
    <w:rsid w:val="00480857"/>
    <w:rsid w:val="004818F1"/>
    <w:rsid w:val="004839BA"/>
    <w:rsid w:val="00491927"/>
    <w:rsid w:val="0049427E"/>
    <w:rsid w:val="004959AC"/>
    <w:rsid w:val="004A0139"/>
    <w:rsid w:val="004A2F36"/>
    <w:rsid w:val="004A32BE"/>
    <w:rsid w:val="004B6481"/>
    <w:rsid w:val="004C004D"/>
    <w:rsid w:val="004C38B2"/>
    <w:rsid w:val="004C77F2"/>
    <w:rsid w:val="004D27A9"/>
    <w:rsid w:val="004D71D9"/>
    <w:rsid w:val="004D7B3D"/>
    <w:rsid w:val="004E3479"/>
    <w:rsid w:val="004E766F"/>
    <w:rsid w:val="004F0B1F"/>
    <w:rsid w:val="004F268B"/>
    <w:rsid w:val="00510F72"/>
    <w:rsid w:val="005146CA"/>
    <w:rsid w:val="0051705D"/>
    <w:rsid w:val="00520909"/>
    <w:rsid w:val="00522C1A"/>
    <w:rsid w:val="005253E6"/>
    <w:rsid w:val="00536173"/>
    <w:rsid w:val="005436AE"/>
    <w:rsid w:val="00545813"/>
    <w:rsid w:val="0054781B"/>
    <w:rsid w:val="00552E13"/>
    <w:rsid w:val="00564E1F"/>
    <w:rsid w:val="00567ADE"/>
    <w:rsid w:val="00570FFA"/>
    <w:rsid w:val="00571D04"/>
    <w:rsid w:val="005844AF"/>
    <w:rsid w:val="00584FA0"/>
    <w:rsid w:val="0059487B"/>
    <w:rsid w:val="005A1E16"/>
    <w:rsid w:val="005A45AA"/>
    <w:rsid w:val="005B2D0F"/>
    <w:rsid w:val="005B361D"/>
    <w:rsid w:val="005B3A8F"/>
    <w:rsid w:val="005B574A"/>
    <w:rsid w:val="005C4054"/>
    <w:rsid w:val="005C7609"/>
    <w:rsid w:val="005E1CC4"/>
    <w:rsid w:val="005F0931"/>
    <w:rsid w:val="005F3444"/>
    <w:rsid w:val="005F4F3B"/>
    <w:rsid w:val="005F7247"/>
    <w:rsid w:val="0060021B"/>
    <w:rsid w:val="006039E7"/>
    <w:rsid w:val="00604FB9"/>
    <w:rsid w:val="00606D99"/>
    <w:rsid w:val="0060711C"/>
    <w:rsid w:val="00610EA6"/>
    <w:rsid w:val="0062060B"/>
    <w:rsid w:val="00622C07"/>
    <w:rsid w:val="0062316B"/>
    <w:rsid w:val="006265A4"/>
    <w:rsid w:val="00626F39"/>
    <w:rsid w:val="00633AB3"/>
    <w:rsid w:val="00633E81"/>
    <w:rsid w:val="00633F2F"/>
    <w:rsid w:val="00642E19"/>
    <w:rsid w:val="00642EED"/>
    <w:rsid w:val="00646CDC"/>
    <w:rsid w:val="00650304"/>
    <w:rsid w:val="00653783"/>
    <w:rsid w:val="00664C5F"/>
    <w:rsid w:val="00664F4F"/>
    <w:rsid w:val="00670761"/>
    <w:rsid w:val="00674330"/>
    <w:rsid w:val="006773CF"/>
    <w:rsid w:val="00686258"/>
    <w:rsid w:val="006A393E"/>
    <w:rsid w:val="006A54E0"/>
    <w:rsid w:val="006B2D8A"/>
    <w:rsid w:val="006B5159"/>
    <w:rsid w:val="006C16A0"/>
    <w:rsid w:val="006D28CD"/>
    <w:rsid w:val="006E098D"/>
    <w:rsid w:val="006E23D6"/>
    <w:rsid w:val="006F3E76"/>
    <w:rsid w:val="006F41DC"/>
    <w:rsid w:val="006F74F4"/>
    <w:rsid w:val="00700C3F"/>
    <w:rsid w:val="00700C6B"/>
    <w:rsid w:val="00705E77"/>
    <w:rsid w:val="00720D96"/>
    <w:rsid w:val="00721AE7"/>
    <w:rsid w:val="00730419"/>
    <w:rsid w:val="00741321"/>
    <w:rsid w:val="0075095D"/>
    <w:rsid w:val="007538CE"/>
    <w:rsid w:val="007623C5"/>
    <w:rsid w:val="00762D7D"/>
    <w:rsid w:val="00767F30"/>
    <w:rsid w:val="00771A01"/>
    <w:rsid w:val="00774141"/>
    <w:rsid w:val="00792BBA"/>
    <w:rsid w:val="00793EC8"/>
    <w:rsid w:val="00795A3E"/>
    <w:rsid w:val="007A0334"/>
    <w:rsid w:val="007A0D66"/>
    <w:rsid w:val="007A7EBB"/>
    <w:rsid w:val="007B036D"/>
    <w:rsid w:val="007B5595"/>
    <w:rsid w:val="007C26F1"/>
    <w:rsid w:val="007C3857"/>
    <w:rsid w:val="007C6EC0"/>
    <w:rsid w:val="007D020C"/>
    <w:rsid w:val="007D1CAC"/>
    <w:rsid w:val="007D247A"/>
    <w:rsid w:val="007D40C0"/>
    <w:rsid w:val="007D7C22"/>
    <w:rsid w:val="007E2322"/>
    <w:rsid w:val="007E28EB"/>
    <w:rsid w:val="007E3FCE"/>
    <w:rsid w:val="007F20A7"/>
    <w:rsid w:val="007F7C27"/>
    <w:rsid w:val="008053E2"/>
    <w:rsid w:val="00812164"/>
    <w:rsid w:val="00812CEA"/>
    <w:rsid w:val="00821F93"/>
    <w:rsid w:val="008270D6"/>
    <w:rsid w:val="008306BD"/>
    <w:rsid w:val="008312F9"/>
    <w:rsid w:val="00832143"/>
    <w:rsid w:val="00833859"/>
    <w:rsid w:val="00833B2B"/>
    <w:rsid w:val="008435E5"/>
    <w:rsid w:val="00846A49"/>
    <w:rsid w:val="008479F9"/>
    <w:rsid w:val="00850EB0"/>
    <w:rsid w:val="0085274A"/>
    <w:rsid w:val="00853DF1"/>
    <w:rsid w:val="0086451B"/>
    <w:rsid w:val="00866E2F"/>
    <w:rsid w:val="00870330"/>
    <w:rsid w:val="00876A8C"/>
    <w:rsid w:val="00880012"/>
    <w:rsid w:val="008931D8"/>
    <w:rsid w:val="008A07EC"/>
    <w:rsid w:val="008A2E3D"/>
    <w:rsid w:val="008A4794"/>
    <w:rsid w:val="008A69B0"/>
    <w:rsid w:val="008B200B"/>
    <w:rsid w:val="008B290C"/>
    <w:rsid w:val="008B6E97"/>
    <w:rsid w:val="008B6EBA"/>
    <w:rsid w:val="008D77DE"/>
    <w:rsid w:val="008E145F"/>
    <w:rsid w:val="0091038D"/>
    <w:rsid w:val="00910501"/>
    <w:rsid w:val="00913990"/>
    <w:rsid w:val="009301BF"/>
    <w:rsid w:val="00932A00"/>
    <w:rsid w:val="00933AF6"/>
    <w:rsid w:val="00937493"/>
    <w:rsid w:val="00946FD8"/>
    <w:rsid w:val="00951C0C"/>
    <w:rsid w:val="00951D02"/>
    <w:rsid w:val="0095526C"/>
    <w:rsid w:val="00961420"/>
    <w:rsid w:val="0096370D"/>
    <w:rsid w:val="00966306"/>
    <w:rsid w:val="009801CD"/>
    <w:rsid w:val="00981D02"/>
    <w:rsid w:val="00985590"/>
    <w:rsid w:val="009937BD"/>
    <w:rsid w:val="009949ED"/>
    <w:rsid w:val="00996D8F"/>
    <w:rsid w:val="009A62D9"/>
    <w:rsid w:val="009A68EC"/>
    <w:rsid w:val="009A6C5D"/>
    <w:rsid w:val="009B243D"/>
    <w:rsid w:val="009B270B"/>
    <w:rsid w:val="009B65A0"/>
    <w:rsid w:val="009B6DB2"/>
    <w:rsid w:val="009C092C"/>
    <w:rsid w:val="009E249F"/>
    <w:rsid w:val="009E5CA9"/>
    <w:rsid w:val="009F1E4C"/>
    <w:rsid w:val="009F2A66"/>
    <w:rsid w:val="009F5B69"/>
    <w:rsid w:val="009F7301"/>
    <w:rsid w:val="009F7750"/>
    <w:rsid w:val="00A000B0"/>
    <w:rsid w:val="00A06E3B"/>
    <w:rsid w:val="00A2021B"/>
    <w:rsid w:val="00A20FE6"/>
    <w:rsid w:val="00A27EB9"/>
    <w:rsid w:val="00A30926"/>
    <w:rsid w:val="00A32884"/>
    <w:rsid w:val="00A41BBC"/>
    <w:rsid w:val="00A45E12"/>
    <w:rsid w:val="00A477D9"/>
    <w:rsid w:val="00A56646"/>
    <w:rsid w:val="00A61476"/>
    <w:rsid w:val="00A62B67"/>
    <w:rsid w:val="00A6322A"/>
    <w:rsid w:val="00A66F4C"/>
    <w:rsid w:val="00A7047B"/>
    <w:rsid w:val="00A73185"/>
    <w:rsid w:val="00A73356"/>
    <w:rsid w:val="00A74209"/>
    <w:rsid w:val="00A755EB"/>
    <w:rsid w:val="00A77530"/>
    <w:rsid w:val="00A9313E"/>
    <w:rsid w:val="00A9686B"/>
    <w:rsid w:val="00A971D6"/>
    <w:rsid w:val="00AB3F4E"/>
    <w:rsid w:val="00AC1A05"/>
    <w:rsid w:val="00AC32F0"/>
    <w:rsid w:val="00AC74DE"/>
    <w:rsid w:val="00AD016A"/>
    <w:rsid w:val="00AD22AB"/>
    <w:rsid w:val="00AD3988"/>
    <w:rsid w:val="00AD4B5F"/>
    <w:rsid w:val="00AD59AC"/>
    <w:rsid w:val="00AE1E84"/>
    <w:rsid w:val="00AE2E58"/>
    <w:rsid w:val="00AE78E5"/>
    <w:rsid w:val="00AF0B90"/>
    <w:rsid w:val="00B00542"/>
    <w:rsid w:val="00B00786"/>
    <w:rsid w:val="00B04126"/>
    <w:rsid w:val="00B05251"/>
    <w:rsid w:val="00B129BB"/>
    <w:rsid w:val="00B13C99"/>
    <w:rsid w:val="00B22BB1"/>
    <w:rsid w:val="00B35140"/>
    <w:rsid w:val="00B41B99"/>
    <w:rsid w:val="00B435BB"/>
    <w:rsid w:val="00B4399C"/>
    <w:rsid w:val="00B45832"/>
    <w:rsid w:val="00B502B2"/>
    <w:rsid w:val="00B66EA3"/>
    <w:rsid w:val="00B675F5"/>
    <w:rsid w:val="00B67DD9"/>
    <w:rsid w:val="00B71B3C"/>
    <w:rsid w:val="00B77533"/>
    <w:rsid w:val="00B8077F"/>
    <w:rsid w:val="00B86B46"/>
    <w:rsid w:val="00B9331F"/>
    <w:rsid w:val="00B962F1"/>
    <w:rsid w:val="00B977DC"/>
    <w:rsid w:val="00BA5F9E"/>
    <w:rsid w:val="00BA6592"/>
    <w:rsid w:val="00BA7A74"/>
    <w:rsid w:val="00BB2CCC"/>
    <w:rsid w:val="00BB4BA0"/>
    <w:rsid w:val="00BC407A"/>
    <w:rsid w:val="00BC6F6C"/>
    <w:rsid w:val="00BD66DA"/>
    <w:rsid w:val="00BE007F"/>
    <w:rsid w:val="00C03C90"/>
    <w:rsid w:val="00C106CC"/>
    <w:rsid w:val="00C11BFE"/>
    <w:rsid w:val="00C15C8B"/>
    <w:rsid w:val="00C20823"/>
    <w:rsid w:val="00C22A41"/>
    <w:rsid w:val="00C22AE5"/>
    <w:rsid w:val="00C258BA"/>
    <w:rsid w:val="00C25B35"/>
    <w:rsid w:val="00C46D83"/>
    <w:rsid w:val="00C54734"/>
    <w:rsid w:val="00C57080"/>
    <w:rsid w:val="00C64D25"/>
    <w:rsid w:val="00C653B9"/>
    <w:rsid w:val="00C7248E"/>
    <w:rsid w:val="00C801C7"/>
    <w:rsid w:val="00C85649"/>
    <w:rsid w:val="00C858A0"/>
    <w:rsid w:val="00C93F71"/>
    <w:rsid w:val="00C978F1"/>
    <w:rsid w:val="00CA7A27"/>
    <w:rsid w:val="00CB48F6"/>
    <w:rsid w:val="00CB77EE"/>
    <w:rsid w:val="00CC0AFD"/>
    <w:rsid w:val="00CC5E3A"/>
    <w:rsid w:val="00CD01D2"/>
    <w:rsid w:val="00CD0680"/>
    <w:rsid w:val="00CE3587"/>
    <w:rsid w:val="00CE3CE4"/>
    <w:rsid w:val="00CE52C5"/>
    <w:rsid w:val="00CF136F"/>
    <w:rsid w:val="00CF6D62"/>
    <w:rsid w:val="00D06763"/>
    <w:rsid w:val="00D12394"/>
    <w:rsid w:val="00D1318F"/>
    <w:rsid w:val="00D16970"/>
    <w:rsid w:val="00D207FF"/>
    <w:rsid w:val="00D21EE3"/>
    <w:rsid w:val="00D26CC4"/>
    <w:rsid w:val="00D32B28"/>
    <w:rsid w:val="00D401B3"/>
    <w:rsid w:val="00D422B6"/>
    <w:rsid w:val="00D429EE"/>
    <w:rsid w:val="00D465C8"/>
    <w:rsid w:val="00D51F0E"/>
    <w:rsid w:val="00D556EF"/>
    <w:rsid w:val="00D56EDA"/>
    <w:rsid w:val="00D72C85"/>
    <w:rsid w:val="00D73A35"/>
    <w:rsid w:val="00D82155"/>
    <w:rsid w:val="00D835E1"/>
    <w:rsid w:val="00D90946"/>
    <w:rsid w:val="00D93848"/>
    <w:rsid w:val="00D94A01"/>
    <w:rsid w:val="00D971E8"/>
    <w:rsid w:val="00D97AAB"/>
    <w:rsid w:val="00DA1834"/>
    <w:rsid w:val="00DA4FF0"/>
    <w:rsid w:val="00DB31AA"/>
    <w:rsid w:val="00DC02A6"/>
    <w:rsid w:val="00DC4C64"/>
    <w:rsid w:val="00DC5426"/>
    <w:rsid w:val="00DD2649"/>
    <w:rsid w:val="00DE06E8"/>
    <w:rsid w:val="00DE3A1E"/>
    <w:rsid w:val="00DE63D4"/>
    <w:rsid w:val="00DE6673"/>
    <w:rsid w:val="00DF1321"/>
    <w:rsid w:val="00DF2802"/>
    <w:rsid w:val="00DF408E"/>
    <w:rsid w:val="00E13AF1"/>
    <w:rsid w:val="00E13B0F"/>
    <w:rsid w:val="00E14E37"/>
    <w:rsid w:val="00E1523D"/>
    <w:rsid w:val="00E1684D"/>
    <w:rsid w:val="00E265C9"/>
    <w:rsid w:val="00E3013D"/>
    <w:rsid w:val="00E37929"/>
    <w:rsid w:val="00E40E5E"/>
    <w:rsid w:val="00E5354F"/>
    <w:rsid w:val="00E55CED"/>
    <w:rsid w:val="00E63370"/>
    <w:rsid w:val="00E65AB8"/>
    <w:rsid w:val="00E65BDA"/>
    <w:rsid w:val="00E732DF"/>
    <w:rsid w:val="00E7528F"/>
    <w:rsid w:val="00E91E13"/>
    <w:rsid w:val="00E92EC5"/>
    <w:rsid w:val="00E9789B"/>
    <w:rsid w:val="00EA650C"/>
    <w:rsid w:val="00EB2FCF"/>
    <w:rsid w:val="00EB38F2"/>
    <w:rsid w:val="00EB6210"/>
    <w:rsid w:val="00EC08E3"/>
    <w:rsid w:val="00EC316A"/>
    <w:rsid w:val="00EC53F4"/>
    <w:rsid w:val="00ED3A1B"/>
    <w:rsid w:val="00ED77BC"/>
    <w:rsid w:val="00EE0D75"/>
    <w:rsid w:val="00EE400F"/>
    <w:rsid w:val="00EE7BA2"/>
    <w:rsid w:val="00EF41DE"/>
    <w:rsid w:val="00EF4BBF"/>
    <w:rsid w:val="00EF4F75"/>
    <w:rsid w:val="00F01E08"/>
    <w:rsid w:val="00F02C71"/>
    <w:rsid w:val="00F15386"/>
    <w:rsid w:val="00F20F80"/>
    <w:rsid w:val="00F21E1C"/>
    <w:rsid w:val="00F27D06"/>
    <w:rsid w:val="00F318C7"/>
    <w:rsid w:val="00F31C60"/>
    <w:rsid w:val="00F355A8"/>
    <w:rsid w:val="00F356CD"/>
    <w:rsid w:val="00F4013E"/>
    <w:rsid w:val="00F51BBD"/>
    <w:rsid w:val="00F5585E"/>
    <w:rsid w:val="00F56A4E"/>
    <w:rsid w:val="00F63B4B"/>
    <w:rsid w:val="00F63FAE"/>
    <w:rsid w:val="00F64C45"/>
    <w:rsid w:val="00F875E3"/>
    <w:rsid w:val="00F93C5B"/>
    <w:rsid w:val="00FB0318"/>
    <w:rsid w:val="00FB2D61"/>
    <w:rsid w:val="00FC6900"/>
    <w:rsid w:val="00FC7075"/>
    <w:rsid w:val="00FD0169"/>
    <w:rsid w:val="00FE0B5C"/>
    <w:rsid w:val="00FE4D2A"/>
    <w:rsid w:val="00FF1ACA"/>
    <w:rsid w:val="00FF3A71"/>
    <w:rsid w:val="00FF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16C461"/>
  <w15:docId w15:val="{C86818DB-8E16-4372-8F31-2042A801D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CE52C5"/>
    <w:pPr>
      <w:keepNext/>
      <w:spacing w:before="240" w:after="60" w:line="240" w:lineRule="auto"/>
      <w:outlineLvl w:val="2"/>
    </w:pPr>
    <w:rPr>
      <w:rFonts w:ascii="Tahoma" w:eastAsia="Times New Roman" w:hAnsi="Tahoma" w:cs="Tahoma"/>
      <w:b/>
      <w:bCs/>
      <w:i/>
      <w:iCs/>
      <w:color w:val="000000"/>
      <w:sz w:val="21"/>
      <w:szCs w:val="21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8F9"/>
  </w:style>
  <w:style w:type="paragraph" w:styleId="Footer">
    <w:name w:val="footer"/>
    <w:basedOn w:val="Normal"/>
    <w:link w:val="FooterChar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8F9"/>
  </w:style>
  <w:style w:type="paragraph" w:styleId="BalloonText">
    <w:name w:val="Balloon Text"/>
    <w:basedOn w:val="Normal"/>
    <w:link w:val="BalloonTextChar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502B2"/>
    <w:rPr>
      <w:color w:val="0000FF"/>
      <w:u w:val="single"/>
    </w:rPr>
  </w:style>
  <w:style w:type="table" w:styleId="TableGrid">
    <w:name w:val="Table Grid"/>
    <w:basedOn w:val="TableNormal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9"/>
    <w:rsid w:val="00CE52C5"/>
    <w:rPr>
      <w:rFonts w:ascii="Tahoma" w:eastAsia="Times New Roman" w:hAnsi="Tahoma" w:cs="Tahoma"/>
      <w:b/>
      <w:bCs/>
      <w:i/>
      <w:iCs/>
      <w:color w:val="000000"/>
      <w:sz w:val="21"/>
      <w:szCs w:val="21"/>
    </w:rPr>
  </w:style>
  <w:style w:type="paragraph" w:styleId="ListParagraph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"/>
    <w:link w:val="ListParagraphChar"/>
    <w:uiPriority w:val="34"/>
    <w:qFormat/>
    <w:rsid w:val="00CE52C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Strong">
    <w:name w:val="Strong"/>
    <w:basedOn w:val="DefaultParagraphFont"/>
    <w:uiPriority w:val="22"/>
    <w:qFormat/>
    <w:rsid w:val="00C22AE5"/>
    <w:rPr>
      <w:b/>
      <w:bCs/>
    </w:rPr>
  </w:style>
  <w:style w:type="paragraph" w:styleId="BodyText">
    <w:name w:val="Body Text"/>
    <w:basedOn w:val="Normal"/>
    <w:link w:val="BodyTextChar"/>
    <w:unhideWhenUsed/>
    <w:rsid w:val="00DA4FF0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Char">
    <w:name w:val="Body Text Char"/>
    <w:basedOn w:val="DefaultParagraphFont"/>
    <w:link w:val="BodyText"/>
    <w:rsid w:val="00DA4FF0"/>
    <w:rPr>
      <w:rFonts w:ascii="Times New Roman" w:eastAsia="Times New Roman" w:hAnsi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3385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33859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833859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A000B0"/>
    <w:pPr>
      <w:spacing w:after="0" w:line="240" w:lineRule="auto"/>
    </w:pPr>
    <w:rPr>
      <w:rFonts w:ascii="Consolas" w:eastAsiaTheme="minorEastAsia" w:hAnsi="Consolas"/>
      <w:sz w:val="21"/>
      <w:szCs w:val="21"/>
      <w:lang w:eastAsia="pl-PL"/>
    </w:rPr>
  </w:style>
  <w:style w:type="character" w:customStyle="1" w:styleId="PlainTextChar">
    <w:name w:val="Plain Text Char"/>
    <w:basedOn w:val="DefaultParagraphFont"/>
    <w:link w:val="PlainText"/>
    <w:uiPriority w:val="99"/>
    <w:rsid w:val="00A000B0"/>
    <w:rPr>
      <w:rFonts w:ascii="Consolas" w:eastAsiaTheme="minorEastAsia" w:hAnsi="Consolas"/>
      <w:sz w:val="21"/>
      <w:szCs w:val="21"/>
    </w:rPr>
  </w:style>
  <w:style w:type="paragraph" w:customStyle="1" w:styleId="Default">
    <w:name w:val="Default"/>
    <w:rsid w:val="00B439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23092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unhideWhenUsed/>
    <w:rsid w:val="006A54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54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54E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54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54E0"/>
    <w:rPr>
      <w:b/>
      <w:bCs/>
      <w:lang w:eastAsia="en-US"/>
    </w:rPr>
  </w:style>
  <w:style w:type="character" w:customStyle="1" w:styleId="ListParagraphChar">
    <w:name w:val="List Paragraph Char"/>
    <w:aliases w:val="L1 Char,Numerowanie Char,BulletC Char,Wyliczanie Char,Obiekt Char,normalny tekst Char,Akapit z listą31 Char,Bullets Char,List Paragraph1 Char,Akapit z listą5 Char,lp1 Char,List Paragraph2 Char,Bullet Number Char,ISCG Numerowanie Char"/>
    <w:link w:val="ListParagraph"/>
    <w:uiPriority w:val="34"/>
    <w:qFormat/>
    <w:locked/>
    <w:rsid w:val="00143CA3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A56646"/>
    <w:rPr>
      <w:sz w:val="22"/>
      <w:szCs w:val="22"/>
      <w:lang w:eastAsia="en-US"/>
    </w:rPr>
  </w:style>
  <w:style w:type="character" w:customStyle="1" w:styleId="text-light">
    <w:name w:val="text-light"/>
    <w:basedOn w:val="DefaultParagraphFont"/>
    <w:rsid w:val="00CD0680"/>
  </w:style>
  <w:style w:type="character" w:customStyle="1" w:styleId="cf01">
    <w:name w:val="cf01"/>
    <w:basedOn w:val="DefaultParagraphFont"/>
    <w:rsid w:val="00B962F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0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4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ata%20Antonowicz\AppData\Local\Microsoft\Windows\Temporary%20Internet%20Files\Content.Outlook\DBOFSHAR\RDOS_Warszawa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66F22-1434-42B0-90AC-86442BCFE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RDOS_Warszawa_</Template>
  <TotalTime>4</TotalTime>
  <Pages>1</Pages>
  <Words>236</Words>
  <Characters>1418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Antonowicz</dc:creator>
  <cp:lastModifiedBy>agata.antonowicz</cp:lastModifiedBy>
  <cp:revision>4</cp:revision>
  <cp:lastPrinted>2023-03-08T07:27:00Z</cp:lastPrinted>
  <dcterms:created xsi:type="dcterms:W3CDTF">2024-05-06T12:17:00Z</dcterms:created>
  <dcterms:modified xsi:type="dcterms:W3CDTF">2024-05-07T12:31:00Z</dcterms:modified>
</cp:coreProperties>
</file>