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A2" w:rsidRDefault="002000A2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dn.30.06.2023r.</w:t>
      </w:r>
    </w:p>
    <w:p w:rsidR="002000A2" w:rsidRDefault="002000A2">
      <w:pPr>
        <w:rPr>
          <w:rFonts w:ascii="Arial" w:hAnsi="Arial" w:cs="Arial"/>
          <w:sz w:val="24"/>
        </w:rPr>
      </w:pPr>
    </w:p>
    <w:p w:rsidR="002000A2" w:rsidRDefault="002000A2">
      <w:pPr>
        <w:rPr>
          <w:rFonts w:ascii="Arial" w:hAnsi="Arial" w:cs="Arial"/>
          <w:sz w:val="24"/>
        </w:rPr>
      </w:pPr>
    </w:p>
    <w:p w:rsidR="002000A2" w:rsidRPr="00D30007" w:rsidRDefault="002000A2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2000A2" w:rsidRDefault="002000A2">
      <w:pPr>
        <w:rPr>
          <w:rFonts w:cs="Calibri"/>
        </w:rPr>
      </w:pPr>
    </w:p>
    <w:p w:rsidR="002000A2" w:rsidRDefault="002000A2">
      <w:pPr>
        <w:jc w:val="right"/>
        <w:rPr>
          <w:rFonts w:cs="Calibri"/>
        </w:rPr>
      </w:pPr>
    </w:p>
    <w:p w:rsidR="002000A2" w:rsidRDefault="002000A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2000A2" w:rsidRDefault="002000A2">
      <w:pPr>
        <w:jc w:val="center"/>
        <w:rPr>
          <w:rFonts w:cs="Calibri"/>
        </w:rPr>
      </w:pPr>
    </w:p>
    <w:p w:rsidR="002000A2" w:rsidRDefault="002000A2">
      <w:pPr>
        <w:jc w:val="center"/>
        <w:rPr>
          <w:rFonts w:cs="Calibri"/>
        </w:rPr>
      </w:pPr>
    </w:p>
    <w:p w:rsidR="002000A2" w:rsidRDefault="002000A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Zaproszenie do złożenia oferty z dn.30.06.2023r., dotyczące zamówienia publicznego realizowanego na podstawie Ustawy z dnia 11 września 2019r. Prawo Zamówień publicznych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nabiału</w:t>
      </w:r>
      <w:r>
        <w:rPr>
          <w:rFonts w:ascii="Arial" w:hAnsi="Arial" w:cs="Arial"/>
          <w:sz w:val="24"/>
        </w:rPr>
        <w:t xml:space="preserve"> do stołówki internatu PLSP w Kielcach, al. Tysiąclecia Państwa Polskiego nr 18 w okresie dostaw od dnia 1 września 2023 roku do dnia 30 czerwca 2024 roku. </w:t>
      </w:r>
    </w:p>
    <w:p w:rsidR="002000A2" w:rsidRDefault="002000A2">
      <w:pPr>
        <w:jc w:val="both"/>
        <w:rPr>
          <w:rFonts w:ascii="Arial" w:hAnsi="Arial" w:cs="Arial"/>
          <w:sz w:val="24"/>
        </w:rPr>
      </w:pPr>
    </w:p>
    <w:p w:rsidR="002000A2" w:rsidRDefault="002000A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2000A2" w:rsidRDefault="002000A2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2000A2" w:rsidRDefault="002000A2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2000A2" w:rsidRDefault="002000A2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2000A2" w:rsidRDefault="002000A2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000A2" w:rsidRDefault="002000A2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ZAPOTRZEBOWANIE NA NABIAŁ W ROKU SZKOLNYM 2023/2024</w:t>
      </w:r>
    </w:p>
    <w:p w:rsidR="002000A2" w:rsidRDefault="002000A2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40"/>
        <w:gridCol w:w="3960"/>
        <w:gridCol w:w="990"/>
        <w:gridCol w:w="990"/>
        <w:gridCol w:w="1582"/>
        <w:gridCol w:w="1583"/>
      </w:tblGrid>
      <w:tr w:rsidR="002000A2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8758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8758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114D4B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2000A2" w:rsidRPr="00114D4B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2000A2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Mleko folia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0,9l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Mleko 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aciate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B25807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Mleko bez laktozy 2% tłuszczu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Mas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o extra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82%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Mas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o klarowane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Mlekowita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Twaróg pó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usty (pergamin)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Twaróg 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mietankowy 10%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3E7C48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5A3804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A3804">
              <w:rPr>
                <w:rFonts w:ascii="Arial" w:hAnsi="Arial" w:cs="Arial"/>
                <w:sz w:val="24"/>
                <w:szCs w:val="24"/>
              </w:rPr>
              <w:t>Ser bia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y pó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usty bez laktozy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mietana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400ml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Jogurt Ł</w:t>
            </w:r>
            <w:r w:rsidRPr="007D56B2">
              <w:rPr>
                <w:rFonts w:ascii="Arial" w:hAnsi="Arial" w:cs="Arial"/>
                <w:sz w:val="24"/>
                <w:szCs w:val="24"/>
              </w:rPr>
              <w:t>aciaty do picia 250g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do picia ACTIVIA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300g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 naturalny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ZOTT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naturalny ACTIVIA 170g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ACTIVIA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smakowy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z w:val="24"/>
                <w:szCs w:val="24"/>
              </w:rPr>
              <w:t xml:space="preserve">ogurt grecki smakowy 145g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Jog</w:t>
            </w:r>
            <w:r>
              <w:rPr>
                <w:rFonts w:ascii="Arial" w:hAnsi="Arial" w:cs="Arial"/>
                <w:sz w:val="24"/>
                <w:szCs w:val="24"/>
              </w:rPr>
              <w:t xml:space="preserve">urt grecki naturalny 180g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grecki naturalny 400g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Jogurt Polskie smaki Bakoma120g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7 Zbó</w:t>
            </w:r>
            <w:r w:rsidRPr="007D56B2">
              <w:rPr>
                <w:rFonts w:ascii="Arial" w:hAnsi="Arial" w:cs="Arial"/>
                <w:sz w:val="24"/>
                <w:szCs w:val="24"/>
              </w:rPr>
              <w:t>ż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Bakoma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140g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Jogurt owocowy ZOTT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2140DE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140DE">
              <w:rPr>
                <w:rFonts w:ascii="Arial" w:hAnsi="Arial" w:cs="Arial"/>
                <w:sz w:val="24"/>
                <w:szCs w:val="24"/>
              </w:rPr>
              <w:t>Jogurt Polskie smaki Bakoma 300g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764B7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Kefir naturalny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lanka smakowa 300g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żółty S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alami Mlekowita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g</w:t>
                </w:r>
                <w:r w:rsidRPr="007D56B2">
                  <w:rPr>
                    <w:rFonts w:ascii="Arial" w:hAnsi="Arial" w:cs="Arial"/>
                    <w:sz w:val="24"/>
                    <w:szCs w:val="24"/>
                    <w:lang w:val="en-US"/>
                  </w:rPr>
                  <w:t>ouda</w:t>
                </w:r>
              </w:smartTag>
            </w:smartTag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Ser m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orski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 rajski </w:t>
            </w:r>
            <w:r w:rsidRPr="007D56B2">
              <w:rPr>
                <w:rFonts w:ascii="Arial" w:hAnsi="Arial" w:cs="Arial"/>
                <w:sz w:val="24"/>
                <w:szCs w:val="24"/>
              </w:rPr>
              <w:t>z dziurami Włoszczowa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g</w:t>
                </w:r>
                <w:r w:rsidRPr="007D56B2">
                  <w:rPr>
                    <w:rFonts w:ascii="Arial" w:hAnsi="Arial" w:cs="Arial"/>
                    <w:sz w:val="24"/>
                    <w:szCs w:val="24"/>
                    <w:lang w:val="en-US"/>
                  </w:rPr>
                  <w:t>ouda</w:t>
                </w:r>
              </w:smartTag>
            </w:smartTag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w</w:t>
            </w:r>
            <w:r w:rsidRPr="007D56B2">
              <w:rPr>
                <w:rFonts w:ascii="Arial" w:hAnsi="Arial" w:cs="Arial"/>
                <w:sz w:val="24"/>
                <w:szCs w:val="24"/>
              </w:rPr>
              <w:t>ę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dzony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ty 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wi</w:t>
            </w:r>
            <w:r w:rsidRPr="007D56B2">
              <w:rPr>
                <w:rFonts w:ascii="Arial" w:hAnsi="Arial" w:cs="Arial"/>
                <w:sz w:val="24"/>
                <w:szCs w:val="24"/>
              </w:rPr>
              <w:t>ę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tokrzyski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ty r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ycki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ty bez laktozy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Serek wiejski lekki </w:t>
            </w:r>
            <w:r w:rsidRPr="007D56B2">
              <w:rPr>
                <w:rFonts w:ascii="Arial" w:hAnsi="Arial" w:cs="Arial"/>
                <w:sz w:val="24"/>
                <w:szCs w:val="24"/>
              </w:rPr>
              <w:t>Piątnica</w:t>
            </w:r>
            <w:r>
              <w:rPr>
                <w:rFonts w:ascii="Arial" w:hAnsi="Arial" w:cs="Arial"/>
                <w:sz w:val="24"/>
                <w:szCs w:val="24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erek wiejski smakowy150g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Serek wiejski Łaciaty natural</w:t>
            </w:r>
            <w:r w:rsidRPr="007D56B2">
              <w:rPr>
                <w:rFonts w:ascii="Arial" w:hAnsi="Arial" w:cs="Arial"/>
                <w:sz w:val="24"/>
                <w:szCs w:val="24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Serek wiejski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Serek</w:t>
            </w:r>
            <w:r>
              <w:rPr>
                <w:rFonts w:ascii="Arial" w:hAnsi="Arial" w:cs="Arial"/>
                <w:sz w:val="24"/>
                <w:szCs w:val="24"/>
              </w:rPr>
              <w:t xml:space="preserve"> puszysty naturalny 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01BD6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Serek Gucio naturalny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mozzarella luz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feta 270g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mozzarella </w:t>
            </w:r>
            <w:smartTag w:uri="urn:schemas-microsoft-com:office:smarttags" w:element="place">
              <w:smartTag w:uri="urn:schemas-microsoft-com:office:smarttags" w:element="metricconverter">
                <w:smartTagPr>
                  <w:attr w:name="ProductID" w:val="200 g"/>
                </w:smartTagPr>
                <w:r w:rsidRPr="007D56B2"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200 g</w:t>
                </w:r>
              </w:smartTag>
            </w:smartTag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Serek </w:t>
            </w:r>
            <w:smartTag w:uri="urn:schemas-microsoft-com:office:smarttags" w:element="place">
              <w:r w:rsidRPr="007D56B2">
                <w:rPr>
                  <w:rFonts w:ascii="Arial" w:hAnsi="Arial" w:cs="Arial"/>
                  <w:sz w:val="24"/>
                  <w:szCs w:val="24"/>
                  <w:lang w:val="en-US"/>
                </w:rPr>
                <w:t>CAPRI</w:t>
              </w:r>
            </w:smartTag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Sierpc 220g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Serek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homogen.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Danio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130g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Serek „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ż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uch” 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ple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niowy LAZUR 100g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Default="002000A2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camembert 120g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parmezan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7D56B2" w:rsidRDefault="002000A2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00A2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00A2" w:rsidRPr="00E408CE" w:rsidRDefault="002000A2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000A2" w:rsidRPr="00BC4BA6" w:rsidRDefault="002000A2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000A2" w:rsidRDefault="002000A2">
      <w:pPr>
        <w:rPr>
          <w:rFonts w:cs="Calibri"/>
        </w:rPr>
      </w:pPr>
    </w:p>
    <w:sectPr w:rsidR="002000A2" w:rsidSect="005A3804">
      <w:footerReference w:type="even" r:id="rId7"/>
      <w:footerReference w:type="default" r:id="rId8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0A2" w:rsidRDefault="002000A2">
      <w:r>
        <w:separator/>
      </w:r>
    </w:p>
  </w:endnote>
  <w:endnote w:type="continuationSeparator" w:id="0">
    <w:p w:rsidR="002000A2" w:rsidRDefault="00200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0A2" w:rsidRDefault="002000A2" w:rsidP="00F008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00A2" w:rsidRDefault="002000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0A2" w:rsidRDefault="002000A2" w:rsidP="00F008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000A2" w:rsidRDefault="002000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0A2" w:rsidRDefault="002000A2">
      <w:r>
        <w:separator/>
      </w:r>
    </w:p>
  </w:footnote>
  <w:footnote w:type="continuationSeparator" w:id="0">
    <w:p w:rsidR="002000A2" w:rsidRDefault="002000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7FB"/>
    <w:rsid w:val="00037395"/>
    <w:rsid w:val="000C0CD2"/>
    <w:rsid w:val="001016B5"/>
    <w:rsid w:val="00114D4B"/>
    <w:rsid w:val="001176AB"/>
    <w:rsid w:val="00140B5C"/>
    <w:rsid w:val="0014491F"/>
    <w:rsid w:val="00174BBE"/>
    <w:rsid w:val="0017731F"/>
    <w:rsid w:val="001F742A"/>
    <w:rsid w:val="002000A2"/>
    <w:rsid w:val="0020181F"/>
    <w:rsid w:val="00207D7A"/>
    <w:rsid w:val="00212923"/>
    <w:rsid w:val="002140DE"/>
    <w:rsid w:val="002510E1"/>
    <w:rsid w:val="00290211"/>
    <w:rsid w:val="002A2D79"/>
    <w:rsid w:val="002A434F"/>
    <w:rsid w:val="002C335B"/>
    <w:rsid w:val="002D627D"/>
    <w:rsid w:val="0031215A"/>
    <w:rsid w:val="003A0085"/>
    <w:rsid w:val="003A12D6"/>
    <w:rsid w:val="003E7C48"/>
    <w:rsid w:val="003F5107"/>
    <w:rsid w:val="00416469"/>
    <w:rsid w:val="00434C62"/>
    <w:rsid w:val="0043532A"/>
    <w:rsid w:val="0044470C"/>
    <w:rsid w:val="00480920"/>
    <w:rsid w:val="005051D7"/>
    <w:rsid w:val="005577FB"/>
    <w:rsid w:val="005736A5"/>
    <w:rsid w:val="005A2FF7"/>
    <w:rsid w:val="005A3804"/>
    <w:rsid w:val="005B4D87"/>
    <w:rsid w:val="006334BC"/>
    <w:rsid w:val="00664275"/>
    <w:rsid w:val="006664C7"/>
    <w:rsid w:val="006A3D48"/>
    <w:rsid w:val="006A5659"/>
    <w:rsid w:val="006C6A28"/>
    <w:rsid w:val="00701BD6"/>
    <w:rsid w:val="00716F22"/>
    <w:rsid w:val="00733CDF"/>
    <w:rsid w:val="00742C3F"/>
    <w:rsid w:val="00764B70"/>
    <w:rsid w:val="00771D2D"/>
    <w:rsid w:val="00786F06"/>
    <w:rsid w:val="007D56B2"/>
    <w:rsid w:val="007E618E"/>
    <w:rsid w:val="008163F8"/>
    <w:rsid w:val="0089724D"/>
    <w:rsid w:val="008E458B"/>
    <w:rsid w:val="009D07B0"/>
    <w:rsid w:val="009E1C5B"/>
    <w:rsid w:val="009F64DE"/>
    <w:rsid w:val="00AD6B33"/>
    <w:rsid w:val="00B15651"/>
    <w:rsid w:val="00B25807"/>
    <w:rsid w:val="00B37A8F"/>
    <w:rsid w:val="00B4393E"/>
    <w:rsid w:val="00B62E11"/>
    <w:rsid w:val="00B87588"/>
    <w:rsid w:val="00BA42DB"/>
    <w:rsid w:val="00BC4BA6"/>
    <w:rsid w:val="00C066FB"/>
    <w:rsid w:val="00C24E17"/>
    <w:rsid w:val="00C43E59"/>
    <w:rsid w:val="00C46ABC"/>
    <w:rsid w:val="00CC3D25"/>
    <w:rsid w:val="00CD3DB4"/>
    <w:rsid w:val="00D16349"/>
    <w:rsid w:val="00D2095B"/>
    <w:rsid w:val="00D30007"/>
    <w:rsid w:val="00D83B69"/>
    <w:rsid w:val="00D865C6"/>
    <w:rsid w:val="00DB61A8"/>
    <w:rsid w:val="00DE194F"/>
    <w:rsid w:val="00DE7214"/>
    <w:rsid w:val="00DF2618"/>
    <w:rsid w:val="00E22824"/>
    <w:rsid w:val="00E33EAE"/>
    <w:rsid w:val="00E408CE"/>
    <w:rsid w:val="00E66000"/>
    <w:rsid w:val="00E7621B"/>
    <w:rsid w:val="00E77374"/>
    <w:rsid w:val="00E832C8"/>
    <w:rsid w:val="00E900AB"/>
    <w:rsid w:val="00EA583E"/>
    <w:rsid w:val="00EF4C9C"/>
    <w:rsid w:val="00F008CF"/>
    <w:rsid w:val="00FA6F12"/>
    <w:rsid w:val="00FB2873"/>
    <w:rsid w:val="00FE3941"/>
    <w:rsid w:val="00FF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B5C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F6DB5"/>
    <w:rPr>
      <w:rFonts w:cs="Times New Roman"/>
    </w:rPr>
  </w:style>
  <w:style w:type="character" w:styleId="PageNumber">
    <w:name w:val="page number"/>
    <w:basedOn w:val="DefaultParagraphFont"/>
    <w:uiPriority w:val="99"/>
    <w:rsid w:val="00BC4BA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7737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181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232</TotalTime>
  <Pages>2</Pages>
  <Words>413</Words>
  <Characters>2484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Administracja</cp:lastModifiedBy>
  <cp:revision>21</cp:revision>
  <cp:lastPrinted>2023-06-15T09:23:00Z</cp:lastPrinted>
  <dcterms:created xsi:type="dcterms:W3CDTF">2019-08-30T06:25:00Z</dcterms:created>
  <dcterms:modified xsi:type="dcterms:W3CDTF">2023-06-26T10:18:00Z</dcterms:modified>
</cp:coreProperties>
</file>