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84B" w:rsidRDefault="00B9284B" w:rsidP="005736A5">
      <w:pPr>
        <w:jc w:val="right"/>
        <w:rPr>
          <w:rFonts w:ascii="Arial" w:hAnsi="Arial" w:cs="Arial"/>
          <w:sz w:val="24"/>
        </w:rPr>
      </w:pPr>
    </w:p>
    <w:p w:rsidR="00B9284B" w:rsidRDefault="00B9284B" w:rsidP="005736A5">
      <w:pPr>
        <w:jc w:val="right"/>
        <w:rPr>
          <w:rFonts w:ascii="Arial" w:hAnsi="Arial" w:cs="Arial"/>
          <w:sz w:val="24"/>
        </w:rPr>
      </w:pPr>
    </w:p>
    <w:p w:rsidR="00B9284B" w:rsidRDefault="00B9284B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dn.30.06.2023r.</w:t>
      </w:r>
    </w:p>
    <w:p w:rsidR="00B9284B" w:rsidRDefault="00B9284B">
      <w:pPr>
        <w:rPr>
          <w:rFonts w:ascii="Arial" w:hAnsi="Arial" w:cs="Arial"/>
          <w:sz w:val="24"/>
        </w:rPr>
      </w:pPr>
    </w:p>
    <w:p w:rsidR="00B9284B" w:rsidRDefault="00B9284B">
      <w:pPr>
        <w:rPr>
          <w:rFonts w:ascii="Arial" w:hAnsi="Arial" w:cs="Arial"/>
          <w:sz w:val="24"/>
        </w:rPr>
      </w:pPr>
    </w:p>
    <w:p w:rsidR="00B9284B" w:rsidRPr="00D30007" w:rsidRDefault="00B9284B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B9284B" w:rsidRDefault="00B9284B">
      <w:pPr>
        <w:rPr>
          <w:rFonts w:cs="Calibri"/>
        </w:rPr>
      </w:pPr>
    </w:p>
    <w:p w:rsidR="00B9284B" w:rsidRDefault="00B9284B">
      <w:pPr>
        <w:jc w:val="right"/>
        <w:rPr>
          <w:rFonts w:cs="Calibri"/>
        </w:rPr>
      </w:pPr>
    </w:p>
    <w:p w:rsidR="00B9284B" w:rsidRDefault="00B9284B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B9284B" w:rsidRDefault="00B9284B">
      <w:pPr>
        <w:jc w:val="center"/>
        <w:rPr>
          <w:rFonts w:cs="Calibri"/>
        </w:rPr>
      </w:pPr>
    </w:p>
    <w:p w:rsidR="00B9284B" w:rsidRDefault="00B9284B">
      <w:pPr>
        <w:jc w:val="center"/>
        <w:rPr>
          <w:rFonts w:cs="Calibri"/>
        </w:rPr>
      </w:pPr>
    </w:p>
    <w:p w:rsidR="00B9284B" w:rsidRDefault="00B928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Zaproszenie do złożenia oferty z dn.30.06.2023r., dotyczące zamówienia publicznego realizowanego na podstawie Ustawy z dnia 11 września 2019r. Prawo Zamówień publicznych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mięsa, drobiu i wędlin</w:t>
      </w:r>
      <w:r>
        <w:rPr>
          <w:rFonts w:ascii="Arial" w:hAnsi="Arial" w:cs="Arial"/>
          <w:sz w:val="24"/>
        </w:rPr>
        <w:t xml:space="preserve"> do stołówki internatu PLSP w Kielcach, al. Tysiąclecia Państwa Polskiego nr 18 w okresie dostaw od dnia 1 września 2023 roku do dnia 30 czerwca 2024 roku. </w:t>
      </w:r>
    </w:p>
    <w:p w:rsidR="00B9284B" w:rsidRDefault="00B9284B">
      <w:pPr>
        <w:jc w:val="both"/>
        <w:rPr>
          <w:rFonts w:ascii="Arial" w:hAnsi="Arial" w:cs="Arial"/>
          <w:sz w:val="24"/>
        </w:rPr>
      </w:pPr>
    </w:p>
    <w:p w:rsidR="00B9284B" w:rsidRDefault="00B9284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B9284B" w:rsidRDefault="00B9284B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B9284B" w:rsidRDefault="00B9284B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B9284B" w:rsidRDefault="00B9284B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B9284B" w:rsidRDefault="00B9284B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B9284B" w:rsidRDefault="00B9284B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MIĘSO, DROB i WĘDLINY W ROKU SZKOLNYM 2023/2024</w:t>
      </w:r>
    </w:p>
    <w:p w:rsidR="00B9284B" w:rsidRDefault="00B9284B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40"/>
        <w:gridCol w:w="3960"/>
        <w:gridCol w:w="990"/>
        <w:gridCol w:w="990"/>
        <w:gridCol w:w="1582"/>
        <w:gridCol w:w="1583"/>
      </w:tblGrid>
      <w:tr w:rsidR="00B9284B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8758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8758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114D4B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B9284B" w:rsidRPr="00114D4B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B9284B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en-US"/>
              </w:rPr>
              <w:t>MIĘSO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Karczek wieprzowy bez kości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25807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Łopatka wieprzowa bez kości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5736A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Schab wieprzowy bez koś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Szynka wieprzowa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owina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owina 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  <w:r w:rsidRPr="005736A5">
              <w:rPr>
                <w:rFonts w:ascii="Arial" w:hAnsi="Arial" w:cs="Arial"/>
                <w:sz w:val="24"/>
                <w:szCs w:val="24"/>
              </w:rPr>
              <w:t>ą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 (szponder)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3E7C48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Boczek w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dzony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Kark 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owy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Mi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so 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owe gulaszowe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b/>
                <w:sz w:val="24"/>
                <w:szCs w:val="24"/>
                <w:lang w:val="en-US"/>
              </w:rPr>
              <w:t>DROB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Kurczak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Udka z kurczaka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Filet z kurczaka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Filet z indyka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Udziec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Mi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so gulaszowe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5736A5">
              <w:rPr>
                <w:rFonts w:ascii="Arial" w:hAnsi="Arial" w:cs="Arial"/>
                <w:sz w:val="24"/>
                <w:szCs w:val="24"/>
              </w:rPr>
              <w:t>ą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tróbka drobiowa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5736A5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284B" w:rsidRDefault="00B9284B"/>
    <w:p w:rsidR="00B9284B" w:rsidRDefault="00B9284B"/>
    <w:p w:rsidR="00B9284B" w:rsidRDefault="00B9284B"/>
    <w:p w:rsidR="00B9284B" w:rsidRDefault="00B9284B"/>
    <w:p w:rsidR="00B9284B" w:rsidRDefault="00B9284B"/>
    <w:p w:rsidR="00B9284B" w:rsidRDefault="00B9284B"/>
    <w:p w:rsidR="00B9284B" w:rsidRDefault="00B9284B"/>
    <w:p w:rsidR="00B9284B" w:rsidRDefault="00B9284B"/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540"/>
        <w:gridCol w:w="3960"/>
        <w:gridCol w:w="990"/>
        <w:gridCol w:w="990"/>
        <w:gridCol w:w="1582"/>
        <w:gridCol w:w="1583"/>
      </w:tblGrid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WE</w:t>
            </w:r>
            <w:r w:rsidRPr="00BC4BA6">
              <w:rPr>
                <w:rFonts w:ascii="Arial" w:hAnsi="Arial" w:cs="Arial"/>
                <w:b/>
                <w:sz w:val="24"/>
                <w:szCs w:val="24"/>
                <w:lang w:val="en-US"/>
              </w:rPr>
              <w:t>DLINY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Baleron domowy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Filet z indyka wędzony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Filet maś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lany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starowiejska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góralska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Kęski piwne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krotoszyń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ska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krakowska sucha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szynkowa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60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żywiecka podsuszana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Ogonówka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Pieczeń z piersi kurczaka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pieczona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opiekana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Galantyna z kurczaka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wędzona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Indyk w galarecie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Kurczak gotowany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Kurczę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zapiecka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Schab 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Szynka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Szynka wołowa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Default="00B9284B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BC4BA6" w:rsidRDefault="00B9284B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B9284B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B9284B" w:rsidRPr="00E408CE" w:rsidRDefault="00B9284B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B9284B" w:rsidRPr="00BC4BA6" w:rsidRDefault="00B9284B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B9284B" w:rsidRPr="00BC4BA6" w:rsidRDefault="00B9284B" w:rsidP="00404EB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WYMAGANE WYROBY</w:t>
      </w:r>
      <w:r w:rsidRPr="005736A5">
        <w:rPr>
          <w:rFonts w:ascii="Arial" w:hAnsi="Arial" w:cs="Arial"/>
          <w:b/>
          <w:bCs/>
          <w:sz w:val="24"/>
          <w:szCs w:val="24"/>
        </w:rPr>
        <w:t xml:space="preserve"> TYLKO Z POLSKIEGO TUCZU</w:t>
      </w:r>
      <w:r>
        <w:rPr>
          <w:rFonts w:ascii="Arial" w:hAnsi="Arial" w:cs="Arial"/>
          <w:b/>
          <w:bCs/>
          <w:sz w:val="24"/>
          <w:szCs w:val="24"/>
        </w:rPr>
        <w:t>, WĘDLINY WYSOKIEJ</w:t>
      </w:r>
      <w:r w:rsidRPr="00BC4BA6">
        <w:rPr>
          <w:rFonts w:ascii="Arial" w:hAnsi="Arial" w:cs="Arial"/>
          <w:b/>
          <w:bCs/>
          <w:sz w:val="24"/>
          <w:szCs w:val="24"/>
        </w:rPr>
        <w:t xml:space="preserve"> JAKOŚCI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B9284B" w:rsidRDefault="00B9284B">
      <w:pPr>
        <w:rPr>
          <w:rFonts w:cs="Calibri"/>
        </w:rPr>
      </w:pPr>
    </w:p>
    <w:sectPr w:rsidR="00B9284B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84B" w:rsidRDefault="00B9284B">
      <w:r>
        <w:separator/>
      </w:r>
    </w:p>
  </w:endnote>
  <w:endnote w:type="continuationSeparator" w:id="0">
    <w:p w:rsidR="00B9284B" w:rsidRDefault="00B928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84B" w:rsidRDefault="00B9284B" w:rsidP="00F008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9284B" w:rsidRDefault="00B928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284B" w:rsidRDefault="00B9284B" w:rsidP="00F008C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9284B" w:rsidRDefault="00B928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84B" w:rsidRDefault="00B9284B">
      <w:r>
        <w:separator/>
      </w:r>
    </w:p>
  </w:footnote>
  <w:footnote w:type="continuationSeparator" w:id="0">
    <w:p w:rsidR="00B9284B" w:rsidRDefault="00B928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7FB"/>
    <w:rsid w:val="00022035"/>
    <w:rsid w:val="00037395"/>
    <w:rsid w:val="000418C5"/>
    <w:rsid w:val="000C0CD2"/>
    <w:rsid w:val="001016B5"/>
    <w:rsid w:val="001129D5"/>
    <w:rsid w:val="00114D4B"/>
    <w:rsid w:val="00140B5C"/>
    <w:rsid w:val="0014491F"/>
    <w:rsid w:val="00174BBE"/>
    <w:rsid w:val="00207D7A"/>
    <w:rsid w:val="002510E1"/>
    <w:rsid w:val="00273E14"/>
    <w:rsid w:val="002A2D79"/>
    <w:rsid w:val="002C335B"/>
    <w:rsid w:val="002D627D"/>
    <w:rsid w:val="0031215A"/>
    <w:rsid w:val="00322CE1"/>
    <w:rsid w:val="003A0085"/>
    <w:rsid w:val="003A12D6"/>
    <w:rsid w:val="003E7C48"/>
    <w:rsid w:val="003F3BFC"/>
    <w:rsid w:val="003F5107"/>
    <w:rsid w:val="00404EBC"/>
    <w:rsid w:val="00434C62"/>
    <w:rsid w:val="0043532A"/>
    <w:rsid w:val="0044470C"/>
    <w:rsid w:val="00480920"/>
    <w:rsid w:val="004F30EA"/>
    <w:rsid w:val="005577FB"/>
    <w:rsid w:val="005736A5"/>
    <w:rsid w:val="005A2FF7"/>
    <w:rsid w:val="005B4D87"/>
    <w:rsid w:val="00664275"/>
    <w:rsid w:val="006664C7"/>
    <w:rsid w:val="00690600"/>
    <w:rsid w:val="006C6A28"/>
    <w:rsid w:val="00733CDF"/>
    <w:rsid w:val="00742C3F"/>
    <w:rsid w:val="00771D2D"/>
    <w:rsid w:val="00786F06"/>
    <w:rsid w:val="007E618E"/>
    <w:rsid w:val="008163F8"/>
    <w:rsid w:val="0089724D"/>
    <w:rsid w:val="009E1C5B"/>
    <w:rsid w:val="009F64DE"/>
    <w:rsid w:val="00A63D54"/>
    <w:rsid w:val="00AD6B33"/>
    <w:rsid w:val="00B15651"/>
    <w:rsid w:val="00B25807"/>
    <w:rsid w:val="00B62E11"/>
    <w:rsid w:val="00B87588"/>
    <w:rsid w:val="00B9284B"/>
    <w:rsid w:val="00BA42DB"/>
    <w:rsid w:val="00BC4BA6"/>
    <w:rsid w:val="00C066FB"/>
    <w:rsid w:val="00C24E17"/>
    <w:rsid w:val="00C43E59"/>
    <w:rsid w:val="00C46ABC"/>
    <w:rsid w:val="00CD3DB4"/>
    <w:rsid w:val="00D2095B"/>
    <w:rsid w:val="00D30007"/>
    <w:rsid w:val="00D83B69"/>
    <w:rsid w:val="00D865C6"/>
    <w:rsid w:val="00DB61A8"/>
    <w:rsid w:val="00DE194F"/>
    <w:rsid w:val="00DE7214"/>
    <w:rsid w:val="00DF0534"/>
    <w:rsid w:val="00DF2618"/>
    <w:rsid w:val="00E22824"/>
    <w:rsid w:val="00E408CE"/>
    <w:rsid w:val="00E66000"/>
    <w:rsid w:val="00E7621B"/>
    <w:rsid w:val="00E832C8"/>
    <w:rsid w:val="00E900AB"/>
    <w:rsid w:val="00EA583E"/>
    <w:rsid w:val="00EF4C9C"/>
    <w:rsid w:val="00F008CF"/>
    <w:rsid w:val="00FA6F12"/>
    <w:rsid w:val="00FB2873"/>
    <w:rsid w:val="00FE3941"/>
    <w:rsid w:val="00FF6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B5C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F6DB5"/>
    <w:rPr>
      <w:rFonts w:cs="Times New Roman"/>
    </w:rPr>
  </w:style>
  <w:style w:type="character" w:styleId="PageNumber">
    <w:name w:val="page number"/>
    <w:basedOn w:val="DefaultParagraphFont"/>
    <w:uiPriority w:val="99"/>
    <w:rsid w:val="00BC4BA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129D5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183</TotalTime>
  <Pages>2</Pages>
  <Words>346</Words>
  <Characters>2079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Administracja</cp:lastModifiedBy>
  <cp:revision>18</cp:revision>
  <cp:lastPrinted>2023-06-15T09:23:00Z</cp:lastPrinted>
  <dcterms:created xsi:type="dcterms:W3CDTF">2019-08-30T06:25:00Z</dcterms:created>
  <dcterms:modified xsi:type="dcterms:W3CDTF">2023-06-26T10:17:00Z</dcterms:modified>
</cp:coreProperties>
</file>