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0CC" w:rsidRDefault="009A50CC" w:rsidP="00737F6A">
      <w:bookmarkStart w:id="0" w:name="_GoBack"/>
      <w:bookmarkEnd w:id="0"/>
      <w:r>
        <w:t>Klauzula informacyjna</w:t>
      </w:r>
    </w:p>
    <w:p w:rsidR="009A50CC" w:rsidRDefault="009A50CC" w:rsidP="00737F6A"/>
    <w:p w:rsidR="009A50CC" w:rsidRPr="009A50CC" w:rsidRDefault="009A50CC" w:rsidP="009A50CC">
      <w:r w:rsidRPr="009A50CC">
        <w:t xml:space="preserve">Ministerstwo Spraw Wewnętrznych i Administracji przekazuje informacje dotyczące przetwarzania </w:t>
      </w:r>
      <w:r>
        <w:t xml:space="preserve">danych </w:t>
      </w:r>
      <w:r w:rsidRPr="009A50CC">
        <w:t>osobowych przez MSWiA, zgodnie z rozporządzeniem Parlamentu Europejskiego i Rady (UE) 2016/679 z 27.04.2016r. w sp</w:t>
      </w:r>
      <w:r w:rsidR="00C04516">
        <w:t>rawie ochrony osób fizycznych w </w:t>
      </w:r>
      <w:r w:rsidRPr="009A50CC">
        <w:t>związku z przetwarzaniem danych osobowych i w sprawie swobodnego przepływu takich danych oraz uchylenia dyrektywy 95/46/WE (Dz. Urz. UE L 119, s. 1) – dalej RODO.</w:t>
      </w:r>
    </w:p>
    <w:p w:rsidR="009A50CC" w:rsidRPr="009A50CC" w:rsidRDefault="009A50CC" w:rsidP="009A50CC"/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6650"/>
      </w:tblGrid>
      <w:tr w:rsidR="009A50CC" w:rsidRPr="00FF2D44" w:rsidTr="00486CD7">
        <w:trPr>
          <w:jc w:val="center"/>
        </w:trPr>
        <w:tc>
          <w:tcPr>
            <w:tcW w:w="2405" w:type="dxa"/>
            <w:tcBorders>
              <w:top w:val="nil"/>
            </w:tcBorders>
            <w:shd w:val="clear" w:color="auto" w:fill="auto"/>
          </w:tcPr>
          <w:p w:rsidR="009A50CC" w:rsidRPr="009A50CC" w:rsidRDefault="009A50CC" w:rsidP="00486CD7">
            <w:r w:rsidRPr="009A50CC">
              <w:t>Administrator danych osobowych</w:t>
            </w:r>
          </w:p>
        </w:tc>
        <w:tc>
          <w:tcPr>
            <w:tcW w:w="6657" w:type="dxa"/>
            <w:tcBorders>
              <w:top w:val="nil"/>
            </w:tcBorders>
            <w:shd w:val="clear" w:color="auto" w:fill="auto"/>
          </w:tcPr>
          <w:p w:rsidR="009A50CC" w:rsidRPr="009A50CC" w:rsidRDefault="009A50CC" w:rsidP="00486CD7">
            <w:r w:rsidRPr="009A50CC">
              <w:t xml:space="preserve">Administratorem danych osobowych podanych w związku </w:t>
            </w:r>
            <w:r w:rsidRPr="009A50CC">
              <w:br/>
              <w:t>z podpisaniem i wykonywaniem umowy jest: Minister Spraw Wewnętrznych i Administracji z</w:t>
            </w:r>
            <w:r w:rsidR="00C04516">
              <w:t xml:space="preserve"> siedzibą w Warszawie, przy ul. </w:t>
            </w:r>
            <w:r w:rsidRPr="009A50CC">
              <w:t>Stefana Batorego 5 (kod pocztowy: 02-591), zwany dalej „MSWiA”.</w:t>
            </w:r>
          </w:p>
        </w:tc>
      </w:tr>
      <w:tr w:rsidR="009A50CC" w:rsidRPr="00FF2D44" w:rsidTr="00486CD7">
        <w:trPr>
          <w:jc w:val="center"/>
        </w:trPr>
        <w:tc>
          <w:tcPr>
            <w:tcW w:w="2405" w:type="dxa"/>
            <w:shd w:val="clear" w:color="auto" w:fill="auto"/>
          </w:tcPr>
          <w:p w:rsidR="009A50CC" w:rsidRPr="009A50CC" w:rsidRDefault="009A50CC" w:rsidP="00486CD7">
            <w:r w:rsidRPr="009A50CC">
              <w:t xml:space="preserve">Dane kontaktowe administratora </w:t>
            </w:r>
          </w:p>
        </w:tc>
        <w:tc>
          <w:tcPr>
            <w:tcW w:w="6657" w:type="dxa"/>
            <w:shd w:val="clear" w:color="auto" w:fill="auto"/>
          </w:tcPr>
          <w:p w:rsidR="009A50CC" w:rsidRPr="009A50CC" w:rsidRDefault="009A50CC" w:rsidP="00486CD7">
            <w:r w:rsidRPr="009A50CC">
              <w:t>Z administratorem, można skontaktować się pisemnie na adres siedziby MSWiA oraz telefonicznie + 47 72 839 48</w:t>
            </w:r>
          </w:p>
        </w:tc>
      </w:tr>
      <w:tr w:rsidR="009A50CC" w:rsidRPr="00FF2D44" w:rsidTr="00486CD7">
        <w:trPr>
          <w:jc w:val="center"/>
        </w:trPr>
        <w:tc>
          <w:tcPr>
            <w:tcW w:w="2405" w:type="dxa"/>
            <w:shd w:val="clear" w:color="auto" w:fill="auto"/>
          </w:tcPr>
          <w:p w:rsidR="009A50CC" w:rsidRPr="009A50CC" w:rsidRDefault="009A50CC" w:rsidP="00486CD7">
            <w:r w:rsidRPr="009A50CC">
              <w:t>Dane kontaktowe</w:t>
            </w:r>
          </w:p>
          <w:p w:rsidR="009A50CC" w:rsidRPr="009A50CC" w:rsidRDefault="009A50CC" w:rsidP="00486CD7">
            <w:r w:rsidRPr="009A50CC">
              <w:t xml:space="preserve">Inspektora ochrony danych </w:t>
            </w:r>
          </w:p>
        </w:tc>
        <w:tc>
          <w:tcPr>
            <w:tcW w:w="6657" w:type="dxa"/>
            <w:shd w:val="clear" w:color="auto" w:fill="auto"/>
          </w:tcPr>
          <w:p w:rsidR="009A50CC" w:rsidRPr="009A50CC" w:rsidRDefault="009A50CC" w:rsidP="00486CD7">
            <w:r w:rsidRPr="009A50CC">
              <w:t>We wszystkich sprawach dotyczących przetwarzania danych osobowych oraz korzystania z praw związanych z przetwarzaniem danych można kontaktować z</w:t>
            </w:r>
            <w:r w:rsidR="00C04516">
              <w:t xml:space="preserve"> inspektorem ochrony danych, na </w:t>
            </w:r>
            <w:r w:rsidRPr="009A50CC">
              <w:t>adres e-mail iod@mswia.gov.pl</w:t>
            </w:r>
          </w:p>
        </w:tc>
      </w:tr>
      <w:tr w:rsidR="009A50CC" w:rsidRPr="00FF2D44" w:rsidTr="00486CD7">
        <w:trPr>
          <w:jc w:val="center"/>
        </w:trPr>
        <w:tc>
          <w:tcPr>
            <w:tcW w:w="2405" w:type="dxa"/>
            <w:shd w:val="clear" w:color="auto" w:fill="auto"/>
          </w:tcPr>
          <w:p w:rsidR="009A50CC" w:rsidRPr="009A50CC" w:rsidRDefault="009A50CC" w:rsidP="00486CD7">
            <w:r w:rsidRPr="009A50CC">
              <w:t xml:space="preserve">Cele przetwarzania danych i podstawa prawna </w:t>
            </w:r>
          </w:p>
        </w:tc>
        <w:tc>
          <w:tcPr>
            <w:tcW w:w="6657" w:type="dxa"/>
            <w:shd w:val="clear" w:color="auto" w:fill="auto"/>
          </w:tcPr>
          <w:p w:rsidR="009A50CC" w:rsidRPr="009A50CC" w:rsidRDefault="009A50CC" w:rsidP="00486CD7">
            <w:r w:rsidRPr="009A50CC">
              <w:t xml:space="preserve">Dane osobowe podane </w:t>
            </w:r>
            <w:r w:rsidR="00C04516">
              <w:t>w związku z realizacją umowy są </w:t>
            </w:r>
            <w:r w:rsidRPr="009A50CC">
              <w:t>przetwarzane przez okres jej trwania, oraz przez okres archiwizowania danych uzasadniony obowiązującymi przepisami prawa. Podstawą prawną przetwarzania jest art. 6 ust. 1 lit. b</w:t>
            </w:r>
            <w:r>
              <w:t>, c i e</w:t>
            </w:r>
            <w:r w:rsidRPr="009A50CC">
              <w:t xml:space="preserve"> RODO.</w:t>
            </w:r>
          </w:p>
        </w:tc>
      </w:tr>
      <w:tr w:rsidR="009A50CC" w:rsidRPr="00FF2D44" w:rsidTr="00486CD7">
        <w:trPr>
          <w:jc w:val="center"/>
        </w:trPr>
        <w:tc>
          <w:tcPr>
            <w:tcW w:w="2405" w:type="dxa"/>
            <w:shd w:val="clear" w:color="auto" w:fill="auto"/>
          </w:tcPr>
          <w:p w:rsidR="009A50CC" w:rsidRPr="009A50CC" w:rsidRDefault="009A50CC" w:rsidP="00486CD7">
            <w:r w:rsidRPr="009A50CC">
              <w:t xml:space="preserve"> Kategorie odbiorców danych</w:t>
            </w:r>
          </w:p>
        </w:tc>
        <w:tc>
          <w:tcPr>
            <w:tcW w:w="6657" w:type="dxa"/>
            <w:shd w:val="clear" w:color="auto" w:fill="auto"/>
          </w:tcPr>
          <w:p w:rsidR="009A50CC" w:rsidRPr="009A50CC" w:rsidRDefault="009A50CC" w:rsidP="00486CD7">
            <w:r>
              <w:t>D</w:t>
            </w:r>
            <w:r w:rsidRPr="009A50CC">
              <w:t>ane osobowe mogą być przekazywane podmiotom uprawnionym na mocy przepisów praw</w:t>
            </w:r>
            <w:r w:rsidR="00C04516">
              <w:t>a oraz podmiotom działającym na </w:t>
            </w:r>
            <w:r w:rsidRPr="009A50CC">
              <w:t>zlecenie MSWiA. Ponadto w przypadku modyfikacji/wsparcia/awarii systemów informatycznych wykorzystywanych przez MSWiA dostęp do danych mogą mieć podmioty świadczące dla MSWiA usługi serwisowe.</w:t>
            </w:r>
          </w:p>
        </w:tc>
      </w:tr>
      <w:tr w:rsidR="009A50CC" w:rsidRPr="00FF2D44" w:rsidTr="00486CD7">
        <w:trPr>
          <w:jc w:val="center"/>
        </w:trPr>
        <w:tc>
          <w:tcPr>
            <w:tcW w:w="2405" w:type="dxa"/>
            <w:shd w:val="clear" w:color="auto" w:fill="auto"/>
          </w:tcPr>
          <w:p w:rsidR="009A50CC" w:rsidRPr="009A50CC" w:rsidRDefault="009A50CC" w:rsidP="00486CD7">
            <w:r w:rsidRPr="009A50CC">
              <w:t xml:space="preserve">Okres przetwarzania danych </w:t>
            </w:r>
          </w:p>
        </w:tc>
        <w:tc>
          <w:tcPr>
            <w:tcW w:w="6657" w:type="dxa"/>
            <w:shd w:val="clear" w:color="auto" w:fill="auto"/>
          </w:tcPr>
          <w:p w:rsidR="009A50CC" w:rsidRPr="009A50CC" w:rsidRDefault="009A50CC" w:rsidP="00486CD7">
            <w:r w:rsidRPr="009A50CC">
              <w:t xml:space="preserve">Administrator ma obowiązek przechowywać dane przez okres niezbędny do wykonania umowy, a po jej rozwiązaniu lub </w:t>
            </w:r>
            <w:r w:rsidRPr="009A50CC">
              <w:lastRenderedPageBreak/>
              <w:t>wygaśnięciu – przez obowiązkowy okres przechowywania dokumentacji, ustalony odrębnymi przepisami prawa dotyczącymi archiwizacji dokumentacji.</w:t>
            </w:r>
          </w:p>
        </w:tc>
      </w:tr>
      <w:tr w:rsidR="009A50CC" w:rsidRPr="00FF2D44" w:rsidTr="00486CD7">
        <w:trPr>
          <w:jc w:val="center"/>
        </w:trPr>
        <w:tc>
          <w:tcPr>
            <w:tcW w:w="2405" w:type="dxa"/>
            <w:shd w:val="clear" w:color="auto" w:fill="auto"/>
          </w:tcPr>
          <w:p w:rsidR="009A50CC" w:rsidRPr="009A50CC" w:rsidRDefault="009A50CC" w:rsidP="00486CD7">
            <w:r w:rsidRPr="009A50CC">
              <w:lastRenderedPageBreak/>
              <w:t xml:space="preserve">Przysługujące prawa </w:t>
            </w:r>
          </w:p>
        </w:tc>
        <w:tc>
          <w:tcPr>
            <w:tcW w:w="6657" w:type="dxa"/>
            <w:shd w:val="clear" w:color="auto" w:fill="auto"/>
          </w:tcPr>
          <w:p w:rsidR="009A50CC" w:rsidRPr="009A50CC" w:rsidRDefault="009A50CC" w:rsidP="00486CD7">
            <w:r>
              <w:t>P</w:t>
            </w:r>
            <w:r w:rsidRPr="009A50CC">
              <w:t>rawo dostępu do danych osobowych, ich sprostowania oraz przeniesienia do innego administratora, usunięcia danych, ograniczenia przetwarzania danych, sprzeciwu, jeżeli spełnione są</w:t>
            </w:r>
            <w:r w:rsidR="00C04516">
              <w:t> </w:t>
            </w:r>
            <w:r w:rsidRPr="009A50CC">
              <w:t>przesłanki określone bezpośrednio w RODO.</w:t>
            </w:r>
          </w:p>
          <w:p w:rsidR="009A50CC" w:rsidRPr="009A50CC" w:rsidRDefault="009A50CC" w:rsidP="00486CD7">
            <w:r w:rsidRPr="009A50CC">
              <w:t>W przypadku wątpliwości związanych z przetwarzaniem danych osobowych można zwrócić się z prośbą o udzielenie informacji, oraz wnieść skargę do organu nadzorczego – Prezesa Urzędu Ochrony Danych Osobowych.</w:t>
            </w:r>
          </w:p>
        </w:tc>
      </w:tr>
      <w:tr w:rsidR="009A50CC" w:rsidRPr="00FF2D44" w:rsidTr="00486CD7">
        <w:trPr>
          <w:jc w:val="center"/>
        </w:trPr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</w:tcPr>
          <w:p w:rsidR="009A50CC" w:rsidRPr="009A50CC" w:rsidRDefault="009A50CC" w:rsidP="00486CD7">
            <w:r w:rsidRPr="009A50CC">
              <w:t xml:space="preserve">Źródło pochodzenia danych </w:t>
            </w:r>
          </w:p>
        </w:tc>
        <w:tc>
          <w:tcPr>
            <w:tcW w:w="6657" w:type="dxa"/>
            <w:tcBorders>
              <w:bottom w:val="single" w:sz="4" w:space="0" w:color="auto"/>
            </w:tcBorders>
            <w:shd w:val="clear" w:color="auto" w:fill="auto"/>
          </w:tcPr>
          <w:p w:rsidR="009A50CC" w:rsidRPr="009A50CC" w:rsidRDefault="009A50CC" w:rsidP="00486CD7">
            <w:r>
              <w:t>D</w:t>
            </w:r>
            <w:r w:rsidRPr="009A50CC">
              <w:t xml:space="preserve">ane </w:t>
            </w:r>
            <w:r>
              <w:t xml:space="preserve">osobowe </w:t>
            </w:r>
            <w:r w:rsidRPr="009A50CC">
              <w:t xml:space="preserve">zostały pozyskane w ramach realizacji </w:t>
            </w:r>
            <w:r w:rsidR="00C04516">
              <w:t>umowy zawartej pomiędzy MSWiA a </w:t>
            </w:r>
            <w:r w:rsidRPr="009A50CC">
              <w:t>wykonawcą/zleceniobiorcą/usługodawcą.</w:t>
            </w:r>
          </w:p>
        </w:tc>
      </w:tr>
      <w:tr w:rsidR="009A50CC" w:rsidRPr="00FF2D44" w:rsidTr="00486CD7">
        <w:trPr>
          <w:jc w:val="center"/>
        </w:trPr>
        <w:tc>
          <w:tcPr>
            <w:tcW w:w="2405" w:type="dxa"/>
            <w:tcBorders>
              <w:bottom w:val="nil"/>
            </w:tcBorders>
            <w:shd w:val="clear" w:color="auto" w:fill="auto"/>
          </w:tcPr>
          <w:p w:rsidR="009A50CC" w:rsidRPr="009A50CC" w:rsidRDefault="009A50CC" w:rsidP="00486CD7">
            <w:r w:rsidRPr="009A50CC">
              <w:t>Zautomatyzowane przetwarzanie, profilowaniu i przekazywanie do państwa trzeciego lub organizacji międzynarodowej</w:t>
            </w:r>
          </w:p>
        </w:tc>
        <w:tc>
          <w:tcPr>
            <w:tcW w:w="6657" w:type="dxa"/>
            <w:tcBorders>
              <w:bottom w:val="nil"/>
            </w:tcBorders>
            <w:shd w:val="clear" w:color="auto" w:fill="auto"/>
          </w:tcPr>
          <w:p w:rsidR="009A50CC" w:rsidRPr="009A50CC" w:rsidRDefault="009A50CC" w:rsidP="00486CD7">
            <w:r w:rsidRPr="009A50CC">
              <w:t xml:space="preserve">W trakcie przetwarzania danych </w:t>
            </w:r>
            <w:r>
              <w:t xml:space="preserve">osobowych </w:t>
            </w:r>
            <w:r w:rsidRPr="009A50CC">
              <w:t>nie będzie dochodziło do zautomatyzowan</w:t>
            </w:r>
            <w:r w:rsidR="00C04516">
              <w:t>ego podejmowania decyzji ani do </w:t>
            </w:r>
            <w:r w:rsidRPr="009A50CC">
              <w:t>profilowania. Dane nie będą przekazywane do państwa trzeciego ani organizacji międzynarodowej.</w:t>
            </w:r>
          </w:p>
        </w:tc>
      </w:tr>
      <w:tr w:rsidR="009A50CC" w:rsidRPr="00FF2D44" w:rsidTr="00486CD7">
        <w:trPr>
          <w:jc w:val="center"/>
        </w:trPr>
        <w:tc>
          <w:tcPr>
            <w:tcW w:w="2405" w:type="dxa"/>
            <w:tcBorders>
              <w:bottom w:val="nil"/>
            </w:tcBorders>
            <w:shd w:val="clear" w:color="auto" w:fill="auto"/>
          </w:tcPr>
          <w:p w:rsidR="009A50CC" w:rsidRPr="009A50CC" w:rsidRDefault="009A50CC" w:rsidP="00486CD7">
            <w:r w:rsidRPr="009A50CC">
              <w:t xml:space="preserve">Informacje o wymogu lub dobrowolności podania danych oraz konsekwencjach ich niepodania </w:t>
            </w:r>
          </w:p>
        </w:tc>
        <w:tc>
          <w:tcPr>
            <w:tcW w:w="6657" w:type="dxa"/>
            <w:tcBorders>
              <w:bottom w:val="nil"/>
            </w:tcBorders>
            <w:shd w:val="clear" w:color="auto" w:fill="auto"/>
          </w:tcPr>
          <w:p w:rsidR="009A50CC" w:rsidRPr="009A50CC" w:rsidRDefault="009A50CC" w:rsidP="00486CD7">
            <w:r w:rsidRPr="009A50CC">
              <w:t xml:space="preserve">Podanie danych jest dobrowolne ale niezbędne do realizacji umowy. </w:t>
            </w:r>
          </w:p>
          <w:p w:rsidR="009A50CC" w:rsidRPr="009A50CC" w:rsidRDefault="009A50CC" w:rsidP="00486CD7"/>
        </w:tc>
      </w:tr>
    </w:tbl>
    <w:p w:rsidR="009A50CC" w:rsidRPr="009A50CC" w:rsidRDefault="009A50CC" w:rsidP="009A50CC"/>
    <w:p w:rsidR="009A50CC" w:rsidRPr="00737F6A" w:rsidRDefault="009A50CC" w:rsidP="00737F6A"/>
    <w:sectPr w:rsidR="009A50CC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679" w:rsidRDefault="00181679">
      <w:r>
        <w:separator/>
      </w:r>
    </w:p>
  </w:endnote>
  <w:endnote w:type="continuationSeparator" w:id="0">
    <w:p w:rsidR="00181679" w:rsidRDefault="00181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679" w:rsidRDefault="00181679">
      <w:r>
        <w:separator/>
      </w:r>
    </w:p>
  </w:footnote>
  <w:footnote w:type="continuationSeparator" w:id="0">
    <w:p w:rsidR="00181679" w:rsidRDefault="001816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2F" w:rsidRPr="00B371CC" w:rsidRDefault="00F0622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73AD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0EC63E3"/>
    <w:multiLevelType w:val="hybridMultilevel"/>
    <w:tmpl w:val="8E2A81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34"/>
    <w:rsid w:val="000012DA"/>
    <w:rsid w:val="0000246E"/>
    <w:rsid w:val="00003862"/>
    <w:rsid w:val="00012A35"/>
    <w:rsid w:val="00016099"/>
    <w:rsid w:val="00017DC2"/>
    <w:rsid w:val="00021522"/>
    <w:rsid w:val="00021C53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D76CB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1679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5B9A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4A0"/>
    <w:rsid w:val="00737F6A"/>
    <w:rsid w:val="007410B6"/>
    <w:rsid w:val="00741C02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3ADD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034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2FA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0CC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5B45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4E3B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516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0C0C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6A34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1C1D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D13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622F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779302-C1E8-47B5-BE6A-F87E8FC19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iacek\Desktop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0EBADA-9E41-4A64-8048-817ACED6A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439</Words>
  <Characters>2639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Wiącek Adam</dc:creator>
  <cp:lastModifiedBy>Wiącek Adam</cp:lastModifiedBy>
  <cp:revision>4</cp:revision>
  <cp:lastPrinted>2012-04-23T06:39:00Z</cp:lastPrinted>
  <dcterms:created xsi:type="dcterms:W3CDTF">2026-04-24T05:25:00Z</dcterms:created>
  <dcterms:modified xsi:type="dcterms:W3CDTF">2026-10-06T12:27:00Z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