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F384C" w:rsidRPr="00CE7719" w:rsidRDefault="001705F9" w:rsidP="00FF384C">
      <w:r w:rsidRPr="001705F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372ED0" wp14:editId="2A0BD0AF">
                <wp:simplePos x="0" y="0"/>
                <wp:positionH relativeFrom="column">
                  <wp:posOffset>-761365</wp:posOffset>
                </wp:positionH>
                <wp:positionV relativeFrom="paragraph">
                  <wp:posOffset>-212799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8084" y="105507"/>
                            <a:ext cx="597877" cy="5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61C28A" id="Grupa 1" o:spid="_x0000_s1026" style="position:absolute;margin-left:-59.95pt;margin-top:-16.75pt;width:561.45pt;height:58.15pt;z-index:251659264" coordsize="71305,7385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QmFz&#10;aWMgUkdC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F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wAAAAAH/2wCEAAYEBAQFBAYF&#10;BQYJBgUGCQsIBgYICwwKCgsKCgwQDAwMDAwMEAwODxAPDgwTExQUExMcGxsbHB8fHx8fHx8fHx8B&#10;BwcHDQwNGBAQGBoVERUaHx8fHx8fHx8fHx8fHx8fHx8fHx8fHx8fHx8fHx8fHx8fHx8fHx8fHx8f&#10;Hx8fHx8fH//AABEIAY0GdgMBEQACEQEDEQH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wP5i/5SDU/+Yuf/AJONnb4voHueUyfUfel+TYOxV2KuxV2K&#10;uxV2KuxV2KuxV2KuxV2KuxV2KuxV2KuxV2KuxV2KuxV2KuxV2KuxV2KuxV2KuxV2KuxV2KuxV2Ku&#10;xV2KuxV2KuxV2KuxV2KuxV2KuxV2KuxV2KuxV2KuxV2KuxV2KuxV2KuxV2KuxV2KuxV2KuxV2Kux&#10;V2KuxV2Kvrb/AJxs/wDJYwf8xdx/xIZy/a3998A9B2d/dfF6lmtc5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gfzF/ykGp/wDMXP8A8nGzt8X0D3PKZPqPvS/JsHYq7FXYq7FXYq7FXYq7FXYq7FXY&#10;q7FXYq7FXYq7FXYq7FXYq7FXYq7FXYq7FXYq7FXYq7FXYq7FXYq7FXYq7FXYq7FXYq7FXYq7FXYq&#10;7FXYq7FXYq7FXYq7FXYq7FXYq7FXYq7FXYq7FXYq7FXYq7FXYq7FXYq7FXYq7FXYq7FX1t/zjZ/5&#10;LGD/AJi7j/iQzl+1v774B6Ds7+6+L1LNa5z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A6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DWAAAAAFJnaHRsb25nAAACU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zAxMDM0MDE4OTFEMUZFNjNCRTlC&#10;QTQ5MEU1NkZCN0VDIiBleGlmOlBpeGVsWERpbWVuc2lvbj0iNTkzIiBleGlmOlBpeGVsWURpbWVu&#10;c2lvbj0iMjE0IiBleGlmOkNvbG9yU3BhY2U9IjY1NTM1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ZBN0YxMTc0&#10;MDcyMDY4MTE4RDRFRDI0NkIzQURCMUM2IiBzdEV2dDp3aGVuPSIyMDA4LTA1LTE1VDE3OjEwOjQ1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RUY3RjExNzQwNzIwNjgxMUE0NkNBNDUxOUQyNDM1NkIiIHN0RXZ0OndoZW49IjIwMDgtMDUtMTVU&#10;MjI6NTM6MzM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MDdGMTE3NDA3MjA2ODExQTQ2Q0E0NTE5RDI0MzU2QiIgc3RFdnQ6d2hlbj0iMjAw&#10;OC0wNS0xNVQyMzowNzowN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FCRERERkQzOEQwQ0YyNEREIiBzdEV2dDp3&#10;aGVuPSIyMDA4LTA1LTE2VDEwOjM1OjQz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cGRmIHRvICZsdDt1bmtub3duJmd0OyIvPiA8cmRmOmxpPiA8cmRmOkRl&#10;c2NyaXB0aW9uIHN0RXZ0OmFjdGlvbj0ic2F2ZWQiIHN0RXZ0Omluc3RhbmNlSUQ9InhtcC5paWQ6&#10;Rjk3RjExNzQwNzIwNjgxMUJERERGRDM4RDBDRjI0REQiIHN0RXZ0OndoZW49IjIwMDgtMDUtMTZU&#10;MTA6NDA6NTk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Jmx0O3Vua25vd24mZ3Q7Ii8+IDxyZGY6bGk+IDxyZGY6&#10;RGVzY3JpcHRpb24gc3RFdnQ6YWN0aW9uPSJzYXZlZCIgc3RFdnQ6aW5zdGFuY2VJRD0ieG1wLmlp&#10;ZDpGQTdGMTE3NDA3MjA2ODExQkREREZEMzhEMENGMjRERCIgc3RFdnQ6d2hlbj0iMjAwOC0wNS0x&#10;NlQxMToyNjo1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ZCN0YxMTc0MDcyMDY4MTFCRERERkQzOEQwQ0YyNEREIiBzdEV2dDp3aGVuPSIy&#10;MDA4LTA1LTE2VDExOjI5OjAx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kM3RjExNzQwNzIwNjgxMUJERERGRDM4RDBDRjI0REQiIHN0RXZ0&#10;OndoZW49IjIwMDgtMDUtMTZUMTE6Mjk6MjA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RDdGMTE3NDA3MjA2ODExQkREREZEMzhEMENGMjRE&#10;RCIgc3RFdnQ6d2hlbj0iMjAwOC0wNS0xNlQxMTozMDo1NC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FN0YxMTc0MDcyMDY4MTFCRERERkQz&#10;OEQwQ0YyNEREIiBzdEV2dDp3aGVuPSIyMDA4LTA1LTE2VDExOjMxOjIy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QjIzMzY2OEMxNjIwNjgx&#10;MUJERERGRDM4RDBDRjI0REQiIHN0RXZ0OndoZW49IjIwMDgtMDUtMTZUMTI6MjM6NDY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CMzMzNjY4&#10;QzE2MjA2ODExQkREREZEMzhEMENGMjRERCIgc3RFdnQ6d2hlbj0iMjAwOC0wNS0xNlQxMzoyNzo1&#10;NC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0MzM2NjhDMTYyMDY4MTFCRERERkQzOEQwQ0YyNEREIiBzdEV2dDp3aGVuPSIyMDA4LTA1LTE2&#10;VDEzOjQ2OjEz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Tk3QzFCRjE0RDE3NTlFODMiIHN0RXZ0OndoZW49IjIw&#10;MDgtMDUtMTZUMTU6NDc6NTc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DdGMTE3NDA3MjA2ODExOTdDMUJGMTREMTc1OUU4MyIgc3RFdnQ6&#10;d2hlbj0iMjAwOC0wNS0xNlQxNTo1MTowNi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5N0YxMTc0MDcyMDY4MTE5N0MxQkYxNEQxNzU5RTgz&#10;IiBzdEV2dDp3aGVuPSIyMDA4LTA1LTE2VDE1OjUyOjIy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dm5kLmFkb2JlLmlsbHVzdHJhdG9yIHRvIGFwcGxpY2F0&#10;aW9uL3ZuZC5hZG9iZS5pbGx1c3RyYXRvciIvPiA8cmRmOmxpPiA8cmRmOkRlc2NyaXB0aW9uIHN0&#10;RXZ0OmFjdGlvbj0ic2F2ZWQiIHN0RXZ0Omluc3RhbmNlSUQ9InhtcC5paWQ6RkE3RjExNzQwNzIw&#10;NjgxMUI2MjhFM0JGMjdDOEM0MUIiIHN0RXZ0OndoZW49IjIwMDgtMDUtMjJUMTM6Mjg6MDE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GFwcGxp&#10;Y2F0aW9uL3ZuZC5hZG9iZS5pbGx1c3RyYXRvciIvPiA8cmRmOmxpPiA8cmRmOkRlc2NyaXB0aW9u&#10;IHN0RXZ0OmFjdGlvbj0ic2F2ZWQiIHN0RXZ0Omluc3RhbmNlSUQ9InhtcC5paWQ6Rjg3RjExNzQw&#10;NzIwNjgxMTkwOThCMDk3RkRBMzlCRUYiIHN0RXZ0OndoZW49IjIwMDgtMDYtMDJUMTM6MjU6MjU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NzdGMTE3NDA3MjA2ODExQkIxREJGOEYyNDJCNkY4NCIgc3RFdnQ6d2hlbj0iMjAwOC0wNi0wOVQx&#10;NDo1ODozN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Y5N0YxMTc0MDcyMDY4MTFBQ0FGQjhEQTgwODU0RTc2IiBzdEV2dDp3aGVuPSIyMDA4&#10;LTA2LTExVDE0OjMxOjI3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MDE4MDExNzQwNzIwNjgxMTgzNDM4M0NEM0E4RDIzMDMiIHN0RXZ0Ondo&#10;ZW49IjIwMDgtMDYtMTFUMjI6Mzc6MzU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owMUU1NDA2NjRBM0RERDExQkQzM0QzRUI4RDNBMTA2OCIg&#10;c3RFdnQ6d2hlbj0iMjAwOC0wNi0xOFQyMjoyNDowMSs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ZCNkFFMkE1NzIzRUREMTFBNkYxQkFCRjdD&#10;NUE3QTUxIiBzdEV2dDp3aGVuPSIyMDA4LTA2LTE5VDIwOjMwOjM0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yz4HBAAAA3QAAAA8AAABkcnMvZG93bnJldi54bWxET02LwjAQvQv7H8II3jTRg2g1yiq7It7W&#10;evE2NLNtNZmUJqv13xthwds83ucs152z4kZtqD1rGI8UCOLCm5pLDaf8ezgDESKyQeuZNDwowHr1&#10;0VtiZvydf+h2jKVIIRwy1FDF2GRShqIih2HkG+LE/frWYUywLaVp8Z7CnZUTpabSYc2pocKGthUV&#10;1+Of03C57u3X46DKfHuex12u7OW0GWs96HefCxCRuvgW/7v3Js1Xkym8vkkn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yz4HBAAAA3Q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YmgjEAAAA3QAAAA8AAABkcnMvZG93bnJldi54bWxET0uLwjAQvi/4H8IIXpY1tYIuXaOIIIiP&#10;w7qC17EZ27LNpDSprf/eCIK3+fieM1t0phQ3ql1hWcFoGIEgTq0uOFNw+lt/fYNwHlljaZkU3MnB&#10;Yt77mGGibcu/dDv6TIQQdgkqyL2vEildmpNBN7QVceCutjboA6wzqWtsQ7gpZRxFE2mw4NCQY0Wr&#10;nNL/Y2MUTOPRfkfNadJ8Xs6b63i7XB+2rVKDfrf8AeGp82/xy73RYX4UT+H5TTh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YmgjEAAAA3QAAAA8AAAAAAAAAAAAAAAAA&#10;nwIAAGRycy9kb3ducmV2LnhtbFBLBQYAAAAABAAEAPcAAACQAwAAAAA=&#10;">
                  <v:imagedata r:id="rId14" o:title="MGMiZS logo jpg"/>
                  <v:path arrowok="t"/>
                </v:shape>
                <v:shape id="Obraz 17" o:spid="_x0000_s1029" type="#_x0000_t75" style="position:absolute;left:40180;top:1055;width:5979;height:5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AkTFAAAA3QAAAA8AAABkcnMvZG93bnJldi54bWxEj0FrwkAQhe8F/8MyQi9FN3qQNrqKCIIH&#10;qdTmBwzZMRvNzobsqtFf7xwKvc0w77353mLV+0bdqIt1YAOTcQaKuAy25spA8bsdfYKKCdliE5gM&#10;PCjCajl4W2Buw51/6HZMlZIQjjkacCm1udaxdOQxjkNLLLdT6DwmWbtK2w7vEu4bPc2ymfZYs3xw&#10;2NLGUXk5Xr0BXcwu7cfh+Tjtw3f/VbinyM/GvA/79RxUoj79i//cOyv42VRwpY2MoJ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kwJExQAAAN0AAAAPAAAAAAAAAAAAAAAA&#10;AJ8CAABkcnMvZG93bnJldi54bWxQSwUGAAAAAAQABAD3AAAAkQMAAAAA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hoPCAAAA3QAAAA8AAABkcnMvZG93bnJldi54bWxETz1vwjAQ3SvxH6xDYisOGWgJGISQkBAb&#10;tAPjER9JwD6b2ITw7+tKlbrd0/u8xaq3RnTUhsaxgsk4A0FcOt1wpeD7a/v+CSJEZI3GMSl4UYDV&#10;cvC2wEK7Jx+oO8ZKpBAOBSqoY/SFlKGsyWIYO0+cuItrLcYE20rqFp8p3BqZZ9lUWmw4NdToaVNT&#10;eTs+rIL94Xoy20d+d7ePvnOd8ZPzxis1GvbrOYhIffwX/7l3Os3P8hn8fpNOk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GIaDwgAAAN0AAAAPAAAAAAAAAAAAAAAAAJ8C&#10;AABkcnMvZG93bnJldi54bWxQSwUGAAAAAAQABAD3AAAAjgMAAAAA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:rsidR="008E6E1B" w:rsidRDefault="008E6E1B" w:rsidP="00FF384C">
      <w:r w:rsidRPr="004A6708">
        <w:t>pomiędzy</w:t>
      </w:r>
    </w:p>
    <w:p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586F00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</w:t>
      </w:r>
      <w:r w:rsidR="004855B0">
        <w:br/>
      </w:r>
      <w:r>
        <w:t>z 31.03.2015, str. 1);</w:t>
      </w:r>
    </w:p>
    <w:p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 xml:space="preserve">z 2017 r. </w:t>
      </w:r>
      <w:r w:rsidR="007B1E31" w:rsidRPr="00FF384C">
        <w:t xml:space="preserve">poz. </w:t>
      </w:r>
      <w:r w:rsidR="007B1E31">
        <w:t>1267</w:t>
      </w:r>
      <w:r w:rsidR="007B1E31" w:rsidRPr="00FF384C">
        <w:t>);</w:t>
      </w:r>
    </w:p>
    <w:p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5C3F67" w:rsidRPr="005C3F67">
        <w:t>zasobooszczędnego</w:t>
      </w:r>
      <w:proofErr w:type="spellEnd"/>
      <w:r w:rsidR="005C3F67" w:rsidRPr="005C3F67">
        <w:t>, innowacyjnego, konkurencyjnego i opartego na wiedzy, zawartego w Programie Operacyjnym „Rybactwo i Morze” (Dz. U. poz. 1493)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proofErr w:type="spellStart"/>
      <w:r w:rsidR="00FF384C" w:rsidRPr="00FF384C">
        <w:t>zasobooszczędnego</w:t>
      </w:r>
      <w:proofErr w:type="spellEnd"/>
      <w:r w:rsidR="00FF384C" w:rsidRPr="00FF384C">
        <w:t>, innowacyjnego,  konkurencyjnego i opartego na wiedzy, o którym mowa w art. 3 ust. 1 pkt 1 ustawy o EFMR;</w:t>
      </w:r>
    </w:p>
    <w:p w:rsidR="00FF384C" w:rsidRPr="00FF384C" w:rsidRDefault="004855B0" w:rsidP="00FF384C">
      <w:pPr>
        <w:pStyle w:val="PKTpunkt"/>
      </w:pPr>
      <w:r>
        <w:t>10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FF384C" w:rsidRPr="00FF384C" w:rsidRDefault="004855B0" w:rsidP="00FF384C">
      <w:pPr>
        <w:pStyle w:val="PKTpunkt"/>
      </w:pPr>
      <w:r w:rsidRPr="00FF384C">
        <w:lastRenderedPageBreak/>
        <w:t>1</w:t>
      </w:r>
      <w:r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lastRenderedPageBreak/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508/2014,</w:t>
      </w:r>
    </w:p>
    <w:p w:rsidR="006F5171" w:rsidRPr="00FF384C" w:rsidRDefault="006F5171" w:rsidP="00FF384C">
      <w:pPr>
        <w:pStyle w:val="PKTpunkt"/>
      </w:pPr>
      <w:r>
        <w:t>11)</w:t>
      </w:r>
      <w:r>
        <w:tab/>
      </w:r>
      <w:r w:rsidR="00270AAF">
        <w:t>trwałe usunięcie z rejestru floty rybackiej wymaganego zmniejszenia zdolności w kW, w przypadku realizacji operacji w ramach działania efektywność energetyczna i łagodzenie skutków zmiany klimatu, o których mowa w art. 41 ust. 2 i art. 44 ust. 1 lit. d rozporządzenia nr 508/2014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:rsidR="00FF384C" w:rsidRDefault="00D00D28" w:rsidP="00A45CF0">
      <w:pPr>
        <w:pStyle w:val="CZWSPPKTczwsplnapunktw"/>
      </w:pPr>
      <w:r w:rsidRPr="00FF384C">
        <w:lastRenderedPageBreak/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lastRenderedPageBreak/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lastRenderedPageBreak/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:rsidR="00FF384C" w:rsidRPr="004A6708" w:rsidRDefault="00FF384C" w:rsidP="00FF384C">
      <w:pPr>
        <w:pStyle w:val="CZKSIGAoznaczenieiprzedmiotczcilubksigi"/>
      </w:pPr>
      <w:r>
        <w:lastRenderedPageBreak/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:rsidR="00621C78" w:rsidRDefault="00621C78" w:rsidP="00FB372F">
      <w:pPr>
        <w:pStyle w:val="LITlitera"/>
      </w:pPr>
      <w:r w:rsidRPr="00621C78"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:rsidR="0075594F" w:rsidRDefault="0075594F" w:rsidP="0075594F">
      <w:pPr>
        <w:pStyle w:val="LITlitera"/>
      </w:pPr>
    </w:p>
    <w:p w:rsidR="00507471" w:rsidRDefault="00507471" w:rsidP="00097A41">
      <w:pPr>
        <w:pStyle w:val="LITlitera"/>
      </w:pPr>
      <w:r>
        <w:lastRenderedPageBreak/>
        <w:t>g)</w:t>
      </w:r>
      <w:r w:rsidR="00D93963">
        <w:rPr>
          <w:rStyle w:val="Odwoanieprzypisudolnego"/>
        </w:rPr>
        <w:footnoteReference w:id="15"/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</w:t>
      </w:r>
      <w:r w:rsidR="00980A04" w:rsidRPr="00874C71">
        <w:lastRenderedPageBreak/>
        <w:t xml:space="preserve">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:rsidR="008E3896" w:rsidRDefault="00544A43" w:rsidP="00C123DD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 xml:space="preserve"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</w:t>
      </w:r>
      <w:r w:rsidR="00C123DD">
        <w:br/>
      </w:r>
      <w:r w:rsidR="00F350F3">
        <w:t>i Morze”, opublikowanymi</w:t>
      </w:r>
      <w:r w:rsidR="00AE4BDF" w:rsidRPr="00AE4BDF">
        <w:t xml:space="preserve"> na stronie internetowej administrowanej przez ministra właściwego do spraw </w:t>
      </w:r>
      <w:r w:rsidR="00C123DD">
        <w:t>rybołówstwa;</w:t>
      </w:r>
    </w:p>
    <w:p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</w:t>
      </w:r>
      <w:r w:rsidR="00F61C15">
        <w:t>;</w:t>
      </w:r>
    </w:p>
    <w:p w:rsidR="00F61C15" w:rsidRDefault="00F61C15" w:rsidP="00F61C15">
      <w:pPr>
        <w:pStyle w:val="PKTpunkt"/>
      </w:pPr>
      <w:r>
        <w:t>16)</w:t>
      </w:r>
      <w:r>
        <w:tab/>
        <w:t xml:space="preserve">przeprowadzenie naukowego monitoringu stanu zasobów ryb w wodach związanych z realizacją operacji oraz publikacja wyników tego monitoringu, w przypadku realizacji operacji w ramach działania wsparcie na rzecz opracowywania i wdrażania środków </w:t>
      </w:r>
      <w:r>
        <w:lastRenderedPageBreak/>
        <w:t>ochrony oraz współpraca regionalna, o których mowa w art. 37 rozporządzenia nr 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8E7640" w:rsidRDefault="008E7640" w:rsidP="008E7640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lastRenderedPageBreak/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7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883B9E">
        <w:t xml:space="preserve">z dnia 29 stycznia 2004 r. Prawo zamówień publicznych </w:t>
      </w:r>
      <w:r w:rsidRPr="004F1B27">
        <w:rPr>
          <w:rStyle w:val="IGindeksgrny"/>
          <w:vertAlign w:val="baseline"/>
        </w:rPr>
        <w:t>(</w:t>
      </w:r>
      <w:r w:rsidRPr="002F7D85">
        <w:rPr>
          <w:rStyle w:val="IGindeksgrny"/>
          <w:vertAlign w:val="baseline"/>
        </w:rPr>
        <w:t xml:space="preserve">Dz. U. z </w:t>
      </w:r>
      <w:r w:rsidR="002F7D85" w:rsidRPr="003227E0">
        <w:rPr>
          <w:rStyle w:val="IGindeksgrny"/>
          <w:vertAlign w:val="baseline"/>
        </w:rPr>
        <w:t xml:space="preserve">2017 r. poz. 1579),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przedłożenia:</w:t>
      </w:r>
    </w:p>
    <w:p w:rsidR="008E7640" w:rsidRPr="00883B9E" w:rsidRDefault="008E7640">
      <w:pPr>
        <w:pStyle w:val="PKTpunkt"/>
      </w:pPr>
      <w:r w:rsidRPr="002A40E9">
        <w:rPr>
          <w:rStyle w:val="IGindeksgrny"/>
          <w:vertAlign w:val="baseline"/>
        </w:rPr>
        <w:lastRenderedPageBreak/>
        <w:t>1)</w:t>
      </w:r>
      <w:r w:rsidRPr="002A40E9">
        <w:rPr>
          <w:rStyle w:val="IGindeksgrny"/>
          <w:vertAlign w:val="baseline"/>
        </w:rPr>
        <w:tab/>
      </w:r>
      <w:r w:rsidRPr="00883B9E">
        <w:t>kompletnej dokumentacji z przeprowadzonego postępowania w trybie przetargu nieograniczonego lub ograniczonego;</w:t>
      </w:r>
    </w:p>
    <w:p w:rsidR="008E7640" w:rsidRPr="000A0814" w:rsidRDefault="008E7640" w:rsidP="008E7640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8E7640" w:rsidRPr="008E7640" w:rsidRDefault="008E7640" w:rsidP="008E7640">
      <w:pPr>
        <w:pStyle w:val="CZWSPPKTczwsplnapunktw"/>
        <w:rPr>
          <w:rStyle w:val="IGindeksgrny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8E7640" w:rsidRPr="000A0814" w:rsidRDefault="008E7640" w:rsidP="008E7640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8E7640" w:rsidRPr="000A0814" w:rsidRDefault="008E7640" w:rsidP="008E7640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8E7640" w:rsidRDefault="008E7640" w:rsidP="008E7640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lastRenderedPageBreak/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lastRenderedPageBreak/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lastRenderedPageBreak/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</w:t>
      </w:r>
      <w:r w:rsidRPr="00094748">
        <w:lastRenderedPageBreak/>
        <w:t xml:space="preserve">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904B34">
        <w:t>7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615FB0">
        <w:t>7</w:t>
      </w:r>
      <w:r w:rsidR="004F1B27" w:rsidRPr="004F1B27">
        <w:t xml:space="preserve"> oraz § 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9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:rsidR="00FF384C" w:rsidRDefault="00FF384C" w:rsidP="006032EE">
      <w:pPr>
        <w:pStyle w:val="PKTpunkt"/>
      </w:pPr>
      <w:r w:rsidRPr="00094748">
        <w:lastRenderedPageBreak/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lastRenderedPageBreak/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lastRenderedPageBreak/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0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1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7"/>
      <w:footerReference w:type="defaul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20" w:rsidRDefault="00A11720">
      <w:r>
        <w:separator/>
      </w:r>
    </w:p>
  </w:endnote>
  <w:endnote w:type="continuationSeparator" w:id="0">
    <w:p w:rsidR="00A11720" w:rsidRDefault="00A11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BD1C98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BD1C98">
              <w:rPr>
                <w:noProof/>
              </w:rPr>
              <w:t>22</w:t>
            </w:r>
            <w:r w:rsidRPr="00426E20">
              <w:fldChar w:fldCharType="end"/>
            </w:r>
          </w:p>
        </w:sdtContent>
      </w:sdt>
    </w:sdtContent>
  </w:sdt>
  <w:p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20" w:rsidRDefault="00A11720">
      <w:r>
        <w:separator/>
      </w:r>
    </w:p>
  </w:footnote>
  <w:footnote w:type="continuationSeparator" w:id="0">
    <w:p w:rsidR="00A11720" w:rsidRDefault="00A11720">
      <w:r>
        <w:continuationSeparator/>
      </w:r>
    </w:p>
  </w:footnote>
  <w:footnote w:id="1">
    <w:p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:rsidR="00544A43" w:rsidRDefault="00544A43"/>
  </w:footnote>
  <w:footnote w:id="3">
    <w:p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:rsidR="00F73445" w:rsidRPr="00C30A5F" w:rsidRDefault="00F73445" w:rsidP="00C30A5F">
      <w:pPr>
        <w:pStyle w:val="ODNONIKtreodnonika"/>
        <w:rPr>
          <w:rStyle w:val="IGindeksgrny"/>
          <w:vertAlign w:val="baseline"/>
        </w:rPr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rPr>
          <w:rStyle w:val="IGindeksgrny"/>
        </w:rPr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>w art. 32 i art. 44 ust. 1 lit. b rozporządzenia nr 508/2014.</w:t>
      </w:r>
    </w:p>
  </w:footnote>
  <w:footnote w:id="10">
    <w:p w:rsidR="00F73445" w:rsidRDefault="00F73445" w:rsidP="00C30A5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D1631"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 xml:space="preserve">w art. </w:t>
      </w:r>
      <w:r>
        <w:t>37</w:t>
      </w:r>
      <w:r w:rsidRPr="00F73445">
        <w:t xml:space="preserve"> rozporządzenia nr 508/2014.</w:t>
      </w:r>
    </w:p>
  </w:footnote>
  <w:footnote w:id="11">
    <w:p w:rsidR="00B17060" w:rsidRPr="00C30A5F" w:rsidRDefault="00B17060" w:rsidP="00C30A5F">
      <w:pPr>
        <w:pStyle w:val="ODNONIKtreodnonika"/>
        <w:rPr>
          <w:vertAlign w:val="superscript"/>
        </w:rPr>
      </w:pPr>
      <w:r>
        <w:rPr>
          <w:rStyle w:val="Odwoanieprzypisudolnego"/>
        </w:rPr>
        <w:footnoteRef/>
      </w:r>
      <w:r w:rsidR="0093224C">
        <w:rPr>
          <w:rStyle w:val="IGindeksgrny"/>
        </w:rPr>
        <w:t>)</w:t>
      </w:r>
      <w:r w:rsidR="00CD1631">
        <w:tab/>
      </w:r>
      <w:r w:rsidR="0093224C" w:rsidRPr="0093224C">
        <w:rPr>
          <w:rStyle w:val="IGindeksgrny"/>
          <w:vertAlign w:val="baseline"/>
        </w:rPr>
        <w:t xml:space="preserve">W przypadku realizacji operacji w ramach działania, </w:t>
      </w:r>
      <w:r w:rsidR="0093224C" w:rsidRPr="00097A41">
        <w:rPr>
          <w:rStyle w:val="IGindeksgrny"/>
          <w:vertAlign w:val="baseline"/>
        </w:rPr>
        <w:t xml:space="preserve">o którym mowa </w:t>
      </w:r>
      <w:r w:rsidR="0093224C" w:rsidRPr="0093224C">
        <w:t>w art. 38 i art. 44 ust.1 lit. c rozporządzenia nr 508/2004</w:t>
      </w:r>
      <w:r w:rsidR="0093224C">
        <w:t>.</w:t>
      </w:r>
    </w:p>
  </w:footnote>
  <w:footnote w:id="12">
    <w:p w:rsidR="00116F05" w:rsidRPr="00D93963" w:rsidRDefault="0093224C" w:rsidP="00D93963">
      <w:pPr>
        <w:pStyle w:val="ODNONIKtreodnonika"/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tab/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41 ust. 2 i art. 44 ust. 1 lit. d rozporządzenia nr 508/2014</w:t>
      </w:r>
      <w:r w:rsidR="00116F05">
        <w:t>,</w:t>
      </w:r>
    </w:p>
  </w:footnote>
  <w:footnote w:id="13">
    <w:p w:rsidR="00D93963" w:rsidRDefault="00D93963">
      <w:pPr>
        <w:pStyle w:val="Tekstprzypisudolnego"/>
      </w:pPr>
      <w:r w:rsidRPr="0075594F">
        <w:rPr>
          <w:rStyle w:val="Odwoanieprzypisudolnego"/>
          <w:sz w:val="20"/>
          <w:szCs w:val="20"/>
        </w:rPr>
        <w:footnoteRef/>
      </w:r>
      <w:r w:rsidRPr="0075594F">
        <w:rPr>
          <w:sz w:val="20"/>
          <w:szCs w:val="20"/>
          <w:vertAlign w:val="superscript"/>
        </w:rPr>
        <w:t>)</w:t>
      </w:r>
      <w:r>
        <w:t xml:space="preserve"> jw.</w:t>
      </w:r>
    </w:p>
  </w:footnote>
  <w:footnote w:id="14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42 i art. 44 ust. 1 lit. e rozporządzenia nr 508/2014</w:t>
      </w:r>
    </w:p>
  </w:footnote>
  <w:footnote w:id="15">
    <w:p w:rsidR="00D93963" w:rsidRDefault="00D93963" w:rsidP="0075594F">
      <w:pPr>
        <w:pStyle w:val="Tekstprzypisudolnego"/>
        <w:jc w:val="both"/>
      </w:pPr>
      <w:r w:rsidRPr="0075594F">
        <w:rPr>
          <w:rStyle w:val="Odwoanieprzypisudolnego"/>
          <w:sz w:val="20"/>
          <w:szCs w:val="20"/>
        </w:rPr>
        <w:footnoteRef/>
      </w:r>
      <w:r w:rsidR="0075594F"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W przypadku realizacji operacji w ramach działania, o którym mowa w art. 42 i art. 44 ust. 1 li</w:t>
      </w:r>
      <w:r w:rsid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 xml:space="preserve">t. e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rozporządzenia nr 508/2014</w:t>
      </w:r>
    </w:p>
  </w:footnote>
  <w:footnote w:id="16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 w:rsidRPr="00D93963">
        <w:rPr>
          <w:rStyle w:val="Odwoanieprzypisudolnego"/>
        </w:rPr>
        <w:t>)</w:t>
      </w:r>
      <w:r w:rsidRPr="00D93963">
        <w:rPr>
          <w:rStyle w:val="IGindeksgrny"/>
          <w:vertAlign w:val="baseline"/>
        </w:rPr>
        <w:t xml:space="preserve"> jw.</w:t>
      </w:r>
    </w:p>
  </w:footnote>
  <w:footnote w:id="17">
    <w:p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8">
    <w:p w:rsidR="00544A43" w:rsidRPr="00153A3D" w:rsidRDefault="00544A43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20">
    <w:p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1">
    <w:p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D1C98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F05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8FD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6A"/>
    <w:rsid w:val="00345B9C"/>
    <w:rsid w:val="00346A6B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B5E"/>
    <w:rsid w:val="005D55E1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50174"/>
    <w:rsid w:val="00650F3E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1720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1C98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3DD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0F3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1BFB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4331BA-001A-46BC-B1BB-CA9C7FBAB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22</Pages>
  <Words>5140</Words>
  <Characters>34443</Characters>
  <Application>Microsoft Office Word</Application>
  <DocSecurity>0</DocSecurity>
  <Lines>287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39504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2019-09-26T06:53:00Z</cp:lastPrinted>
  <dcterms:created xsi:type="dcterms:W3CDTF">2021-03-12T11:56:00Z</dcterms:created>
  <dcterms:modified xsi:type="dcterms:W3CDTF">2021-03-12T11:56:00Z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