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C70E5A" w14:textId="77777777" w:rsidR="00525390" w:rsidRPr="00D353C6" w:rsidRDefault="00525390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</w:rPr>
      </w:pPr>
    </w:p>
    <w:p w14:paraId="3A7E802B" w14:textId="77777777" w:rsidR="00525390" w:rsidRPr="00D353C6" w:rsidRDefault="00525390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</w:rPr>
      </w:pPr>
    </w:p>
    <w:p w14:paraId="2207B38F" w14:textId="77777777" w:rsidR="00525390" w:rsidRPr="00D353C6" w:rsidRDefault="00525390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</w:rPr>
      </w:pPr>
    </w:p>
    <w:p w14:paraId="1C8048CC" w14:textId="77777777" w:rsidR="00525390" w:rsidRPr="00D353C6" w:rsidRDefault="00525390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</w:rPr>
      </w:pPr>
    </w:p>
    <w:p w14:paraId="00757768" w14:textId="77777777" w:rsidR="00525390" w:rsidRPr="00D353C6" w:rsidRDefault="00525390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</w:rPr>
      </w:pPr>
    </w:p>
    <w:p w14:paraId="35727439" w14:textId="77777777" w:rsidR="00525390" w:rsidRPr="00D353C6" w:rsidRDefault="00525390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</w:rPr>
      </w:pPr>
    </w:p>
    <w:p w14:paraId="02E18554" w14:textId="77777777" w:rsidR="00525390" w:rsidRPr="00D353C6" w:rsidRDefault="00525390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</w:rPr>
      </w:pPr>
    </w:p>
    <w:p w14:paraId="20C4A58F" w14:textId="77777777" w:rsidR="00525390" w:rsidRPr="00D353C6" w:rsidRDefault="00525390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</w:rPr>
      </w:pPr>
    </w:p>
    <w:p w14:paraId="331021B7" w14:textId="77777777" w:rsidR="00525390" w:rsidRPr="00D353C6" w:rsidRDefault="00525390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</w:rPr>
      </w:pPr>
    </w:p>
    <w:p w14:paraId="0CEA2DE5" w14:textId="77777777" w:rsidR="00525390" w:rsidRPr="00D353C6" w:rsidRDefault="00525390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</w:rPr>
      </w:pPr>
    </w:p>
    <w:p w14:paraId="0EEF5774" w14:textId="77777777" w:rsidR="00525390" w:rsidRPr="00D353C6" w:rsidRDefault="00525390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</w:rPr>
      </w:pPr>
    </w:p>
    <w:p w14:paraId="0EFAA588" w14:textId="77777777" w:rsidR="00525390" w:rsidRPr="00D353C6" w:rsidRDefault="00525390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</w:rPr>
      </w:pPr>
    </w:p>
    <w:p w14:paraId="40AD0236" w14:textId="77777777" w:rsidR="00525390" w:rsidRPr="00D353C6" w:rsidRDefault="00525390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</w:rPr>
      </w:pPr>
    </w:p>
    <w:p w14:paraId="483AA71C" w14:textId="77777777" w:rsidR="00525390" w:rsidRPr="00D353C6" w:rsidRDefault="00525390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</w:rPr>
      </w:pPr>
    </w:p>
    <w:p w14:paraId="0D29C0AE" w14:textId="77777777" w:rsidR="00525390" w:rsidRPr="00D353C6" w:rsidRDefault="00525390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</w:rPr>
      </w:pPr>
    </w:p>
    <w:p w14:paraId="15D18F15" w14:textId="2379EF03" w:rsidR="00BA3EC8" w:rsidRPr="00D353C6" w:rsidRDefault="00A551CD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8"/>
          <w:szCs w:val="24"/>
        </w:rPr>
      </w:pPr>
      <w:r w:rsidRPr="00D353C6">
        <w:rPr>
          <w:rFonts w:ascii="Arial" w:hAnsi="Arial"/>
          <w:b/>
          <w:bCs/>
          <w:color w:val="000000"/>
          <w:sz w:val="28"/>
          <w:szCs w:val="24"/>
        </w:rPr>
        <w:t xml:space="preserve">SZKOLNY PROGRAM </w:t>
      </w:r>
      <w:r w:rsidR="00C60341">
        <w:rPr>
          <w:rFonts w:ascii="Arial" w:hAnsi="Arial"/>
          <w:b/>
          <w:bCs/>
          <w:color w:val="000000"/>
          <w:sz w:val="28"/>
          <w:szCs w:val="24"/>
        </w:rPr>
        <w:t>PROFILAKTYCZNO-WYCHOWAWCZY</w:t>
      </w:r>
    </w:p>
    <w:p w14:paraId="236AD120" w14:textId="0110947D" w:rsidR="00DA4CC0" w:rsidRPr="00D353C6" w:rsidRDefault="00A551CD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8"/>
          <w:szCs w:val="24"/>
        </w:rPr>
      </w:pPr>
      <w:r w:rsidRPr="00D353C6">
        <w:rPr>
          <w:rFonts w:ascii="Arial" w:hAnsi="Arial"/>
          <w:b/>
          <w:bCs/>
          <w:color w:val="000000"/>
          <w:sz w:val="28"/>
          <w:szCs w:val="24"/>
        </w:rPr>
        <w:t xml:space="preserve">na </w:t>
      </w:r>
      <w:r w:rsidR="003124D5" w:rsidRPr="00D353C6">
        <w:rPr>
          <w:rFonts w:ascii="Arial" w:hAnsi="Arial"/>
          <w:b/>
          <w:bCs/>
          <w:color w:val="000000"/>
          <w:sz w:val="28"/>
          <w:szCs w:val="24"/>
        </w:rPr>
        <w:t>rok szkolny 20</w:t>
      </w:r>
      <w:r w:rsidR="00BD29C3" w:rsidRPr="00D353C6">
        <w:rPr>
          <w:rFonts w:ascii="Arial" w:hAnsi="Arial"/>
          <w:b/>
          <w:bCs/>
          <w:color w:val="000000"/>
          <w:sz w:val="28"/>
          <w:szCs w:val="24"/>
        </w:rPr>
        <w:t>2</w:t>
      </w:r>
      <w:r w:rsidR="00882374">
        <w:rPr>
          <w:rFonts w:ascii="Arial" w:hAnsi="Arial"/>
          <w:b/>
          <w:bCs/>
          <w:color w:val="000000"/>
          <w:sz w:val="28"/>
          <w:szCs w:val="24"/>
        </w:rPr>
        <w:t>2</w:t>
      </w:r>
      <w:r w:rsidR="003124D5" w:rsidRPr="00D353C6">
        <w:rPr>
          <w:rFonts w:ascii="Arial" w:hAnsi="Arial"/>
          <w:b/>
          <w:bCs/>
          <w:color w:val="000000"/>
          <w:sz w:val="28"/>
          <w:szCs w:val="24"/>
        </w:rPr>
        <w:t>/20</w:t>
      </w:r>
      <w:r w:rsidR="00BD29C3" w:rsidRPr="00D353C6">
        <w:rPr>
          <w:rFonts w:ascii="Arial" w:hAnsi="Arial"/>
          <w:b/>
          <w:bCs/>
          <w:color w:val="000000"/>
          <w:sz w:val="28"/>
          <w:szCs w:val="24"/>
        </w:rPr>
        <w:t>2</w:t>
      </w:r>
      <w:r w:rsidR="00882374">
        <w:rPr>
          <w:rFonts w:ascii="Arial" w:hAnsi="Arial"/>
          <w:b/>
          <w:bCs/>
          <w:color w:val="000000"/>
          <w:sz w:val="28"/>
          <w:szCs w:val="24"/>
        </w:rPr>
        <w:t>3</w:t>
      </w:r>
    </w:p>
    <w:p w14:paraId="53E590D1" w14:textId="77777777" w:rsidR="00582983" w:rsidRPr="00D353C6" w:rsidRDefault="00582983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8"/>
          <w:szCs w:val="24"/>
        </w:rPr>
      </w:pPr>
      <w:r w:rsidRPr="00D353C6">
        <w:rPr>
          <w:rFonts w:ascii="Arial" w:hAnsi="Arial"/>
          <w:b/>
          <w:bCs/>
          <w:color w:val="000000"/>
          <w:sz w:val="28"/>
          <w:szCs w:val="24"/>
        </w:rPr>
        <w:t>dla Szkoły Muzycznej I</w:t>
      </w:r>
      <w:r w:rsidR="001D0354" w:rsidRPr="00D353C6">
        <w:rPr>
          <w:rFonts w:ascii="Arial" w:hAnsi="Arial"/>
          <w:b/>
          <w:bCs/>
          <w:color w:val="000000"/>
          <w:sz w:val="28"/>
          <w:szCs w:val="24"/>
        </w:rPr>
        <w:t>I</w:t>
      </w:r>
      <w:r w:rsidRPr="00D353C6">
        <w:rPr>
          <w:rFonts w:ascii="Arial" w:hAnsi="Arial"/>
          <w:b/>
          <w:bCs/>
          <w:color w:val="000000"/>
          <w:sz w:val="28"/>
          <w:szCs w:val="24"/>
        </w:rPr>
        <w:t xml:space="preserve"> stopnia</w:t>
      </w:r>
    </w:p>
    <w:p w14:paraId="28F173C0" w14:textId="77777777" w:rsidR="00525390" w:rsidRPr="00D353C6" w:rsidRDefault="00525390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8"/>
          <w:szCs w:val="24"/>
        </w:rPr>
      </w:pPr>
    </w:p>
    <w:p w14:paraId="51F24DB6" w14:textId="77777777" w:rsidR="00261117" w:rsidRPr="00D353C6" w:rsidRDefault="00261117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8"/>
          <w:szCs w:val="24"/>
        </w:rPr>
      </w:pPr>
    </w:p>
    <w:p w14:paraId="579C2B76" w14:textId="77777777" w:rsidR="00261117" w:rsidRPr="00D353C6" w:rsidRDefault="00261117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8"/>
          <w:szCs w:val="24"/>
        </w:rPr>
      </w:pPr>
    </w:p>
    <w:p w14:paraId="1D3C40BC" w14:textId="77777777" w:rsidR="00261117" w:rsidRPr="00D353C6" w:rsidRDefault="00261117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8"/>
          <w:szCs w:val="24"/>
        </w:rPr>
      </w:pPr>
    </w:p>
    <w:p w14:paraId="2B8C313C" w14:textId="77777777" w:rsidR="00525390" w:rsidRPr="00D353C6" w:rsidRDefault="00525390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8"/>
          <w:szCs w:val="24"/>
        </w:rPr>
      </w:pPr>
    </w:p>
    <w:p w14:paraId="3C498278" w14:textId="77777777" w:rsidR="00525390" w:rsidRPr="00D353C6" w:rsidRDefault="00525390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8"/>
          <w:szCs w:val="24"/>
        </w:rPr>
      </w:pPr>
    </w:p>
    <w:p w14:paraId="6B1F0DDB" w14:textId="77777777" w:rsidR="00525390" w:rsidRPr="00D353C6" w:rsidRDefault="00525390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8"/>
          <w:szCs w:val="24"/>
        </w:rPr>
      </w:pPr>
    </w:p>
    <w:p w14:paraId="216389B7" w14:textId="77777777" w:rsidR="00525390" w:rsidRPr="00D353C6" w:rsidRDefault="00525390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8"/>
          <w:szCs w:val="24"/>
        </w:rPr>
      </w:pPr>
    </w:p>
    <w:p w14:paraId="02A6EE67" w14:textId="77777777" w:rsidR="00525390" w:rsidRPr="00D353C6" w:rsidRDefault="00525390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8"/>
          <w:szCs w:val="24"/>
        </w:rPr>
      </w:pPr>
    </w:p>
    <w:p w14:paraId="59148C61" w14:textId="77777777" w:rsidR="00525390" w:rsidRPr="00D353C6" w:rsidRDefault="00525390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8"/>
          <w:szCs w:val="24"/>
        </w:rPr>
      </w:pPr>
    </w:p>
    <w:p w14:paraId="045A5078" w14:textId="77777777" w:rsidR="00525390" w:rsidRPr="00D353C6" w:rsidRDefault="00525390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8"/>
          <w:szCs w:val="24"/>
        </w:rPr>
      </w:pPr>
    </w:p>
    <w:p w14:paraId="17CDACF1" w14:textId="77777777" w:rsidR="00582983" w:rsidRPr="00D353C6" w:rsidRDefault="00582983" w:rsidP="00AA7C24">
      <w:pPr>
        <w:pStyle w:val="Nagwek"/>
        <w:spacing w:after="0"/>
        <w:rPr>
          <w:rFonts w:ascii="Arial" w:hAnsi="Arial"/>
          <w:b/>
          <w:color w:val="000000"/>
          <w:sz w:val="28"/>
        </w:rPr>
      </w:pPr>
    </w:p>
    <w:p w14:paraId="48704682" w14:textId="77777777" w:rsidR="00582983" w:rsidRPr="00D353C6" w:rsidRDefault="00582983" w:rsidP="00AA7C24">
      <w:pPr>
        <w:pStyle w:val="Nagwek"/>
        <w:spacing w:after="0"/>
        <w:rPr>
          <w:rFonts w:ascii="Arial" w:hAnsi="Arial"/>
          <w:b/>
          <w:color w:val="000000"/>
          <w:sz w:val="28"/>
        </w:rPr>
      </w:pPr>
    </w:p>
    <w:p w14:paraId="164DC278" w14:textId="77777777" w:rsidR="00977E09" w:rsidRPr="00D353C6" w:rsidRDefault="00977E09" w:rsidP="00AA7C24">
      <w:pPr>
        <w:pStyle w:val="Nagwek"/>
        <w:spacing w:after="0"/>
        <w:rPr>
          <w:rFonts w:ascii="Arial" w:hAnsi="Arial"/>
          <w:b/>
          <w:color w:val="000000"/>
          <w:sz w:val="28"/>
        </w:rPr>
      </w:pPr>
      <w:r w:rsidRPr="00D353C6">
        <w:rPr>
          <w:rFonts w:ascii="Arial" w:hAnsi="Arial"/>
          <w:b/>
          <w:color w:val="000000"/>
          <w:sz w:val="28"/>
        </w:rPr>
        <w:t xml:space="preserve">Państwowa Szkoła Muzyczna I </w:t>
      </w:r>
      <w:proofErr w:type="spellStart"/>
      <w:r w:rsidRPr="00D353C6">
        <w:rPr>
          <w:rFonts w:ascii="Arial" w:hAnsi="Arial"/>
          <w:b/>
          <w:color w:val="000000"/>
          <w:sz w:val="28"/>
        </w:rPr>
        <w:t>i</w:t>
      </w:r>
      <w:proofErr w:type="spellEnd"/>
      <w:r w:rsidRPr="00D353C6">
        <w:rPr>
          <w:rFonts w:ascii="Arial" w:hAnsi="Arial"/>
          <w:b/>
          <w:color w:val="000000"/>
          <w:sz w:val="28"/>
        </w:rPr>
        <w:t xml:space="preserve"> II st.</w:t>
      </w:r>
    </w:p>
    <w:p w14:paraId="402A35E2" w14:textId="77777777" w:rsidR="00977E09" w:rsidRPr="00D353C6" w:rsidRDefault="00977E09" w:rsidP="00AA7C24">
      <w:pPr>
        <w:pStyle w:val="Nagwek"/>
        <w:spacing w:after="0"/>
        <w:rPr>
          <w:rFonts w:ascii="Arial" w:hAnsi="Arial"/>
          <w:b/>
          <w:color w:val="000000"/>
          <w:sz w:val="28"/>
        </w:rPr>
      </w:pPr>
      <w:r w:rsidRPr="00D353C6">
        <w:rPr>
          <w:rFonts w:ascii="Arial" w:hAnsi="Arial"/>
          <w:b/>
          <w:color w:val="000000"/>
          <w:sz w:val="28"/>
        </w:rPr>
        <w:t>im. I. J. Paderewskiego w Koninie</w:t>
      </w:r>
    </w:p>
    <w:p w14:paraId="2E61F319" w14:textId="77777777" w:rsidR="00525390" w:rsidRPr="00D353C6" w:rsidRDefault="00977E09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8"/>
          <w:szCs w:val="24"/>
        </w:rPr>
      </w:pPr>
      <w:r w:rsidRPr="00D353C6">
        <w:rPr>
          <w:rFonts w:ascii="Arial" w:hAnsi="Arial"/>
          <w:color w:val="000000"/>
          <w:sz w:val="28"/>
        </w:rPr>
        <w:t>ul. 3 Maja 50, 62-500 Koninie</w:t>
      </w:r>
    </w:p>
    <w:p w14:paraId="7EB7D14E" w14:textId="77777777" w:rsidR="00525390" w:rsidRPr="00D353C6" w:rsidRDefault="00525390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8"/>
          <w:szCs w:val="24"/>
        </w:rPr>
      </w:pPr>
    </w:p>
    <w:p w14:paraId="6CE5AB9F" w14:textId="77777777" w:rsidR="00525390" w:rsidRPr="00D353C6" w:rsidRDefault="00525390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</w:rPr>
      </w:pPr>
    </w:p>
    <w:p w14:paraId="41F5F091" w14:textId="77777777" w:rsidR="00525390" w:rsidRPr="00D353C6" w:rsidRDefault="00525390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</w:rPr>
      </w:pPr>
    </w:p>
    <w:p w14:paraId="131AC39E" w14:textId="77777777" w:rsidR="00525390" w:rsidRPr="00D353C6" w:rsidRDefault="00525390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</w:rPr>
      </w:pPr>
    </w:p>
    <w:p w14:paraId="04CF4F2E" w14:textId="77777777" w:rsidR="00525390" w:rsidRPr="00D353C6" w:rsidRDefault="00525390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</w:rPr>
      </w:pPr>
    </w:p>
    <w:p w14:paraId="201D55D4" w14:textId="77777777" w:rsidR="00525390" w:rsidRPr="00D353C6" w:rsidRDefault="00525390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</w:rPr>
      </w:pPr>
    </w:p>
    <w:p w14:paraId="20726FBF" w14:textId="77777777" w:rsidR="00AB7AA4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</w:rPr>
      </w:pPr>
    </w:p>
    <w:p w14:paraId="6135C209" w14:textId="77777777" w:rsidR="00AB7AA4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</w:rPr>
      </w:pPr>
    </w:p>
    <w:p w14:paraId="6661B054" w14:textId="77777777" w:rsidR="00AB7AA4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</w:rPr>
      </w:pPr>
    </w:p>
    <w:p w14:paraId="4CB67748" w14:textId="77777777" w:rsidR="00AB7AA4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</w:rPr>
      </w:pPr>
    </w:p>
    <w:p w14:paraId="0F0AED29" w14:textId="77777777" w:rsidR="00AB7AA4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</w:rPr>
      </w:pPr>
    </w:p>
    <w:p w14:paraId="3138F5DE" w14:textId="77777777" w:rsidR="00AB7AA4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</w:rPr>
      </w:pPr>
    </w:p>
    <w:p w14:paraId="10ACA68E" w14:textId="77777777" w:rsidR="00C60341" w:rsidRPr="008B222A" w:rsidRDefault="00C60341" w:rsidP="00C60341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  <w:r w:rsidRPr="008B222A">
        <w:rPr>
          <w:rFonts w:ascii="Arial" w:hAnsi="Arial"/>
          <w:bCs/>
          <w:color w:val="000000"/>
          <w:sz w:val="24"/>
          <w:szCs w:val="24"/>
        </w:rPr>
        <w:t xml:space="preserve">Program uchwalony przez Radę Rodziców PSM I </w:t>
      </w:r>
      <w:proofErr w:type="spellStart"/>
      <w:r w:rsidRPr="008B222A">
        <w:rPr>
          <w:rFonts w:ascii="Arial" w:hAnsi="Arial"/>
          <w:bCs/>
          <w:color w:val="000000"/>
          <w:sz w:val="24"/>
          <w:szCs w:val="24"/>
        </w:rPr>
        <w:t>i</w:t>
      </w:r>
      <w:proofErr w:type="spellEnd"/>
      <w:r w:rsidRPr="008B222A">
        <w:rPr>
          <w:rFonts w:ascii="Arial" w:hAnsi="Arial"/>
          <w:bCs/>
          <w:color w:val="000000"/>
          <w:sz w:val="24"/>
          <w:szCs w:val="24"/>
        </w:rPr>
        <w:t xml:space="preserve"> II st. w Koninie w dn.</w:t>
      </w:r>
      <w:r>
        <w:rPr>
          <w:rFonts w:ascii="Arial" w:hAnsi="Arial"/>
          <w:bCs/>
          <w:color w:val="000000"/>
          <w:sz w:val="24"/>
          <w:szCs w:val="24"/>
        </w:rPr>
        <w:t xml:space="preserve"> 7 września 2022 r.  </w:t>
      </w:r>
    </w:p>
    <w:p w14:paraId="4A7E53F4" w14:textId="77777777" w:rsidR="00C60341" w:rsidRPr="008B222A" w:rsidRDefault="00C60341" w:rsidP="00C60341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</w:p>
    <w:p w14:paraId="6B679DB1" w14:textId="77777777" w:rsidR="00C60341" w:rsidRPr="008B222A" w:rsidRDefault="00C60341" w:rsidP="00C60341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</w:p>
    <w:p w14:paraId="01197848" w14:textId="77777777" w:rsidR="00C60341" w:rsidRPr="008B222A" w:rsidRDefault="00C60341" w:rsidP="00C60341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</w:p>
    <w:p w14:paraId="492801B3" w14:textId="77777777" w:rsidR="00C60341" w:rsidRPr="008B222A" w:rsidRDefault="00C60341" w:rsidP="00C60341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</w:p>
    <w:p w14:paraId="1ED61BED" w14:textId="77777777" w:rsidR="00C60341" w:rsidRPr="008B222A" w:rsidRDefault="00C60341" w:rsidP="00C60341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</w:p>
    <w:p w14:paraId="16FA279F" w14:textId="77777777" w:rsidR="00C60341" w:rsidRPr="008B222A" w:rsidRDefault="00C60341" w:rsidP="00C60341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  <w:r w:rsidRPr="008B222A">
        <w:rPr>
          <w:rFonts w:ascii="Arial" w:hAnsi="Arial"/>
          <w:bCs/>
          <w:color w:val="000000"/>
          <w:sz w:val="24"/>
          <w:szCs w:val="24"/>
        </w:rPr>
        <w:t xml:space="preserve">oraz przez Radę Pedagogiczną PSM I </w:t>
      </w:r>
      <w:proofErr w:type="spellStart"/>
      <w:r w:rsidRPr="008B222A">
        <w:rPr>
          <w:rFonts w:ascii="Arial" w:hAnsi="Arial"/>
          <w:bCs/>
          <w:color w:val="000000"/>
          <w:sz w:val="24"/>
          <w:szCs w:val="24"/>
        </w:rPr>
        <w:t>i</w:t>
      </w:r>
      <w:proofErr w:type="spellEnd"/>
      <w:r w:rsidRPr="008B222A">
        <w:rPr>
          <w:rFonts w:ascii="Arial" w:hAnsi="Arial"/>
          <w:bCs/>
          <w:color w:val="000000"/>
          <w:sz w:val="24"/>
          <w:szCs w:val="24"/>
        </w:rPr>
        <w:t xml:space="preserve"> II st. w Koninie w dn.</w:t>
      </w:r>
      <w:r>
        <w:rPr>
          <w:rFonts w:ascii="Arial" w:hAnsi="Arial"/>
          <w:bCs/>
          <w:color w:val="000000"/>
          <w:sz w:val="24"/>
          <w:szCs w:val="24"/>
        </w:rPr>
        <w:t xml:space="preserve"> 12 września 2022 r.</w:t>
      </w:r>
    </w:p>
    <w:p w14:paraId="15CEAE0B" w14:textId="77777777" w:rsidR="00C60341" w:rsidRPr="008B222A" w:rsidRDefault="00C60341" w:rsidP="00C60341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</w:p>
    <w:p w14:paraId="4E9C0118" w14:textId="77777777" w:rsidR="00AB7AA4" w:rsidRPr="008B222A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</w:rPr>
      </w:pPr>
    </w:p>
    <w:p w14:paraId="51E2C810" w14:textId="77777777" w:rsidR="00AB7AA4" w:rsidRPr="008B222A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</w:rPr>
      </w:pPr>
    </w:p>
    <w:p w14:paraId="0421FF8F" w14:textId="77777777" w:rsidR="00AB7AA4" w:rsidRPr="008B222A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</w:rPr>
      </w:pPr>
    </w:p>
    <w:p w14:paraId="2755BA16" w14:textId="77777777" w:rsidR="00AB7AA4" w:rsidRPr="008B222A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</w:rPr>
      </w:pPr>
    </w:p>
    <w:p w14:paraId="1ED0AD1E" w14:textId="77777777" w:rsidR="00AB7AA4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</w:rPr>
      </w:pPr>
      <w:r w:rsidRPr="008B222A">
        <w:rPr>
          <w:rFonts w:ascii="Arial" w:hAnsi="Arial"/>
          <w:bCs/>
          <w:color w:val="000000"/>
          <w:sz w:val="24"/>
          <w:szCs w:val="24"/>
        </w:rPr>
        <w:t xml:space="preserve">Program </w:t>
      </w:r>
      <w:proofErr w:type="gramStart"/>
      <w:r w:rsidRPr="008B222A">
        <w:rPr>
          <w:rFonts w:ascii="Arial" w:hAnsi="Arial"/>
          <w:bCs/>
          <w:color w:val="000000"/>
          <w:sz w:val="24"/>
          <w:szCs w:val="24"/>
        </w:rPr>
        <w:t>zatwierdzam</w:t>
      </w:r>
      <w:r>
        <w:rPr>
          <w:rFonts w:ascii="Arial" w:hAnsi="Arial"/>
          <w:bCs/>
          <w:color w:val="000000"/>
          <w:sz w:val="24"/>
          <w:szCs w:val="24"/>
        </w:rPr>
        <w:t xml:space="preserve">:   </w:t>
      </w:r>
      <w:proofErr w:type="gramEnd"/>
      <w:r>
        <w:rPr>
          <w:rFonts w:ascii="Arial" w:hAnsi="Arial"/>
          <w:bCs/>
          <w:color w:val="000000"/>
          <w:sz w:val="24"/>
          <w:szCs w:val="24"/>
        </w:rPr>
        <w:t xml:space="preserve">Dyrektor PSM I </w:t>
      </w:r>
      <w:proofErr w:type="spellStart"/>
      <w:r>
        <w:rPr>
          <w:rFonts w:ascii="Arial" w:hAnsi="Arial"/>
          <w:bCs/>
          <w:color w:val="000000"/>
          <w:sz w:val="24"/>
          <w:szCs w:val="24"/>
        </w:rPr>
        <w:t>i</w:t>
      </w:r>
      <w:proofErr w:type="spellEnd"/>
      <w:r>
        <w:rPr>
          <w:rFonts w:ascii="Arial" w:hAnsi="Arial"/>
          <w:bCs/>
          <w:color w:val="000000"/>
          <w:sz w:val="24"/>
          <w:szCs w:val="24"/>
        </w:rPr>
        <w:t xml:space="preserve"> II st. im. I. J. Paderewskiego w Koninie Krzysztof Pydyński /na oryginale właściwy podpis/</w:t>
      </w:r>
    </w:p>
    <w:p w14:paraId="468E2A8B" w14:textId="77777777" w:rsidR="00AB7AA4" w:rsidRPr="008B222A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</w:rPr>
      </w:pPr>
      <w:r>
        <w:rPr>
          <w:rFonts w:ascii="Arial" w:hAnsi="Arial"/>
          <w:bCs/>
          <w:color w:val="000000"/>
          <w:sz w:val="24"/>
          <w:szCs w:val="24"/>
        </w:rPr>
        <w:tab/>
      </w:r>
      <w:r>
        <w:rPr>
          <w:rFonts w:ascii="Arial" w:hAnsi="Arial"/>
          <w:bCs/>
          <w:color w:val="000000"/>
          <w:sz w:val="24"/>
          <w:szCs w:val="24"/>
        </w:rPr>
        <w:tab/>
      </w:r>
      <w:r>
        <w:rPr>
          <w:rFonts w:ascii="Arial" w:hAnsi="Arial"/>
          <w:bCs/>
          <w:color w:val="000000"/>
          <w:sz w:val="24"/>
          <w:szCs w:val="24"/>
        </w:rPr>
        <w:tab/>
      </w:r>
      <w:r>
        <w:rPr>
          <w:rFonts w:ascii="Arial" w:hAnsi="Arial"/>
          <w:bCs/>
          <w:color w:val="000000"/>
          <w:sz w:val="24"/>
          <w:szCs w:val="24"/>
        </w:rPr>
        <w:tab/>
      </w:r>
    </w:p>
    <w:p w14:paraId="5702FDBF" w14:textId="77777777" w:rsidR="00AB7AA4" w:rsidRPr="008B222A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</w:rPr>
      </w:pPr>
    </w:p>
    <w:p w14:paraId="28CD6DC4" w14:textId="77777777" w:rsidR="00AB7AA4" w:rsidRPr="008B222A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</w:rPr>
      </w:pPr>
    </w:p>
    <w:p w14:paraId="6BF8C8D3" w14:textId="77777777" w:rsidR="00AB7AA4" w:rsidRPr="008B222A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</w:rPr>
      </w:pPr>
    </w:p>
    <w:p w14:paraId="423D3193" w14:textId="77777777" w:rsidR="00AB7AA4" w:rsidRPr="008B222A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</w:rPr>
      </w:pPr>
    </w:p>
    <w:p w14:paraId="40A3B609" w14:textId="77777777" w:rsidR="00AB7AA4" w:rsidRPr="008B222A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</w:rPr>
      </w:pPr>
      <w:r w:rsidRPr="008B222A">
        <w:rPr>
          <w:rFonts w:ascii="Arial" w:hAnsi="Arial"/>
          <w:bCs/>
          <w:color w:val="000000"/>
          <w:sz w:val="24"/>
          <w:szCs w:val="24"/>
        </w:rPr>
        <w:t>Autorzy programu:</w:t>
      </w:r>
      <w:r>
        <w:rPr>
          <w:rFonts w:ascii="Arial" w:hAnsi="Arial"/>
          <w:bCs/>
          <w:color w:val="000000"/>
          <w:sz w:val="24"/>
          <w:szCs w:val="24"/>
        </w:rPr>
        <w:t xml:space="preserve"> Katarzyna Broj</w:t>
      </w:r>
    </w:p>
    <w:p w14:paraId="638B44BE" w14:textId="77777777" w:rsidR="00AB7AA4" w:rsidRPr="008B222A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</w:rPr>
      </w:pPr>
    </w:p>
    <w:p w14:paraId="70D9262E" w14:textId="77777777" w:rsidR="00AB7AA4" w:rsidRPr="008B222A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</w:rPr>
      </w:pPr>
    </w:p>
    <w:p w14:paraId="559AA7E6" w14:textId="77777777" w:rsidR="00977E09" w:rsidRPr="00D353C6" w:rsidRDefault="00977E09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</w:rPr>
      </w:pPr>
    </w:p>
    <w:p w14:paraId="2927FFB1" w14:textId="77777777" w:rsidR="00977E09" w:rsidRPr="00D353C6" w:rsidRDefault="00977E09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</w:rPr>
      </w:pPr>
    </w:p>
    <w:p w14:paraId="7E88FAAB" w14:textId="77777777" w:rsidR="00977E09" w:rsidRPr="00D353C6" w:rsidRDefault="00977E09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</w:rPr>
      </w:pPr>
    </w:p>
    <w:p w14:paraId="68057C5D" w14:textId="77777777" w:rsidR="00977E09" w:rsidRPr="00D353C6" w:rsidRDefault="00977E09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</w:rPr>
      </w:pPr>
    </w:p>
    <w:p w14:paraId="3580DA92" w14:textId="77777777" w:rsidR="00977E09" w:rsidRPr="00D353C6" w:rsidRDefault="00977E09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</w:rPr>
      </w:pPr>
    </w:p>
    <w:p w14:paraId="2B4DE443" w14:textId="77777777" w:rsidR="00977E09" w:rsidRPr="00D353C6" w:rsidRDefault="00977E09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</w:rPr>
      </w:pPr>
    </w:p>
    <w:p w14:paraId="663AB448" w14:textId="77777777" w:rsidR="00977E09" w:rsidRPr="00D353C6" w:rsidRDefault="00977E09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</w:rPr>
      </w:pPr>
    </w:p>
    <w:p w14:paraId="7523151B" w14:textId="77777777" w:rsidR="00977E09" w:rsidRPr="00D353C6" w:rsidRDefault="00977E09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</w:rPr>
      </w:pPr>
    </w:p>
    <w:p w14:paraId="5DED9CAD" w14:textId="77777777" w:rsidR="00977E09" w:rsidRPr="00D353C6" w:rsidRDefault="00977E09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</w:rPr>
      </w:pPr>
    </w:p>
    <w:p w14:paraId="7FA07A07" w14:textId="77777777" w:rsidR="00977E09" w:rsidRPr="00D353C6" w:rsidRDefault="00977E09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</w:rPr>
      </w:pPr>
    </w:p>
    <w:p w14:paraId="4A764EEF" w14:textId="77777777" w:rsidR="00977E09" w:rsidRPr="00D353C6" w:rsidRDefault="00977E09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</w:rPr>
      </w:pPr>
    </w:p>
    <w:p w14:paraId="37BF1259" w14:textId="77777777" w:rsidR="00977E09" w:rsidRPr="00D353C6" w:rsidRDefault="00977E09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</w:rPr>
      </w:pPr>
    </w:p>
    <w:p w14:paraId="382FACE9" w14:textId="77777777" w:rsidR="00D27E20" w:rsidRPr="00D353C6" w:rsidRDefault="00D27E20" w:rsidP="00AA7C24">
      <w:pPr>
        <w:pStyle w:val="Nagwekspisutreci"/>
        <w:spacing w:before="0" w:line="276" w:lineRule="auto"/>
        <w:rPr>
          <w:rFonts w:ascii="Arial" w:hAnsi="Arial" w:cs="Arial"/>
          <w:color w:val="000000"/>
        </w:rPr>
      </w:pPr>
      <w:r w:rsidRPr="00D353C6">
        <w:rPr>
          <w:rFonts w:ascii="Arial" w:hAnsi="Arial" w:cs="Arial"/>
          <w:color w:val="000000"/>
        </w:rPr>
        <w:lastRenderedPageBreak/>
        <w:t>Spis treści</w:t>
      </w:r>
    </w:p>
    <w:p w14:paraId="1809328D" w14:textId="77777777" w:rsidR="00D27E20" w:rsidRPr="00D353C6" w:rsidRDefault="00D27E20" w:rsidP="00AA7C24">
      <w:pPr>
        <w:spacing w:after="0"/>
        <w:rPr>
          <w:rFonts w:ascii="Arial" w:hAnsi="Arial"/>
          <w:lang w:eastAsia="pl-PL"/>
        </w:rPr>
      </w:pPr>
    </w:p>
    <w:p w14:paraId="33E4FEC6" w14:textId="77777777" w:rsidR="00235576" w:rsidRPr="00235576" w:rsidRDefault="00235576" w:rsidP="00AA7C24">
      <w:pPr>
        <w:spacing w:after="0" w:line="360" w:lineRule="auto"/>
        <w:rPr>
          <w:rFonts w:ascii="Arial" w:hAnsi="Arial"/>
        </w:rPr>
      </w:pPr>
      <w:r w:rsidRPr="00235576">
        <w:rPr>
          <w:rFonts w:ascii="Arial" w:hAnsi="Arial"/>
        </w:rPr>
        <w:t>I. PODSTAWA PRAWNA SZKOLNEGO PROGRAMU PROFILAKTYCZNO – WYCHOWAWCZEGO</w:t>
      </w:r>
      <w:r>
        <w:rPr>
          <w:rFonts w:ascii="Arial" w:hAnsi="Arial"/>
        </w:rPr>
        <w:t>…………………………………………………………………………</w:t>
      </w:r>
      <w:proofErr w:type="gramStart"/>
      <w:r>
        <w:rPr>
          <w:rFonts w:ascii="Arial" w:hAnsi="Arial"/>
        </w:rPr>
        <w:t>…….</w:t>
      </w:r>
      <w:proofErr w:type="gramEnd"/>
      <w:r w:rsidRPr="00235576">
        <w:rPr>
          <w:rFonts w:ascii="Arial" w:hAnsi="Arial"/>
        </w:rPr>
        <w:t>4</w:t>
      </w:r>
    </w:p>
    <w:p w14:paraId="730ECA91" w14:textId="77777777" w:rsidR="00235576" w:rsidRPr="00235576" w:rsidRDefault="00235576" w:rsidP="00AA7C24">
      <w:pPr>
        <w:spacing w:after="0" w:line="360" w:lineRule="auto"/>
        <w:rPr>
          <w:rFonts w:ascii="Arial" w:hAnsi="Arial"/>
        </w:rPr>
      </w:pPr>
      <w:r w:rsidRPr="00235576">
        <w:rPr>
          <w:rFonts w:ascii="Arial" w:hAnsi="Arial"/>
        </w:rPr>
        <w:t>II. MISJA SZKOŁY</w:t>
      </w:r>
      <w:r>
        <w:rPr>
          <w:rFonts w:ascii="Arial" w:hAnsi="Arial"/>
        </w:rPr>
        <w:t>……………………………………………………………………………………</w:t>
      </w:r>
      <w:r w:rsidRPr="00235576">
        <w:rPr>
          <w:rFonts w:ascii="Arial" w:hAnsi="Arial"/>
        </w:rPr>
        <w:t>5</w:t>
      </w:r>
    </w:p>
    <w:p w14:paraId="197E184F" w14:textId="77777777" w:rsidR="00235576" w:rsidRPr="00235576" w:rsidRDefault="00235576" w:rsidP="00AA7C24">
      <w:pPr>
        <w:spacing w:after="0" w:line="360" w:lineRule="auto"/>
        <w:rPr>
          <w:rFonts w:ascii="Arial" w:hAnsi="Arial"/>
        </w:rPr>
      </w:pPr>
      <w:r w:rsidRPr="00235576">
        <w:rPr>
          <w:rFonts w:ascii="Arial" w:hAnsi="Arial"/>
        </w:rPr>
        <w:t>III. SYLWETKA ABSOLWENTA SZKOŁY</w:t>
      </w:r>
      <w:r>
        <w:rPr>
          <w:rFonts w:ascii="Arial" w:hAnsi="Arial"/>
        </w:rPr>
        <w:t>…………………………………………………………</w:t>
      </w:r>
      <w:r w:rsidRPr="00235576">
        <w:rPr>
          <w:rFonts w:ascii="Arial" w:hAnsi="Arial"/>
        </w:rPr>
        <w:t>5</w:t>
      </w:r>
    </w:p>
    <w:p w14:paraId="15775D74" w14:textId="77777777" w:rsidR="00235576" w:rsidRPr="00235576" w:rsidRDefault="00235576" w:rsidP="00AA7C24">
      <w:pPr>
        <w:spacing w:after="0" w:line="360" w:lineRule="auto"/>
        <w:rPr>
          <w:rFonts w:ascii="Arial" w:hAnsi="Arial"/>
        </w:rPr>
      </w:pPr>
      <w:r>
        <w:rPr>
          <w:rFonts w:ascii="Arial" w:hAnsi="Arial"/>
        </w:rPr>
        <w:t>IV. WARTOŚCI WYCHOWAWCZE………………………………………………………………...</w:t>
      </w:r>
      <w:r w:rsidRPr="00235576">
        <w:rPr>
          <w:rFonts w:ascii="Arial" w:hAnsi="Arial"/>
        </w:rPr>
        <w:t>6</w:t>
      </w:r>
    </w:p>
    <w:p w14:paraId="1F48DAF2" w14:textId="77777777" w:rsidR="00235576" w:rsidRPr="00235576" w:rsidRDefault="00235576" w:rsidP="00AA7C24">
      <w:pPr>
        <w:spacing w:after="0" w:line="360" w:lineRule="auto"/>
        <w:rPr>
          <w:rFonts w:ascii="Arial" w:hAnsi="Arial"/>
        </w:rPr>
      </w:pPr>
      <w:r w:rsidRPr="00235576">
        <w:rPr>
          <w:rFonts w:ascii="Arial" w:hAnsi="Arial"/>
        </w:rPr>
        <w:t>V. ZAŁOŻENIA PROGRAMU</w:t>
      </w:r>
      <w:r>
        <w:rPr>
          <w:rFonts w:ascii="Arial" w:hAnsi="Arial"/>
        </w:rPr>
        <w:t>…………………………………………………………………</w:t>
      </w:r>
      <w:proofErr w:type="gramStart"/>
      <w:r>
        <w:rPr>
          <w:rFonts w:ascii="Arial" w:hAnsi="Arial"/>
        </w:rPr>
        <w:t>…….</w:t>
      </w:r>
      <w:proofErr w:type="gramEnd"/>
      <w:r>
        <w:rPr>
          <w:rFonts w:ascii="Arial" w:hAnsi="Arial"/>
        </w:rPr>
        <w:t>.</w:t>
      </w:r>
      <w:r w:rsidRPr="00235576">
        <w:rPr>
          <w:rFonts w:ascii="Arial" w:hAnsi="Arial"/>
        </w:rPr>
        <w:t>7</w:t>
      </w:r>
    </w:p>
    <w:p w14:paraId="49044B68" w14:textId="77777777" w:rsidR="00235576" w:rsidRPr="00235576" w:rsidRDefault="00235576" w:rsidP="00AA7C24">
      <w:pPr>
        <w:spacing w:after="0" w:line="360" w:lineRule="auto"/>
        <w:rPr>
          <w:rFonts w:ascii="Arial" w:hAnsi="Arial"/>
        </w:rPr>
      </w:pPr>
      <w:r w:rsidRPr="00235576">
        <w:rPr>
          <w:rFonts w:ascii="Arial" w:hAnsi="Arial"/>
        </w:rPr>
        <w:t>VI. FORMY REALIZACJI USTALONYCH ZADAŃ</w:t>
      </w:r>
      <w:r>
        <w:rPr>
          <w:rFonts w:ascii="Arial" w:hAnsi="Arial"/>
        </w:rPr>
        <w:t>………………………………………………</w:t>
      </w:r>
      <w:r w:rsidRPr="00235576">
        <w:rPr>
          <w:rFonts w:ascii="Arial" w:hAnsi="Arial"/>
        </w:rPr>
        <w:t>12</w:t>
      </w:r>
    </w:p>
    <w:p w14:paraId="44CDB849" w14:textId="77777777" w:rsidR="00235576" w:rsidRPr="00235576" w:rsidRDefault="00235576" w:rsidP="00AA7C24">
      <w:pPr>
        <w:spacing w:after="0" w:line="360" w:lineRule="auto"/>
        <w:rPr>
          <w:rFonts w:ascii="Arial" w:hAnsi="Arial"/>
        </w:rPr>
      </w:pPr>
      <w:r w:rsidRPr="00235576">
        <w:rPr>
          <w:rFonts w:ascii="Arial" w:hAnsi="Arial"/>
        </w:rPr>
        <w:t>VII STRUKTURA ODDZIAŁYWAŃ WYCHOWAWCZYCH</w:t>
      </w:r>
      <w:r>
        <w:rPr>
          <w:rFonts w:ascii="Arial" w:hAnsi="Arial"/>
        </w:rPr>
        <w:t>………………………………</w:t>
      </w:r>
      <w:proofErr w:type="gramStart"/>
      <w:r>
        <w:rPr>
          <w:rFonts w:ascii="Arial" w:hAnsi="Arial"/>
        </w:rPr>
        <w:t>…….</w:t>
      </w:r>
      <w:proofErr w:type="gramEnd"/>
      <w:r>
        <w:rPr>
          <w:rFonts w:ascii="Arial" w:hAnsi="Arial"/>
        </w:rPr>
        <w:t>.</w:t>
      </w:r>
      <w:r w:rsidRPr="00235576">
        <w:rPr>
          <w:rFonts w:ascii="Arial" w:hAnsi="Arial"/>
        </w:rPr>
        <w:t>12</w:t>
      </w:r>
    </w:p>
    <w:p w14:paraId="2323AAC1" w14:textId="38F295EA" w:rsidR="00235576" w:rsidRPr="00235576" w:rsidRDefault="00235576" w:rsidP="00AA7C24">
      <w:pPr>
        <w:spacing w:after="0" w:line="360" w:lineRule="auto"/>
        <w:rPr>
          <w:rFonts w:ascii="Arial" w:hAnsi="Arial"/>
        </w:rPr>
      </w:pPr>
      <w:r w:rsidRPr="00235576">
        <w:rPr>
          <w:rFonts w:ascii="Arial" w:hAnsi="Arial"/>
        </w:rPr>
        <w:t>VIII. HARMONOGRAM D</w:t>
      </w:r>
      <w:r>
        <w:rPr>
          <w:rFonts w:ascii="Arial" w:hAnsi="Arial"/>
        </w:rPr>
        <w:t>ZIAŁAŃ NA ROK SZKOLNY 202</w:t>
      </w:r>
      <w:r w:rsidR="00882374">
        <w:rPr>
          <w:rFonts w:ascii="Arial" w:hAnsi="Arial"/>
        </w:rPr>
        <w:t>2</w:t>
      </w:r>
      <w:r>
        <w:rPr>
          <w:rFonts w:ascii="Arial" w:hAnsi="Arial"/>
        </w:rPr>
        <w:t>/202</w:t>
      </w:r>
      <w:r w:rsidR="00882374">
        <w:rPr>
          <w:rFonts w:ascii="Arial" w:hAnsi="Arial"/>
        </w:rPr>
        <w:t>3</w:t>
      </w:r>
      <w:r>
        <w:rPr>
          <w:rFonts w:ascii="Arial" w:hAnsi="Arial"/>
        </w:rPr>
        <w:t>……………………………</w:t>
      </w:r>
      <w:r w:rsidRPr="00235576">
        <w:rPr>
          <w:rFonts w:ascii="Arial" w:hAnsi="Arial"/>
        </w:rPr>
        <w:t>14</w:t>
      </w:r>
    </w:p>
    <w:p w14:paraId="2A5A669C" w14:textId="77777777" w:rsidR="00235576" w:rsidRPr="00235576" w:rsidRDefault="00235576" w:rsidP="00AA7C24">
      <w:pPr>
        <w:spacing w:after="0" w:line="360" w:lineRule="auto"/>
        <w:rPr>
          <w:rFonts w:ascii="Arial" w:hAnsi="Arial"/>
        </w:rPr>
      </w:pPr>
      <w:r w:rsidRPr="00235576">
        <w:rPr>
          <w:rFonts w:ascii="Arial" w:hAnsi="Arial"/>
        </w:rPr>
        <w:t>IX. EWALUACJA PROGRAMU</w:t>
      </w:r>
      <w:r>
        <w:rPr>
          <w:rFonts w:ascii="Arial" w:hAnsi="Arial"/>
        </w:rPr>
        <w:t>……………………………………………………………………</w:t>
      </w:r>
      <w:r w:rsidRPr="00235576">
        <w:rPr>
          <w:rFonts w:ascii="Arial" w:hAnsi="Arial"/>
        </w:rPr>
        <w:t>21</w:t>
      </w:r>
    </w:p>
    <w:p w14:paraId="691F46DC" w14:textId="77777777" w:rsidR="00D27E20" w:rsidRPr="00D353C6" w:rsidRDefault="00D27E20" w:rsidP="00AA7C24">
      <w:pPr>
        <w:spacing w:after="0"/>
        <w:rPr>
          <w:rFonts w:ascii="Arial" w:hAnsi="Arial"/>
        </w:rPr>
      </w:pPr>
    </w:p>
    <w:p w14:paraId="6FEE5E1B" w14:textId="77777777" w:rsidR="00DA4CC0" w:rsidRPr="00D353C6" w:rsidRDefault="00DA4CC0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269D1923" w14:textId="77777777" w:rsidR="00261117" w:rsidRPr="00D353C6" w:rsidRDefault="00261117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73DA19C5" w14:textId="77777777" w:rsidR="00261117" w:rsidRPr="00D353C6" w:rsidRDefault="00261117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111B9467" w14:textId="77777777" w:rsidR="00261117" w:rsidRPr="00D353C6" w:rsidRDefault="00261117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6A18F461" w14:textId="77777777" w:rsidR="00261117" w:rsidRPr="00D353C6" w:rsidRDefault="00261117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5A641995" w14:textId="77777777" w:rsidR="00261117" w:rsidRPr="00D353C6" w:rsidRDefault="00261117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4D365BFE" w14:textId="77777777" w:rsidR="00261117" w:rsidRPr="00D353C6" w:rsidRDefault="00261117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39740A92" w14:textId="77777777" w:rsidR="00261117" w:rsidRPr="00D353C6" w:rsidRDefault="00261117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33C66113" w14:textId="77777777" w:rsidR="00261117" w:rsidRPr="00D353C6" w:rsidRDefault="00261117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5C86EE2B" w14:textId="77777777" w:rsidR="00261117" w:rsidRPr="00D353C6" w:rsidRDefault="00261117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3F6BC069" w14:textId="77777777" w:rsidR="00261117" w:rsidRPr="00D353C6" w:rsidRDefault="00261117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23C15F5A" w14:textId="77777777" w:rsidR="00261117" w:rsidRPr="00D353C6" w:rsidRDefault="00261117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4C73C60D" w14:textId="77777777" w:rsidR="00261117" w:rsidRPr="00D353C6" w:rsidRDefault="00261117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1081D012" w14:textId="77777777" w:rsidR="00261117" w:rsidRPr="00D353C6" w:rsidRDefault="00261117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5F17F2DE" w14:textId="77777777" w:rsidR="00261117" w:rsidRPr="00D353C6" w:rsidRDefault="00261117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34CD0E8F" w14:textId="77777777" w:rsidR="00261117" w:rsidRPr="00D353C6" w:rsidRDefault="00261117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39B44A9B" w14:textId="77777777" w:rsidR="00261117" w:rsidRPr="00D353C6" w:rsidRDefault="00261117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549F0129" w14:textId="77777777" w:rsidR="00261117" w:rsidRPr="00D353C6" w:rsidRDefault="00261117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72FC6E76" w14:textId="77777777" w:rsidR="00261117" w:rsidRPr="00D353C6" w:rsidRDefault="00261117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5926ACA3" w14:textId="77777777" w:rsidR="00261117" w:rsidRPr="00D353C6" w:rsidRDefault="00261117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3BB9C826" w14:textId="77777777" w:rsidR="00261117" w:rsidRPr="00D353C6" w:rsidRDefault="00261117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614038F6" w14:textId="77777777" w:rsidR="00261117" w:rsidRDefault="00261117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77D6296E" w14:textId="77777777" w:rsidR="00AB7AA4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6E0048A9" w14:textId="77777777" w:rsidR="00AB7AA4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1BF06439" w14:textId="77777777" w:rsidR="00AB7AA4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704196AD" w14:textId="77777777" w:rsidR="00AB7AA4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1F3E5EFD" w14:textId="77777777" w:rsidR="00AB7AA4" w:rsidRPr="00D353C6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36CED85E" w14:textId="77777777" w:rsidR="00DA4CC0" w:rsidRPr="00D353C6" w:rsidRDefault="00DA4CC0" w:rsidP="00AA7C24">
      <w:pPr>
        <w:pStyle w:val="Nagwek1"/>
        <w:spacing w:before="0" w:after="0"/>
        <w:rPr>
          <w:rFonts w:ascii="Arial" w:hAnsi="Arial" w:cs="Arial"/>
        </w:rPr>
      </w:pPr>
      <w:bookmarkStart w:id="0" w:name="_Toc99016074"/>
      <w:r w:rsidRPr="00D353C6">
        <w:rPr>
          <w:rFonts w:ascii="Arial" w:hAnsi="Arial" w:cs="Arial"/>
        </w:rPr>
        <w:lastRenderedPageBreak/>
        <w:t xml:space="preserve">I. PODSTAWA PRAWNA SZKOLNEGO PROGRAMU </w:t>
      </w:r>
      <w:r w:rsidR="00BA3EC8" w:rsidRPr="00D353C6">
        <w:rPr>
          <w:rFonts w:ascii="Arial" w:hAnsi="Arial" w:cs="Arial"/>
        </w:rPr>
        <w:t xml:space="preserve">PROFILAKTYCZNO – </w:t>
      </w:r>
      <w:r w:rsidRPr="00D353C6">
        <w:rPr>
          <w:rFonts w:ascii="Arial" w:hAnsi="Arial" w:cs="Arial"/>
        </w:rPr>
        <w:t>WYCHOWAWCZEGO</w:t>
      </w:r>
      <w:bookmarkEnd w:id="0"/>
    </w:p>
    <w:p w14:paraId="384F5A6D" w14:textId="77777777" w:rsidR="00DA4CC0" w:rsidRPr="00D353C6" w:rsidRDefault="00DA4CC0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  <w:lang w:eastAsia="pl-PL"/>
        </w:rPr>
      </w:pPr>
    </w:p>
    <w:p w14:paraId="574CDDFD" w14:textId="77777777" w:rsidR="00DA4CC0" w:rsidRPr="00D353C6" w:rsidRDefault="00DA4CC0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  <w:lang w:eastAsia="pl-PL"/>
        </w:rPr>
      </w:pPr>
      <w:r w:rsidRPr="00D353C6">
        <w:rPr>
          <w:rFonts w:ascii="Arial" w:hAnsi="Arial"/>
          <w:color w:val="000000"/>
          <w:sz w:val="24"/>
          <w:szCs w:val="24"/>
          <w:lang w:eastAsia="pl-PL"/>
        </w:rPr>
        <w:t xml:space="preserve">Podstawę prawną Szkolnego Programu </w:t>
      </w:r>
      <w:r w:rsidR="00A73B4D" w:rsidRPr="00D353C6">
        <w:rPr>
          <w:rFonts w:ascii="Arial" w:hAnsi="Arial"/>
          <w:color w:val="000000"/>
          <w:sz w:val="24"/>
          <w:szCs w:val="24"/>
          <w:lang w:eastAsia="pl-PL"/>
        </w:rPr>
        <w:t>Wychowawczo- Profilaktycznego</w:t>
      </w:r>
      <w:r w:rsidR="00BA3EC8" w:rsidRPr="00D353C6">
        <w:rPr>
          <w:rFonts w:ascii="Arial" w:hAnsi="Arial"/>
          <w:color w:val="000000"/>
          <w:sz w:val="24"/>
          <w:szCs w:val="24"/>
          <w:lang w:eastAsia="pl-PL"/>
        </w:rPr>
        <w:t xml:space="preserve"> stanowią następujące akty prawne</w:t>
      </w:r>
      <w:r w:rsidRPr="00D353C6">
        <w:rPr>
          <w:rFonts w:ascii="Arial" w:hAnsi="Arial"/>
          <w:color w:val="000000"/>
          <w:sz w:val="24"/>
          <w:szCs w:val="24"/>
          <w:lang w:eastAsia="pl-PL"/>
        </w:rPr>
        <w:t>:</w:t>
      </w:r>
    </w:p>
    <w:p w14:paraId="3AED1D4F" w14:textId="77777777" w:rsidR="00A6084A" w:rsidRPr="00D353C6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A6084A" w:rsidRPr="00D353C6">
        <w:rPr>
          <w:rFonts w:ascii="Arial" w:hAnsi="Arial"/>
          <w:color w:val="000000"/>
          <w:sz w:val="24"/>
          <w:szCs w:val="24"/>
        </w:rPr>
        <w:t xml:space="preserve">Konstytucja Rzeczpospolitej Polskiej z 2 kwietnia </w:t>
      </w:r>
      <w:proofErr w:type="gramStart"/>
      <w:r w:rsidR="00A6084A" w:rsidRPr="00D353C6">
        <w:rPr>
          <w:rFonts w:ascii="Arial" w:hAnsi="Arial"/>
          <w:color w:val="000000"/>
          <w:sz w:val="24"/>
          <w:szCs w:val="24"/>
        </w:rPr>
        <w:t>1997r.</w:t>
      </w:r>
      <w:proofErr w:type="gramEnd"/>
      <w:r w:rsidR="00A6084A" w:rsidRPr="00D353C6">
        <w:rPr>
          <w:rFonts w:ascii="Arial" w:hAnsi="Arial"/>
          <w:color w:val="000000"/>
          <w:sz w:val="24"/>
          <w:szCs w:val="24"/>
        </w:rPr>
        <w:t xml:space="preserve"> (Dz.U. z 1997 r. nr </w:t>
      </w:r>
      <w:proofErr w:type="gramStart"/>
      <w:r w:rsidR="00A6084A" w:rsidRPr="00D353C6">
        <w:rPr>
          <w:rFonts w:ascii="Arial" w:hAnsi="Arial"/>
          <w:color w:val="000000"/>
          <w:sz w:val="24"/>
          <w:szCs w:val="24"/>
        </w:rPr>
        <w:t xml:space="preserve">78, </w:t>
      </w:r>
      <w:r>
        <w:rPr>
          <w:rFonts w:ascii="Arial" w:hAnsi="Arial"/>
          <w:color w:val="000000"/>
          <w:sz w:val="24"/>
          <w:szCs w:val="24"/>
        </w:rPr>
        <w:t xml:space="preserve">  </w:t>
      </w:r>
      <w:proofErr w:type="gramEnd"/>
      <w:r>
        <w:rPr>
          <w:rFonts w:ascii="Arial" w:hAnsi="Arial"/>
          <w:color w:val="000000"/>
          <w:sz w:val="24"/>
          <w:szCs w:val="24"/>
        </w:rPr>
        <w:t xml:space="preserve">     </w:t>
      </w:r>
      <w:r w:rsidR="00A6084A" w:rsidRPr="00D353C6">
        <w:rPr>
          <w:rFonts w:ascii="Arial" w:hAnsi="Arial"/>
          <w:color w:val="000000"/>
          <w:sz w:val="24"/>
          <w:szCs w:val="24"/>
        </w:rPr>
        <w:t>poz.</w:t>
      </w:r>
      <w:r w:rsidR="00CF5C39" w:rsidRPr="00D353C6">
        <w:rPr>
          <w:rFonts w:ascii="Arial" w:hAnsi="Arial"/>
          <w:color w:val="000000"/>
          <w:sz w:val="24"/>
          <w:szCs w:val="24"/>
        </w:rPr>
        <w:t xml:space="preserve"> </w:t>
      </w:r>
      <w:r w:rsidR="00A6084A" w:rsidRPr="00D353C6">
        <w:rPr>
          <w:rFonts w:ascii="Arial" w:hAnsi="Arial"/>
          <w:color w:val="000000"/>
          <w:sz w:val="24"/>
          <w:szCs w:val="24"/>
        </w:rPr>
        <w:t>483 ze zm.).</w:t>
      </w:r>
    </w:p>
    <w:p w14:paraId="358A36D7" w14:textId="77777777" w:rsidR="00CF5C39" w:rsidRPr="00D353C6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A6084A" w:rsidRPr="00D353C6">
        <w:rPr>
          <w:rFonts w:ascii="Arial" w:hAnsi="Arial"/>
          <w:color w:val="000000"/>
          <w:sz w:val="24"/>
          <w:szCs w:val="24"/>
        </w:rPr>
        <w:t>Konwencja o Prawach Dziecka, przyjęta przez Zgromadzenie Ogólne Narodów</w:t>
      </w:r>
      <w:r w:rsidR="00CF5C39" w:rsidRPr="00D353C6">
        <w:rPr>
          <w:rFonts w:ascii="Arial" w:hAnsi="Arial"/>
          <w:color w:val="000000"/>
          <w:sz w:val="24"/>
          <w:szCs w:val="24"/>
        </w:rPr>
        <w:t xml:space="preserve"> </w:t>
      </w:r>
      <w:r w:rsidR="00A6084A" w:rsidRPr="00D353C6">
        <w:rPr>
          <w:rFonts w:ascii="Arial" w:hAnsi="Arial"/>
          <w:color w:val="000000"/>
          <w:sz w:val="24"/>
          <w:szCs w:val="24"/>
        </w:rPr>
        <w:t>Zjednoczonych z 20 listopada 1989 r. (Dz.U. z 1991 r. nr 120, poz. 526).</w:t>
      </w:r>
    </w:p>
    <w:p w14:paraId="1266B977" w14:textId="77777777" w:rsidR="00CF5C39" w:rsidRPr="00D353C6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A6084A" w:rsidRPr="00D353C6">
        <w:rPr>
          <w:rFonts w:ascii="Arial" w:hAnsi="Arial"/>
          <w:color w:val="000000"/>
          <w:sz w:val="24"/>
          <w:szCs w:val="24"/>
        </w:rPr>
        <w:t xml:space="preserve">Ustawa z 26 stycznia 1982 r. – Karta Nauczyciela (tekst jedn.: Dz.U. z 2017 r. </w:t>
      </w:r>
      <w:r>
        <w:rPr>
          <w:rFonts w:ascii="Arial" w:hAnsi="Arial"/>
          <w:color w:val="000000"/>
          <w:sz w:val="24"/>
          <w:szCs w:val="24"/>
        </w:rPr>
        <w:t xml:space="preserve">          </w:t>
      </w:r>
      <w:r w:rsidR="00A6084A" w:rsidRPr="00D353C6">
        <w:rPr>
          <w:rFonts w:ascii="Arial" w:hAnsi="Arial"/>
          <w:color w:val="000000"/>
          <w:sz w:val="24"/>
          <w:szCs w:val="24"/>
        </w:rPr>
        <w:t>poz.</w:t>
      </w:r>
      <w:r w:rsidR="00CF5C39" w:rsidRPr="00D353C6">
        <w:rPr>
          <w:rFonts w:ascii="Arial" w:hAnsi="Arial"/>
          <w:color w:val="000000"/>
          <w:sz w:val="24"/>
          <w:szCs w:val="24"/>
        </w:rPr>
        <w:t xml:space="preserve"> </w:t>
      </w:r>
      <w:r w:rsidR="00A6084A" w:rsidRPr="00D353C6">
        <w:rPr>
          <w:rFonts w:ascii="Arial" w:hAnsi="Arial"/>
          <w:color w:val="000000"/>
          <w:sz w:val="24"/>
          <w:szCs w:val="24"/>
        </w:rPr>
        <w:t>1189).</w:t>
      </w:r>
    </w:p>
    <w:p w14:paraId="09E5B82A" w14:textId="77777777" w:rsidR="00CF5C39" w:rsidRPr="00D353C6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CF5C39" w:rsidRPr="00D353C6">
        <w:rPr>
          <w:rFonts w:ascii="Arial" w:hAnsi="Arial"/>
          <w:color w:val="000000"/>
          <w:sz w:val="24"/>
          <w:szCs w:val="24"/>
        </w:rPr>
        <w:t>U</w:t>
      </w:r>
      <w:r w:rsidR="00A6084A" w:rsidRPr="00D353C6">
        <w:rPr>
          <w:rFonts w:ascii="Arial" w:hAnsi="Arial"/>
          <w:color w:val="000000"/>
          <w:sz w:val="24"/>
          <w:szCs w:val="24"/>
        </w:rPr>
        <w:t>stawa z 14 grudnia 2016 r. – Prawo oświatowe (Dz.U. z 2017 r. poz. 59)</w:t>
      </w:r>
    </w:p>
    <w:p w14:paraId="4CD6E3FF" w14:textId="77777777" w:rsidR="00CF5C39" w:rsidRPr="00D353C6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A6084A" w:rsidRPr="00D353C6">
        <w:rPr>
          <w:rFonts w:ascii="Arial" w:hAnsi="Arial"/>
          <w:color w:val="000000"/>
          <w:sz w:val="24"/>
          <w:szCs w:val="24"/>
        </w:rPr>
        <w:t xml:space="preserve">Ustawa z 26 października </w:t>
      </w:r>
      <w:proofErr w:type="gramStart"/>
      <w:r w:rsidR="00A6084A" w:rsidRPr="00D353C6">
        <w:rPr>
          <w:rFonts w:ascii="Arial" w:hAnsi="Arial"/>
          <w:color w:val="000000"/>
          <w:sz w:val="24"/>
          <w:szCs w:val="24"/>
        </w:rPr>
        <w:t>1982r.</w:t>
      </w:r>
      <w:proofErr w:type="gramEnd"/>
      <w:r w:rsidR="00A6084A" w:rsidRPr="00D353C6">
        <w:rPr>
          <w:rFonts w:ascii="Arial" w:hAnsi="Arial"/>
          <w:color w:val="000000"/>
          <w:sz w:val="24"/>
          <w:szCs w:val="24"/>
        </w:rPr>
        <w:t xml:space="preserve"> o wychowaniu w trzeźwości i przeciwdziałaniu</w:t>
      </w:r>
      <w:r w:rsidR="00CF5C39" w:rsidRPr="00D353C6">
        <w:rPr>
          <w:rFonts w:ascii="Arial" w:hAnsi="Arial"/>
          <w:color w:val="000000"/>
          <w:sz w:val="24"/>
          <w:szCs w:val="24"/>
        </w:rPr>
        <w:t xml:space="preserve"> </w:t>
      </w:r>
      <w:r w:rsidR="00A6084A" w:rsidRPr="00D353C6">
        <w:rPr>
          <w:rFonts w:ascii="Arial" w:hAnsi="Arial"/>
          <w:color w:val="000000"/>
          <w:sz w:val="24"/>
          <w:szCs w:val="24"/>
        </w:rPr>
        <w:t>alkoholizmowi (tekst jedn. Dz.U. z 2016 r. poz. 487)</w:t>
      </w:r>
    </w:p>
    <w:p w14:paraId="6AF58513" w14:textId="77777777" w:rsidR="00CF5C39" w:rsidRPr="00D353C6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A6084A" w:rsidRPr="00D353C6">
        <w:rPr>
          <w:rFonts w:ascii="Arial" w:hAnsi="Arial"/>
          <w:color w:val="000000"/>
          <w:sz w:val="24"/>
          <w:szCs w:val="24"/>
        </w:rPr>
        <w:t xml:space="preserve">Ustawa z 29 lipca </w:t>
      </w:r>
      <w:proofErr w:type="gramStart"/>
      <w:r w:rsidR="00A6084A" w:rsidRPr="00D353C6">
        <w:rPr>
          <w:rFonts w:ascii="Arial" w:hAnsi="Arial"/>
          <w:color w:val="000000"/>
          <w:sz w:val="24"/>
          <w:szCs w:val="24"/>
        </w:rPr>
        <w:t>2005r.</w:t>
      </w:r>
      <w:proofErr w:type="gramEnd"/>
      <w:r w:rsidR="00A6084A" w:rsidRPr="00D353C6">
        <w:rPr>
          <w:rFonts w:ascii="Arial" w:hAnsi="Arial"/>
          <w:color w:val="000000"/>
          <w:sz w:val="24"/>
          <w:szCs w:val="24"/>
        </w:rPr>
        <w:t xml:space="preserve"> o przeciwdziałaniu narkomanii (tekst jedn. Dz.U. z 2017 r.</w:t>
      </w:r>
      <w:r w:rsidR="00CF5C39" w:rsidRPr="00D353C6">
        <w:rPr>
          <w:rFonts w:ascii="Arial" w:hAnsi="Arial"/>
          <w:color w:val="000000"/>
          <w:sz w:val="24"/>
          <w:szCs w:val="24"/>
        </w:rPr>
        <w:t xml:space="preserve"> </w:t>
      </w:r>
      <w:r w:rsidR="00A6084A" w:rsidRPr="00D353C6">
        <w:rPr>
          <w:rFonts w:ascii="Arial" w:hAnsi="Arial"/>
          <w:color w:val="000000"/>
          <w:sz w:val="24"/>
          <w:szCs w:val="24"/>
        </w:rPr>
        <w:t>poz. 783).</w:t>
      </w:r>
    </w:p>
    <w:p w14:paraId="67FF2921" w14:textId="77777777" w:rsidR="00CF5C39" w:rsidRPr="00D353C6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A6084A" w:rsidRPr="00D353C6">
        <w:rPr>
          <w:rFonts w:ascii="Arial" w:hAnsi="Arial"/>
          <w:color w:val="000000"/>
          <w:sz w:val="24"/>
          <w:szCs w:val="24"/>
        </w:rPr>
        <w:t xml:space="preserve">Ustawa z 9 listopada </w:t>
      </w:r>
      <w:proofErr w:type="gramStart"/>
      <w:r w:rsidR="00A6084A" w:rsidRPr="00D353C6">
        <w:rPr>
          <w:rFonts w:ascii="Arial" w:hAnsi="Arial"/>
          <w:color w:val="000000"/>
          <w:sz w:val="24"/>
          <w:szCs w:val="24"/>
        </w:rPr>
        <w:t>1995r.</w:t>
      </w:r>
      <w:proofErr w:type="gramEnd"/>
      <w:r w:rsidR="00A6084A" w:rsidRPr="00D353C6">
        <w:rPr>
          <w:rFonts w:ascii="Arial" w:hAnsi="Arial"/>
          <w:color w:val="000000"/>
          <w:sz w:val="24"/>
          <w:szCs w:val="24"/>
        </w:rPr>
        <w:t xml:space="preserve"> o ochronie zdrowia przed następstwami używania tytoniu</w:t>
      </w:r>
      <w:r w:rsidR="00CF5C39" w:rsidRPr="00D353C6">
        <w:rPr>
          <w:rFonts w:ascii="Arial" w:hAnsi="Arial"/>
          <w:color w:val="000000"/>
          <w:sz w:val="24"/>
          <w:szCs w:val="24"/>
        </w:rPr>
        <w:t xml:space="preserve"> </w:t>
      </w:r>
      <w:r w:rsidR="00A6084A" w:rsidRPr="00D353C6">
        <w:rPr>
          <w:rFonts w:ascii="Arial" w:hAnsi="Arial"/>
          <w:color w:val="000000"/>
          <w:sz w:val="24"/>
          <w:szCs w:val="24"/>
        </w:rPr>
        <w:t>i wyrobów tytoniowych (tekst jedn. Dz.U. z 2017 r. poz. 957).</w:t>
      </w:r>
      <w:r w:rsidR="00CF5C39" w:rsidRPr="00D353C6">
        <w:rPr>
          <w:rFonts w:ascii="Arial" w:hAnsi="Arial"/>
          <w:color w:val="000000"/>
          <w:sz w:val="24"/>
          <w:szCs w:val="24"/>
        </w:rPr>
        <w:t xml:space="preserve"> </w:t>
      </w:r>
    </w:p>
    <w:p w14:paraId="42D9C150" w14:textId="77777777" w:rsidR="00CF5C39" w:rsidRPr="00D353C6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A6084A" w:rsidRPr="00D353C6">
        <w:rPr>
          <w:rFonts w:ascii="Arial" w:hAnsi="Arial"/>
          <w:color w:val="000000"/>
          <w:sz w:val="24"/>
          <w:szCs w:val="24"/>
        </w:rPr>
        <w:t>Rozporządzenie Ministra Edukacji Narodowej z 18 sierpnia 2015 r. w sprawie zakresu</w:t>
      </w:r>
      <w:r w:rsidR="00CF5C39" w:rsidRPr="00D353C6">
        <w:rPr>
          <w:rFonts w:ascii="Arial" w:hAnsi="Arial"/>
          <w:color w:val="000000"/>
          <w:sz w:val="24"/>
          <w:szCs w:val="24"/>
        </w:rPr>
        <w:t xml:space="preserve"> </w:t>
      </w:r>
      <w:r w:rsidR="00A6084A" w:rsidRPr="00D353C6">
        <w:rPr>
          <w:rFonts w:ascii="Arial" w:hAnsi="Arial"/>
          <w:color w:val="000000"/>
          <w:sz w:val="24"/>
          <w:szCs w:val="24"/>
        </w:rPr>
        <w:t>i form prowadzenia w szkołach i placówkach systemu oświaty działalności</w:t>
      </w:r>
      <w:r w:rsidR="00CF5C39" w:rsidRPr="00D353C6">
        <w:rPr>
          <w:rFonts w:ascii="Arial" w:hAnsi="Arial"/>
          <w:color w:val="000000"/>
          <w:sz w:val="24"/>
          <w:szCs w:val="24"/>
        </w:rPr>
        <w:t xml:space="preserve"> w</w:t>
      </w:r>
      <w:r w:rsidR="00A6084A" w:rsidRPr="00D353C6">
        <w:rPr>
          <w:rFonts w:ascii="Arial" w:hAnsi="Arial"/>
          <w:color w:val="000000"/>
          <w:sz w:val="24"/>
          <w:szCs w:val="24"/>
        </w:rPr>
        <w:t>ycho</w:t>
      </w:r>
      <w:r w:rsidR="00CF5C39" w:rsidRPr="00D353C6">
        <w:rPr>
          <w:rFonts w:ascii="Arial" w:hAnsi="Arial"/>
          <w:color w:val="000000"/>
          <w:sz w:val="24"/>
          <w:szCs w:val="24"/>
        </w:rPr>
        <w:t>w</w:t>
      </w:r>
      <w:r w:rsidR="00A6084A" w:rsidRPr="00D353C6">
        <w:rPr>
          <w:rFonts w:ascii="Arial" w:hAnsi="Arial"/>
          <w:color w:val="000000"/>
          <w:sz w:val="24"/>
          <w:szCs w:val="24"/>
        </w:rPr>
        <w:t>awczej, edukacyjnej, informacyjnej i profilaktycznej w celu przeciwdziałania</w:t>
      </w:r>
      <w:r w:rsidR="00CF5C39" w:rsidRPr="00D353C6">
        <w:rPr>
          <w:rFonts w:ascii="Arial" w:hAnsi="Arial"/>
          <w:color w:val="000000"/>
          <w:sz w:val="24"/>
          <w:szCs w:val="24"/>
        </w:rPr>
        <w:t xml:space="preserve"> </w:t>
      </w:r>
      <w:r w:rsidR="00A6084A" w:rsidRPr="00D353C6">
        <w:rPr>
          <w:rFonts w:ascii="Arial" w:hAnsi="Arial"/>
          <w:color w:val="000000"/>
          <w:sz w:val="24"/>
          <w:szCs w:val="24"/>
        </w:rPr>
        <w:t>narkomanii (Dz.U. z 2015 r. poz. 1249).</w:t>
      </w:r>
    </w:p>
    <w:p w14:paraId="36D9EA3D" w14:textId="77777777" w:rsidR="00EF0986" w:rsidRPr="00D353C6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EF0986" w:rsidRPr="00D353C6">
        <w:rPr>
          <w:rFonts w:ascii="Arial" w:hAnsi="Arial"/>
          <w:color w:val="000000"/>
          <w:sz w:val="24"/>
          <w:szCs w:val="24"/>
        </w:rPr>
        <w:t xml:space="preserve">Rozporządzenie Ministra Edukacji Narodowej z dnia 31 października 2018 r. zmieniające rozporządzenie w sprawie bezpieczeństwa i higieny w publicznych </w:t>
      </w:r>
      <w:r>
        <w:rPr>
          <w:rFonts w:ascii="Arial" w:hAnsi="Arial"/>
          <w:color w:val="000000"/>
          <w:sz w:val="24"/>
          <w:szCs w:val="24"/>
        </w:rPr>
        <w:t xml:space="preserve">               </w:t>
      </w:r>
      <w:r w:rsidR="00EF0986" w:rsidRPr="00D353C6">
        <w:rPr>
          <w:rFonts w:ascii="Arial" w:hAnsi="Arial"/>
          <w:color w:val="000000"/>
          <w:sz w:val="24"/>
          <w:szCs w:val="24"/>
        </w:rPr>
        <w:t>i niepublicznych szkołach i placówkach (Dz.U. 2018 poz. 2140)</w:t>
      </w:r>
    </w:p>
    <w:p w14:paraId="3AE43C5A" w14:textId="77777777" w:rsidR="00EF0986" w:rsidRPr="00D353C6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EF0986" w:rsidRPr="00D353C6">
        <w:rPr>
          <w:rFonts w:ascii="Arial" w:hAnsi="Arial"/>
          <w:color w:val="000000"/>
          <w:sz w:val="24"/>
          <w:szCs w:val="24"/>
        </w:rPr>
        <w:t xml:space="preserve">Konwencja Praw Dziecka Narodów Zjednoczonych 20 listopada 1989 r.; </w:t>
      </w:r>
    </w:p>
    <w:p w14:paraId="60EC0CF4" w14:textId="0976B7BE" w:rsidR="00CF5C39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A6084A" w:rsidRPr="00D353C6">
        <w:rPr>
          <w:rFonts w:ascii="Arial" w:hAnsi="Arial"/>
          <w:color w:val="000000"/>
          <w:sz w:val="24"/>
          <w:szCs w:val="24"/>
        </w:rPr>
        <w:t xml:space="preserve">Priorytety Ministra Edukacji </w:t>
      </w:r>
      <w:proofErr w:type="gramStart"/>
      <w:r w:rsidR="00A6084A" w:rsidRPr="00D353C6">
        <w:rPr>
          <w:rFonts w:ascii="Arial" w:hAnsi="Arial"/>
          <w:color w:val="000000"/>
          <w:sz w:val="24"/>
          <w:szCs w:val="24"/>
        </w:rPr>
        <w:t xml:space="preserve">Narodowej </w:t>
      </w:r>
      <w:r w:rsidR="00882374">
        <w:rPr>
          <w:rFonts w:ascii="Arial" w:hAnsi="Arial"/>
          <w:color w:val="000000"/>
          <w:sz w:val="24"/>
          <w:szCs w:val="24"/>
        </w:rPr>
        <w:t xml:space="preserve"> i</w:t>
      </w:r>
      <w:proofErr w:type="gramEnd"/>
      <w:r w:rsidR="00882374">
        <w:rPr>
          <w:rFonts w:ascii="Arial" w:hAnsi="Arial"/>
          <w:color w:val="000000"/>
          <w:sz w:val="24"/>
          <w:szCs w:val="24"/>
        </w:rPr>
        <w:t xml:space="preserve"> Sport </w:t>
      </w:r>
      <w:r w:rsidR="00A6084A" w:rsidRPr="00D353C6">
        <w:rPr>
          <w:rFonts w:ascii="Arial" w:hAnsi="Arial"/>
          <w:color w:val="000000"/>
          <w:sz w:val="24"/>
          <w:szCs w:val="24"/>
        </w:rPr>
        <w:t>i Ministra Kultury i Dziedzictwa</w:t>
      </w:r>
      <w:r w:rsidR="00CF5C39" w:rsidRPr="00D353C6">
        <w:rPr>
          <w:rFonts w:ascii="Arial" w:hAnsi="Arial"/>
          <w:color w:val="000000"/>
          <w:sz w:val="24"/>
          <w:szCs w:val="24"/>
        </w:rPr>
        <w:t xml:space="preserve"> </w:t>
      </w:r>
      <w:r w:rsidR="00A6084A" w:rsidRPr="00D353C6">
        <w:rPr>
          <w:rFonts w:ascii="Arial" w:hAnsi="Arial"/>
          <w:color w:val="000000"/>
          <w:sz w:val="24"/>
          <w:szCs w:val="24"/>
        </w:rPr>
        <w:t>Narodowego</w:t>
      </w:r>
    </w:p>
    <w:p w14:paraId="63838527" w14:textId="5F66CE7C" w:rsidR="00882374" w:rsidRPr="00882374" w:rsidRDefault="00882374" w:rsidP="00AA7C24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Priorytety Centrum Edukacji Artystycznej dla działań w ramach programu wychowawczo-profilaktycznego na rok szkolny 20</w:t>
      </w:r>
      <w:r>
        <w:rPr>
          <w:rFonts w:ascii="Arial" w:hAnsi="Arial"/>
          <w:bCs/>
          <w:color w:val="000000"/>
          <w:sz w:val="24"/>
          <w:szCs w:val="24"/>
          <w:lang w:eastAsia="pl-PL"/>
        </w:rPr>
        <w:t>22</w:t>
      </w: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/202</w:t>
      </w:r>
      <w:r>
        <w:rPr>
          <w:rFonts w:ascii="Arial" w:hAnsi="Arial"/>
          <w:bCs/>
          <w:color w:val="000000"/>
          <w:sz w:val="24"/>
          <w:szCs w:val="24"/>
          <w:lang w:eastAsia="pl-PL"/>
        </w:rPr>
        <w:t>3</w:t>
      </w:r>
    </w:p>
    <w:p w14:paraId="26BAAEEE" w14:textId="77777777" w:rsidR="00CF5C39" w:rsidRPr="00D353C6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A6084A" w:rsidRPr="00D353C6">
        <w:rPr>
          <w:rFonts w:ascii="Arial" w:hAnsi="Arial"/>
          <w:color w:val="000000"/>
          <w:sz w:val="24"/>
          <w:szCs w:val="24"/>
        </w:rPr>
        <w:t xml:space="preserve">Statut </w:t>
      </w:r>
      <w:r w:rsidR="00CF5C39" w:rsidRPr="00D353C6">
        <w:rPr>
          <w:rFonts w:ascii="Arial" w:hAnsi="Arial"/>
          <w:color w:val="000000"/>
          <w:sz w:val="24"/>
          <w:szCs w:val="24"/>
        </w:rPr>
        <w:t xml:space="preserve">Państwowej Szkoły Muzycznej I </w:t>
      </w:r>
      <w:proofErr w:type="spellStart"/>
      <w:r w:rsidR="00CF5C39" w:rsidRPr="00D353C6">
        <w:rPr>
          <w:rFonts w:ascii="Arial" w:hAnsi="Arial"/>
          <w:color w:val="000000"/>
          <w:sz w:val="24"/>
          <w:szCs w:val="24"/>
        </w:rPr>
        <w:t>i</w:t>
      </w:r>
      <w:proofErr w:type="spellEnd"/>
      <w:r w:rsidR="00CF5C39" w:rsidRPr="00D353C6">
        <w:rPr>
          <w:rFonts w:ascii="Arial" w:hAnsi="Arial"/>
          <w:color w:val="000000"/>
          <w:sz w:val="24"/>
          <w:szCs w:val="24"/>
        </w:rPr>
        <w:t xml:space="preserve"> II st. im. I. J. Paderewskiego w Koninie</w:t>
      </w:r>
      <w:r w:rsidR="00A6084A" w:rsidRPr="00D353C6">
        <w:rPr>
          <w:rFonts w:ascii="Arial" w:hAnsi="Arial"/>
          <w:color w:val="000000"/>
          <w:sz w:val="24"/>
          <w:szCs w:val="24"/>
        </w:rPr>
        <w:t xml:space="preserve"> </w:t>
      </w:r>
    </w:p>
    <w:p w14:paraId="62D5B5E1" w14:textId="77777777" w:rsidR="00CF5C39" w:rsidRPr="00D353C6" w:rsidRDefault="00CF5C39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3BAF5546" w14:textId="77777777" w:rsidR="00CF5C39" w:rsidRPr="00D353C6" w:rsidRDefault="00CF5C39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506744C8" w14:textId="77777777" w:rsidR="001D0354" w:rsidRPr="00D353C6" w:rsidRDefault="001D0354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24C68B25" w14:textId="77777777" w:rsidR="001D0354" w:rsidRPr="00D353C6" w:rsidRDefault="001D0354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6FD4BFCA" w14:textId="77777777" w:rsidR="001D0354" w:rsidRPr="00D353C6" w:rsidRDefault="001D0354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4FCE8ECF" w14:textId="4D6E040E" w:rsidR="001D0354" w:rsidRDefault="001D0354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109E62F5" w14:textId="27470AA0" w:rsidR="00882374" w:rsidRDefault="00882374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6B6F69C0" w14:textId="2C38CB7C" w:rsidR="00882374" w:rsidRDefault="00882374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19E31AB5" w14:textId="3884503F" w:rsidR="00882374" w:rsidRDefault="00882374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47074718" w14:textId="77777777" w:rsidR="00882374" w:rsidRPr="00D353C6" w:rsidRDefault="00882374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424980BA" w14:textId="77777777" w:rsidR="001D0354" w:rsidRPr="00D353C6" w:rsidRDefault="001D0354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18DC3E22" w14:textId="77777777" w:rsidR="001D0354" w:rsidRPr="00D353C6" w:rsidRDefault="001D0354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54485AAB" w14:textId="77777777" w:rsidR="00DA4CC0" w:rsidRPr="00D353C6" w:rsidRDefault="00DA4CC0" w:rsidP="00AA7C24">
      <w:pPr>
        <w:pStyle w:val="Nagwek1"/>
        <w:spacing w:before="0" w:after="0"/>
        <w:rPr>
          <w:rFonts w:ascii="Arial" w:hAnsi="Arial" w:cs="Arial"/>
        </w:rPr>
      </w:pPr>
      <w:bookmarkStart w:id="1" w:name="_Toc99016075"/>
      <w:r w:rsidRPr="00D353C6">
        <w:rPr>
          <w:rFonts w:ascii="Arial" w:hAnsi="Arial" w:cs="Arial"/>
        </w:rPr>
        <w:t>II. MISJA SZKOŁY:</w:t>
      </w:r>
      <w:bookmarkEnd w:id="1"/>
    </w:p>
    <w:p w14:paraId="76CB346D" w14:textId="77777777" w:rsidR="00DA4CC0" w:rsidRPr="00D353C6" w:rsidRDefault="00DA4CC0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  <w:lang w:eastAsia="pl-PL"/>
        </w:rPr>
      </w:pPr>
    </w:p>
    <w:p w14:paraId="6CA71F6C" w14:textId="77777777" w:rsidR="00822E4A" w:rsidRPr="00D353C6" w:rsidRDefault="00822E4A" w:rsidP="00AA7C24">
      <w:pPr>
        <w:spacing w:after="0"/>
        <w:ind w:right="-110"/>
        <w:rPr>
          <w:rFonts w:ascii="Arial" w:hAnsi="Arial"/>
          <w:color w:val="000000"/>
          <w:sz w:val="24"/>
          <w:szCs w:val="24"/>
        </w:rPr>
      </w:pPr>
      <w:r w:rsidRPr="00D353C6">
        <w:rPr>
          <w:rFonts w:ascii="Arial" w:hAnsi="Arial"/>
          <w:color w:val="000000"/>
          <w:sz w:val="24"/>
          <w:szCs w:val="24"/>
        </w:rPr>
        <w:t xml:space="preserve">Podstawowym zadaniem, misją szkoły jest rozwijanie talentu, kształcenie </w:t>
      </w:r>
      <w:r w:rsidR="00AB7AA4">
        <w:rPr>
          <w:rFonts w:ascii="Arial" w:hAnsi="Arial"/>
          <w:color w:val="000000"/>
          <w:sz w:val="24"/>
          <w:szCs w:val="24"/>
        </w:rPr>
        <w:t xml:space="preserve">                              </w:t>
      </w:r>
      <w:r w:rsidRPr="00D353C6">
        <w:rPr>
          <w:rFonts w:ascii="Arial" w:hAnsi="Arial"/>
          <w:color w:val="000000"/>
          <w:sz w:val="24"/>
          <w:szCs w:val="24"/>
        </w:rPr>
        <w:t xml:space="preserve">i wychowywanie młodego człowieka by przygotować go do odniesienia sukcesu </w:t>
      </w:r>
      <w:r w:rsidR="00AB7AA4">
        <w:rPr>
          <w:rFonts w:ascii="Arial" w:hAnsi="Arial"/>
          <w:color w:val="000000"/>
          <w:sz w:val="24"/>
          <w:szCs w:val="24"/>
        </w:rPr>
        <w:t xml:space="preserve">                </w:t>
      </w:r>
      <w:r w:rsidRPr="00D353C6">
        <w:rPr>
          <w:rFonts w:ascii="Arial" w:hAnsi="Arial"/>
          <w:color w:val="000000"/>
          <w:sz w:val="24"/>
          <w:szCs w:val="24"/>
        </w:rPr>
        <w:t xml:space="preserve">– w muzyce i w życiu. </w:t>
      </w:r>
    </w:p>
    <w:p w14:paraId="626D6CBE" w14:textId="77777777" w:rsidR="00822E4A" w:rsidRPr="00D353C6" w:rsidRDefault="00822E4A" w:rsidP="00AA7C24">
      <w:pPr>
        <w:spacing w:after="0"/>
        <w:ind w:right="-110"/>
        <w:rPr>
          <w:rFonts w:ascii="Arial" w:hAnsi="Arial"/>
          <w:color w:val="000000"/>
          <w:sz w:val="24"/>
          <w:szCs w:val="24"/>
        </w:rPr>
      </w:pPr>
      <w:r w:rsidRPr="00D353C6">
        <w:rPr>
          <w:rFonts w:ascii="Arial" w:hAnsi="Arial"/>
          <w:color w:val="000000"/>
          <w:sz w:val="24"/>
          <w:szCs w:val="24"/>
        </w:rPr>
        <w:t xml:space="preserve">By to osiągnąć </w:t>
      </w:r>
      <w:r w:rsidR="00CF1400" w:rsidRPr="00D353C6">
        <w:rPr>
          <w:rFonts w:ascii="Arial" w:hAnsi="Arial"/>
          <w:color w:val="000000"/>
          <w:sz w:val="24"/>
          <w:szCs w:val="24"/>
        </w:rPr>
        <w:t xml:space="preserve">szkoła </w:t>
      </w:r>
      <w:r w:rsidRPr="00D353C6">
        <w:rPr>
          <w:rFonts w:ascii="Arial" w:hAnsi="Arial"/>
          <w:color w:val="000000"/>
          <w:sz w:val="24"/>
          <w:szCs w:val="24"/>
        </w:rPr>
        <w:t xml:space="preserve">uczy rzemiosła muzycznego, czerpania przyjemności </w:t>
      </w:r>
      <w:r w:rsidR="00AB7AA4">
        <w:rPr>
          <w:rFonts w:ascii="Arial" w:hAnsi="Arial"/>
          <w:color w:val="000000"/>
          <w:sz w:val="24"/>
          <w:szCs w:val="24"/>
        </w:rPr>
        <w:t xml:space="preserve">                        </w:t>
      </w:r>
      <w:r w:rsidRPr="00D353C6">
        <w:rPr>
          <w:rFonts w:ascii="Arial" w:hAnsi="Arial"/>
          <w:color w:val="000000"/>
          <w:sz w:val="24"/>
          <w:szCs w:val="24"/>
        </w:rPr>
        <w:t>z muzykowania, umiejętności samodzielnej, systematycznej pracy i zaangażowanego odbioru sztuki.</w:t>
      </w:r>
    </w:p>
    <w:p w14:paraId="1AF18E44" w14:textId="77777777" w:rsidR="00822E4A" w:rsidRPr="00D353C6" w:rsidRDefault="00CF1400" w:rsidP="00AA7C24">
      <w:pPr>
        <w:spacing w:after="0"/>
        <w:ind w:right="-110"/>
        <w:rPr>
          <w:rFonts w:ascii="Arial" w:hAnsi="Arial"/>
          <w:color w:val="000000"/>
          <w:sz w:val="24"/>
          <w:szCs w:val="24"/>
        </w:rPr>
      </w:pPr>
      <w:r w:rsidRPr="00D353C6">
        <w:rPr>
          <w:rFonts w:ascii="Arial" w:hAnsi="Arial"/>
          <w:color w:val="000000"/>
          <w:sz w:val="24"/>
          <w:szCs w:val="24"/>
        </w:rPr>
        <w:t>Nauczyciele cechują się kompetencją, kreatywnością, cierpliwością, entuzjazmem, otwartością, kulturą osobistą i umiejętnością indywidualnego podejścia do ucznia. W</w:t>
      </w:r>
      <w:r w:rsidR="00822E4A" w:rsidRPr="00D353C6">
        <w:rPr>
          <w:rFonts w:ascii="Arial" w:hAnsi="Arial"/>
          <w:color w:val="000000"/>
          <w:sz w:val="24"/>
          <w:szCs w:val="24"/>
        </w:rPr>
        <w:t>spier</w:t>
      </w:r>
      <w:r w:rsidRPr="00D353C6">
        <w:rPr>
          <w:rFonts w:ascii="Arial" w:hAnsi="Arial"/>
          <w:color w:val="000000"/>
          <w:sz w:val="24"/>
          <w:szCs w:val="24"/>
        </w:rPr>
        <w:t>ają</w:t>
      </w:r>
      <w:r w:rsidR="00822E4A" w:rsidRPr="00D353C6">
        <w:rPr>
          <w:rFonts w:ascii="Arial" w:hAnsi="Arial"/>
          <w:color w:val="000000"/>
          <w:sz w:val="24"/>
          <w:szCs w:val="24"/>
        </w:rPr>
        <w:t xml:space="preserve"> uczniów profesjonalizmem i życzliwością</w:t>
      </w:r>
      <w:r w:rsidRPr="00D353C6">
        <w:rPr>
          <w:rFonts w:ascii="Arial" w:hAnsi="Arial"/>
          <w:color w:val="000000"/>
          <w:sz w:val="24"/>
          <w:szCs w:val="24"/>
        </w:rPr>
        <w:t>.</w:t>
      </w:r>
      <w:r w:rsidR="00822E4A" w:rsidRPr="00D353C6">
        <w:rPr>
          <w:rFonts w:ascii="Arial" w:hAnsi="Arial"/>
          <w:color w:val="000000"/>
          <w:sz w:val="24"/>
          <w:szCs w:val="24"/>
        </w:rPr>
        <w:t xml:space="preserve"> Chc</w:t>
      </w:r>
      <w:r w:rsidRPr="00D353C6">
        <w:rPr>
          <w:rFonts w:ascii="Arial" w:hAnsi="Arial"/>
          <w:color w:val="000000"/>
          <w:sz w:val="24"/>
          <w:szCs w:val="24"/>
        </w:rPr>
        <w:t>ą</w:t>
      </w:r>
      <w:r w:rsidR="00822E4A" w:rsidRPr="00D353C6">
        <w:rPr>
          <w:rFonts w:ascii="Arial" w:hAnsi="Arial"/>
          <w:color w:val="000000"/>
          <w:sz w:val="24"/>
          <w:szCs w:val="24"/>
        </w:rPr>
        <w:t xml:space="preserve"> przygotować tych młodych ludzi do ustawicznej pracy nad sobą i swoimi talentami.</w:t>
      </w:r>
    </w:p>
    <w:p w14:paraId="49A69245" w14:textId="77777777" w:rsidR="00261117" w:rsidRPr="00D353C6" w:rsidRDefault="00261117" w:rsidP="00AA7C24">
      <w:pPr>
        <w:spacing w:after="0"/>
        <w:ind w:right="-110"/>
        <w:rPr>
          <w:rFonts w:ascii="Arial" w:hAnsi="Arial"/>
          <w:color w:val="000000"/>
          <w:sz w:val="24"/>
          <w:szCs w:val="24"/>
        </w:rPr>
      </w:pPr>
    </w:p>
    <w:p w14:paraId="16462C4C" w14:textId="77777777" w:rsidR="00EA10C2" w:rsidRPr="00D353C6" w:rsidRDefault="00EA10C2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1D1E212D" w14:textId="77777777" w:rsidR="00EC2783" w:rsidRPr="00D353C6" w:rsidRDefault="00DA4CC0" w:rsidP="00AA7C24">
      <w:pPr>
        <w:pStyle w:val="Nagwek1"/>
        <w:spacing w:before="0" w:after="0"/>
        <w:rPr>
          <w:rFonts w:ascii="Arial" w:hAnsi="Arial" w:cs="Arial"/>
        </w:rPr>
      </w:pPr>
      <w:bookmarkStart w:id="2" w:name="_Toc99016076"/>
      <w:r w:rsidRPr="00D353C6">
        <w:rPr>
          <w:rFonts w:ascii="Arial" w:hAnsi="Arial" w:cs="Arial"/>
        </w:rPr>
        <w:t xml:space="preserve">III. </w:t>
      </w:r>
      <w:r w:rsidR="00A50AD1" w:rsidRPr="00D353C6">
        <w:rPr>
          <w:rFonts w:ascii="Arial" w:hAnsi="Arial" w:cs="Arial"/>
        </w:rPr>
        <w:t>SYLWETKA</w:t>
      </w:r>
      <w:r w:rsidRPr="00D353C6">
        <w:rPr>
          <w:rFonts w:ascii="Arial" w:hAnsi="Arial" w:cs="Arial"/>
        </w:rPr>
        <w:t xml:space="preserve"> ABSOLWENTA SZKOŁY</w:t>
      </w:r>
      <w:bookmarkEnd w:id="2"/>
    </w:p>
    <w:p w14:paraId="27EB6C5A" w14:textId="77777777" w:rsidR="006B41AA" w:rsidRPr="00D353C6" w:rsidRDefault="006B41AA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0DA88A98" w14:textId="77777777" w:rsidR="006B41AA" w:rsidRPr="00D353C6" w:rsidRDefault="00547C85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  <w:r w:rsidRPr="00D353C6">
        <w:rPr>
          <w:rFonts w:ascii="Arial" w:hAnsi="Arial"/>
          <w:b/>
          <w:bCs/>
          <w:color w:val="000000"/>
          <w:sz w:val="24"/>
          <w:szCs w:val="24"/>
          <w:lang w:eastAsia="pl-PL"/>
        </w:rPr>
        <w:t>Uczeń:</w:t>
      </w:r>
    </w:p>
    <w:p w14:paraId="15D9B127" w14:textId="77777777" w:rsidR="00D24C01" w:rsidRPr="00D353C6" w:rsidRDefault="00AB7AA4" w:rsidP="00AA7C24">
      <w:pPr>
        <w:tabs>
          <w:tab w:val="left" w:pos="709"/>
        </w:tabs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24C01" w:rsidRPr="00D353C6">
        <w:rPr>
          <w:rFonts w:ascii="Arial" w:hAnsi="Arial"/>
          <w:bCs/>
          <w:color w:val="000000"/>
          <w:sz w:val="24"/>
          <w:szCs w:val="24"/>
          <w:lang w:eastAsia="pl-PL"/>
        </w:rPr>
        <w:t>przestrzega zasad kultury, etyki i prawa autorskiego;</w:t>
      </w:r>
    </w:p>
    <w:p w14:paraId="5B6DE707" w14:textId="77777777" w:rsidR="007C7335" w:rsidRPr="00D353C6" w:rsidRDefault="00AB7AA4" w:rsidP="00AA7C24">
      <w:pPr>
        <w:tabs>
          <w:tab w:val="left" w:pos="709"/>
        </w:tabs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7C7335" w:rsidRPr="00D353C6">
        <w:rPr>
          <w:rFonts w:ascii="Arial" w:hAnsi="Arial"/>
          <w:bCs/>
          <w:color w:val="000000"/>
          <w:sz w:val="24"/>
          <w:szCs w:val="24"/>
          <w:lang w:eastAsia="pl-PL"/>
        </w:rPr>
        <w:t>z</w:t>
      </w: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7C7335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na historię i kulturę własnego narodu i regionu oraz tradycje szkoły; </w:t>
      </w:r>
    </w:p>
    <w:p w14:paraId="2244EAC9" w14:textId="77777777" w:rsidR="007C7335" w:rsidRPr="00D353C6" w:rsidRDefault="00AB7AA4" w:rsidP="00AA7C24">
      <w:pPr>
        <w:tabs>
          <w:tab w:val="left" w:pos="709"/>
        </w:tabs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7C7335" w:rsidRPr="00D353C6">
        <w:rPr>
          <w:rFonts w:ascii="Arial" w:hAnsi="Arial"/>
          <w:bCs/>
          <w:color w:val="000000"/>
          <w:sz w:val="24"/>
          <w:szCs w:val="24"/>
          <w:lang w:eastAsia="pl-PL"/>
        </w:rPr>
        <w:t>przestrzega zasad bezpieczeństwa i higieny życia;</w:t>
      </w:r>
    </w:p>
    <w:p w14:paraId="48EFE26F" w14:textId="77777777" w:rsidR="007C7335" w:rsidRPr="00D353C6" w:rsidRDefault="00AB7AA4" w:rsidP="00AA7C24">
      <w:pPr>
        <w:tabs>
          <w:tab w:val="left" w:pos="709"/>
        </w:tabs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7C7335" w:rsidRPr="00D353C6">
        <w:rPr>
          <w:rFonts w:ascii="Arial" w:hAnsi="Arial"/>
          <w:bCs/>
          <w:color w:val="000000"/>
          <w:sz w:val="24"/>
          <w:szCs w:val="24"/>
          <w:lang w:eastAsia="pl-PL"/>
        </w:rPr>
        <w:t>jest tolerancyjny;</w:t>
      </w:r>
    </w:p>
    <w:p w14:paraId="35CE85C1" w14:textId="77777777" w:rsidR="007C7335" w:rsidRPr="00D353C6" w:rsidRDefault="00AB7AA4" w:rsidP="00AA7C24">
      <w:pPr>
        <w:tabs>
          <w:tab w:val="left" w:pos="709"/>
        </w:tabs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7C7335" w:rsidRPr="00D353C6">
        <w:rPr>
          <w:rFonts w:ascii="Arial" w:hAnsi="Arial"/>
          <w:bCs/>
          <w:color w:val="000000"/>
          <w:sz w:val="24"/>
          <w:szCs w:val="24"/>
          <w:lang w:eastAsia="pl-PL"/>
        </w:rPr>
        <w:t>jest ambitny;</w:t>
      </w:r>
    </w:p>
    <w:p w14:paraId="4EEE1740" w14:textId="77777777" w:rsidR="007C7335" w:rsidRPr="00D353C6" w:rsidRDefault="00AB7AA4" w:rsidP="00AA7C24">
      <w:pPr>
        <w:tabs>
          <w:tab w:val="left" w:pos="709"/>
        </w:tabs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7C7335" w:rsidRPr="00D353C6">
        <w:rPr>
          <w:rFonts w:ascii="Arial" w:hAnsi="Arial"/>
          <w:bCs/>
          <w:color w:val="000000"/>
          <w:sz w:val="24"/>
          <w:szCs w:val="24"/>
          <w:lang w:eastAsia="pl-PL"/>
        </w:rPr>
        <w:t>jest kreatywny;</w:t>
      </w:r>
    </w:p>
    <w:p w14:paraId="1EFEDFCC" w14:textId="77777777" w:rsidR="007C7335" w:rsidRPr="00D353C6" w:rsidRDefault="00AB7AA4" w:rsidP="00AA7C24">
      <w:pPr>
        <w:tabs>
          <w:tab w:val="left" w:pos="709"/>
        </w:tabs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7C7335" w:rsidRPr="00D353C6">
        <w:rPr>
          <w:rFonts w:ascii="Arial" w:hAnsi="Arial"/>
          <w:bCs/>
          <w:color w:val="000000"/>
          <w:sz w:val="24"/>
          <w:szCs w:val="24"/>
          <w:lang w:eastAsia="pl-PL"/>
        </w:rPr>
        <w:t>jest odważny;</w:t>
      </w:r>
    </w:p>
    <w:p w14:paraId="32DC5E04" w14:textId="77777777" w:rsidR="007C7335" w:rsidRPr="00D353C6" w:rsidRDefault="00AB7AA4" w:rsidP="00AA7C24">
      <w:pPr>
        <w:tabs>
          <w:tab w:val="left" w:pos="709"/>
        </w:tabs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7C7335" w:rsidRPr="00D353C6">
        <w:rPr>
          <w:rFonts w:ascii="Arial" w:hAnsi="Arial"/>
          <w:bCs/>
          <w:color w:val="000000"/>
          <w:sz w:val="24"/>
          <w:szCs w:val="24"/>
          <w:lang w:eastAsia="pl-PL"/>
        </w:rPr>
        <w:t>jest samodzielny;</w:t>
      </w:r>
    </w:p>
    <w:p w14:paraId="4B0F8F2D" w14:textId="77777777" w:rsidR="00D24C01" w:rsidRPr="00D353C6" w:rsidRDefault="00AB7AA4" w:rsidP="00AA7C24">
      <w:pPr>
        <w:tabs>
          <w:tab w:val="left" w:pos="709"/>
        </w:tabs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24C01" w:rsidRPr="00D353C6">
        <w:rPr>
          <w:rFonts w:ascii="Arial" w:hAnsi="Arial"/>
          <w:bCs/>
          <w:color w:val="000000"/>
          <w:sz w:val="24"/>
          <w:szCs w:val="24"/>
          <w:lang w:eastAsia="pl-PL"/>
        </w:rPr>
        <w:t>posiada wiedzę niezbędną do rozwijania gry na instrumencie i do świadomego uczestnictwa</w:t>
      </w:r>
      <w:r w:rsidR="007C7335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D24C01" w:rsidRPr="00D353C6">
        <w:rPr>
          <w:rFonts w:ascii="Arial" w:hAnsi="Arial"/>
          <w:bCs/>
          <w:color w:val="000000"/>
          <w:sz w:val="24"/>
          <w:szCs w:val="24"/>
          <w:lang w:eastAsia="pl-PL"/>
        </w:rPr>
        <w:t>w życiu muzycznym;</w:t>
      </w:r>
    </w:p>
    <w:p w14:paraId="2EF49561" w14:textId="77777777" w:rsidR="00B91902" w:rsidRPr="00D353C6" w:rsidRDefault="00B91902" w:rsidP="00AA7C24">
      <w:pPr>
        <w:tabs>
          <w:tab w:val="left" w:pos="709"/>
        </w:tabs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prezentuje swoje dokonania;</w:t>
      </w:r>
    </w:p>
    <w:p w14:paraId="78137085" w14:textId="77777777" w:rsidR="00D24C01" w:rsidRPr="00D353C6" w:rsidRDefault="00AB7AA4" w:rsidP="00AA7C24">
      <w:pPr>
        <w:tabs>
          <w:tab w:val="left" w:pos="709"/>
        </w:tabs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24C01" w:rsidRPr="00D353C6">
        <w:rPr>
          <w:rFonts w:ascii="Arial" w:hAnsi="Arial"/>
          <w:bCs/>
          <w:color w:val="000000"/>
          <w:sz w:val="24"/>
          <w:szCs w:val="24"/>
          <w:lang w:eastAsia="pl-PL"/>
        </w:rPr>
        <w:t>zna i stosuje zasady dotyczące występów publicznych, ze szczególnym uwzględnieniem</w:t>
      </w:r>
      <w:r w:rsidR="007C7335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D24C01" w:rsidRPr="00D353C6">
        <w:rPr>
          <w:rFonts w:ascii="Arial" w:hAnsi="Arial"/>
          <w:bCs/>
          <w:color w:val="000000"/>
          <w:sz w:val="24"/>
          <w:szCs w:val="24"/>
          <w:lang w:eastAsia="pl-PL"/>
        </w:rPr>
        <w:t>zachowania i stroju;</w:t>
      </w:r>
    </w:p>
    <w:p w14:paraId="1CD086B2" w14:textId="77777777" w:rsidR="00D24C01" w:rsidRPr="00D353C6" w:rsidRDefault="00AB7AA4" w:rsidP="00AA7C24">
      <w:pPr>
        <w:tabs>
          <w:tab w:val="left" w:pos="709"/>
        </w:tabs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24C01" w:rsidRPr="00D353C6">
        <w:rPr>
          <w:rFonts w:ascii="Arial" w:hAnsi="Arial"/>
          <w:bCs/>
          <w:color w:val="000000"/>
          <w:sz w:val="24"/>
          <w:szCs w:val="24"/>
          <w:lang w:eastAsia="pl-PL"/>
        </w:rPr>
        <w:t>wykazuje wrażliwość artystyczną w kreatywnym realizowaniu zadań;</w:t>
      </w:r>
    </w:p>
    <w:p w14:paraId="06CC0F31" w14:textId="77777777" w:rsidR="00D24C01" w:rsidRPr="00D353C6" w:rsidRDefault="00AB7AA4" w:rsidP="00AA7C24">
      <w:pPr>
        <w:tabs>
          <w:tab w:val="left" w:pos="709"/>
        </w:tabs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24C01" w:rsidRPr="00D353C6">
        <w:rPr>
          <w:rFonts w:ascii="Arial" w:hAnsi="Arial"/>
          <w:bCs/>
          <w:color w:val="000000"/>
          <w:sz w:val="24"/>
          <w:szCs w:val="24"/>
          <w:lang w:eastAsia="pl-PL"/>
        </w:rPr>
        <w:t>rozwija pasję muzyczną przez podejmowanie inicjatyw artystycznych;</w:t>
      </w:r>
    </w:p>
    <w:p w14:paraId="5D6F8AF0" w14:textId="77777777" w:rsidR="00D24C01" w:rsidRPr="00D353C6" w:rsidRDefault="00AB7AA4" w:rsidP="00AA7C24">
      <w:pPr>
        <w:tabs>
          <w:tab w:val="left" w:pos="709"/>
        </w:tabs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24C01" w:rsidRPr="00D353C6">
        <w:rPr>
          <w:rFonts w:ascii="Arial" w:hAnsi="Arial"/>
          <w:bCs/>
          <w:color w:val="000000"/>
          <w:sz w:val="24"/>
          <w:szCs w:val="24"/>
          <w:lang w:eastAsia="pl-PL"/>
        </w:rPr>
        <w:t>publicznie prezentuje swoje dokonania;</w:t>
      </w:r>
    </w:p>
    <w:p w14:paraId="1B32059C" w14:textId="77777777" w:rsidR="00D24C01" w:rsidRPr="00D353C6" w:rsidRDefault="00AB7AA4" w:rsidP="00AA7C24">
      <w:pPr>
        <w:tabs>
          <w:tab w:val="left" w:pos="709"/>
        </w:tabs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24C01" w:rsidRPr="00D353C6">
        <w:rPr>
          <w:rFonts w:ascii="Arial" w:hAnsi="Arial"/>
          <w:bCs/>
          <w:color w:val="000000"/>
          <w:sz w:val="24"/>
          <w:szCs w:val="24"/>
          <w:lang w:eastAsia="pl-PL"/>
        </w:rPr>
        <w:t>podczas gry na instrumencie prawidłowo operuje aparatem gry;</w:t>
      </w:r>
    </w:p>
    <w:p w14:paraId="690E0524" w14:textId="77777777" w:rsidR="00B91902" w:rsidRPr="00D353C6" w:rsidRDefault="00AB7AA4" w:rsidP="00AA7C24">
      <w:pPr>
        <w:tabs>
          <w:tab w:val="left" w:pos="709"/>
        </w:tabs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B91902" w:rsidRPr="00D353C6">
        <w:rPr>
          <w:rFonts w:ascii="Arial" w:hAnsi="Arial"/>
          <w:bCs/>
          <w:color w:val="000000"/>
          <w:sz w:val="24"/>
          <w:szCs w:val="24"/>
          <w:lang w:eastAsia="pl-PL"/>
        </w:rPr>
        <w:t>zna historię dziedziny artystycznej, w obszarze której działa;</w:t>
      </w:r>
    </w:p>
    <w:p w14:paraId="59E81D41" w14:textId="77777777" w:rsidR="00B91902" w:rsidRPr="00D353C6" w:rsidRDefault="00AB7AA4" w:rsidP="00AA7C24">
      <w:pPr>
        <w:tabs>
          <w:tab w:val="left" w:pos="709"/>
        </w:tabs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24C01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wykorzystuje wiedzę </w:t>
      </w:r>
      <w:proofErr w:type="spellStart"/>
      <w:r w:rsidR="00D24C01" w:rsidRPr="00D353C6">
        <w:rPr>
          <w:rFonts w:ascii="Arial" w:hAnsi="Arial"/>
          <w:bCs/>
          <w:color w:val="000000"/>
          <w:sz w:val="24"/>
          <w:szCs w:val="24"/>
          <w:lang w:eastAsia="pl-PL"/>
        </w:rPr>
        <w:t>ogólnomuzyczną</w:t>
      </w:r>
      <w:proofErr w:type="spellEnd"/>
      <w:r w:rsidR="00D24C01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oraz umiejętności niezbędne do zrozumienia i</w:t>
      </w: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D24C01" w:rsidRPr="00D353C6">
        <w:rPr>
          <w:rFonts w:ascii="Arial" w:hAnsi="Arial"/>
          <w:bCs/>
          <w:color w:val="000000"/>
          <w:sz w:val="24"/>
          <w:szCs w:val="24"/>
          <w:lang w:eastAsia="pl-PL"/>
        </w:rPr>
        <w:t>wykonywania utworów</w:t>
      </w:r>
      <w:r w:rsidR="00B91902" w:rsidRPr="00D353C6">
        <w:rPr>
          <w:rFonts w:ascii="Arial" w:hAnsi="Arial"/>
          <w:bCs/>
          <w:color w:val="000000"/>
          <w:sz w:val="24"/>
          <w:szCs w:val="24"/>
          <w:lang w:eastAsia="pl-PL"/>
        </w:rPr>
        <w:t>;</w:t>
      </w:r>
    </w:p>
    <w:p w14:paraId="38B72506" w14:textId="77777777" w:rsidR="00D24C01" w:rsidRPr="00D353C6" w:rsidRDefault="00AB7AA4" w:rsidP="00AA7C24">
      <w:pPr>
        <w:tabs>
          <w:tab w:val="left" w:pos="709"/>
        </w:tabs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24C01" w:rsidRPr="00D353C6">
        <w:rPr>
          <w:rFonts w:ascii="Arial" w:hAnsi="Arial"/>
          <w:bCs/>
          <w:color w:val="000000"/>
          <w:sz w:val="24"/>
          <w:szCs w:val="24"/>
          <w:lang w:eastAsia="pl-PL"/>
        </w:rPr>
        <w:t>świadomie wykorzystuje słuch muzyczny w działaniach praktycznych;</w:t>
      </w:r>
    </w:p>
    <w:p w14:paraId="65142BEC" w14:textId="77777777" w:rsidR="00B91902" w:rsidRPr="00D353C6" w:rsidRDefault="00AB7AA4" w:rsidP="00AA7C24">
      <w:pPr>
        <w:tabs>
          <w:tab w:val="left" w:pos="709"/>
        </w:tabs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B91902" w:rsidRPr="00D353C6">
        <w:rPr>
          <w:rFonts w:ascii="Arial" w:hAnsi="Arial"/>
          <w:bCs/>
          <w:color w:val="000000"/>
          <w:sz w:val="24"/>
          <w:szCs w:val="24"/>
          <w:lang w:eastAsia="pl-PL"/>
        </w:rPr>
        <w:t>zna związki między swoją i innymi dziedzinami sztuki;</w:t>
      </w:r>
    </w:p>
    <w:p w14:paraId="51E5E748" w14:textId="77777777" w:rsidR="00D24C01" w:rsidRPr="00D353C6" w:rsidRDefault="00AB7AA4" w:rsidP="00AA7C24">
      <w:pPr>
        <w:tabs>
          <w:tab w:val="left" w:pos="709"/>
        </w:tabs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24C01" w:rsidRPr="00D353C6">
        <w:rPr>
          <w:rFonts w:ascii="Arial" w:hAnsi="Arial"/>
          <w:bCs/>
          <w:color w:val="000000"/>
          <w:sz w:val="24"/>
          <w:szCs w:val="24"/>
          <w:lang w:eastAsia="pl-PL"/>
        </w:rPr>
        <w:t>realizuje wskazówki wykonawcze ze zrozumieniem;</w:t>
      </w:r>
    </w:p>
    <w:p w14:paraId="7BE69A3B" w14:textId="77777777" w:rsidR="00D24C01" w:rsidRPr="00D353C6" w:rsidRDefault="00AB7AA4" w:rsidP="00AA7C24">
      <w:pPr>
        <w:tabs>
          <w:tab w:val="left" w:pos="709"/>
        </w:tabs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24C01" w:rsidRPr="00D353C6">
        <w:rPr>
          <w:rFonts w:ascii="Arial" w:hAnsi="Arial"/>
          <w:bCs/>
          <w:color w:val="000000"/>
          <w:sz w:val="24"/>
          <w:szCs w:val="24"/>
          <w:lang w:eastAsia="pl-PL"/>
        </w:rPr>
        <w:t>ocenia jakość wykonywanych zadań;</w:t>
      </w:r>
    </w:p>
    <w:p w14:paraId="58B7CAE9" w14:textId="77777777" w:rsidR="00D24C01" w:rsidRPr="00D353C6" w:rsidRDefault="00AB7AA4" w:rsidP="00AA7C24">
      <w:pPr>
        <w:tabs>
          <w:tab w:val="left" w:pos="709"/>
        </w:tabs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lastRenderedPageBreak/>
        <w:t xml:space="preserve">- </w:t>
      </w:r>
      <w:r w:rsidR="00275620" w:rsidRPr="00D353C6">
        <w:rPr>
          <w:rFonts w:ascii="Arial" w:hAnsi="Arial"/>
          <w:bCs/>
          <w:color w:val="000000"/>
          <w:sz w:val="24"/>
          <w:szCs w:val="24"/>
          <w:lang w:eastAsia="pl-PL"/>
        </w:rPr>
        <w:t>pracuje w zespole w ramach przydzielonych zadań, biorąc współodpowiedzialność za efekt końcowy wspólnej pracy;</w:t>
      </w:r>
    </w:p>
    <w:p w14:paraId="1DF021B1" w14:textId="77777777" w:rsidR="00D24C01" w:rsidRPr="00D353C6" w:rsidRDefault="00AB7AA4" w:rsidP="00AA7C24">
      <w:pPr>
        <w:tabs>
          <w:tab w:val="left" w:pos="709"/>
        </w:tabs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24C01" w:rsidRPr="00D353C6">
        <w:rPr>
          <w:rFonts w:ascii="Arial" w:hAnsi="Arial"/>
          <w:bCs/>
          <w:color w:val="000000"/>
          <w:sz w:val="24"/>
          <w:szCs w:val="24"/>
          <w:lang w:eastAsia="pl-PL"/>
        </w:rPr>
        <w:t>integruje się i współpracuje z członkami zespołu;</w:t>
      </w:r>
    </w:p>
    <w:p w14:paraId="20493CFF" w14:textId="77777777" w:rsidR="00275620" w:rsidRPr="00D353C6" w:rsidRDefault="00AB7AA4" w:rsidP="00AA7C24">
      <w:pPr>
        <w:tabs>
          <w:tab w:val="left" w:pos="709"/>
        </w:tabs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275620" w:rsidRPr="00D353C6">
        <w:rPr>
          <w:rFonts w:ascii="Arial" w:hAnsi="Arial"/>
          <w:bCs/>
          <w:color w:val="000000"/>
          <w:sz w:val="24"/>
          <w:szCs w:val="24"/>
          <w:lang w:eastAsia="pl-PL"/>
        </w:rPr>
        <w:t>nawiązuje kontakty i współpracuje z muzykami zespołu;</w:t>
      </w:r>
    </w:p>
    <w:p w14:paraId="34B5D73B" w14:textId="77777777" w:rsidR="00D24C01" w:rsidRPr="00D353C6" w:rsidRDefault="00AB7AA4" w:rsidP="00AA7C24">
      <w:pPr>
        <w:tabs>
          <w:tab w:val="left" w:pos="709"/>
        </w:tabs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24C01" w:rsidRPr="00D353C6">
        <w:rPr>
          <w:rFonts w:ascii="Arial" w:hAnsi="Arial"/>
          <w:bCs/>
          <w:color w:val="000000"/>
          <w:sz w:val="24"/>
          <w:szCs w:val="24"/>
          <w:lang w:eastAsia="pl-PL"/>
        </w:rPr>
        <w:t>buduje relacje oparte na zaufaniu;</w:t>
      </w:r>
    </w:p>
    <w:p w14:paraId="3F0ECF0C" w14:textId="77777777" w:rsidR="00D24C01" w:rsidRPr="00D353C6" w:rsidRDefault="00AB7AA4" w:rsidP="00AA7C24">
      <w:pPr>
        <w:tabs>
          <w:tab w:val="left" w:pos="709"/>
        </w:tabs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24C01" w:rsidRPr="00D353C6">
        <w:rPr>
          <w:rFonts w:ascii="Arial" w:hAnsi="Arial"/>
          <w:bCs/>
          <w:color w:val="000000"/>
          <w:sz w:val="24"/>
          <w:szCs w:val="24"/>
          <w:lang w:eastAsia="pl-PL"/>
        </w:rPr>
        <w:t>wykazuje się w działaniu aktywną postawą;</w:t>
      </w:r>
    </w:p>
    <w:p w14:paraId="3629C651" w14:textId="77777777" w:rsidR="00D24C01" w:rsidRPr="00D353C6" w:rsidRDefault="00AB7AA4" w:rsidP="00AA7C24">
      <w:pPr>
        <w:tabs>
          <w:tab w:val="left" w:pos="709"/>
        </w:tabs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24C01" w:rsidRPr="00D353C6">
        <w:rPr>
          <w:rFonts w:ascii="Arial" w:hAnsi="Arial"/>
          <w:bCs/>
          <w:color w:val="000000"/>
          <w:sz w:val="24"/>
          <w:szCs w:val="24"/>
          <w:lang w:eastAsia="pl-PL"/>
        </w:rPr>
        <w:t>organizuje swoją indywidualną pracę;</w:t>
      </w:r>
    </w:p>
    <w:p w14:paraId="7BA9EBC9" w14:textId="77777777" w:rsidR="00D24C01" w:rsidRPr="00D353C6" w:rsidRDefault="00AB7AA4" w:rsidP="00AA7C24">
      <w:pPr>
        <w:tabs>
          <w:tab w:val="left" w:pos="709"/>
        </w:tabs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24C01" w:rsidRPr="00D353C6">
        <w:rPr>
          <w:rFonts w:ascii="Arial" w:hAnsi="Arial"/>
          <w:bCs/>
          <w:color w:val="000000"/>
          <w:sz w:val="24"/>
          <w:szCs w:val="24"/>
          <w:lang w:eastAsia="pl-PL"/>
        </w:rPr>
        <w:t>systematycznie rozwija swoje umiejętności;</w:t>
      </w:r>
    </w:p>
    <w:p w14:paraId="40C78078" w14:textId="77777777" w:rsidR="007C7335" w:rsidRPr="00D353C6" w:rsidRDefault="00AB7AA4" w:rsidP="00AA7C24">
      <w:pPr>
        <w:tabs>
          <w:tab w:val="left" w:pos="709"/>
        </w:tabs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7C7335" w:rsidRPr="00D353C6">
        <w:rPr>
          <w:rFonts w:ascii="Arial" w:hAnsi="Arial"/>
          <w:bCs/>
          <w:color w:val="000000"/>
          <w:sz w:val="24"/>
          <w:szCs w:val="24"/>
          <w:lang w:eastAsia="pl-PL"/>
        </w:rPr>
        <w:t>bierze aktywny udział w życiu kulturalnym miasta, regionu i kraju,</w:t>
      </w:r>
    </w:p>
    <w:p w14:paraId="40985E93" w14:textId="77777777" w:rsidR="00D24C01" w:rsidRPr="00D353C6" w:rsidRDefault="00AB7AA4" w:rsidP="00AA7C24">
      <w:pPr>
        <w:tabs>
          <w:tab w:val="left" w:pos="709"/>
        </w:tabs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24C01" w:rsidRPr="00D353C6">
        <w:rPr>
          <w:rFonts w:ascii="Arial" w:hAnsi="Arial"/>
          <w:bCs/>
          <w:color w:val="000000"/>
          <w:sz w:val="24"/>
          <w:szCs w:val="24"/>
          <w:lang w:eastAsia="pl-PL"/>
        </w:rPr>
        <w:t>wykorzystuje technologię informacyjną i komunikacyjną;</w:t>
      </w:r>
    </w:p>
    <w:p w14:paraId="30710538" w14:textId="77777777" w:rsidR="00D24C01" w:rsidRPr="00D353C6" w:rsidRDefault="00AB7AA4" w:rsidP="00AA7C24">
      <w:pPr>
        <w:tabs>
          <w:tab w:val="left" w:pos="709"/>
        </w:tabs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24C01" w:rsidRPr="00D353C6">
        <w:rPr>
          <w:rFonts w:ascii="Arial" w:hAnsi="Arial"/>
          <w:bCs/>
          <w:color w:val="000000"/>
          <w:sz w:val="24"/>
          <w:szCs w:val="24"/>
          <w:lang w:eastAsia="pl-PL"/>
        </w:rPr>
        <w:t>przewiduje skutki podejmowanych działań;</w:t>
      </w:r>
    </w:p>
    <w:p w14:paraId="7AE20AAF" w14:textId="77777777" w:rsidR="00B91902" w:rsidRPr="00D353C6" w:rsidRDefault="00AB7AA4" w:rsidP="00AA7C24">
      <w:pPr>
        <w:tabs>
          <w:tab w:val="left" w:pos="709"/>
        </w:tabs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B91902" w:rsidRPr="00D353C6">
        <w:rPr>
          <w:rFonts w:ascii="Arial" w:hAnsi="Arial"/>
          <w:bCs/>
          <w:color w:val="000000"/>
          <w:sz w:val="24"/>
          <w:szCs w:val="24"/>
          <w:lang w:eastAsia="pl-PL"/>
        </w:rPr>
        <w:t>wyszukuje, dokonuje wyboru i oceny informacji zawartych w różnych tekstach kultury;</w:t>
      </w:r>
    </w:p>
    <w:p w14:paraId="4CC0D781" w14:textId="77777777" w:rsidR="00D24C01" w:rsidRPr="00D353C6" w:rsidRDefault="00AB7AA4" w:rsidP="00AA7C24">
      <w:pPr>
        <w:tabs>
          <w:tab w:val="left" w:pos="709"/>
        </w:tabs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24C01" w:rsidRPr="00D353C6">
        <w:rPr>
          <w:rFonts w:ascii="Arial" w:hAnsi="Arial"/>
          <w:bCs/>
          <w:color w:val="000000"/>
          <w:sz w:val="24"/>
          <w:szCs w:val="24"/>
          <w:lang w:eastAsia="pl-PL"/>
        </w:rPr>
        <w:t>jest przygotowany do kontynuowania nauki;</w:t>
      </w:r>
    </w:p>
    <w:p w14:paraId="1D185A7D" w14:textId="77777777" w:rsidR="007C7335" w:rsidRPr="00D353C6" w:rsidRDefault="00AB7AA4" w:rsidP="00AA7C24">
      <w:pPr>
        <w:tabs>
          <w:tab w:val="left" w:pos="709"/>
        </w:tabs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24C01" w:rsidRPr="00D353C6">
        <w:rPr>
          <w:rFonts w:ascii="Arial" w:hAnsi="Arial"/>
          <w:bCs/>
          <w:color w:val="000000"/>
          <w:sz w:val="24"/>
          <w:szCs w:val="24"/>
          <w:lang w:eastAsia="pl-PL"/>
        </w:rPr>
        <w:t>potrafi skutecznie radzić sobie ze stresem, w szczególności z tremą.</w:t>
      </w:r>
    </w:p>
    <w:p w14:paraId="4A543318" w14:textId="77777777" w:rsidR="007C7335" w:rsidRPr="00D353C6" w:rsidRDefault="00AB7AA4" w:rsidP="00AA7C24">
      <w:pPr>
        <w:tabs>
          <w:tab w:val="left" w:pos="709"/>
        </w:tabs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7C7335" w:rsidRPr="00D353C6">
        <w:rPr>
          <w:rFonts w:ascii="Arial" w:hAnsi="Arial"/>
          <w:bCs/>
          <w:color w:val="000000"/>
          <w:sz w:val="24"/>
          <w:szCs w:val="24"/>
          <w:lang w:eastAsia="pl-PL"/>
        </w:rPr>
        <w:t>przezwycięża swoje słabości</w:t>
      </w:r>
    </w:p>
    <w:p w14:paraId="1B38F6B7" w14:textId="77777777" w:rsidR="007C7335" w:rsidRPr="00D353C6" w:rsidRDefault="00AB7AA4" w:rsidP="00AA7C24">
      <w:pPr>
        <w:tabs>
          <w:tab w:val="left" w:pos="709"/>
        </w:tabs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7C7335" w:rsidRPr="00D353C6">
        <w:rPr>
          <w:rFonts w:ascii="Arial" w:hAnsi="Arial"/>
          <w:bCs/>
          <w:color w:val="000000"/>
          <w:sz w:val="24"/>
          <w:szCs w:val="24"/>
          <w:lang w:eastAsia="pl-PL"/>
        </w:rPr>
        <w:t>szuka inspiracji i autorytetów</w:t>
      </w:r>
    </w:p>
    <w:p w14:paraId="735D7988" w14:textId="77777777" w:rsidR="007C7335" w:rsidRPr="00D353C6" w:rsidRDefault="00AB7AA4" w:rsidP="00AA7C24">
      <w:pPr>
        <w:tabs>
          <w:tab w:val="left" w:pos="709"/>
        </w:tabs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7C7335" w:rsidRPr="00D353C6">
        <w:rPr>
          <w:rFonts w:ascii="Arial" w:hAnsi="Arial"/>
          <w:bCs/>
          <w:color w:val="000000"/>
          <w:sz w:val="24"/>
          <w:szCs w:val="24"/>
          <w:lang w:eastAsia="pl-PL"/>
        </w:rPr>
        <w:t>jest empatyczny i odpowiednio zarządza swoimi emocjami</w:t>
      </w:r>
    </w:p>
    <w:p w14:paraId="640C594E" w14:textId="77777777" w:rsidR="00B91902" w:rsidRPr="00D353C6" w:rsidRDefault="00AB7AA4" w:rsidP="00AA7C24">
      <w:pPr>
        <w:tabs>
          <w:tab w:val="left" w:pos="709"/>
        </w:tabs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7C7335" w:rsidRPr="00D353C6">
        <w:rPr>
          <w:rFonts w:ascii="Arial" w:hAnsi="Arial"/>
          <w:bCs/>
          <w:color w:val="000000"/>
          <w:sz w:val="24"/>
          <w:szCs w:val="24"/>
          <w:lang w:eastAsia="pl-PL"/>
        </w:rPr>
        <w:t>zna swoją wartość</w:t>
      </w:r>
    </w:p>
    <w:p w14:paraId="48CAEBC3" w14:textId="77777777" w:rsidR="00B91902" w:rsidRPr="00D353C6" w:rsidRDefault="00AB7AA4" w:rsidP="00AA7C24">
      <w:pPr>
        <w:tabs>
          <w:tab w:val="left" w:pos="709"/>
        </w:tabs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B91902" w:rsidRPr="00D353C6">
        <w:rPr>
          <w:rFonts w:ascii="Arial" w:hAnsi="Arial"/>
          <w:bCs/>
          <w:color w:val="000000"/>
          <w:sz w:val="24"/>
          <w:szCs w:val="24"/>
          <w:lang w:eastAsia="pl-PL"/>
        </w:rPr>
        <w:t>pracuje nad własnym rozwojem artystycznym i zawodowym;</w:t>
      </w:r>
    </w:p>
    <w:p w14:paraId="2BC37D4B" w14:textId="77777777" w:rsidR="006B41AA" w:rsidRPr="00D353C6" w:rsidRDefault="00AB7AA4" w:rsidP="00AA7C24">
      <w:pPr>
        <w:tabs>
          <w:tab w:val="left" w:pos="709"/>
        </w:tabs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B91902" w:rsidRPr="00D353C6">
        <w:rPr>
          <w:rFonts w:ascii="Arial" w:hAnsi="Arial"/>
          <w:bCs/>
          <w:color w:val="000000"/>
          <w:sz w:val="24"/>
          <w:szCs w:val="24"/>
          <w:lang w:eastAsia="pl-PL"/>
        </w:rPr>
        <w:t>potrafi świadomie określić swoje możliwości</w:t>
      </w:r>
      <w:r w:rsidR="00A73B4D" w:rsidRPr="00D353C6">
        <w:rPr>
          <w:rFonts w:ascii="Arial" w:hAnsi="Arial"/>
          <w:bCs/>
          <w:color w:val="000000"/>
          <w:sz w:val="24"/>
          <w:szCs w:val="24"/>
          <w:lang w:eastAsia="pl-PL"/>
        </w:rPr>
        <w:tab/>
      </w:r>
    </w:p>
    <w:p w14:paraId="3B6CF36E" w14:textId="77777777" w:rsidR="00582983" w:rsidRPr="00D353C6" w:rsidRDefault="00582983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5DC38605" w14:textId="77777777" w:rsidR="00582983" w:rsidRPr="00D353C6" w:rsidRDefault="00582983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30F95D76" w14:textId="77777777" w:rsidR="00DA4CC0" w:rsidRPr="00D353C6" w:rsidRDefault="00DA4CC0" w:rsidP="00AA7C24">
      <w:pPr>
        <w:pStyle w:val="Nagwek1"/>
        <w:spacing w:before="0" w:after="0"/>
        <w:rPr>
          <w:rFonts w:ascii="Arial" w:hAnsi="Arial" w:cs="Arial"/>
        </w:rPr>
      </w:pPr>
      <w:bookmarkStart w:id="3" w:name="_Toc99016077"/>
      <w:r w:rsidRPr="00D353C6">
        <w:rPr>
          <w:rFonts w:ascii="Arial" w:hAnsi="Arial" w:cs="Arial"/>
        </w:rPr>
        <w:t>IV. WARTOŚCI WYCHOWAWCZE:</w:t>
      </w:r>
      <w:bookmarkEnd w:id="3"/>
    </w:p>
    <w:p w14:paraId="69834411" w14:textId="77777777" w:rsidR="00DA4CC0" w:rsidRPr="00D353C6" w:rsidRDefault="00DA4CC0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  <w:lang w:eastAsia="pl-PL"/>
        </w:rPr>
      </w:pPr>
    </w:p>
    <w:p w14:paraId="6BD735F6" w14:textId="77777777" w:rsidR="00B300D4" w:rsidRPr="00D353C6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B300D4" w:rsidRPr="00D353C6">
        <w:rPr>
          <w:rFonts w:ascii="Arial" w:hAnsi="Arial"/>
          <w:color w:val="000000"/>
          <w:sz w:val="24"/>
          <w:szCs w:val="24"/>
          <w:lang w:eastAsia="pl-PL"/>
        </w:rPr>
        <w:t>Szacunek wobec godności ludzkiej.</w:t>
      </w:r>
    </w:p>
    <w:p w14:paraId="3A3E0CE3" w14:textId="77777777" w:rsidR="00B300D4" w:rsidRPr="00D353C6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B300D4" w:rsidRPr="00D353C6">
        <w:rPr>
          <w:rFonts w:ascii="Arial" w:hAnsi="Arial"/>
          <w:color w:val="000000"/>
          <w:sz w:val="24"/>
          <w:szCs w:val="24"/>
          <w:lang w:eastAsia="pl-PL"/>
        </w:rPr>
        <w:t>Szacunek do tradycji, historii, kultury i języka.</w:t>
      </w:r>
    </w:p>
    <w:p w14:paraId="7981374E" w14:textId="77777777" w:rsidR="00B300D4" w:rsidRPr="00D353C6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B300D4" w:rsidRPr="00D353C6">
        <w:rPr>
          <w:rFonts w:ascii="Arial" w:hAnsi="Arial"/>
          <w:color w:val="000000"/>
          <w:sz w:val="24"/>
          <w:szCs w:val="24"/>
          <w:lang w:eastAsia="pl-PL"/>
        </w:rPr>
        <w:t>Aktywność i inicjatywa w podejmowaniu działań na rzecz innych osób i grup.</w:t>
      </w:r>
    </w:p>
    <w:p w14:paraId="6D33992E" w14:textId="77777777" w:rsidR="00B300D4" w:rsidRPr="00D353C6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B300D4" w:rsidRPr="00D353C6">
        <w:rPr>
          <w:rFonts w:ascii="Arial" w:hAnsi="Arial"/>
          <w:color w:val="000000"/>
          <w:sz w:val="24"/>
          <w:szCs w:val="24"/>
          <w:lang w:eastAsia="pl-PL"/>
        </w:rPr>
        <w:t>Poszanowanie własności prywatnej i wspólnej.</w:t>
      </w:r>
    </w:p>
    <w:p w14:paraId="6F885EA3" w14:textId="77777777" w:rsidR="00B300D4" w:rsidRPr="00D353C6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B300D4" w:rsidRPr="00D353C6">
        <w:rPr>
          <w:rFonts w:ascii="Arial" w:hAnsi="Arial"/>
          <w:color w:val="000000"/>
          <w:sz w:val="24"/>
          <w:szCs w:val="24"/>
          <w:lang w:eastAsia="pl-PL"/>
        </w:rPr>
        <w:t>Sprawiedliwość.</w:t>
      </w:r>
    </w:p>
    <w:p w14:paraId="5DA386D4" w14:textId="77777777" w:rsidR="00B300D4" w:rsidRPr="00D353C6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B300D4" w:rsidRPr="00D353C6">
        <w:rPr>
          <w:rFonts w:ascii="Arial" w:hAnsi="Arial"/>
          <w:color w:val="000000"/>
          <w:sz w:val="24"/>
          <w:szCs w:val="24"/>
          <w:lang w:eastAsia="pl-PL"/>
        </w:rPr>
        <w:t>Prawdomówność.</w:t>
      </w:r>
    </w:p>
    <w:p w14:paraId="65785758" w14:textId="77777777" w:rsidR="00B300D4" w:rsidRPr="00D353C6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B300D4" w:rsidRPr="00D353C6">
        <w:rPr>
          <w:rFonts w:ascii="Arial" w:hAnsi="Arial"/>
          <w:color w:val="000000"/>
          <w:sz w:val="24"/>
          <w:szCs w:val="24"/>
          <w:lang w:eastAsia="pl-PL"/>
        </w:rPr>
        <w:t>Uczciwość.</w:t>
      </w:r>
    </w:p>
    <w:p w14:paraId="54BBAD20" w14:textId="77777777" w:rsidR="00B300D4" w:rsidRPr="00D353C6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B300D4" w:rsidRPr="00D353C6">
        <w:rPr>
          <w:rFonts w:ascii="Arial" w:hAnsi="Arial"/>
          <w:color w:val="000000"/>
          <w:sz w:val="24"/>
          <w:szCs w:val="24"/>
          <w:lang w:eastAsia="pl-PL"/>
        </w:rPr>
        <w:t>Odpowiedzialność i rzetelność.</w:t>
      </w:r>
    </w:p>
    <w:p w14:paraId="3EED7C84" w14:textId="77777777" w:rsidR="00B300D4" w:rsidRPr="00D353C6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B300D4" w:rsidRPr="00D353C6">
        <w:rPr>
          <w:rFonts w:ascii="Arial" w:hAnsi="Arial"/>
          <w:color w:val="000000"/>
          <w:sz w:val="24"/>
          <w:szCs w:val="24"/>
          <w:lang w:eastAsia="pl-PL"/>
        </w:rPr>
        <w:t>Dążenie do samorozwoju i samodoskonalenia.</w:t>
      </w:r>
    </w:p>
    <w:p w14:paraId="37CEB044" w14:textId="77777777" w:rsidR="00B300D4" w:rsidRPr="00D353C6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B300D4" w:rsidRPr="00D353C6">
        <w:rPr>
          <w:rFonts w:ascii="Arial" w:hAnsi="Arial"/>
          <w:color w:val="000000"/>
          <w:sz w:val="24"/>
          <w:szCs w:val="24"/>
          <w:lang w:eastAsia="pl-PL"/>
        </w:rPr>
        <w:t>Asertywność.</w:t>
      </w:r>
    </w:p>
    <w:p w14:paraId="0F4CF227" w14:textId="77777777" w:rsidR="00B300D4" w:rsidRPr="00D353C6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B300D4" w:rsidRPr="00D353C6">
        <w:rPr>
          <w:rFonts w:ascii="Arial" w:hAnsi="Arial"/>
          <w:color w:val="000000"/>
          <w:sz w:val="24"/>
          <w:szCs w:val="24"/>
          <w:lang w:eastAsia="pl-PL"/>
        </w:rPr>
        <w:t>Pomoc potrzebującym.</w:t>
      </w:r>
    </w:p>
    <w:p w14:paraId="15F286A8" w14:textId="77777777" w:rsidR="00B300D4" w:rsidRPr="00D353C6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B300D4" w:rsidRPr="00D353C6">
        <w:rPr>
          <w:rFonts w:ascii="Arial" w:hAnsi="Arial"/>
          <w:color w:val="000000"/>
          <w:sz w:val="24"/>
          <w:szCs w:val="24"/>
          <w:lang w:eastAsia="pl-PL"/>
        </w:rPr>
        <w:t>Wrażliwość na piękno przyrody, sztuki, muzyki, literatury.</w:t>
      </w:r>
    </w:p>
    <w:p w14:paraId="14248F42" w14:textId="77777777" w:rsidR="00B300D4" w:rsidRPr="00D353C6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B300D4" w:rsidRPr="00D353C6">
        <w:rPr>
          <w:rFonts w:ascii="Arial" w:hAnsi="Arial"/>
          <w:color w:val="000000"/>
          <w:sz w:val="24"/>
          <w:szCs w:val="24"/>
          <w:lang w:eastAsia="pl-PL"/>
        </w:rPr>
        <w:t>Poszanowanie zdrowia własnego i innych.</w:t>
      </w:r>
    </w:p>
    <w:p w14:paraId="5998A19B" w14:textId="77777777" w:rsidR="00B300D4" w:rsidRPr="00D353C6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B300D4" w:rsidRPr="00D353C6">
        <w:rPr>
          <w:rFonts w:ascii="Arial" w:hAnsi="Arial"/>
          <w:color w:val="000000"/>
          <w:sz w:val="24"/>
          <w:szCs w:val="24"/>
          <w:lang w:eastAsia="pl-PL"/>
        </w:rPr>
        <w:t>Ogólnoludzkie normy i wartości religijne, duchowe, moralne.</w:t>
      </w:r>
    </w:p>
    <w:p w14:paraId="4F7C8DDA" w14:textId="77777777" w:rsidR="00DA4CC0" w:rsidRPr="00D353C6" w:rsidRDefault="00AB7AA4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B300D4" w:rsidRPr="00D353C6">
        <w:rPr>
          <w:rFonts w:ascii="Arial" w:hAnsi="Arial"/>
          <w:color w:val="000000"/>
          <w:sz w:val="24"/>
          <w:szCs w:val="24"/>
          <w:lang w:eastAsia="pl-PL"/>
        </w:rPr>
        <w:t>Współpraca i zgodne współżycie w rodzinie i społeczeństwie.</w:t>
      </w:r>
    </w:p>
    <w:p w14:paraId="785AB62A" w14:textId="4A7689AF" w:rsidR="00B300D4" w:rsidRDefault="00B300D4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408CDD35" w14:textId="77777777" w:rsidR="00882374" w:rsidRPr="00D353C6" w:rsidRDefault="00882374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4B0B5E85" w14:textId="77777777" w:rsidR="001D0354" w:rsidRPr="00D353C6" w:rsidRDefault="001D0354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0E35F880" w14:textId="77777777" w:rsidR="00DA4CC0" w:rsidRPr="00D353C6" w:rsidRDefault="00DA4CC0" w:rsidP="00AA7C24">
      <w:pPr>
        <w:pStyle w:val="Nagwek1"/>
        <w:spacing w:before="0" w:after="0"/>
        <w:rPr>
          <w:rFonts w:ascii="Arial" w:hAnsi="Arial" w:cs="Arial"/>
        </w:rPr>
      </w:pPr>
      <w:bookmarkStart w:id="4" w:name="_Toc99016078"/>
      <w:r w:rsidRPr="00D353C6">
        <w:rPr>
          <w:rFonts w:ascii="Arial" w:hAnsi="Arial" w:cs="Arial"/>
        </w:rPr>
        <w:t>V. ZAŁOŻENIA PROGRAMU</w:t>
      </w:r>
      <w:bookmarkEnd w:id="4"/>
    </w:p>
    <w:p w14:paraId="478AF45B" w14:textId="77777777" w:rsidR="00DA4CC0" w:rsidRPr="00D353C6" w:rsidRDefault="00DA4CC0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  <w:lang w:eastAsia="pl-PL"/>
        </w:rPr>
      </w:pPr>
    </w:p>
    <w:p w14:paraId="38CD2731" w14:textId="77777777" w:rsidR="00681D4C" w:rsidRPr="00D353C6" w:rsidRDefault="00A43BD5" w:rsidP="00AA7C24">
      <w:pPr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A142B6" w:rsidRPr="00D353C6">
        <w:rPr>
          <w:rFonts w:ascii="Arial" w:hAnsi="Arial"/>
          <w:color w:val="000000"/>
          <w:sz w:val="24"/>
          <w:szCs w:val="24"/>
        </w:rPr>
        <w:t>Progra</w:t>
      </w:r>
      <w:r w:rsidR="00AF62C0" w:rsidRPr="00D353C6">
        <w:rPr>
          <w:rFonts w:ascii="Arial" w:hAnsi="Arial"/>
          <w:color w:val="000000"/>
          <w:sz w:val="24"/>
          <w:szCs w:val="24"/>
        </w:rPr>
        <w:t xml:space="preserve">m realizowany jest w </w:t>
      </w:r>
      <w:r w:rsidR="00681D4C" w:rsidRPr="00D353C6">
        <w:rPr>
          <w:rFonts w:ascii="Arial" w:hAnsi="Arial"/>
          <w:color w:val="000000"/>
          <w:sz w:val="24"/>
          <w:szCs w:val="24"/>
        </w:rPr>
        <w:t>szkole muzycznej I</w:t>
      </w:r>
      <w:r w:rsidR="001D0354" w:rsidRPr="00D353C6">
        <w:rPr>
          <w:rFonts w:ascii="Arial" w:hAnsi="Arial"/>
          <w:color w:val="000000"/>
          <w:sz w:val="24"/>
          <w:szCs w:val="24"/>
        </w:rPr>
        <w:t>I</w:t>
      </w:r>
      <w:r w:rsidR="00681D4C" w:rsidRPr="00D353C6">
        <w:rPr>
          <w:rFonts w:ascii="Arial" w:hAnsi="Arial"/>
          <w:color w:val="000000"/>
          <w:sz w:val="24"/>
          <w:szCs w:val="24"/>
        </w:rPr>
        <w:t xml:space="preserve"> stopnia</w:t>
      </w:r>
    </w:p>
    <w:p w14:paraId="31655E5D" w14:textId="77777777" w:rsidR="008B1070" w:rsidRPr="00D353C6" w:rsidRDefault="00A43BD5" w:rsidP="00AA7C24">
      <w:pPr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8B1070" w:rsidRPr="00D353C6">
        <w:rPr>
          <w:rFonts w:ascii="Arial" w:hAnsi="Arial"/>
          <w:color w:val="000000"/>
          <w:sz w:val="24"/>
          <w:szCs w:val="24"/>
        </w:rPr>
        <w:t xml:space="preserve">Program powstał w oparciu o diagnozę w zakresie występujących w środowisku szkolnym potrzeb rozwojowych uczniów, w tym czynników chroniących </w:t>
      </w:r>
      <w:proofErr w:type="gramStart"/>
      <w:r w:rsidR="008B1070" w:rsidRPr="00D353C6">
        <w:rPr>
          <w:rFonts w:ascii="Arial" w:hAnsi="Arial"/>
          <w:color w:val="000000"/>
          <w:sz w:val="24"/>
          <w:szCs w:val="24"/>
        </w:rPr>
        <w:t>i  czynników</w:t>
      </w:r>
      <w:proofErr w:type="gramEnd"/>
      <w:r w:rsidR="008B1070" w:rsidRPr="00D353C6">
        <w:rPr>
          <w:rFonts w:ascii="Arial" w:hAnsi="Arial"/>
          <w:color w:val="000000"/>
          <w:sz w:val="24"/>
          <w:szCs w:val="24"/>
        </w:rPr>
        <w:t xml:space="preserve"> ryzyka, ze szczególnym uwzględnieniem zagrożeń związanych z używaniem substancji psychotropowych, środków zastępczych oraz nowych substancji psychoaktywnych.</w:t>
      </w:r>
    </w:p>
    <w:p w14:paraId="18E1EE47" w14:textId="77777777" w:rsidR="00A142B6" w:rsidRPr="00D353C6" w:rsidRDefault="00820CEB" w:rsidP="00AA7C24">
      <w:pPr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A142B6" w:rsidRPr="00D353C6">
        <w:rPr>
          <w:rFonts w:ascii="Arial" w:hAnsi="Arial"/>
          <w:color w:val="000000"/>
          <w:sz w:val="24"/>
          <w:szCs w:val="24"/>
        </w:rPr>
        <w:t>Odpowiada na realne problemy i zagrożenia pojawiające się w szkolnym środowisku.</w:t>
      </w:r>
    </w:p>
    <w:p w14:paraId="2E7EE120" w14:textId="77777777" w:rsidR="00A142B6" w:rsidRPr="00D353C6" w:rsidRDefault="00820CEB" w:rsidP="00AA7C24">
      <w:pPr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A142B6" w:rsidRPr="00D353C6">
        <w:rPr>
          <w:rFonts w:ascii="Arial" w:hAnsi="Arial"/>
          <w:color w:val="000000"/>
          <w:sz w:val="24"/>
          <w:szCs w:val="24"/>
        </w:rPr>
        <w:t>Formy oddziaływań z zakresu profilaktyki pierwszorzędowej są dostawane do wieku ucznia.</w:t>
      </w:r>
    </w:p>
    <w:p w14:paraId="548F5F77" w14:textId="77777777" w:rsidR="00A142B6" w:rsidRPr="00D353C6" w:rsidRDefault="00820CEB" w:rsidP="00AA7C24">
      <w:pPr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A142B6" w:rsidRPr="00D353C6">
        <w:rPr>
          <w:rFonts w:ascii="Arial" w:hAnsi="Arial"/>
          <w:color w:val="000000"/>
          <w:sz w:val="24"/>
          <w:szCs w:val="24"/>
        </w:rPr>
        <w:t>Zadania realizowane są przez nauczycieli we współpracy z rod</w:t>
      </w:r>
      <w:r w:rsidR="00575247" w:rsidRPr="00D353C6">
        <w:rPr>
          <w:rFonts w:ascii="Arial" w:hAnsi="Arial"/>
          <w:color w:val="000000"/>
          <w:sz w:val="24"/>
          <w:szCs w:val="24"/>
        </w:rPr>
        <w:t xml:space="preserve">zicami i instytucjami lokalnymi, instytucjami działającymi na rzecz dziecka </w:t>
      </w:r>
    </w:p>
    <w:p w14:paraId="1B4E4614" w14:textId="77777777" w:rsidR="00A142B6" w:rsidRPr="00D353C6" w:rsidRDefault="00820CEB" w:rsidP="00AA7C24">
      <w:pPr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F46316" w:rsidRPr="00D353C6">
        <w:rPr>
          <w:rFonts w:ascii="Arial" w:hAnsi="Arial"/>
          <w:color w:val="000000"/>
          <w:sz w:val="24"/>
          <w:szCs w:val="24"/>
        </w:rPr>
        <w:t>Program wychowawczo- profilaktyczny</w:t>
      </w:r>
      <w:r w:rsidR="00A142B6" w:rsidRPr="00D353C6">
        <w:rPr>
          <w:rFonts w:ascii="Arial" w:hAnsi="Arial"/>
          <w:color w:val="000000"/>
          <w:sz w:val="24"/>
          <w:szCs w:val="24"/>
        </w:rPr>
        <w:t xml:space="preserve"> uwzględniający uczenie ważnych umiejętności psychologicznych i społecznych jest budowany jako element składowy programu nauczania.</w:t>
      </w:r>
    </w:p>
    <w:p w14:paraId="24E32BAF" w14:textId="77777777" w:rsidR="00A142B6" w:rsidRPr="00D353C6" w:rsidRDefault="00820CEB" w:rsidP="00AA7C24">
      <w:pPr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A142B6" w:rsidRPr="00D353C6">
        <w:rPr>
          <w:rFonts w:ascii="Arial" w:hAnsi="Arial"/>
          <w:color w:val="000000"/>
          <w:sz w:val="24"/>
          <w:szCs w:val="24"/>
        </w:rPr>
        <w:t xml:space="preserve">Wszystkie działania mają na celu wyposażenie młodego człowieka w umiejętności budowania dobrych relacji i pozytywnych więzi opartych na skutecznej komunikacji. </w:t>
      </w: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A142B6" w:rsidRPr="00D353C6">
        <w:rPr>
          <w:rFonts w:ascii="Arial" w:hAnsi="Arial"/>
          <w:color w:val="000000"/>
          <w:sz w:val="24"/>
          <w:szCs w:val="24"/>
        </w:rPr>
        <w:t>Poza tym, nieodzownym elementem działań profilaktycznych i wychowawczych jest poznanie sposobów radzenia sobie w sytuacjach trudnych, wyrażania swoich potrzeb, emocji i opinii, zwiększenie progu odporności na stres.</w:t>
      </w:r>
    </w:p>
    <w:p w14:paraId="3A0F97D0" w14:textId="77777777" w:rsidR="00A142B6" w:rsidRPr="00D353C6" w:rsidRDefault="00820CEB" w:rsidP="00AA7C24">
      <w:pPr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A142B6" w:rsidRPr="00D353C6">
        <w:rPr>
          <w:rFonts w:ascii="Arial" w:hAnsi="Arial"/>
          <w:color w:val="000000"/>
          <w:sz w:val="24"/>
          <w:szCs w:val="24"/>
        </w:rPr>
        <w:t>Działa</w:t>
      </w:r>
      <w:r w:rsidR="00520219" w:rsidRPr="00D353C6">
        <w:rPr>
          <w:rFonts w:ascii="Arial" w:hAnsi="Arial"/>
          <w:color w:val="000000"/>
          <w:sz w:val="24"/>
          <w:szCs w:val="24"/>
        </w:rPr>
        <w:t>nia wychowawczo- profilaktyczne</w:t>
      </w:r>
      <w:r w:rsidR="00A142B6" w:rsidRPr="00D353C6">
        <w:rPr>
          <w:rFonts w:ascii="Arial" w:hAnsi="Arial"/>
          <w:color w:val="000000"/>
          <w:sz w:val="24"/>
          <w:szCs w:val="24"/>
        </w:rPr>
        <w:t xml:space="preserve"> wspierają pracę nad harmonijnym rozwojem osobowości i zdrowym stylem życia ucznia.</w:t>
      </w:r>
    </w:p>
    <w:p w14:paraId="033FEC18" w14:textId="77777777" w:rsidR="008B1070" w:rsidRDefault="008B1070" w:rsidP="00AA7C24">
      <w:pPr>
        <w:spacing w:after="0"/>
        <w:rPr>
          <w:rFonts w:ascii="Arial" w:hAnsi="Arial"/>
          <w:color w:val="000000"/>
          <w:sz w:val="24"/>
          <w:szCs w:val="24"/>
        </w:rPr>
      </w:pPr>
    </w:p>
    <w:p w14:paraId="46510CEA" w14:textId="77777777" w:rsidR="00820CEB" w:rsidRPr="00D353C6" w:rsidRDefault="00820CEB" w:rsidP="00AA7C24">
      <w:pPr>
        <w:spacing w:after="0"/>
        <w:rPr>
          <w:rFonts w:ascii="Arial" w:hAnsi="Arial"/>
          <w:color w:val="000000"/>
          <w:sz w:val="24"/>
          <w:szCs w:val="24"/>
        </w:rPr>
      </w:pPr>
    </w:p>
    <w:p w14:paraId="2E694FB1" w14:textId="77777777" w:rsidR="00A142B6" w:rsidRPr="00D353C6" w:rsidRDefault="00A142B6" w:rsidP="00AA7C24">
      <w:pPr>
        <w:spacing w:after="0"/>
        <w:rPr>
          <w:rFonts w:ascii="Arial" w:hAnsi="Arial"/>
          <w:b/>
          <w:color w:val="000000"/>
          <w:sz w:val="24"/>
          <w:szCs w:val="24"/>
        </w:rPr>
      </w:pPr>
      <w:r w:rsidRPr="00D353C6">
        <w:rPr>
          <w:rFonts w:ascii="Arial" w:hAnsi="Arial"/>
          <w:b/>
          <w:color w:val="000000"/>
          <w:sz w:val="24"/>
          <w:szCs w:val="24"/>
        </w:rPr>
        <w:t xml:space="preserve">Diagnozy </w:t>
      </w:r>
      <w:proofErr w:type="spellStart"/>
      <w:r w:rsidRPr="00D353C6">
        <w:rPr>
          <w:rFonts w:ascii="Arial" w:hAnsi="Arial"/>
          <w:b/>
          <w:color w:val="000000"/>
          <w:sz w:val="24"/>
          <w:szCs w:val="24"/>
        </w:rPr>
        <w:t>zachowań</w:t>
      </w:r>
      <w:proofErr w:type="spellEnd"/>
      <w:r w:rsidRPr="00D353C6">
        <w:rPr>
          <w:rFonts w:ascii="Arial" w:hAnsi="Arial"/>
          <w:b/>
          <w:color w:val="000000"/>
          <w:sz w:val="24"/>
          <w:szCs w:val="24"/>
        </w:rPr>
        <w:t xml:space="preserve"> problemowych dokonuję się na podstawie:   </w:t>
      </w:r>
    </w:p>
    <w:p w14:paraId="19230C40" w14:textId="77777777" w:rsidR="00A142B6" w:rsidRPr="00D353C6" w:rsidRDefault="00820CEB" w:rsidP="00AA7C24">
      <w:pPr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A142B6" w:rsidRPr="00D353C6">
        <w:rPr>
          <w:rFonts w:ascii="Arial" w:hAnsi="Arial"/>
          <w:color w:val="000000"/>
          <w:sz w:val="24"/>
          <w:szCs w:val="24"/>
        </w:rPr>
        <w:t>analizy orzeczeń, opinii poszczególnych uczniów wydanych przez poradnię psychologiczno-pedagogiczną,</w:t>
      </w:r>
    </w:p>
    <w:p w14:paraId="7099A9A5" w14:textId="77777777" w:rsidR="00A142B6" w:rsidRPr="00D353C6" w:rsidRDefault="00820CEB" w:rsidP="00AA7C24">
      <w:pPr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575247" w:rsidRPr="00D353C6">
        <w:rPr>
          <w:rFonts w:ascii="Arial" w:hAnsi="Arial"/>
          <w:color w:val="000000"/>
          <w:sz w:val="24"/>
          <w:szCs w:val="24"/>
        </w:rPr>
        <w:t>konsultacji z D</w:t>
      </w:r>
      <w:r w:rsidR="00A142B6" w:rsidRPr="00D353C6">
        <w:rPr>
          <w:rFonts w:ascii="Arial" w:hAnsi="Arial"/>
          <w:color w:val="000000"/>
          <w:sz w:val="24"/>
          <w:szCs w:val="24"/>
        </w:rPr>
        <w:t>yrekcją szkoły,</w:t>
      </w:r>
    </w:p>
    <w:p w14:paraId="520E1A33" w14:textId="77777777" w:rsidR="00A142B6" w:rsidRPr="00D353C6" w:rsidRDefault="00820CEB" w:rsidP="00AA7C24">
      <w:pPr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A142B6" w:rsidRPr="00D353C6">
        <w:rPr>
          <w:rFonts w:ascii="Arial" w:hAnsi="Arial"/>
          <w:color w:val="000000"/>
          <w:sz w:val="24"/>
          <w:szCs w:val="24"/>
        </w:rPr>
        <w:t>ankiety dla rodziców,</w:t>
      </w:r>
    </w:p>
    <w:p w14:paraId="020FE8BA" w14:textId="77777777" w:rsidR="00BD29C3" w:rsidRPr="00D353C6" w:rsidRDefault="00820CEB" w:rsidP="00AA7C24">
      <w:pPr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BD29C3" w:rsidRPr="00D353C6">
        <w:rPr>
          <w:rFonts w:ascii="Arial" w:hAnsi="Arial"/>
          <w:color w:val="000000"/>
          <w:sz w:val="24"/>
          <w:szCs w:val="24"/>
        </w:rPr>
        <w:t>ankiety dla uczniów,</w:t>
      </w:r>
    </w:p>
    <w:p w14:paraId="375FE503" w14:textId="77777777" w:rsidR="00BD29C3" w:rsidRPr="00D353C6" w:rsidRDefault="00820CEB" w:rsidP="00AA7C24">
      <w:pPr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BD29C3" w:rsidRPr="00D353C6">
        <w:rPr>
          <w:rFonts w:ascii="Arial" w:hAnsi="Arial"/>
          <w:color w:val="000000"/>
          <w:sz w:val="24"/>
          <w:szCs w:val="24"/>
        </w:rPr>
        <w:t>wywiadu z uczniami,</w:t>
      </w:r>
    </w:p>
    <w:p w14:paraId="74E17BD5" w14:textId="77777777" w:rsidR="00A142B6" w:rsidRPr="00D353C6" w:rsidRDefault="00820CEB" w:rsidP="00AA7C24">
      <w:pPr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A142B6" w:rsidRPr="00D353C6">
        <w:rPr>
          <w:rFonts w:ascii="Arial" w:hAnsi="Arial"/>
          <w:color w:val="000000"/>
          <w:sz w:val="24"/>
          <w:szCs w:val="24"/>
        </w:rPr>
        <w:t>obserwacji,</w:t>
      </w:r>
    </w:p>
    <w:p w14:paraId="09587FC3" w14:textId="77777777" w:rsidR="00A142B6" w:rsidRPr="00D353C6" w:rsidRDefault="00820CEB" w:rsidP="00AA7C24">
      <w:pPr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A142B6" w:rsidRPr="00D353C6">
        <w:rPr>
          <w:rFonts w:ascii="Arial" w:hAnsi="Arial"/>
          <w:color w:val="000000"/>
          <w:sz w:val="24"/>
          <w:szCs w:val="24"/>
        </w:rPr>
        <w:t>konsultacji z nauczycielami,</w:t>
      </w:r>
    </w:p>
    <w:p w14:paraId="232A062D" w14:textId="77777777" w:rsidR="00A142B6" w:rsidRPr="00D353C6" w:rsidRDefault="00820CEB" w:rsidP="00AA7C24">
      <w:pPr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A142B6" w:rsidRPr="00D353C6">
        <w:rPr>
          <w:rFonts w:ascii="Arial" w:hAnsi="Arial"/>
          <w:color w:val="000000"/>
          <w:sz w:val="24"/>
          <w:szCs w:val="24"/>
        </w:rPr>
        <w:t>opinii członków samorządu uczniowskiego.</w:t>
      </w:r>
    </w:p>
    <w:p w14:paraId="1E3BB7E1" w14:textId="77777777" w:rsidR="00575247" w:rsidRPr="00D353C6" w:rsidRDefault="00820CEB" w:rsidP="00AA7C24">
      <w:pPr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575247" w:rsidRPr="00D353C6">
        <w:rPr>
          <w:rFonts w:ascii="Arial" w:hAnsi="Arial"/>
          <w:color w:val="000000"/>
          <w:sz w:val="24"/>
          <w:szCs w:val="24"/>
        </w:rPr>
        <w:t xml:space="preserve">konsultacji z rodzicami uczniów </w:t>
      </w:r>
    </w:p>
    <w:p w14:paraId="7409E9CF" w14:textId="77777777" w:rsidR="00A142B6" w:rsidRPr="00D353C6" w:rsidRDefault="00A142B6" w:rsidP="00AA7C24">
      <w:pPr>
        <w:spacing w:after="0"/>
        <w:rPr>
          <w:rFonts w:ascii="Arial" w:hAnsi="Arial"/>
          <w:b/>
          <w:color w:val="000000"/>
          <w:sz w:val="24"/>
          <w:szCs w:val="24"/>
        </w:rPr>
      </w:pPr>
    </w:p>
    <w:p w14:paraId="3B5B9772" w14:textId="77777777" w:rsidR="00A142B6" w:rsidRPr="00D353C6" w:rsidRDefault="00A142B6" w:rsidP="00AA7C24">
      <w:pPr>
        <w:spacing w:after="0"/>
        <w:rPr>
          <w:rFonts w:ascii="Arial" w:hAnsi="Arial"/>
          <w:b/>
          <w:color w:val="000000"/>
          <w:sz w:val="24"/>
          <w:szCs w:val="24"/>
        </w:rPr>
      </w:pPr>
      <w:r w:rsidRPr="00D353C6">
        <w:rPr>
          <w:rFonts w:ascii="Arial" w:hAnsi="Arial"/>
          <w:b/>
          <w:color w:val="000000"/>
          <w:sz w:val="24"/>
          <w:szCs w:val="24"/>
        </w:rPr>
        <w:t>Problemy wymagające działań profilaktycznych:</w:t>
      </w:r>
    </w:p>
    <w:p w14:paraId="43CDC3F6" w14:textId="77777777" w:rsidR="00A142B6" w:rsidRPr="00D353C6" w:rsidRDefault="00820CEB" w:rsidP="00AA7C24">
      <w:pPr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A142B6" w:rsidRPr="00D353C6">
        <w:rPr>
          <w:rFonts w:ascii="Arial" w:hAnsi="Arial"/>
          <w:color w:val="000000"/>
          <w:sz w:val="24"/>
          <w:szCs w:val="24"/>
        </w:rPr>
        <w:t>niska świadomość zagrożenia uzależnieniami,</w:t>
      </w:r>
    </w:p>
    <w:p w14:paraId="47E37C26" w14:textId="77777777" w:rsidR="00A142B6" w:rsidRPr="00D353C6" w:rsidRDefault="00820CEB" w:rsidP="00AA7C24">
      <w:pPr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A142B6" w:rsidRPr="00D353C6">
        <w:rPr>
          <w:rFonts w:ascii="Arial" w:hAnsi="Arial"/>
          <w:color w:val="000000"/>
          <w:sz w:val="24"/>
          <w:szCs w:val="24"/>
        </w:rPr>
        <w:t>zaburzony system wartości,</w:t>
      </w:r>
    </w:p>
    <w:p w14:paraId="7D1E9817" w14:textId="77777777" w:rsidR="00BD29C3" w:rsidRPr="00D353C6" w:rsidRDefault="00820CEB" w:rsidP="00AA7C24">
      <w:pPr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lastRenderedPageBreak/>
        <w:t xml:space="preserve">- </w:t>
      </w:r>
      <w:r w:rsidR="00BD29C3" w:rsidRPr="00D353C6">
        <w:rPr>
          <w:rFonts w:ascii="Arial" w:hAnsi="Arial"/>
          <w:color w:val="000000"/>
          <w:sz w:val="24"/>
          <w:szCs w:val="24"/>
        </w:rPr>
        <w:t>zachowania autodestrukcyjne,</w:t>
      </w:r>
    </w:p>
    <w:p w14:paraId="19BDA5D7" w14:textId="77777777" w:rsidR="00BD29C3" w:rsidRPr="00D353C6" w:rsidRDefault="00820CEB" w:rsidP="00AA7C24">
      <w:pPr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BD29C3" w:rsidRPr="00D353C6">
        <w:rPr>
          <w:rFonts w:ascii="Arial" w:hAnsi="Arial"/>
          <w:color w:val="000000"/>
          <w:sz w:val="24"/>
          <w:szCs w:val="24"/>
        </w:rPr>
        <w:t>uzależnienie od Internetu</w:t>
      </w:r>
    </w:p>
    <w:p w14:paraId="1B8FE9C5" w14:textId="77777777" w:rsidR="00A142B6" w:rsidRPr="00D353C6" w:rsidRDefault="00820CEB" w:rsidP="00AA7C24">
      <w:pPr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A142B6" w:rsidRPr="00D353C6">
        <w:rPr>
          <w:rFonts w:ascii="Arial" w:hAnsi="Arial"/>
          <w:color w:val="000000"/>
          <w:sz w:val="24"/>
          <w:szCs w:val="24"/>
        </w:rPr>
        <w:t>małe zainteresowanie rodziców problemami swoich dzieci,</w:t>
      </w:r>
    </w:p>
    <w:p w14:paraId="7B07FB09" w14:textId="77777777" w:rsidR="00BD29C3" w:rsidRPr="00D353C6" w:rsidRDefault="00820CEB" w:rsidP="00AA7C24">
      <w:pPr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A142B6" w:rsidRPr="00D353C6">
        <w:rPr>
          <w:rFonts w:ascii="Arial" w:hAnsi="Arial"/>
          <w:color w:val="000000"/>
          <w:sz w:val="24"/>
          <w:szCs w:val="24"/>
        </w:rPr>
        <w:t>konflikty w rodzinie.</w:t>
      </w:r>
    </w:p>
    <w:p w14:paraId="7C368B9E" w14:textId="77777777" w:rsidR="00BD29C3" w:rsidRDefault="00BD29C3" w:rsidP="00AA7C24">
      <w:pPr>
        <w:spacing w:after="0"/>
        <w:rPr>
          <w:rFonts w:ascii="Arial" w:hAnsi="Arial"/>
          <w:color w:val="000000"/>
          <w:sz w:val="24"/>
          <w:szCs w:val="24"/>
        </w:rPr>
      </w:pPr>
    </w:p>
    <w:p w14:paraId="53971645" w14:textId="77777777" w:rsidR="00820CEB" w:rsidRPr="00D353C6" w:rsidRDefault="00820CEB" w:rsidP="00AA7C24">
      <w:pPr>
        <w:spacing w:after="0"/>
        <w:rPr>
          <w:rFonts w:ascii="Arial" w:hAnsi="Arial"/>
          <w:color w:val="000000"/>
          <w:sz w:val="24"/>
          <w:szCs w:val="24"/>
        </w:rPr>
      </w:pPr>
    </w:p>
    <w:p w14:paraId="663E483B" w14:textId="77777777" w:rsidR="00A142B6" w:rsidRPr="00D353C6" w:rsidRDefault="003E061A" w:rsidP="00AA7C24">
      <w:pPr>
        <w:pStyle w:val="Nagwek4"/>
        <w:spacing w:before="0" w:beforeAutospacing="0" w:after="0" w:afterAutospacing="0" w:line="276" w:lineRule="auto"/>
        <w:rPr>
          <w:rFonts w:ascii="Arial" w:hAnsi="Arial" w:cs="Arial"/>
        </w:rPr>
      </w:pPr>
      <w:r w:rsidRPr="00D353C6">
        <w:rPr>
          <w:rFonts w:ascii="Arial" w:hAnsi="Arial" w:cs="Arial"/>
        </w:rPr>
        <w:t>CELE OGÓLNE</w:t>
      </w:r>
    </w:p>
    <w:p w14:paraId="7E65E03D" w14:textId="77777777" w:rsidR="003E061A" w:rsidRPr="00D353C6" w:rsidRDefault="003E061A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  <w:lang w:eastAsia="pl-PL"/>
        </w:rPr>
      </w:pPr>
    </w:p>
    <w:p w14:paraId="25587814" w14:textId="77777777" w:rsidR="003E061A" w:rsidRPr="00D353C6" w:rsidRDefault="003E061A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Działalność wychowawcza w szkole i placówce polega na prowadzeniu działań z zakresu promocji zdrowia oraz wspomaganiu ucznia i wychowanka w jego rozwoju ukierunkowanym na osiągnięcie dojrzałości w sferze:</w:t>
      </w:r>
    </w:p>
    <w:p w14:paraId="4E034ABE" w14:textId="77777777" w:rsidR="003E061A" w:rsidRPr="00D353C6" w:rsidRDefault="00820CEB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intelektualnej – ukierunkowanej na zdobywanie wiedzy i umiejętności, rozwijanie uzdolnień i zainteresowań uczniów.</w:t>
      </w:r>
    </w:p>
    <w:p w14:paraId="6F572CB1" w14:textId="77777777" w:rsidR="003E061A" w:rsidRPr="00D353C6" w:rsidRDefault="00820CEB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społecznej – ukierunkowanej na kształtowanie postawy otwartości w życiu społecznym, opartej na umiejętności samodzielnej analizy wzorów i norm społecznych oraz dokonywania wyborów, a także doskonaleniu umiejętności wypełniania ról społecznych,</w:t>
      </w:r>
    </w:p>
    <w:p w14:paraId="7E5A820D" w14:textId="77777777" w:rsidR="003E061A" w:rsidRPr="00D353C6" w:rsidRDefault="00820CEB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emocjonalnej – ukierunkowanej na zbudowanie równowagi i harmonii psychicznej,</w:t>
      </w:r>
      <w:r w:rsidR="00CE604A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osiągnięcie właściwego stosunku do świata, poczucia siły, chęci do życia i witalności,</w:t>
      </w:r>
      <w:r w:rsidR="00CE604A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ukształtowanie postaw sprzyjających rozwijaniu własnego potencjału kształtowanie</w:t>
      </w:r>
      <w:r w:rsidR="00CE604A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środowiska sprzyjającego rozwojowi uczniów, zdrowiu i dobrej kondycji psychicznej, </w:t>
      </w:r>
    </w:p>
    <w:p w14:paraId="713C2162" w14:textId="770F23E6" w:rsidR="003E061A" w:rsidRPr="00D353C6" w:rsidRDefault="00820CEB" w:rsidP="00AA7C24">
      <w:pPr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fizycznej – ukierunkowanej na zdobycie przez ucznia i wychowanka wiedzy</w:t>
      </w:r>
      <w:r w:rsidR="00CE604A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i umiejętności pozwalających na prowadzenie zdrowego stylu życia i podejmowania</w:t>
      </w:r>
      <w:r w:rsidR="00CE604A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proofErr w:type="spellStart"/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zachowań</w:t>
      </w:r>
      <w:proofErr w:type="spellEnd"/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prozdrowotnych,</w:t>
      </w:r>
      <w:r w:rsidR="00851277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</w:p>
    <w:p w14:paraId="2AD9A5C3" w14:textId="77777777" w:rsidR="003E061A" w:rsidRPr="00D353C6" w:rsidRDefault="00820CEB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1D0354" w:rsidRPr="00D353C6">
        <w:rPr>
          <w:rFonts w:ascii="Arial" w:hAnsi="Arial"/>
          <w:bCs/>
          <w:color w:val="000000"/>
          <w:sz w:val="24"/>
          <w:szCs w:val="24"/>
          <w:lang w:eastAsia="pl-PL"/>
        </w:rPr>
        <w:t>aksjologicznej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– ukierunkowanej na zdobycie konstruktywnego i stabilnego systemu</w:t>
      </w:r>
      <w:r w:rsidR="00CE604A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wartości, w tym docenienie znaczenia zdrowia oraz poczucia sensu istnienia.</w:t>
      </w:r>
    </w:p>
    <w:p w14:paraId="7AB8F8BC" w14:textId="77777777" w:rsidR="003E061A" w:rsidRPr="00D353C6" w:rsidRDefault="00820CEB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muzycznej - ukierunkowanej na zdobycie wiedzy i umiejętności pozwalających na</w:t>
      </w:r>
      <w:r w:rsidR="00CE604A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prowadzenie kariery i działalności muzycznej.</w:t>
      </w:r>
    </w:p>
    <w:p w14:paraId="252B4EC4" w14:textId="77777777" w:rsidR="00CE604A" w:rsidRDefault="00CE604A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09798275" w14:textId="77777777" w:rsidR="00820CEB" w:rsidRPr="00D353C6" w:rsidRDefault="00820CEB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158E8066" w14:textId="77777777" w:rsidR="003E061A" w:rsidRPr="00D353C6" w:rsidRDefault="003E061A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Działalność wychowawcza obejmuje w szczególności:</w:t>
      </w:r>
    </w:p>
    <w:p w14:paraId="16E07DE2" w14:textId="77777777" w:rsidR="003E061A" w:rsidRPr="00D353C6" w:rsidRDefault="00820CEB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współdziałanie całej społeczności szkoły na rzecz kształtowania u uczniów wiedzy,</w:t>
      </w:r>
      <w:r w:rsidR="00CE604A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umiejętności i postaw określonych w sylwetce absolwenta,</w:t>
      </w:r>
    </w:p>
    <w:p w14:paraId="3D49FCC0" w14:textId="77777777" w:rsidR="003E061A" w:rsidRPr="00D353C6" w:rsidRDefault="00820CEB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kształtowanie hierarchii systemu wartości, w którym zdrowie i odpowiedzialność </w:t>
      </w: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       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za</w:t>
      </w:r>
      <w:r w:rsidR="00CE604A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własny rozwój należą do jednych z najważniejszych wartości w </w:t>
      </w:r>
      <w:proofErr w:type="gramStart"/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życiu ,</w:t>
      </w:r>
      <w:proofErr w:type="gramEnd"/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a decyzje </w:t>
      </w: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   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w</w:t>
      </w:r>
      <w:r w:rsidR="00CE604A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tym zakresie podejmowane są w poczuciu odpowiedzialności za siebie i innych,</w:t>
      </w:r>
    </w:p>
    <w:p w14:paraId="5A722DB0" w14:textId="77777777" w:rsidR="003E061A" w:rsidRPr="00D353C6" w:rsidRDefault="00820CEB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współpracę z rodzicami lub opiekunami uczniów w celu budowania spójnego systemu</w:t>
      </w:r>
      <w:r w:rsidR="00CE604A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wartości oraz kształtowania postaw prozdrowotnych i promowania zdrowego stylu</w:t>
      </w:r>
      <w:r w:rsidR="00CE604A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życia oraz </w:t>
      </w:r>
      <w:proofErr w:type="spellStart"/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zachowań</w:t>
      </w:r>
      <w:proofErr w:type="spellEnd"/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proekologicznych,</w:t>
      </w:r>
    </w:p>
    <w:p w14:paraId="694F8DE7" w14:textId="77777777" w:rsidR="003E061A" w:rsidRPr="00D353C6" w:rsidRDefault="00820CEB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wzmacnianie wśród uczniów więzi ze szkołą oraz społecznością</w:t>
      </w:r>
      <w:r w:rsidR="00CE604A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lokalną,</w:t>
      </w:r>
    </w:p>
    <w:p w14:paraId="2C03D65F" w14:textId="77777777" w:rsidR="003E061A" w:rsidRPr="00D353C6" w:rsidRDefault="00820CEB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lastRenderedPageBreak/>
        <w:t xml:space="preserve">-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kształtowanie przyjaznego klimatu w szkole, budowanie prawidłowych</w:t>
      </w:r>
      <w:r w:rsidR="00CE604A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relacji rówieśniczych oraz relacji uczniów i nauczycieli, a także nauczycieli</w:t>
      </w:r>
      <w:r w:rsidR="007C7335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i rodziców lub opiekunów, w</w:t>
      </w:r>
      <w:r w:rsidR="00CE604A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tym wzmacnianie więzi z rówieśnikami oraz nauczycielami,</w:t>
      </w:r>
    </w:p>
    <w:p w14:paraId="2A43D33A" w14:textId="77777777" w:rsidR="003A24DF" w:rsidRPr="00D353C6" w:rsidRDefault="00820CEB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doskonalenie umiejętności nauczycieli w zakresie budowania</w:t>
      </w:r>
      <w:r w:rsidR="00CE604A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podmiotowych relacji z uczniami oraz ich rodzicami lub opiekunami oraz</w:t>
      </w:r>
      <w:r w:rsidR="00CE604A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warsztatowej pracy z grupą uczniów,</w:t>
      </w:r>
    </w:p>
    <w:p w14:paraId="070B3450" w14:textId="77777777" w:rsidR="003A24DF" w:rsidRPr="00D353C6" w:rsidRDefault="00820CEB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wzmacnianie kompetencji wychowawczych nauczycieli oraz</w:t>
      </w:r>
      <w:r w:rsidR="003A24DF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rodziców lub opiekunów,</w:t>
      </w:r>
    </w:p>
    <w:p w14:paraId="53E2852D" w14:textId="77777777" w:rsidR="003A24DF" w:rsidRPr="00D353C6" w:rsidRDefault="00820CEB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kształtowanie u uczniów postaw prospołecznych, w tym poprzez możliwość udziału</w:t>
      </w:r>
      <w:r w:rsidR="003A24DF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w działaniach z zakresu wolontariatu, sprzyjających aktywnemu uczestnictwu</w:t>
      </w:r>
      <w:r w:rsidR="003A24DF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uczniów w życiu społecznym,</w:t>
      </w:r>
    </w:p>
    <w:p w14:paraId="341BFE51" w14:textId="77777777" w:rsidR="003A24DF" w:rsidRPr="00D353C6" w:rsidRDefault="00820CEB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przygotowanie uczniów do aktywnego uczestnictwa w kulturze i sztuce narodowej</w:t>
      </w:r>
      <w:r w:rsidR="003A24DF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i światowej,</w:t>
      </w:r>
    </w:p>
    <w:p w14:paraId="30F843A4" w14:textId="77777777" w:rsidR="003E061A" w:rsidRPr="00D353C6" w:rsidRDefault="00820CEB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wspieranie edukacji rówieśniczej i programów rówieśniczych mających na celu</w:t>
      </w:r>
      <w:r w:rsidR="003A24DF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modelowanie postaw prozdrowotnych i prospołecznych. </w:t>
      </w:r>
    </w:p>
    <w:p w14:paraId="3F47B8BB" w14:textId="77777777" w:rsidR="003A24DF" w:rsidRPr="00D353C6" w:rsidRDefault="003A24DF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3D86A2B8" w14:textId="77777777" w:rsidR="003E061A" w:rsidRPr="00D353C6" w:rsidRDefault="003E061A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Działalność edukacyjna w szkole polega na stałym poszerzaniu i ugruntowywaniu </w:t>
      </w:r>
      <w:proofErr w:type="gramStart"/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wiedzy</w:t>
      </w:r>
      <w:r w:rsidR="003A24DF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i</w:t>
      </w:r>
      <w:proofErr w:type="gramEnd"/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umiejętności u uczniów, ich rodziców lub opiekunów, nauczycieli</w:t>
      </w:r>
      <w:r w:rsidR="003A24DF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z zakresu promocji zdrowia i zdrowego stylu życia.</w:t>
      </w:r>
    </w:p>
    <w:p w14:paraId="711D3CF0" w14:textId="77777777" w:rsidR="003E061A" w:rsidRPr="00D353C6" w:rsidRDefault="003E061A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Działalność edukacyjna obejmuje w szczególności:</w:t>
      </w:r>
    </w:p>
    <w:p w14:paraId="09B7CA10" w14:textId="77777777" w:rsidR="003A24DF" w:rsidRPr="00D353C6" w:rsidRDefault="00820CEB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poszerzenie wiedzy rodziców lub opiekunów, nauczycieli na temat</w:t>
      </w:r>
      <w:r w:rsidR="003A24DF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prawidłowości rozwoju i zaburzeń zdrowia psychicznego dzieci i młodzieży,</w:t>
      </w:r>
      <w:r w:rsidR="003A24DF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rozpoznawania wczesnych objawów używania środków odurzających, substancji</w:t>
      </w:r>
      <w:r w:rsidR="003A24DF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psychotropowych, środków zastępczych, nowych substancji psychoaktywnych,</w:t>
      </w:r>
      <w:r w:rsidR="003A24DF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a także suplementów diet i leków w celach innych niż medyczne oraz postępowania w</w:t>
      </w:r>
      <w:r w:rsidR="003A24DF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tego typu przypadkach,</w:t>
      </w:r>
    </w:p>
    <w:p w14:paraId="6ACF797D" w14:textId="77777777" w:rsidR="003A24DF" w:rsidRPr="00D353C6" w:rsidRDefault="00820CEB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rozwijanie i wzmacnianie umiejętności psychologicznych i społecznych uczniów,</w:t>
      </w:r>
    </w:p>
    <w:p w14:paraId="34749AA9" w14:textId="77777777" w:rsidR="003A24DF" w:rsidRPr="00D353C6" w:rsidRDefault="00820CEB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kształtowanie u uczniów umiejętności życiowych, w szczególności samokontroli,</w:t>
      </w:r>
      <w:r w:rsidR="003A24DF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radzenia sobie ze stresem, rozpoznawania i wyrażania własnych emocji,</w:t>
      </w:r>
    </w:p>
    <w:p w14:paraId="785E0EBF" w14:textId="77777777" w:rsidR="003A24DF" w:rsidRPr="00D353C6" w:rsidRDefault="00820CEB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kształtowanie krytycznego myślenia i wspomaganie uczniów </w:t>
      </w:r>
      <w:r w:rsidR="003A24DF" w:rsidRPr="00D353C6">
        <w:rPr>
          <w:rFonts w:ascii="Arial" w:hAnsi="Arial"/>
          <w:bCs/>
          <w:color w:val="000000"/>
          <w:sz w:val="24"/>
          <w:szCs w:val="24"/>
          <w:lang w:eastAsia="pl-PL"/>
        </w:rPr>
        <w:t>w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konstruktywnym podejmowaniu decyzji w sytuacjach trudnych, zagrażających</w:t>
      </w:r>
      <w:r w:rsidR="003A24DF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prawidłowemu rozwojowi i zdrowemu życiu,</w:t>
      </w:r>
    </w:p>
    <w:p w14:paraId="4B68AEEC" w14:textId="77777777" w:rsidR="003A24DF" w:rsidRPr="00D353C6" w:rsidRDefault="00820CEB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prowadzenie wewnątrzszkolnego doskonalenia kompetencji nauczycieli</w:t>
      </w:r>
      <w:r w:rsidR="003A24DF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w zakresie rozpoznawania wczesnych objawów używania środków</w:t>
      </w:r>
      <w:r w:rsidR="003A24DF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odurzających, substancji psychotropowych, środków zastępczych, nowych substancji</w:t>
      </w:r>
      <w:r w:rsidR="003A24DF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psychoaktywnych, oraz podejmowania szkolnej interwencji profilaktycznej,</w:t>
      </w:r>
    </w:p>
    <w:p w14:paraId="0A0B5F31" w14:textId="77777777" w:rsidR="003E061A" w:rsidRPr="00D353C6" w:rsidRDefault="00820CEB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doskonalenie kompetencji nauczycieli w zakresie profilaktyki</w:t>
      </w:r>
      <w:r w:rsidR="003A24DF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używania środków odurzających, substancji psychotropowych, środków zastępczych,</w:t>
      </w:r>
      <w:r w:rsidR="003A24DF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nowych substancji psychoaktywnych, norm rozwojowych i zaburzeń zdrowia</w:t>
      </w:r>
      <w:r w:rsidR="003A24DF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psychicznego wieku rozwojowego.</w:t>
      </w:r>
    </w:p>
    <w:p w14:paraId="1390B14A" w14:textId="77777777" w:rsidR="00851277" w:rsidRPr="00D353C6" w:rsidRDefault="00851277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30EE109E" w14:textId="77777777" w:rsidR="003A24DF" w:rsidRPr="00D353C6" w:rsidRDefault="003A24DF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380041BC" w14:textId="77777777" w:rsidR="003E061A" w:rsidRPr="00D353C6" w:rsidRDefault="003E061A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lastRenderedPageBreak/>
        <w:t>Działalność informacyjna w szkole polega na dostarczaniu rzetelnych i aktualnych informacji,</w:t>
      </w:r>
      <w:r w:rsidR="003A24DF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dostosowanych do wieku oraz możliwości psychofizycznych odbiorców, na temat zagrożeń i</w:t>
      </w:r>
      <w:r w:rsidR="003A24DF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rozwiązywania problemów związanych z używaniem środków odurzających, substancji</w:t>
      </w:r>
      <w:r w:rsidR="003A24DF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psychotropowych, środków zastępczych, nowych substancji psychoaktywnych skierowanych</w:t>
      </w:r>
      <w:r w:rsidR="003A24DF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do uczniów oraz ich rodziców lub opiekunów, a także nauczycieli oraz</w:t>
      </w:r>
      <w:r w:rsidR="003A24DF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innych pracowników szkoły.</w:t>
      </w:r>
    </w:p>
    <w:p w14:paraId="7CE695F2" w14:textId="77777777" w:rsidR="003A24DF" w:rsidRDefault="003A24DF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35135E26" w14:textId="77777777" w:rsidR="00820CEB" w:rsidRPr="00D353C6" w:rsidRDefault="00820CEB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430FADBF" w14:textId="77777777" w:rsidR="003E061A" w:rsidRPr="00D353C6" w:rsidRDefault="003E061A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Działalność informacyjna obejmuje w szczególności:</w:t>
      </w:r>
    </w:p>
    <w:p w14:paraId="4B895F56" w14:textId="77777777" w:rsidR="003A24DF" w:rsidRPr="00D353C6" w:rsidRDefault="00820CEB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dostarczenie aktualnych informacji nauczycielom</w:t>
      </w:r>
      <w:r w:rsidR="003A24DF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i rodzicom lub</w:t>
      </w:r>
      <w:r w:rsidR="003A24DF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opiekunom na temat skutecznych sposobów prowadzenia działań </w:t>
      </w:r>
      <w:proofErr w:type="gramStart"/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wychowawczych</w:t>
      </w:r>
      <w:r w:rsidR="003A24DF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i</w:t>
      </w:r>
      <w:proofErr w:type="gramEnd"/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profilaktycznych związanych z przeciwdziałaniem używaniu środków odurzających,</w:t>
      </w:r>
      <w:r w:rsidR="003A24DF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substancji psychotropowych, środków zastępczych, nowych substancji</w:t>
      </w:r>
      <w:r w:rsidR="003A24DF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psychoaktywnych i innych zagrożeń cywilizacyjnych,</w:t>
      </w:r>
    </w:p>
    <w:p w14:paraId="701B561C" w14:textId="77777777" w:rsidR="003A24DF" w:rsidRPr="00D353C6" w:rsidRDefault="00820CEB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udostępnienie informacji o ofercie pomocy specjalistycznej dla uczniów, ich rodziców lub opiekunów w przypadku używania środków</w:t>
      </w:r>
      <w:r w:rsidR="003A24DF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odurzających, substancji psychotropowych, środków zastępczych, nowych substancji</w:t>
      </w:r>
      <w:r w:rsidR="003A24DF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psychoaktywnych,</w:t>
      </w:r>
    </w:p>
    <w:p w14:paraId="63C35147" w14:textId="77777777" w:rsidR="007D41BD" w:rsidRPr="00D353C6" w:rsidRDefault="00820CEB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przekazanie informacji uczniom, ich rodzicom lub opiekunom oraz</w:t>
      </w:r>
      <w:r w:rsidR="003A24DF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nauczycielom na temat konsekwencji prawnych związanych z</w:t>
      </w:r>
      <w:r w:rsidR="007D41BD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naruszeniem przepisów ustawy z dnia 29 lipca 2005 r. o przeciwdziałaniu narkomanii,</w:t>
      </w:r>
    </w:p>
    <w:p w14:paraId="5711FA37" w14:textId="77777777" w:rsidR="003E061A" w:rsidRPr="00D353C6" w:rsidRDefault="00820CEB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informowanie uczniów oraz ich rodziców lub opiekunów o</w:t>
      </w:r>
      <w:r w:rsidR="007D41BD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obowiązujących procedurach postępowania nauczycieli oraz o</w:t>
      </w:r>
      <w:r w:rsidR="007D41BD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metodach współpracy szkół i placówek z Policją w sytuacjach zagrożenia narkomanią.</w:t>
      </w:r>
    </w:p>
    <w:p w14:paraId="67B8FF9F" w14:textId="77777777" w:rsidR="007D41BD" w:rsidRDefault="007D41BD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3F336954" w14:textId="77777777" w:rsidR="00820CEB" w:rsidRPr="00D353C6" w:rsidRDefault="00820CEB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325C8AF1" w14:textId="77777777" w:rsidR="003E061A" w:rsidRPr="00D353C6" w:rsidRDefault="003E061A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Działalność profilaktyczna w szkole polega na realizowaniu działań z zakresu profilaktyki</w:t>
      </w:r>
      <w:r w:rsidR="007D41BD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uniwersalnej, selektywnej i wskazującej.</w:t>
      </w:r>
    </w:p>
    <w:p w14:paraId="234B07B5" w14:textId="77777777" w:rsidR="00820CEB" w:rsidRPr="00D353C6" w:rsidRDefault="00820CEB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10738186" w14:textId="77777777" w:rsidR="003E061A" w:rsidRPr="00D353C6" w:rsidRDefault="003E061A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Działalność profilaktyczna obejmuje:</w:t>
      </w:r>
    </w:p>
    <w:p w14:paraId="3A3CB232" w14:textId="77777777" w:rsidR="007D41BD" w:rsidRPr="00D353C6" w:rsidRDefault="00820CEB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wspieranie wszystkich uczniów w prawidłowym rozwoju i zdrowym</w:t>
      </w:r>
      <w:r w:rsidR="007D41BD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stylu życia oraz podejmowanie działań, których celem jest ograniczanie </w:t>
      </w:r>
      <w:proofErr w:type="spellStart"/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zachowań</w:t>
      </w:r>
      <w:proofErr w:type="spellEnd"/>
      <w:r w:rsidR="007D41BD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ryzykownych niezależnie od poziomu ryzyka używania przez nich środków</w:t>
      </w:r>
      <w:r w:rsidR="007D41BD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odurzających, substancji psychotropowych, środków zastępczych, nowych substancji</w:t>
      </w:r>
      <w:r w:rsidR="007D41BD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psychoaktywnych,</w:t>
      </w:r>
    </w:p>
    <w:p w14:paraId="458CEAB3" w14:textId="77777777" w:rsidR="007D41BD" w:rsidRPr="00D353C6" w:rsidRDefault="00820CEB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wspieranie uczniów, którzy ze względu na swoją sytuację rodzinną,</w:t>
      </w:r>
      <w:r w:rsidR="007D41BD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środowiskową lub uwarunkowania biologiczne są w wyższym stopniu narażeni na</w:t>
      </w:r>
      <w:r w:rsidR="007D41BD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ryzyko </w:t>
      </w:r>
      <w:proofErr w:type="spellStart"/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zachowań</w:t>
      </w:r>
      <w:proofErr w:type="spellEnd"/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ryzykownych,</w:t>
      </w:r>
    </w:p>
    <w:p w14:paraId="4A14BA41" w14:textId="77777777" w:rsidR="007D41BD" w:rsidRPr="00D353C6" w:rsidRDefault="00820CEB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wspieranie uczniów, u których rozpoznano wczesne objawy</w:t>
      </w:r>
      <w:r w:rsidR="007D41BD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używania środków odurzających, substancji psychotropowych, środków zastępczych,</w:t>
      </w:r>
      <w:r w:rsidR="007D41BD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nowych substancji psychoaktywnych lub występowania innych </w:t>
      </w:r>
      <w:proofErr w:type="spellStart"/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zachowań</w:t>
      </w:r>
      <w:proofErr w:type="spellEnd"/>
      <w:r w:rsidR="007D41BD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ryzykownych, które nie zostały zdiagnozowane jako zaburzenia lub choroby</w:t>
      </w:r>
      <w:r w:rsidR="007D41BD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wymagające leczenia.</w:t>
      </w:r>
    </w:p>
    <w:p w14:paraId="183A38AA" w14:textId="77777777" w:rsidR="003E061A" w:rsidRPr="00D353C6" w:rsidRDefault="00820CEB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lastRenderedPageBreak/>
        <w:t xml:space="preserve">-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budowanie świadomości BHP muzyka (kształtowanie nawyków przeciwdziałających</w:t>
      </w:r>
      <w:r w:rsidR="007D41BD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chorobom zawodowym, budowanie świadomości typowych kontuzji i problemów</w:t>
      </w:r>
      <w:r w:rsidR="007D41BD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zdrowotnych muzyka)</w:t>
      </w:r>
    </w:p>
    <w:p w14:paraId="0C9C9E90" w14:textId="77777777" w:rsidR="008B1070" w:rsidRPr="00D353C6" w:rsidRDefault="00820CEB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8B1070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informowanie uczniów o wytycznych przeciwepidemicznych GIS, MZ i MEN oraz Zarządzeniach Dyrektora Szkoły </w:t>
      </w:r>
    </w:p>
    <w:p w14:paraId="6F7BB4C1" w14:textId="77777777" w:rsidR="00820CEB" w:rsidRPr="00D353C6" w:rsidRDefault="00820CEB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77D24406" w14:textId="77777777" w:rsidR="003E061A" w:rsidRPr="00D353C6" w:rsidRDefault="003E061A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Działania te obejmują w szczególności:</w:t>
      </w:r>
    </w:p>
    <w:p w14:paraId="58889A61" w14:textId="77777777" w:rsidR="007D41BD" w:rsidRPr="00D353C6" w:rsidRDefault="00820CEB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realizowanie wśród uczniów oraz ich rodziców lub opiekunów</w:t>
      </w:r>
      <w:r w:rsidR="007D41BD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programów profilaktycznych i promocji zdrowia psychicznego dostosowanych </w:t>
      </w:r>
      <w:proofErr w:type="gramStart"/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do </w:t>
      </w:r>
      <w:r w:rsidR="007D41BD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potrzeb</w:t>
      </w:r>
      <w:proofErr w:type="gramEnd"/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indywidualnych i grupowych oraz realizowanych celów profilaktycznych,</w:t>
      </w:r>
      <w:r w:rsidR="007D41BD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rekomendowanych w ramach systemu rekomendacji, o którym mowa w Krajowym</w:t>
      </w:r>
      <w:r w:rsidR="007D41BD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Programie Przeciwdziałania Narkomanii,</w:t>
      </w:r>
    </w:p>
    <w:p w14:paraId="0B97735A" w14:textId="77777777" w:rsidR="009043A9" w:rsidRPr="00D353C6" w:rsidRDefault="00820CEB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kształtowanie i wzmacnianie norm przeciwnych używaniu środków odurzających,</w:t>
      </w:r>
      <w:r w:rsidR="007D41BD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substancji psychotropowych, środków zastępczych, nowych substancji</w:t>
      </w:r>
      <w:r w:rsidR="007D41BD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psychoaktywnych przez uczniów, a także norm przeciwnych podejmowaniu innych</w:t>
      </w:r>
      <w:r w:rsidR="009043A9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proofErr w:type="spellStart"/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zachowań</w:t>
      </w:r>
      <w:proofErr w:type="spellEnd"/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ryzykownych,</w:t>
      </w:r>
    </w:p>
    <w:p w14:paraId="4C30FDB0" w14:textId="77777777" w:rsidR="003E061A" w:rsidRPr="00D353C6" w:rsidRDefault="00820CEB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doskonalenie zawodowe nauczycieli w zakresie realizacji szkolnej</w:t>
      </w:r>
      <w:r w:rsidR="009043A9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interwencji profilaktycznej w przypadku podejmowania przez uczniów</w:t>
      </w:r>
      <w:r w:rsidR="009043A9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proofErr w:type="spellStart"/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>zachowań</w:t>
      </w:r>
      <w:proofErr w:type="spellEnd"/>
      <w:r w:rsidR="003E061A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ryzykownych,</w:t>
      </w:r>
    </w:p>
    <w:p w14:paraId="0E813969" w14:textId="77777777" w:rsidR="009043A9" w:rsidRPr="00D353C6" w:rsidRDefault="009043A9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0E8416E9" w14:textId="77777777" w:rsidR="003E061A" w:rsidRPr="00D353C6" w:rsidRDefault="003E061A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W bieżącym roku szkolnym najważniejsze działania w pracy wychowawczej są</w:t>
      </w:r>
      <w:r w:rsidR="00EA10C2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ukierunkowane na:</w:t>
      </w:r>
    </w:p>
    <w:p w14:paraId="7C6FB119" w14:textId="77777777" w:rsidR="003E061A" w:rsidRPr="00D353C6" w:rsidRDefault="003E061A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· wspomaganie rozwoju ucznia w sferze emocjonalnej, społecznej i twórczej,</w:t>
      </w:r>
    </w:p>
    <w:p w14:paraId="63E9FEB8" w14:textId="77777777" w:rsidR="003E061A" w:rsidRPr="00D353C6" w:rsidRDefault="003E061A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· przygotowanie uczniów do prawidłowego funkcjonowania w grupie społecznej</w:t>
      </w:r>
      <w:r w:rsidR="00CD44C0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(szkole, klasie),</w:t>
      </w:r>
    </w:p>
    <w:p w14:paraId="22DDD5C0" w14:textId="77777777" w:rsidR="003E061A" w:rsidRPr="00D353C6" w:rsidRDefault="003E061A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· wzbudzanie poczucia przynależności do grupy</w:t>
      </w:r>
      <w:r w:rsidR="008B1070" w:rsidRPr="00D353C6">
        <w:rPr>
          <w:rFonts w:ascii="Arial" w:hAnsi="Arial"/>
          <w:bCs/>
          <w:color w:val="000000"/>
          <w:sz w:val="24"/>
          <w:szCs w:val="24"/>
          <w:lang w:eastAsia="pl-PL"/>
        </w:rPr>
        <w:t>, również w czasie nauczania zdalnego</w:t>
      </w:r>
    </w:p>
    <w:p w14:paraId="335DF8B9" w14:textId="77777777" w:rsidR="003E061A" w:rsidRPr="00D353C6" w:rsidRDefault="003E061A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· rozbudzanie poczucia własnej wartości, wiary we własne siły i możliwości,</w:t>
      </w:r>
    </w:p>
    <w:p w14:paraId="371BA01B" w14:textId="77777777" w:rsidR="003E061A" w:rsidRPr="00D353C6" w:rsidRDefault="003E061A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· budowanie poczucia tożsamości regionalnej i narodowej,</w:t>
      </w:r>
    </w:p>
    <w:p w14:paraId="39DA0FEA" w14:textId="77777777" w:rsidR="003E061A" w:rsidRPr="00D353C6" w:rsidRDefault="003E061A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· przeciwdziałanie przemocy, agresji i uzależnieniom,</w:t>
      </w:r>
    </w:p>
    <w:p w14:paraId="7DA15141" w14:textId="77777777" w:rsidR="008B1070" w:rsidRPr="00D353C6" w:rsidRDefault="003E061A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· przeciwdziałanie pojawianiu się </w:t>
      </w:r>
      <w:proofErr w:type="spellStart"/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zachowań</w:t>
      </w:r>
      <w:proofErr w:type="spellEnd"/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ryzykownych,</w:t>
      </w:r>
    </w:p>
    <w:p w14:paraId="30B7353B" w14:textId="77777777" w:rsidR="003E061A" w:rsidRPr="00D353C6" w:rsidRDefault="003E061A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· troska o szeroko pojęte bezpieczeństwo podopiecznych, nauczycieli i rodziców.</w:t>
      </w:r>
    </w:p>
    <w:p w14:paraId="3771B684" w14:textId="77777777" w:rsidR="00CD44C0" w:rsidRPr="00D353C6" w:rsidRDefault="00CD44C0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2073B9CD" w14:textId="77777777" w:rsidR="003E061A" w:rsidRPr="00D353C6" w:rsidRDefault="003E061A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Zadania profilaktyczne programu to:</w:t>
      </w:r>
    </w:p>
    <w:p w14:paraId="12ABAAC4" w14:textId="77777777" w:rsidR="003E061A" w:rsidRPr="00D353C6" w:rsidRDefault="003E061A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· zapoznanie z normami zachowania obowiązującymi w szkole,</w:t>
      </w:r>
    </w:p>
    <w:p w14:paraId="5EC2EB02" w14:textId="77777777" w:rsidR="003E061A" w:rsidRPr="00D353C6" w:rsidRDefault="003E061A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· promowanie zdrowego stylu życia,</w:t>
      </w:r>
    </w:p>
    <w:p w14:paraId="76BE8257" w14:textId="77777777" w:rsidR="003E061A" w:rsidRPr="00D353C6" w:rsidRDefault="003E061A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· kształtowanie nawyków prozdrowotnych</w:t>
      </w:r>
      <w:r w:rsidR="008B1070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i higienicznych</w:t>
      </w:r>
    </w:p>
    <w:p w14:paraId="059B42EA" w14:textId="77777777" w:rsidR="003E061A" w:rsidRPr="00D353C6" w:rsidRDefault="003E061A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· rozpoznawanie sytuacji i </w:t>
      </w:r>
      <w:proofErr w:type="spellStart"/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zachowań</w:t>
      </w:r>
      <w:proofErr w:type="spellEnd"/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ryzykownych, w tym korzystanie ze środków</w:t>
      </w:r>
      <w:r w:rsidR="00CD44C0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psychoaktywnych (lekarstw bez wskazań lekarskich, papierosów, alkoholu i</w:t>
      </w:r>
      <w:r w:rsidR="00CD44C0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narkotyków), </w:t>
      </w:r>
    </w:p>
    <w:p w14:paraId="3062AF80" w14:textId="77777777" w:rsidR="003E061A" w:rsidRPr="00D353C6" w:rsidRDefault="003E061A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· przeciwdziałanie przemocy rówieśniczej i przemocy w rodzinie</w:t>
      </w:r>
    </w:p>
    <w:p w14:paraId="54F38695" w14:textId="77777777" w:rsidR="003E061A" w:rsidRPr="00D353C6" w:rsidRDefault="003E061A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· niebezpieczeństwa związane z nadużywaniem komputera, Internetu, telefonów</w:t>
      </w:r>
      <w:r w:rsidR="00CD44C0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komórkowych i telewizji,</w:t>
      </w:r>
    </w:p>
    <w:p w14:paraId="1D7EEE1A" w14:textId="77777777" w:rsidR="003E061A" w:rsidRPr="00D353C6" w:rsidRDefault="003E061A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lastRenderedPageBreak/>
        <w:t>· wzmacnianie poczucia własnej wartości uczniów, podkreślanie pozytywnych</w:t>
      </w:r>
      <w:r w:rsidR="00CD44C0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doświadczeń życiowych, pomagających młodym ludziom ukształtować pozytywną</w:t>
      </w:r>
      <w:r w:rsidR="00CD44C0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tożsamość,</w:t>
      </w:r>
    </w:p>
    <w:p w14:paraId="29812B78" w14:textId="77777777" w:rsidR="00DA4CC0" w:rsidRPr="00D353C6" w:rsidRDefault="003E061A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· uczenie sposobów wyrażania własnych emocji i radzenia sobie ze stresem</w:t>
      </w:r>
      <w:r w:rsidR="008B1070" w:rsidRPr="00D353C6">
        <w:rPr>
          <w:rFonts w:ascii="Arial" w:hAnsi="Arial"/>
          <w:bCs/>
          <w:color w:val="000000"/>
          <w:sz w:val="24"/>
          <w:szCs w:val="24"/>
          <w:lang w:eastAsia="pl-PL"/>
        </w:rPr>
        <w:t>, szczególnie w czasie epidemii.</w:t>
      </w:r>
    </w:p>
    <w:p w14:paraId="5B6D7422" w14:textId="77777777" w:rsidR="003E061A" w:rsidRPr="00D353C6" w:rsidRDefault="003E061A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110D1884" w14:textId="77777777" w:rsidR="00DA4CC0" w:rsidRPr="00D353C6" w:rsidRDefault="00DA4CC0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3E724377" w14:textId="77777777" w:rsidR="007E68C4" w:rsidRPr="00D353C6" w:rsidRDefault="00946B51" w:rsidP="00AA7C24">
      <w:pPr>
        <w:pStyle w:val="Nagwek1"/>
        <w:spacing w:before="0" w:after="0"/>
        <w:rPr>
          <w:rFonts w:ascii="Arial" w:hAnsi="Arial" w:cs="Arial"/>
        </w:rPr>
      </w:pPr>
      <w:bookmarkStart w:id="5" w:name="_Toc99016079"/>
      <w:r w:rsidRPr="00D353C6">
        <w:rPr>
          <w:rFonts w:ascii="Arial" w:hAnsi="Arial" w:cs="Arial"/>
        </w:rPr>
        <w:t>VI. FORMY REALIZACJI USTALONYCH ZADAŃ</w:t>
      </w:r>
      <w:bookmarkEnd w:id="5"/>
    </w:p>
    <w:p w14:paraId="4092F8F5" w14:textId="77777777" w:rsidR="00BC59EB" w:rsidRPr="00D353C6" w:rsidRDefault="00BC59EB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  <w:lang w:eastAsia="pl-PL"/>
        </w:rPr>
      </w:pPr>
    </w:p>
    <w:p w14:paraId="6165A8D7" w14:textId="77777777" w:rsidR="00946B51" w:rsidRPr="00D353C6" w:rsidRDefault="00B46AD3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946B51" w:rsidRPr="00D353C6">
        <w:rPr>
          <w:rFonts w:ascii="Arial" w:hAnsi="Arial"/>
          <w:color w:val="000000"/>
          <w:sz w:val="24"/>
          <w:szCs w:val="24"/>
          <w:lang w:eastAsia="pl-PL"/>
        </w:rPr>
        <w:t>działalność Samorządu Uczniowskiego</w:t>
      </w:r>
      <w:r w:rsidR="007C3313" w:rsidRPr="00D353C6">
        <w:rPr>
          <w:rFonts w:ascii="Arial" w:hAnsi="Arial"/>
          <w:color w:val="000000"/>
          <w:sz w:val="24"/>
          <w:szCs w:val="24"/>
          <w:lang w:eastAsia="pl-PL"/>
        </w:rPr>
        <w:t>;</w:t>
      </w:r>
    </w:p>
    <w:p w14:paraId="140B3825" w14:textId="77777777" w:rsidR="00946B51" w:rsidRPr="00D353C6" w:rsidRDefault="00B46AD3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946B51" w:rsidRPr="00D353C6">
        <w:rPr>
          <w:rFonts w:ascii="Arial" w:hAnsi="Arial"/>
          <w:color w:val="000000"/>
          <w:sz w:val="24"/>
          <w:szCs w:val="24"/>
          <w:lang w:eastAsia="pl-PL"/>
        </w:rPr>
        <w:t>zebrania z rodzicami (dni otwarte dla rodziców)</w:t>
      </w:r>
      <w:r w:rsidR="007C3313" w:rsidRPr="00D353C6">
        <w:rPr>
          <w:rFonts w:ascii="Arial" w:hAnsi="Arial"/>
          <w:color w:val="000000"/>
          <w:sz w:val="24"/>
          <w:szCs w:val="24"/>
          <w:lang w:eastAsia="pl-PL"/>
        </w:rPr>
        <w:t>;</w:t>
      </w:r>
    </w:p>
    <w:p w14:paraId="0D759679" w14:textId="77777777" w:rsidR="00946B51" w:rsidRPr="00D353C6" w:rsidRDefault="00B46AD3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946B51" w:rsidRPr="00D353C6">
        <w:rPr>
          <w:rFonts w:ascii="Arial" w:hAnsi="Arial"/>
          <w:color w:val="000000"/>
          <w:sz w:val="24"/>
          <w:szCs w:val="24"/>
          <w:lang w:eastAsia="pl-PL"/>
        </w:rPr>
        <w:t>konsultacje indywidualne</w:t>
      </w:r>
      <w:r w:rsidR="007C3313" w:rsidRPr="00D353C6">
        <w:rPr>
          <w:rFonts w:ascii="Arial" w:hAnsi="Arial"/>
          <w:color w:val="000000"/>
          <w:sz w:val="24"/>
          <w:szCs w:val="24"/>
          <w:lang w:eastAsia="pl-PL"/>
        </w:rPr>
        <w:t>;</w:t>
      </w:r>
    </w:p>
    <w:p w14:paraId="731A47D1" w14:textId="77777777" w:rsidR="00BC59EB" w:rsidRPr="00D353C6" w:rsidRDefault="00B46AD3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946B51" w:rsidRPr="00D353C6">
        <w:rPr>
          <w:rFonts w:ascii="Arial" w:hAnsi="Arial"/>
          <w:color w:val="000000"/>
          <w:sz w:val="24"/>
          <w:szCs w:val="24"/>
          <w:lang w:eastAsia="pl-PL"/>
        </w:rPr>
        <w:t xml:space="preserve">wycieczki </w:t>
      </w:r>
      <w:r w:rsidR="007C3313" w:rsidRPr="00D353C6">
        <w:rPr>
          <w:rFonts w:ascii="Arial" w:hAnsi="Arial"/>
          <w:color w:val="000000"/>
          <w:sz w:val="24"/>
          <w:szCs w:val="24"/>
          <w:lang w:eastAsia="pl-PL"/>
        </w:rPr>
        <w:t>szkolne;</w:t>
      </w:r>
    </w:p>
    <w:p w14:paraId="52420F0A" w14:textId="77777777" w:rsidR="00946B51" w:rsidRPr="00D353C6" w:rsidRDefault="00B46AD3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BC59EB" w:rsidRPr="00D353C6">
        <w:rPr>
          <w:rFonts w:ascii="Arial" w:hAnsi="Arial"/>
          <w:color w:val="000000"/>
          <w:sz w:val="24"/>
          <w:szCs w:val="24"/>
          <w:lang w:eastAsia="pl-PL"/>
        </w:rPr>
        <w:t>imprezy szkolne i środowiskowe</w:t>
      </w:r>
      <w:r w:rsidR="007C3313" w:rsidRPr="00D353C6">
        <w:rPr>
          <w:rFonts w:ascii="Arial" w:hAnsi="Arial"/>
          <w:color w:val="000000"/>
          <w:sz w:val="24"/>
          <w:szCs w:val="24"/>
          <w:lang w:eastAsia="pl-PL"/>
        </w:rPr>
        <w:t>;</w:t>
      </w:r>
    </w:p>
    <w:p w14:paraId="4B47E50C" w14:textId="77777777" w:rsidR="00946B51" w:rsidRPr="00D353C6" w:rsidRDefault="00B46AD3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946B51" w:rsidRPr="00D353C6">
        <w:rPr>
          <w:rFonts w:ascii="Arial" w:hAnsi="Arial"/>
          <w:color w:val="000000"/>
          <w:sz w:val="24"/>
          <w:szCs w:val="24"/>
          <w:lang w:eastAsia="pl-PL"/>
        </w:rPr>
        <w:t>udział w akcjach</w:t>
      </w:r>
      <w:r w:rsidR="001F6215" w:rsidRPr="00D353C6">
        <w:rPr>
          <w:rFonts w:ascii="Arial" w:hAnsi="Arial"/>
          <w:color w:val="000000"/>
          <w:sz w:val="24"/>
          <w:szCs w:val="24"/>
          <w:lang w:eastAsia="pl-PL"/>
        </w:rPr>
        <w:t xml:space="preserve"> </w:t>
      </w:r>
      <w:r w:rsidR="001C54E9" w:rsidRPr="00D353C6">
        <w:rPr>
          <w:rFonts w:ascii="Arial" w:hAnsi="Arial"/>
          <w:color w:val="000000"/>
          <w:sz w:val="24"/>
          <w:szCs w:val="24"/>
          <w:lang w:eastAsia="pl-PL"/>
        </w:rPr>
        <w:t>charytatywnych</w:t>
      </w:r>
      <w:r w:rsidR="007C3313" w:rsidRPr="00D353C6">
        <w:rPr>
          <w:rFonts w:ascii="Arial" w:hAnsi="Arial"/>
          <w:color w:val="000000"/>
          <w:sz w:val="24"/>
          <w:szCs w:val="24"/>
          <w:lang w:eastAsia="pl-PL"/>
        </w:rPr>
        <w:t>;</w:t>
      </w:r>
      <w:r w:rsidR="001C54E9" w:rsidRPr="00D353C6">
        <w:rPr>
          <w:rFonts w:ascii="Arial" w:hAnsi="Arial"/>
          <w:color w:val="000000"/>
          <w:sz w:val="24"/>
          <w:szCs w:val="24"/>
          <w:lang w:eastAsia="pl-PL"/>
        </w:rPr>
        <w:t xml:space="preserve"> </w:t>
      </w:r>
    </w:p>
    <w:p w14:paraId="202AE536" w14:textId="77777777" w:rsidR="00946B51" w:rsidRPr="00D353C6" w:rsidRDefault="00B46AD3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5A7671" w:rsidRPr="00D353C6">
        <w:rPr>
          <w:rFonts w:ascii="Arial" w:hAnsi="Arial"/>
          <w:color w:val="000000"/>
          <w:sz w:val="24"/>
          <w:szCs w:val="24"/>
          <w:lang w:eastAsia="pl-PL"/>
        </w:rPr>
        <w:t xml:space="preserve">udział w </w:t>
      </w:r>
      <w:r w:rsidR="00946B51" w:rsidRPr="00D353C6">
        <w:rPr>
          <w:rFonts w:ascii="Arial" w:hAnsi="Arial"/>
          <w:color w:val="000000"/>
          <w:sz w:val="24"/>
          <w:szCs w:val="24"/>
          <w:lang w:eastAsia="pl-PL"/>
        </w:rPr>
        <w:t>projektach edukacyjnych</w:t>
      </w:r>
      <w:r w:rsidR="007C3313" w:rsidRPr="00D353C6">
        <w:rPr>
          <w:rFonts w:ascii="Arial" w:hAnsi="Arial"/>
          <w:color w:val="000000"/>
          <w:sz w:val="24"/>
          <w:szCs w:val="24"/>
          <w:lang w:eastAsia="pl-PL"/>
        </w:rPr>
        <w:t>;</w:t>
      </w:r>
    </w:p>
    <w:p w14:paraId="28A81904" w14:textId="77777777" w:rsidR="00946B51" w:rsidRPr="00D353C6" w:rsidRDefault="00B46AD3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946B51" w:rsidRPr="00D353C6">
        <w:rPr>
          <w:rFonts w:ascii="Arial" w:hAnsi="Arial"/>
          <w:color w:val="000000"/>
          <w:sz w:val="24"/>
          <w:szCs w:val="24"/>
          <w:lang w:eastAsia="pl-PL"/>
        </w:rPr>
        <w:t>konkursy</w:t>
      </w:r>
      <w:r w:rsidR="007C3313" w:rsidRPr="00D353C6">
        <w:rPr>
          <w:rFonts w:ascii="Arial" w:hAnsi="Arial"/>
          <w:color w:val="000000"/>
          <w:sz w:val="24"/>
          <w:szCs w:val="24"/>
          <w:lang w:eastAsia="pl-PL"/>
        </w:rPr>
        <w:t>, audycje, koncerty;</w:t>
      </w:r>
    </w:p>
    <w:p w14:paraId="53D48478" w14:textId="77777777" w:rsidR="007C3313" w:rsidRPr="00D353C6" w:rsidRDefault="00B46AD3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7C3313" w:rsidRPr="00D353C6">
        <w:rPr>
          <w:rFonts w:ascii="Arial" w:hAnsi="Arial"/>
          <w:color w:val="000000"/>
          <w:sz w:val="24"/>
          <w:szCs w:val="24"/>
          <w:lang w:eastAsia="pl-PL"/>
        </w:rPr>
        <w:t>warsztaty</w:t>
      </w:r>
      <w:r w:rsidR="005A7671" w:rsidRPr="00D353C6">
        <w:rPr>
          <w:rFonts w:ascii="Arial" w:hAnsi="Arial"/>
          <w:color w:val="000000"/>
          <w:sz w:val="24"/>
          <w:szCs w:val="24"/>
          <w:lang w:eastAsia="pl-PL"/>
        </w:rPr>
        <w:t xml:space="preserve"> z </w:t>
      </w:r>
      <w:r w:rsidR="007C3313" w:rsidRPr="00D353C6">
        <w:rPr>
          <w:rFonts w:ascii="Arial" w:hAnsi="Arial"/>
          <w:color w:val="000000"/>
          <w:sz w:val="24"/>
          <w:szCs w:val="24"/>
          <w:lang w:eastAsia="pl-PL"/>
        </w:rPr>
        <w:t>wybitnymi muzykami;</w:t>
      </w:r>
    </w:p>
    <w:p w14:paraId="1AEADD84" w14:textId="77777777" w:rsidR="00001A81" w:rsidRPr="00D353C6" w:rsidRDefault="00B46AD3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001A81" w:rsidRPr="00D353C6">
        <w:rPr>
          <w:rFonts w:ascii="Arial" w:hAnsi="Arial"/>
          <w:color w:val="000000"/>
          <w:sz w:val="24"/>
          <w:szCs w:val="24"/>
          <w:lang w:eastAsia="pl-PL"/>
        </w:rPr>
        <w:t>gazetki szkolne o tematyce patriotycznej</w:t>
      </w:r>
      <w:r w:rsidR="007C3313" w:rsidRPr="00D353C6">
        <w:rPr>
          <w:rFonts w:ascii="Arial" w:hAnsi="Arial"/>
          <w:color w:val="000000"/>
          <w:sz w:val="24"/>
          <w:szCs w:val="24"/>
          <w:lang w:eastAsia="pl-PL"/>
        </w:rPr>
        <w:t>.</w:t>
      </w:r>
      <w:r w:rsidR="00001A81" w:rsidRPr="00D353C6">
        <w:rPr>
          <w:rFonts w:ascii="Arial" w:hAnsi="Arial"/>
          <w:color w:val="000000"/>
          <w:sz w:val="24"/>
          <w:szCs w:val="24"/>
          <w:lang w:eastAsia="pl-PL"/>
        </w:rPr>
        <w:t xml:space="preserve"> </w:t>
      </w:r>
    </w:p>
    <w:p w14:paraId="3F40D656" w14:textId="77777777" w:rsidR="005B603F" w:rsidRDefault="005B603F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  <w:lang w:eastAsia="pl-PL"/>
        </w:rPr>
      </w:pPr>
    </w:p>
    <w:p w14:paraId="356B82BA" w14:textId="77777777" w:rsidR="00B46AD3" w:rsidRPr="00D353C6" w:rsidRDefault="00B46AD3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  <w:lang w:eastAsia="pl-PL"/>
        </w:rPr>
      </w:pPr>
    </w:p>
    <w:p w14:paraId="7882D91B" w14:textId="77777777" w:rsidR="00DA4CC0" w:rsidRPr="00D353C6" w:rsidRDefault="00EA10C2" w:rsidP="00AA7C24">
      <w:pPr>
        <w:pStyle w:val="Nagwek1"/>
        <w:spacing w:before="0" w:after="0"/>
        <w:rPr>
          <w:rFonts w:ascii="Arial" w:hAnsi="Arial" w:cs="Arial"/>
        </w:rPr>
      </w:pPr>
      <w:bookmarkStart w:id="6" w:name="_Toc99016080"/>
      <w:r w:rsidRPr="00D353C6">
        <w:rPr>
          <w:rFonts w:ascii="Arial" w:hAnsi="Arial" w:cs="Arial"/>
        </w:rPr>
        <w:t>VII</w:t>
      </w:r>
      <w:r w:rsidR="00DA4CC0" w:rsidRPr="00D353C6">
        <w:rPr>
          <w:rFonts w:ascii="Arial" w:hAnsi="Arial" w:cs="Arial"/>
        </w:rPr>
        <w:t xml:space="preserve"> STRUKTURA ODDZIAŁYWAŃ</w:t>
      </w:r>
      <w:r w:rsidR="00141C32" w:rsidRPr="00D353C6">
        <w:rPr>
          <w:rFonts w:ascii="Arial" w:hAnsi="Arial" w:cs="Arial"/>
        </w:rPr>
        <w:t xml:space="preserve"> </w:t>
      </w:r>
      <w:r w:rsidR="00DA4CC0" w:rsidRPr="00D353C6">
        <w:rPr>
          <w:rFonts w:ascii="Arial" w:hAnsi="Arial" w:cs="Arial"/>
        </w:rPr>
        <w:t>WYCHOWAWCZYCH</w:t>
      </w:r>
      <w:bookmarkEnd w:id="6"/>
    </w:p>
    <w:p w14:paraId="4ECFE236" w14:textId="77777777" w:rsidR="00300319" w:rsidRPr="00D353C6" w:rsidRDefault="00300319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1825FFC5" w14:textId="77777777" w:rsidR="00300319" w:rsidRPr="00D353C6" w:rsidRDefault="00300319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1. Dyrektor szkoły:</w:t>
      </w:r>
    </w:p>
    <w:p w14:paraId="04D1ED5B" w14:textId="77777777" w:rsidR="00300319" w:rsidRPr="00D353C6" w:rsidRDefault="00886E67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D353C6">
        <w:rPr>
          <w:rFonts w:ascii="Arial" w:hAnsi="Arial"/>
          <w:bCs/>
          <w:color w:val="000000"/>
          <w:sz w:val="24"/>
          <w:szCs w:val="24"/>
          <w:lang w:eastAsia="pl-PL"/>
        </w:rPr>
        <w:t>stwarza warunki dla realizacji procesu wychowawczego w szkole,</w:t>
      </w:r>
    </w:p>
    <w:p w14:paraId="048B65CC" w14:textId="77777777" w:rsidR="00300319" w:rsidRPr="00D353C6" w:rsidRDefault="00886E67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D353C6">
        <w:rPr>
          <w:rFonts w:ascii="Arial" w:hAnsi="Arial"/>
          <w:bCs/>
          <w:color w:val="000000"/>
          <w:sz w:val="24"/>
          <w:szCs w:val="24"/>
          <w:lang w:eastAsia="pl-PL"/>
        </w:rPr>
        <w:t>sprawuje opiekę nad uczniami oraz stwarza warunki harmonijnego rozwoju psychofizycznego poprzez aktywne działania prozdrowotne, dba o prawidłowy poziom pracy wychowawczej i opiekuńczej szkoły,</w:t>
      </w:r>
    </w:p>
    <w:p w14:paraId="72CCFD40" w14:textId="77777777" w:rsidR="00300319" w:rsidRPr="00D353C6" w:rsidRDefault="00886E67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D353C6">
        <w:rPr>
          <w:rFonts w:ascii="Arial" w:hAnsi="Arial"/>
          <w:bCs/>
          <w:color w:val="000000"/>
          <w:sz w:val="24"/>
          <w:szCs w:val="24"/>
          <w:lang w:eastAsia="pl-PL"/>
        </w:rPr>
        <w:t>inspiruje nauczycieli do poprawy istniejących lub wdrożenia nowych rozwiązań w procesie kształcenia, przy zastosowaniu innowacyjnych działań programowych, organizacyjnych lub metodycznych, których celem jest rozwijanie kompetencji uczniów,</w:t>
      </w:r>
    </w:p>
    <w:p w14:paraId="3D1C7EA8" w14:textId="77777777" w:rsidR="00300319" w:rsidRPr="00D353C6" w:rsidRDefault="00886E67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D353C6">
        <w:rPr>
          <w:rFonts w:ascii="Arial" w:hAnsi="Arial"/>
          <w:bCs/>
          <w:color w:val="000000"/>
          <w:sz w:val="24"/>
          <w:szCs w:val="24"/>
          <w:lang w:eastAsia="pl-PL"/>
        </w:rPr>
        <w:t>inspiruje i wspiera nauczycieli w ich działalności artystycznej, dzięki której stają się oni autorytetami/mistrzami dla swoich wychowanków – przyszłych muzyków.</w:t>
      </w:r>
    </w:p>
    <w:p w14:paraId="0933B6FF" w14:textId="77777777" w:rsidR="00300319" w:rsidRPr="00D353C6" w:rsidRDefault="00886E67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D353C6">
        <w:rPr>
          <w:rFonts w:ascii="Arial" w:hAnsi="Arial"/>
          <w:bCs/>
          <w:color w:val="000000"/>
          <w:sz w:val="24"/>
          <w:szCs w:val="24"/>
          <w:lang w:eastAsia="pl-PL"/>
        </w:rPr>
        <w:t>współpracuje z kierownikami sekcji, Radą Rodziców oraz Samorządem Uczniowskim, wspomaga nauczycieli w realizacji zadań,</w:t>
      </w:r>
    </w:p>
    <w:p w14:paraId="1FFFFE73" w14:textId="77777777" w:rsidR="00300319" w:rsidRPr="00D353C6" w:rsidRDefault="00886E67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D353C6">
        <w:rPr>
          <w:rFonts w:ascii="Arial" w:hAnsi="Arial"/>
          <w:bCs/>
          <w:color w:val="000000"/>
          <w:sz w:val="24"/>
          <w:szCs w:val="24"/>
          <w:lang w:eastAsia="pl-PL"/>
        </w:rPr>
        <w:t>czuwa nad realizowaniem przez uczniów obowiązku szkolnego,</w:t>
      </w:r>
    </w:p>
    <w:p w14:paraId="3AD142E4" w14:textId="77777777" w:rsidR="00300319" w:rsidRPr="00D353C6" w:rsidRDefault="00886E67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D353C6">
        <w:rPr>
          <w:rFonts w:ascii="Arial" w:hAnsi="Arial"/>
          <w:bCs/>
          <w:color w:val="000000"/>
          <w:sz w:val="24"/>
          <w:szCs w:val="24"/>
          <w:lang w:eastAsia="pl-PL"/>
        </w:rPr>
        <w:t>nadzoruje zgodność działania szkoły ze statutem, w tym dba o przestrzeganie zasad oceniania, praw uczniów, kompetencji organów szkoły,</w:t>
      </w:r>
    </w:p>
    <w:p w14:paraId="08FFF8C0" w14:textId="77777777" w:rsidR="00300319" w:rsidRPr="00D353C6" w:rsidRDefault="00886E67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D353C6">
        <w:rPr>
          <w:rFonts w:ascii="Arial" w:hAnsi="Arial"/>
          <w:bCs/>
          <w:color w:val="000000"/>
          <w:sz w:val="24"/>
          <w:szCs w:val="24"/>
          <w:lang w:eastAsia="pl-PL"/>
        </w:rPr>
        <w:t>nadzoruje realizację szkolnego programu wychowawczo-profilaktycznego.</w:t>
      </w:r>
    </w:p>
    <w:p w14:paraId="4C7252B9" w14:textId="77777777" w:rsidR="00882374" w:rsidRDefault="00882374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36B212C6" w14:textId="15D2B68D" w:rsidR="00851277" w:rsidRPr="00D353C6" w:rsidRDefault="00886E67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lastRenderedPageBreak/>
        <w:t xml:space="preserve">- </w:t>
      </w:r>
      <w:r w:rsidR="00851277" w:rsidRPr="00D353C6">
        <w:rPr>
          <w:rFonts w:ascii="Arial" w:hAnsi="Arial"/>
          <w:bCs/>
          <w:color w:val="000000"/>
          <w:sz w:val="24"/>
          <w:szCs w:val="24"/>
          <w:lang w:eastAsia="pl-PL"/>
        </w:rPr>
        <w:t>inicjuje utworzenie systemu wsparcia nauczycieli, wychowawców, innych psychologów czy pedagogów, którym trudno jest wspierać uczniów z uwagi na to, że sami przeżywają stan silnego przygnębienia, przemęczenia lub przechodzą inny kryzys psychic</w:t>
      </w:r>
      <w:r w:rsidR="00882374">
        <w:rPr>
          <w:rFonts w:ascii="Arial" w:hAnsi="Arial"/>
          <w:bCs/>
          <w:color w:val="000000"/>
          <w:sz w:val="24"/>
          <w:szCs w:val="24"/>
          <w:lang w:eastAsia="pl-PL"/>
        </w:rPr>
        <w:t>zny</w:t>
      </w:r>
    </w:p>
    <w:p w14:paraId="68870CEB" w14:textId="77777777" w:rsidR="00300319" w:rsidRDefault="00300319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20078F28" w14:textId="77777777" w:rsidR="00886E67" w:rsidRPr="00D353C6" w:rsidRDefault="00886E67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5D0BA7B4" w14:textId="77777777" w:rsidR="00300319" w:rsidRPr="00D353C6" w:rsidRDefault="00300319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2. Rada pedagogiczna:</w:t>
      </w:r>
    </w:p>
    <w:p w14:paraId="232D8ABF" w14:textId="77777777" w:rsidR="00300319" w:rsidRPr="00D353C6" w:rsidRDefault="00886E67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opracowuje projekt programu wychowawczo-profilaktycznego i uchwala go </w:t>
      </w: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                   </w:t>
      </w:r>
      <w:r w:rsidR="00300319" w:rsidRPr="00D353C6">
        <w:rPr>
          <w:rFonts w:ascii="Arial" w:hAnsi="Arial"/>
          <w:bCs/>
          <w:color w:val="000000"/>
          <w:sz w:val="24"/>
          <w:szCs w:val="24"/>
          <w:lang w:eastAsia="pl-PL"/>
        </w:rPr>
        <w:t>w porozumieniu z Radą Rodziców,</w:t>
      </w:r>
    </w:p>
    <w:p w14:paraId="25307983" w14:textId="77777777" w:rsidR="00300319" w:rsidRPr="00D353C6" w:rsidRDefault="00886E67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opracowuje i zatwierdza dokumenty i procedury postępowania nauczycieli </w:t>
      </w: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                    </w:t>
      </w:r>
      <w:proofErr w:type="gramStart"/>
      <w:r w:rsidR="00300319" w:rsidRPr="00D353C6">
        <w:rPr>
          <w:rFonts w:ascii="Arial" w:hAnsi="Arial"/>
          <w:bCs/>
          <w:color w:val="000000"/>
          <w:sz w:val="24"/>
          <w:szCs w:val="24"/>
          <w:lang w:eastAsia="pl-PL"/>
        </w:rPr>
        <w:t>w  sytuacjach</w:t>
      </w:r>
      <w:proofErr w:type="gramEnd"/>
      <w:r w:rsidR="00300319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zagrożenia młodzieży demoralizacją i przestępczością </w:t>
      </w:r>
    </w:p>
    <w:p w14:paraId="4FB24BF0" w14:textId="77777777" w:rsidR="00300319" w:rsidRPr="00D353C6" w:rsidRDefault="00886E67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D353C6">
        <w:rPr>
          <w:rFonts w:ascii="Arial" w:hAnsi="Arial"/>
          <w:bCs/>
          <w:color w:val="000000"/>
          <w:sz w:val="24"/>
          <w:szCs w:val="24"/>
          <w:lang w:eastAsia="pl-PL"/>
        </w:rPr>
        <w:t>uczestniczy w realizacji szkolnego programu wychowawczo-profilaktycznego,</w:t>
      </w:r>
    </w:p>
    <w:p w14:paraId="06181C9E" w14:textId="77777777" w:rsidR="00300319" w:rsidRPr="00D353C6" w:rsidRDefault="00886E67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D353C6">
        <w:rPr>
          <w:rFonts w:ascii="Arial" w:hAnsi="Arial"/>
          <w:bCs/>
          <w:color w:val="000000"/>
          <w:sz w:val="24"/>
          <w:szCs w:val="24"/>
          <w:lang w:eastAsia="pl-PL"/>
        </w:rPr>
        <w:t>uczestniczy w ewaluacji szkolnego programu wychowawczo-profilaktycznego.</w:t>
      </w:r>
    </w:p>
    <w:p w14:paraId="660E987C" w14:textId="77777777" w:rsidR="00300319" w:rsidRDefault="00300319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58FCCB00" w14:textId="77777777" w:rsidR="00886E67" w:rsidRPr="00D353C6" w:rsidRDefault="00886E67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7504A5CC" w14:textId="77777777" w:rsidR="00300319" w:rsidRPr="00D353C6" w:rsidRDefault="00300319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3. Nauczyciele:</w:t>
      </w:r>
    </w:p>
    <w:p w14:paraId="4E598B67" w14:textId="77777777" w:rsidR="00300319" w:rsidRPr="00D353C6" w:rsidRDefault="00886E67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D353C6">
        <w:rPr>
          <w:rFonts w:ascii="Arial" w:hAnsi="Arial"/>
          <w:bCs/>
          <w:color w:val="000000"/>
          <w:sz w:val="24"/>
          <w:szCs w:val="24"/>
          <w:lang w:eastAsia="pl-PL"/>
        </w:rPr>
        <w:t>reagują na przejawy agresji, niedostosowania społecznego i uzależnień uczniów, · przestrzegają obowiązujących w szkole procedur postępowania w sytuacjach zagrożenia młodzieży demoralizacją i przestępczością,</w:t>
      </w:r>
    </w:p>
    <w:p w14:paraId="5C45D7D7" w14:textId="77777777" w:rsidR="00300319" w:rsidRPr="00D353C6" w:rsidRDefault="00886E67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D353C6">
        <w:rPr>
          <w:rFonts w:ascii="Arial" w:hAnsi="Arial"/>
          <w:bCs/>
          <w:color w:val="000000"/>
          <w:sz w:val="24"/>
          <w:szCs w:val="24"/>
          <w:lang w:eastAsia="pl-PL"/>
        </w:rPr>
        <w:t>udzielają uczniom pomocy w przezwyciężaniu niepowodzeń szkolnych,</w:t>
      </w:r>
    </w:p>
    <w:p w14:paraId="7E7642BF" w14:textId="77777777" w:rsidR="00300319" w:rsidRPr="00D353C6" w:rsidRDefault="00886E67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D353C6">
        <w:rPr>
          <w:rFonts w:ascii="Arial" w:hAnsi="Arial"/>
          <w:bCs/>
          <w:color w:val="000000"/>
          <w:sz w:val="24"/>
          <w:szCs w:val="24"/>
          <w:lang w:eastAsia="pl-PL"/>
        </w:rPr>
        <w:t>kształcą i wychowują dzieci w duchu patriotyzmu i demokracji,</w:t>
      </w:r>
    </w:p>
    <w:p w14:paraId="19EB8BF4" w14:textId="77777777" w:rsidR="00300319" w:rsidRPr="00D353C6" w:rsidRDefault="00886E67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D353C6">
        <w:rPr>
          <w:rFonts w:ascii="Arial" w:hAnsi="Arial"/>
          <w:bCs/>
          <w:color w:val="000000"/>
          <w:sz w:val="24"/>
          <w:szCs w:val="24"/>
          <w:lang w:eastAsia="pl-PL"/>
        </w:rPr>
        <w:t>rozmawiają z uczniami i rodzicami o zachowaniu i frekwencji oraz postępach w nauce na swoich zajęciach,</w:t>
      </w:r>
    </w:p>
    <w:p w14:paraId="7C64DF23" w14:textId="77777777" w:rsidR="00300319" w:rsidRPr="00D353C6" w:rsidRDefault="00886E67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D353C6">
        <w:rPr>
          <w:rFonts w:ascii="Arial" w:hAnsi="Arial"/>
          <w:bCs/>
          <w:color w:val="000000"/>
          <w:sz w:val="24"/>
          <w:szCs w:val="24"/>
          <w:lang w:eastAsia="pl-PL"/>
        </w:rPr>
        <w:t>wspierają zainteresowania i rozwój osobowy ucznia,</w:t>
      </w:r>
    </w:p>
    <w:p w14:paraId="44D13734" w14:textId="77777777" w:rsidR="00300319" w:rsidRPr="00D353C6" w:rsidRDefault="00886E67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D353C6">
        <w:rPr>
          <w:rFonts w:ascii="Arial" w:hAnsi="Arial"/>
          <w:bCs/>
          <w:color w:val="000000"/>
          <w:sz w:val="24"/>
          <w:szCs w:val="24"/>
          <w:lang w:eastAsia="pl-PL"/>
        </w:rPr>
        <w:t>stanowią dla uczniów wzór godny na śladowania w szczególności na polu artystycznym, między innymi poprzez organizację audycji i koncertów oraz poprzez własną działalność artystyczną za aprobatą i z pomocą dyrektora szkoły.</w:t>
      </w:r>
    </w:p>
    <w:p w14:paraId="07B85ECA" w14:textId="77777777" w:rsidR="00851277" w:rsidRPr="00D353C6" w:rsidRDefault="00851277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47192FF1" w14:textId="77777777" w:rsidR="00300319" w:rsidRDefault="00300319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2C51121C" w14:textId="77777777" w:rsidR="00886E67" w:rsidRPr="00D353C6" w:rsidRDefault="00886E67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3D3082AE" w14:textId="77777777" w:rsidR="00300319" w:rsidRPr="00D353C6" w:rsidRDefault="00300319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4. Rodzice:</w:t>
      </w:r>
    </w:p>
    <w:p w14:paraId="09122422" w14:textId="77777777" w:rsidR="00300319" w:rsidRPr="00D353C6" w:rsidRDefault="00886E67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D353C6">
        <w:rPr>
          <w:rFonts w:ascii="Arial" w:hAnsi="Arial"/>
          <w:bCs/>
          <w:color w:val="000000"/>
          <w:sz w:val="24"/>
          <w:szCs w:val="24"/>
          <w:lang w:eastAsia="pl-PL"/>
        </w:rPr>
        <w:t>uczestniczą w wywiadówkach organizowanych przez szkołę,</w:t>
      </w:r>
    </w:p>
    <w:p w14:paraId="1800D471" w14:textId="77777777" w:rsidR="00300319" w:rsidRPr="00D353C6" w:rsidRDefault="00886E67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D353C6">
        <w:rPr>
          <w:rFonts w:ascii="Arial" w:hAnsi="Arial"/>
          <w:bCs/>
          <w:color w:val="000000"/>
          <w:sz w:val="24"/>
          <w:szCs w:val="24"/>
          <w:lang w:eastAsia="pl-PL"/>
        </w:rPr>
        <w:t>zasięgają informacji na temat swoich dzieci w szkole,</w:t>
      </w:r>
    </w:p>
    <w:p w14:paraId="72E2AD58" w14:textId="77777777" w:rsidR="00300319" w:rsidRPr="00D353C6" w:rsidRDefault="00886E67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D353C6">
        <w:rPr>
          <w:rFonts w:ascii="Arial" w:hAnsi="Arial"/>
          <w:bCs/>
          <w:color w:val="000000"/>
          <w:sz w:val="24"/>
          <w:szCs w:val="24"/>
          <w:lang w:eastAsia="pl-PL"/>
        </w:rPr>
        <w:t>współpracują z nauczycielem przedmiotu głównego i innymi nauczycielami uczącymi dziecko,</w:t>
      </w:r>
    </w:p>
    <w:p w14:paraId="7D20EEF1" w14:textId="77777777" w:rsidR="00300319" w:rsidRPr="00D353C6" w:rsidRDefault="00886E67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D353C6">
        <w:rPr>
          <w:rFonts w:ascii="Arial" w:hAnsi="Arial"/>
          <w:bCs/>
          <w:color w:val="000000"/>
          <w:sz w:val="24"/>
          <w:szCs w:val="24"/>
          <w:lang w:eastAsia="pl-PL"/>
        </w:rPr>
        <w:t>dbają o właściwą formę spędzania czasu wolnego przez uczniów,</w:t>
      </w:r>
    </w:p>
    <w:p w14:paraId="737B9BFE" w14:textId="77777777" w:rsidR="00300319" w:rsidRPr="00D353C6" w:rsidRDefault="00886E67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D353C6">
        <w:rPr>
          <w:rFonts w:ascii="Arial" w:hAnsi="Arial"/>
          <w:bCs/>
          <w:color w:val="000000"/>
          <w:sz w:val="24"/>
          <w:szCs w:val="24"/>
          <w:lang w:eastAsia="pl-PL"/>
        </w:rPr>
        <w:t>rada rodziców opiniuje program wychowawczo-profilaktyczny szkoły.</w:t>
      </w:r>
    </w:p>
    <w:p w14:paraId="681C56A2" w14:textId="77777777" w:rsidR="00300319" w:rsidRDefault="00300319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22346C54" w14:textId="77777777" w:rsidR="00886E67" w:rsidRPr="00D353C6" w:rsidRDefault="00886E67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502CA66F" w14:textId="77777777" w:rsidR="00300319" w:rsidRPr="00D353C6" w:rsidRDefault="00300319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D353C6">
        <w:rPr>
          <w:rFonts w:ascii="Arial" w:hAnsi="Arial"/>
          <w:bCs/>
          <w:color w:val="000000"/>
          <w:sz w:val="24"/>
          <w:szCs w:val="24"/>
          <w:lang w:eastAsia="pl-PL"/>
        </w:rPr>
        <w:t>5. Samorząd uczniowski:</w:t>
      </w:r>
    </w:p>
    <w:p w14:paraId="5BF9DAF2" w14:textId="77777777" w:rsidR="00300319" w:rsidRPr="00D353C6" w:rsidRDefault="000214AC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lastRenderedPageBreak/>
        <w:t xml:space="preserve">- </w:t>
      </w:r>
      <w:r w:rsidR="00300319" w:rsidRPr="00D353C6">
        <w:rPr>
          <w:rFonts w:ascii="Arial" w:hAnsi="Arial"/>
          <w:bCs/>
          <w:color w:val="000000"/>
          <w:sz w:val="24"/>
          <w:szCs w:val="24"/>
          <w:lang w:eastAsia="pl-PL"/>
        </w:rPr>
        <w:t>jest inspiratorem i organizatorem życia kulturalnego uczniów szkoły, działalności oświatowej, sportowej oraz rozrywkowej zgodnie z własnymi potrzebami i możliwościami organizacyjnymi w porozumieniu z dyrektorem,</w:t>
      </w:r>
    </w:p>
    <w:p w14:paraId="1B5161F7" w14:textId="77777777" w:rsidR="00300319" w:rsidRPr="00D353C6" w:rsidRDefault="000214AC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D353C6">
        <w:rPr>
          <w:rFonts w:ascii="Arial" w:hAnsi="Arial"/>
          <w:bCs/>
          <w:color w:val="000000"/>
          <w:sz w:val="24"/>
          <w:szCs w:val="24"/>
          <w:lang w:eastAsia="pl-PL"/>
        </w:rPr>
        <w:t>uczestniczy w diagnozowaniu sytuacji wychowawczej szkoły,</w:t>
      </w:r>
    </w:p>
    <w:p w14:paraId="1C27F15D" w14:textId="77777777" w:rsidR="00300319" w:rsidRPr="00D353C6" w:rsidRDefault="000214AC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współpracuje </w:t>
      </w:r>
      <w:proofErr w:type="gramStart"/>
      <w:r w:rsidR="00300319" w:rsidRPr="00D353C6">
        <w:rPr>
          <w:rFonts w:ascii="Arial" w:hAnsi="Arial"/>
          <w:bCs/>
          <w:color w:val="000000"/>
          <w:sz w:val="24"/>
          <w:szCs w:val="24"/>
          <w:lang w:eastAsia="pl-PL"/>
        </w:rPr>
        <w:t>z  Radą</w:t>
      </w:r>
      <w:proofErr w:type="gramEnd"/>
      <w:r w:rsidR="00300319" w:rsidRPr="00D353C6">
        <w:rPr>
          <w:rFonts w:ascii="Arial" w:hAnsi="Arial"/>
          <w:bCs/>
          <w:color w:val="000000"/>
          <w:sz w:val="24"/>
          <w:szCs w:val="24"/>
          <w:lang w:eastAsia="pl-PL"/>
        </w:rPr>
        <w:t xml:space="preserve"> Pedagogiczną,</w:t>
      </w:r>
    </w:p>
    <w:p w14:paraId="43632BD7" w14:textId="77777777" w:rsidR="00300319" w:rsidRPr="00D353C6" w:rsidRDefault="000214AC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D353C6">
        <w:rPr>
          <w:rFonts w:ascii="Arial" w:hAnsi="Arial"/>
          <w:bCs/>
          <w:color w:val="000000"/>
          <w:sz w:val="24"/>
          <w:szCs w:val="24"/>
          <w:lang w:eastAsia="pl-PL"/>
        </w:rPr>
        <w:t>reprezentuje postawy i potrzeby środowiska uczniowskiego,</w:t>
      </w:r>
    </w:p>
    <w:p w14:paraId="4E95B3A4" w14:textId="77777777" w:rsidR="00300319" w:rsidRPr="00D353C6" w:rsidRDefault="000214AC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D353C6">
        <w:rPr>
          <w:rFonts w:ascii="Arial" w:hAnsi="Arial"/>
          <w:bCs/>
          <w:color w:val="000000"/>
          <w:sz w:val="24"/>
          <w:szCs w:val="24"/>
          <w:lang w:eastAsia="pl-PL"/>
        </w:rPr>
        <w:t>propaguje ideę samorządności oraz wychowania w demokracji,</w:t>
      </w:r>
    </w:p>
    <w:p w14:paraId="601980EE" w14:textId="77777777" w:rsidR="00300319" w:rsidRPr="00D353C6" w:rsidRDefault="000214AC" w:rsidP="00AA7C24">
      <w:pPr>
        <w:autoSpaceDE w:val="0"/>
        <w:autoSpaceDN w:val="0"/>
        <w:adjustRightInd w:val="0"/>
        <w:spacing w:after="0"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D353C6">
        <w:rPr>
          <w:rFonts w:ascii="Arial" w:hAnsi="Arial"/>
          <w:bCs/>
          <w:color w:val="000000"/>
          <w:sz w:val="24"/>
          <w:szCs w:val="24"/>
          <w:lang w:eastAsia="pl-PL"/>
        </w:rPr>
        <w:t>dba o dobre imię i honor szkoły oraz wzbogaca jej tradycję,</w:t>
      </w:r>
    </w:p>
    <w:p w14:paraId="4D7408F2" w14:textId="77777777" w:rsidR="00DA4CC0" w:rsidRPr="00D353C6" w:rsidRDefault="00DA4CC0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i/>
          <w:iCs/>
          <w:color w:val="000000"/>
          <w:sz w:val="24"/>
          <w:szCs w:val="24"/>
          <w:lang w:eastAsia="pl-PL"/>
        </w:rPr>
      </w:pPr>
    </w:p>
    <w:p w14:paraId="778807A0" w14:textId="77777777" w:rsidR="00EC2783" w:rsidRPr="00D353C6" w:rsidRDefault="00EC2783" w:rsidP="00AA7C24">
      <w:pPr>
        <w:autoSpaceDE w:val="0"/>
        <w:autoSpaceDN w:val="0"/>
        <w:adjustRightInd w:val="0"/>
        <w:spacing w:after="0"/>
        <w:rPr>
          <w:rFonts w:ascii="Arial" w:hAnsi="Arial"/>
          <w:color w:val="000000"/>
          <w:sz w:val="24"/>
          <w:szCs w:val="24"/>
          <w:lang w:eastAsia="pl-PL"/>
        </w:rPr>
      </w:pPr>
    </w:p>
    <w:p w14:paraId="38996B8E" w14:textId="2AB52C97" w:rsidR="00B34813" w:rsidRPr="00D353C6" w:rsidRDefault="00EA10C2" w:rsidP="00AA7C24">
      <w:pPr>
        <w:pStyle w:val="Nagwek1"/>
        <w:spacing w:before="0" w:after="0"/>
        <w:rPr>
          <w:rFonts w:ascii="Arial" w:hAnsi="Arial" w:cs="Arial"/>
        </w:rPr>
      </w:pPr>
      <w:bookmarkStart w:id="7" w:name="_Toc99016081"/>
      <w:r w:rsidRPr="00D353C6">
        <w:rPr>
          <w:rFonts w:ascii="Arial" w:hAnsi="Arial" w:cs="Arial"/>
        </w:rPr>
        <w:t xml:space="preserve">VIII. HARMONOGRAM DZIAŁAŃ NA ROK SZKOLNY </w:t>
      </w:r>
      <w:r w:rsidR="00BD29C3" w:rsidRPr="00D353C6">
        <w:rPr>
          <w:rFonts w:ascii="Arial" w:hAnsi="Arial" w:cs="Arial"/>
        </w:rPr>
        <w:t>202</w:t>
      </w:r>
      <w:r w:rsidR="00480397">
        <w:rPr>
          <w:rFonts w:ascii="Arial" w:hAnsi="Arial" w:cs="Arial"/>
        </w:rPr>
        <w:t>2</w:t>
      </w:r>
      <w:r w:rsidR="00BD29C3" w:rsidRPr="00D353C6">
        <w:rPr>
          <w:rFonts w:ascii="Arial" w:hAnsi="Arial" w:cs="Arial"/>
        </w:rPr>
        <w:t>/202</w:t>
      </w:r>
      <w:bookmarkEnd w:id="7"/>
      <w:r w:rsidR="00480397">
        <w:rPr>
          <w:rFonts w:ascii="Arial" w:hAnsi="Arial" w:cs="Arial"/>
        </w:rPr>
        <w:t>3</w:t>
      </w:r>
    </w:p>
    <w:p w14:paraId="70BFE5BF" w14:textId="77777777" w:rsidR="00261117" w:rsidRPr="00D353C6" w:rsidRDefault="00261117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64"/>
        <w:gridCol w:w="3704"/>
        <w:gridCol w:w="1217"/>
        <w:gridCol w:w="1977"/>
      </w:tblGrid>
      <w:tr w:rsidR="00D27E20" w:rsidRPr="00D353C6" w14:paraId="27F31AA5" w14:textId="77777777" w:rsidTr="00EA10C2">
        <w:tc>
          <w:tcPr>
            <w:tcW w:w="2016" w:type="dxa"/>
            <w:shd w:val="clear" w:color="auto" w:fill="auto"/>
          </w:tcPr>
          <w:p w14:paraId="0CDDD550" w14:textId="77777777" w:rsidR="00F94108" w:rsidRPr="00D353C6" w:rsidRDefault="00F94108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/>
                <w:sz w:val="24"/>
                <w:szCs w:val="24"/>
              </w:rPr>
              <w:t>Zadania</w:t>
            </w:r>
          </w:p>
        </w:tc>
        <w:tc>
          <w:tcPr>
            <w:tcW w:w="4318" w:type="dxa"/>
            <w:shd w:val="clear" w:color="auto" w:fill="auto"/>
          </w:tcPr>
          <w:p w14:paraId="354D1A88" w14:textId="77777777" w:rsidR="00F94108" w:rsidRPr="00D353C6" w:rsidRDefault="00F94108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/>
                <w:sz w:val="24"/>
                <w:szCs w:val="24"/>
              </w:rPr>
            </w:pPr>
            <w:r w:rsidRPr="00D353C6">
              <w:rPr>
                <w:rFonts w:ascii="Arial" w:hAnsi="Arial"/>
                <w:b/>
                <w:sz w:val="24"/>
                <w:szCs w:val="24"/>
              </w:rPr>
              <w:t>Forma realizacji</w:t>
            </w:r>
          </w:p>
          <w:p w14:paraId="69FF9D49" w14:textId="77777777" w:rsidR="00261117" w:rsidRPr="00D353C6" w:rsidRDefault="00261117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124" w:type="dxa"/>
            <w:shd w:val="clear" w:color="auto" w:fill="auto"/>
          </w:tcPr>
          <w:p w14:paraId="0E41D71C" w14:textId="77777777" w:rsidR="00F94108" w:rsidRPr="00D353C6" w:rsidRDefault="00F94108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  <w:t xml:space="preserve">Termin </w:t>
            </w:r>
          </w:p>
        </w:tc>
        <w:tc>
          <w:tcPr>
            <w:tcW w:w="1830" w:type="dxa"/>
            <w:shd w:val="clear" w:color="auto" w:fill="auto"/>
          </w:tcPr>
          <w:p w14:paraId="0EE5FBA1" w14:textId="77777777" w:rsidR="00F94108" w:rsidRPr="00D353C6" w:rsidRDefault="00F94108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  <w:t xml:space="preserve">Odpowiedzialni </w:t>
            </w:r>
          </w:p>
        </w:tc>
      </w:tr>
      <w:tr w:rsidR="00F94108" w:rsidRPr="00D353C6" w14:paraId="34D4F3F4" w14:textId="77777777" w:rsidTr="00EA10C2">
        <w:tc>
          <w:tcPr>
            <w:tcW w:w="9288" w:type="dxa"/>
            <w:gridSpan w:val="4"/>
            <w:shd w:val="clear" w:color="auto" w:fill="auto"/>
          </w:tcPr>
          <w:p w14:paraId="3451E689" w14:textId="77777777" w:rsidR="00261117" w:rsidRPr="00D353C6" w:rsidRDefault="00261117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  <w:p w14:paraId="4505F142" w14:textId="77777777" w:rsidR="00F94108" w:rsidRPr="00D353C6" w:rsidRDefault="00F94108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  <w:t>Strefa intelektualna</w:t>
            </w:r>
          </w:p>
          <w:p w14:paraId="10054280" w14:textId="77777777" w:rsidR="00F94108" w:rsidRPr="00D353C6" w:rsidRDefault="00F94108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</w:tc>
      </w:tr>
      <w:tr w:rsidR="00D27E20" w:rsidRPr="00D353C6" w14:paraId="5DD3D718" w14:textId="77777777" w:rsidTr="00EA10C2">
        <w:tc>
          <w:tcPr>
            <w:tcW w:w="2016" w:type="dxa"/>
            <w:shd w:val="clear" w:color="auto" w:fill="auto"/>
          </w:tcPr>
          <w:p w14:paraId="689FAE1B" w14:textId="77777777" w:rsidR="00F94108" w:rsidRPr="00D353C6" w:rsidRDefault="00F94108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Rozpoznanie i</w:t>
            </w:r>
          </w:p>
          <w:p w14:paraId="50E7332D" w14:textId="77777777" w:rsidR="00F94108" w:rsidRPr="00D353C6" w:rsidRDefault="00F94108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rozwijanie</w:t>
            </w:r>
          </w:p>
          <w:p w14:paraId="50A3185E" w14:textId="77777777" w:rsidR="00F94108" w:rsidRPr="00D353C6" w:rsidRDefault="00F94108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możliwości,</w:t>
            </w:r>
          </w:p>
          <w:p w14:paraId="1BEAB1E1" w14:textId="77777777" w:rsidR="00F94108" w:rsidRPr="00D353C6" w:rsidRDefault="00F94108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uzdolnień i</w:t>
            </w:r>
          </w:p>
          <w:p w14:paraId="15B6D584" w14:textId="77777777" w:rsidR="00F94108" w:rsidRPr="00D353C6" w:rsidRDefault="00F94108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zainteresowań</w:t>
            </w:r>
          </w:p>
          <w:p w14:paraId="2229D517" w14:textId="77777777" w:rsidR="00F94108" w:rsidRPr="00D353C6" w:rsidRDefault="00F94108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uczniów</w:t>
            </w:r>
          </w:p>
        </w:tc>
        <w:tc>
          <w:tcPr>
            <w:tcW w:w="4318" w:type="dxa"/>
            <w:shd w:val="clear" w:color="auto" w:fill="auto"/>
          </w:tcPr>
          <w:p w14:paraId="39E0864F" w14:textId="77777777" w:rsidR="00F94108" w:rsidRPr="00D353C6" w:rsidRDefault="00105870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- </w:t>
            </w:r>
            <w:r w:rsidR="00F94108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obserwacje uczniów podczas bieżącej</w:t>
            </w: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F94108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pracy</w:t>
            </w:r>
            <w:r w:rsidR="00EF0986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, również zdalnej</w:t>
            </w:r>
          </w:p>
          <w:p w14:paraId="758D4BF4" w14:textId="77777777" w:rsidR="00F94108" w:rsidRPr="00D353C6" w:rsidRDefault="00105870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- </w:t>
            </w:r>
            <w:r w:rsidR="00F94108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warsztaty,</w:t>
            </w: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F94108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konkursy, </w:t>
            </w: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wyjazdy na koncerty, </w:t>
            </w:r>
            <w:r w:rsidR="00F94108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wystawy, udział w życiu</w:t>
            </w: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F94108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kulturalnym miasta,</w:t>
            </w:r>
            <w:r w:rsidR="00EF0986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również w formie online</w:t>
            </w:r>
          </w:p>
          <w:p w14:paraId="48A7C5E1" w14:textId="77777777" w:rsidR="00F94108" w:rsidRPr="00D353C6" w:rsidRDefault="00105870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n</w:t>
            </w:r>
            <w:r w:rsidR="00F94108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agradzanie aktywności uczniów</w:t>
            </w:r>
          </w:p>
          <w:p w14:paraId="675F147D" w14:textId="77777777" w:rsidR="00105870" w:rsidRPr="00D353C6" w:rsidRDefault="00105870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- </w:t>
            </w:r>
            <w:r w:rsidR="00F94108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wspieranie różnych form działalności</w:t>
            </w: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F94108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samorządu uczniowskiego</w:t>
            </w: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F94108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nastawionych na rozwijanie</w:t>
            </w: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F94108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zainteresowań uczniów oraz ich</w:t>
            </w: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F94108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umiejętności społecznych i</w:t>
            </w: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F94108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organizacyjnych.</w:t>
            </w:r>
          </w:p>
          <w:p w14:paraId="45A1F1C0" w14:textId="77777777" w:rsidR="00F94108" w:rsidRPr="00D353C6" w:rsidRDefault="00105870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- </w:t>
            </w:r>
            <w:r w:rsidR="00F94108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udostępnienie pomieszczeń, sprzętu do</w:t>
            </w: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F94108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realizacji działań</w:t>
            </w:r>
            <w:r w:rsidR="00EF0986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F94108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i imprez uczniowskich</w:t>
            </w:r>
          </w:p>
          <w:p w14:paraId="70C433A1" w14:textId="77777777" w:rsidR="00F94108" w:rsidRPr="00D353C6" w:rsidRDefault="00105870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- </w:t>
            </w:r>
            <w:r w:rsidR="00F94108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kształtowanie umiejętności</w:t>
            </w:r>
          </w:p>
          <w:p w14:paraId="31FDA25F" w14:textId="77777777" w:rsidR="00F94108" w:rsidRPr="00D353C6" w:rsidRDefault="00F94108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wyszukiwania, porządkowania i</w:t>
            </w:r>
          </w:p>
          <w:p w14:paraId="6A4AEC27" w14:textId="77777777" w:rsidR="00F94108" w:rsidRPr="00D353C6" w:rsidRDefault="00F94108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wykorzystywania</w:t>
            </w:r>
            <w:r w:rsidR="00EF0986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informacji z różnych źródeł,</w:t>
            </w:r>
            <w:r w:rsidR="00105870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korzystania z technologii</w:t>
            </w:r>
          </w:p>
          <w:p w14:paraId="5752859C" w14:textId="77777777" w:rsidR="00F94108" w:rsidRPr="00D353C6" w:rsidRDefault="00F94108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informacyjno-komunikacyjnych,</w:t>
            </w:r>
          </w:p>
          <w:p w14:paraId="13DC8BAA" w14:textId="77777777" w:rsidR="00F94108" w:rsidRPr="00D353C6" w:rsidRDefault="00105870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lastRenderedPageBreak/>
              <w:t xml:space="preserve">- </w:t>
            </w:r>
            <w:r w:rsidR="00F94108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skuteczne techniki uczenia się i</w:t>
            </w:r>
          </w:p>
          <w:p w14:paraId="0EE6B202" w14:textId="77777777" w:rsidR="00EF0986" w:rsidRPr="00D353C6" w:rsidRDefault="00F94108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ćwiczenia ułatwiające koncentracj</w:t>
            </w:r>
            <w:r w:rsidR="00EF0986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ę</w:t>
            </w:r>
          </w:p>
        </w:tc>
        <w:tc>
          <w:tcPr>
            <w:tcW w:w="1124" w:type="dxa"/>
            <w:shd w:val="clear" w:color="auto" w:fill="auto"/>
          </w:tcPr>
          <w:p w14:paraId="4347A183" w14:textId="77777777" w:rsidR="00F94108" w:rsidRPr="00D353C6" w:rsidRDefault="00105870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lastRenderedPageBreak/>
              <w:t>Cały rok</w:t>
            </w:r>
          </w:p>
        </w:tc>
        <w:tc>
          <w:tcPr>
            <w:tcW w:w="1830" w:type="dxa"/>
            <w:shd w:val="clear" w:color="auto" w:fill="auto"/>
          </w:tcPr>
          <w:p w14:paraId="2E0BED91" w14:textId="77777777" w:rsidR="00F94108" w:rsidRPr="00D353C6" w:rsidRDefault="00105870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Nauczyciele,</w:t>
            </w:r>
          </w:p>
          <w:p w14:paraId="1AA59863" w14:textId="77777777" w:rsidR="00105870" w:rsidRPr="00D353C6" w:rsidRDefault="00105870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Dyrektor </w:t>
            </w:r>
          </w:p>
        </w:tc>
      </w:tr>
      <w:tr w:rsidR="00D27E20" w:rsidRPr="00D353C6" w14:paraId="421BB63F" w14:textId="77777777" w:rsidTr="00EA10C2">
        <w:tc>
          <w:tcPr>
            <w:tcW w:w="2016" w:type="dxa"/>
            <w:shd w:val="clear" w:color="auto" w:fill="auto"/>
          </w:tcPr>
          <w:p w14:paraId="22EF9859" w14:textId="77777777" w:rsidR="00105870" w:rsidRPr="00D353C6" w:rsidRDefault="00105870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Podniesienie</w:t>
            </w:r>
          </w:p>
          <w:p w14:paraId="5CB465FF" w14:textId="77777777" w:rsidR="00105870" w:rsidRPr="00D353C6" w:rsidRDefault="00105870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poziomu</w:t>
            </w:r>
          </w:p>
          <w:p w14:paraId="0FB9D569" w14:textId="77777777" w:rsidR="00F94108" w:rsidRPr="00D353C6" w:rsidRDefault="00105870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frekwencji</w:t>
            </w:r>
          </w:p>
        </w:tc>
        <w:tc>
          <w:tcPr>
            <w:tcW w:w="4318" w:type="dxa"/>
            <w:shd w:val="clear" w:color="auto" w:fill="auto"/>
          </w:tcPr>
          <w:p w14:paraId="673CD497" w14:textId="77777777" w:rsidR="0048375D" w:rsidRPr="00D353C6" w:rsidRDefault="0048375D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- </w:t>
            </w:r>
            <w:r w:rsidR="00105870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monitorowanie frekwencji</w:t>
            </w:r>
          </w:p>
          <w:p w14:paraId="23B48E95" w14:textId="77777777" w:rsidR="00F94108" w:rsidRPr="00D353C6" w:rsidRDefault="0048375D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- </w:t>
            </w:r>
            <w:r w:rsidR="00105870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indywidualne rozmowy z uczniami i ich rodzicami</w:t>
            </w:r>
          </w:p>
        </w:tc>
        <w:tc>
          <w:tcPr>
            <w:tcW w:w="1124" w:type="dxa"/>
            <w:shd w:val="clear" w:color="auto" w:fill="auto"/>
          </w:tcPr>
          <w:p w14:paraId="60CEA8EB" w14:textId="77777777" w:rsidR="00F94108" w:rsidRPr="00D353C6" w:rsidRDefault="00105870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Cały rok</w:t>
            </w:r>
          </w:p>
        </w:tc>
        <w:tc>
          <w:tcPr>
            <w:tcW w:w="1830" w:type="dxa"/>
            <w:shd w:val="clear" w:color="auto" w:fill="auto"/>
          </w:tcPr>
          <w:p w14:paraId="73332173" w14:textId="77777777" w:rsidR="00105870" w:rsidRPr="00D353C6" w:rsidRDefault="00105870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Nauczyciele przedmiotu głównego,</w:t>
            </w:r>
          </w:p>
          <w:p w14:paraId="0B973011" w14:textId="77777777" w:rsidR="00F94108" w:rsidRPr="00D353C6" w:rsidRDefault="00105870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Dyrektor</w:t>
            </w:r>
          </w:p>
        </w:tc>
      </w:tr>
      <w:tr w:rsidR="00D27E20" w:rsidRPr="00D353C6" w14:paraId="7B4EA30E" w14:textId="77777777" w:rsidTr="00EA10C2">
        <w:tc>
          <w:tcPr>
            <w:tcW w:w="2016" w:type="dxa"/>
            <w:shd w:val="clear" w:color="auto" w:fill="auto"/>
          </w:tcPr>
          <w:p w14:paraId="3C2B5FF6" w14:textId="77777777" w:rsidR="00105870" w:rsidRPr="00D353C6" w:rsidRDefault="00105870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Przygotowanie</w:t>
            </w:r>
          </w:p>
          <w:p w14:paraId="670D285F" w14:textId="77777777" w:rsidR="00105870" w:rsidRPr="00D353C6" w:rsidRDefault="00105870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młodzieży do</w:t>
            </w:r>
          </w:p>
          <w:p w14:paraId="7ED2B3B4" w14:textId="77777777" w:rsidR="00105870" w:rsidRPr="00D353C6" w:rsidRDefault="00105870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podejmowania</w:t>
            </w:r>
          </w:p>
          <w:p w14:paraId="7444EF82" w14:textId="77777777" w:rsidR="00105870" w:rsidRPr="00D353C6" w:rsidRDefault="00105870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wyzwań</w:t>
            </w:r>
          </w:p>
          <w:p w14:paraId="13A53674" w14:textId="77777777" w:rsidR="00105870" w:rsidRPr="00D353C6" w:rsidRDefault="00105870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życiowych,</w:t>
            </w:r>
          </w:p>
          <w:p w14:paraId="4426CD18" w14:textId="77777777" w:rsidR="00105870" w:rsidRPr="00D353C6" w:rsidRDefault="00105870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wytyczania i</w:t>
            </w:r>
          </w:p>
          <w:p w14:paraId="1F96DA1A" w14:textId="77777777" w:rsidR="00F94108" w:rsidRPr="00D353C6" w:rsidRDefault="00105870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osiągania celów</w:t>
            </w:r>
          </w:p>
        </w:tc>
        <w:tc>
          <w:tcPr>
            <w:tcW w:w="4318" w:type="dxa"/>
            <w:shd w:val="clear" w:color="auto" w:fill="auto"/>
          </w:tcPr>
          <w:p w14:paraId="7939DCC0" w14:textId="77777777" w:rsidR="00105870" w:rsidRPr="00D353C6" w:rsidRDefault="0048375D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- </w:t>
            </w:r>
            <w:r w:rsidR="00105870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warsztaty, konferencje itp.</w:t>
            </w:r>
          </w:p>
          <w:p w14:paraId="3BD6B2A1" w14:textId="77777777" w:rsidR="00105870" w:rsidRPr="00D353C6" w:rsidRDefault="0048375D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- </w:t>
            </w:r>
            <w:r w:rsidR="00105870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pogadanki</w:t>
            </w:r>
          </w:p>
          <w:p w14:paraId="368F8E26" w14:textId="77777777" w:rsidR="0048375D" w:rsidRPr="00D353C6" w:rsidRDefault="0048375D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kontakty ze szkołami muzycznymi II stopnia</w:t>
            </w:r>
            <w:r w:rsidR="00EF0986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, akademiami muzycznymi</w:t>
            </w:r>
          </w:p>
          <w:p w14:paraId="3C4D2278" w14:textId="77777777" w:rsidR="00F94108" w:rsidRPr="00D353C6" w:rsidRDefault="00F94108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124" w:type="dxa"/>
            <w:shd w:val="clear" w:color="auto" w:fill="auto"/>
          </w:tcPr>
          <w:p w14:paraId="76302730" w14:textId="77777777" w:rsidR="00F94108" w:rsidRPr="00D353C6" w:rsidRDefault="00105870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Cały rok</w:t>
            </w:r>
          </w:p>
        </w:tc>
        <w:tc>
          <w:tcPr>
            <w:tcW w:w="1830" w:type="dxa"/>
            <w:shd w:val="clear" w:color="auto" w:fill="auto"/>
          </w:tcPr>
          <w:p w14:paraId="305C5539" w14:textId="77777777" w:rsidR="00105870" w:rsidRPr="00D353C6" w:rsidRDefault="00105870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Dyrekcja</w:t>
            </w:r>
          </w:p>
          <w:p w14:paraId="613E3E0D" w14:textId="77777777" w:rsidR="00105870" w:rsidRPr="00D353C6" w:rsidRDefault="00105870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Instytucje</w:t>
            </w:r>
          </w:p>
          <w:p w14:paraId="2BDF6A77" w14:textId="77777777" w:rsidR="00105870" w:rsidRPr="00D353C6" w:rsidRDefault="00105870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zewnętrzne</w:t>
            </w:r>
          </w:p>
          <w:p w14:paraId="350426BB" w14:textId="77777777" w:rsidR="00F94108" w:rsidRPr="00D353C6" w:rsidRDefault="00105870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Nauczyciele</w:t>
            </w:r>
          </w:p>
        </w:tc>
      </w:tr>
      <w:tr w:rsidR="0048375D" w:rsidRPr="00D353C6" w14:paraId="59A8F378" w14:textId="77777777" w:rsidTr="00EA10C2">
        <w:tc>
          <w:tcPr>
            <w:tcW w:w="9288" w:type="dxa"/>
            <w:gridSpan w:val="4"/>
            <w:shd w:val="clear" w:color="auto" w:fill="auto"/>
          </w:tcPr>
          <w:p w14:paraId="12D24919" w14:textId="77777777" w:rsidR="00261117" w:rsidRPr="00D353C6" w:rsidRDefault="00261117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  <w:p w14:paraId="284B050C" w14:textId="77777777" w:rsidR="0048375D" w:rsidRPr="00D353C6" w:rsidRDefault="0048375D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  <w:t>Sfera społeczna</w:t>
            </w:r>
          </w:p>
          <w:p w14:paraId="610D6357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</w:tc>
      </w:tr>
      <w:tr w:rsidR="00D27E20" w:rsidRPr="00D353C6" w14:paraId="4B427BED" w14:textId="77777777" w:rsidTr="00EA10C2">
        <w:tc>
          <w:tcPr>
            <w:tcW w:w="2016" w:type="dxa"/>
            <w:shd w:val="clear" w:color="auto" w:fill="auto"/>
          </w:tcPr>
          <w:p w14:paraId="41912DE4" w14:textId="77777777" w:rsidR="0048375D" w:rsidRPr="00D353C6" w:rsidRDefault="0048375D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Integracja</w:t>
            </w:r>
          </w:p>
          <w:p w14:paraId="799A61DC" w14:textId="77777777" w:rsidR="0048375D" w:rsidRPr="00D353C6" w:rsidRDefault="0048375D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społeczności</w:t>
            </w:r>
          </w:p>
          <w:p w14:paraId="32A9338D" w14:textId="77777777" w:rsidR="00F94108" w:rsidRPr="00D353C6" w:rsidRDefault="0048375D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szkolnej</w:t>
            </w:r>
          </w:p>
          <w:p w14:paraId="202B812A" w14:textId="77777777" w:rsidR="004765F0" w:rsidRPr="00D353C6" w:rsidRDefault="004765F0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Bezpieczeństwo</w:t>
            </w:r>
          </w:p>
        </w:tc>
        <w:tc>
          <w:tcPr>
            <w:tcW w:w="4318" w:type="dxa"/>
            <w:shd w:val="clear" w:color="auto" w:fill="auto"/>
          </w:tcPr>
          <w:p w14:paraId="4006F309" w14:textId="77777777" w:rsidR="0048375D" w:rsidRPr="00D353C6" w:rsidRDefault="0048375D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- spotkania integracyjne z uczniami – Piknik </w:t>
            </w:r>
          </w:p>
          <w:p w14:paraId="65A684BF" w14:textId="77777777" w:rsidR="001D1BA4" w:rsidRPr="00D353C6" w:rsidRDefault="001D1BA4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Kiermasz podręczników szkolnych</w:t>
            </w:r>
          </w:p>
          <w:p w14:paraId="403F837B" w14:textId="77777777" w:rsidR="0048375D" w:rsidRPr="00D353C6" w:rsidRDefault="0048375D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- organizacja imprez szkolnych </w:t>
            </w:r>
          </w:p>
          <w:p w14:paraId="5FA3D555" w14:textId="77777777" w:rsidR="0048375D" w:rsidRPr="00D353C6" w:rsidRDefault="0048375D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udział uczniów w różnego rodzaju</w:t>
            </w:r>
          </w:p>
          <w:p w14:paraId="2B3BFAF1" w14:textId="77777777" w:rsidR="0048375D" w:rsidRPr="00D353C6" w:rsidRDefault="0048375D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uroczystościach szkolnych o charakterze</w:t>
            </w:r>
          </w:p>
          <w:p w14:paraId="3716B9F5" w14:textId="77777777" w:rsidR="0048375D" w:rsidRPr="00D353C6" w:rsidRDefault="0048375D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kulturalnym.</w:t>
            </w:r>
          </w:p>
          <w:p w14:paraId="7DE8ADA3" w14:textId="77777777" w:rsidR="0048375D" w:rsidRPr="00D353C6" w:rsidRDefault="0048375D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kształtowanie umiejętności właściwego komunikowania się w różnych sytuacjach</w:t>
            </w:r>
          </w:p>
          <w:p w14:paraId="625A4AE9" w14:textId="77777777" w:rsidR="0048375D" w:rsidRPr="00D353C6" w:rsidRDefault="0048375D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społecznych, dbałość o język i kulturę wypowiadania się,</w:t>
            </w:r>
          </w:p>
          <w:p w14:paraId="3CF8C0DC" w14:textId="77777777" w:rsidR="0048375D" w:rsidRPr="00D353C6" w:rsidRDefault="0048375D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inspirowanie do podejmowania aktywności i</w:t>
            </w:r>
            <w:r w:rsidR="00EF0986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inicjatyw oraz pracy zespołowej poprzez pracę w samorządzie uczniowskim,</w:t>
            </w:r>
          </w:p>
          <w:p w14:paraId="2E0B8733" w14:textId="77777777" w:rsidR="0048375D" w:rsidRPr="00D353C6" w:rsidRDefault="0048375D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wolontariacie,</w:t>
            </w:r>
          </w:p>
          <w:p w14:paraId="0B4E69C0" w14:textId="77777777" w:rsidR="004765F0" w:rsidRPr="00D353C6" w:rsidRDefault="004765F0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przeprowadzenie próbnych alarmów przeciwpożarowych, szkoleń nowych nauczycieli z zakresu przepisów bhp;</w:t>
            </w:r>
          </w:p>
          <w:p w14:paraId="5A3BA365" w14:textId="77777777" w:rsidR="004765F0" w:rsidRPr="00D353C6" w:rsidRDefault="004765F0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lastRenderedPageBreak/>
              <w:t>- zapoznawanie uczniów z zasadami bezpiecznej nauki i zabawy, bezpiecznego poruszania się po drogach, bezpieczeństwa podczas wycieczek;</w:t>
            </w:r>
          </w:p>
          <w:p w14:paraId="3CF83FD2" w14:textId="77777777" w:rsidR="004765F0" w:rsidRPr="00D353C6" w:rsidRDefault="004765F0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przypomnienie praw i obowiązków ucznia oraz praw dziecka zgodnie z obowiązującymi dokumentami prawnymi.</w:t>
            </w:r>
          </w:p>
          <w:p w14:paraId="1AB524DF" w14:textId="77777777" w:rsidR="0048375D" w:rsidRPr="00D353C6" w:rsidRDefault="004765F0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- zapewnienie uczniom bezpieczeństwa poprzez każdorazowe reagowanie w sytuacjach zagrożenia uczniów i innych pracowników szkoły (np. na przejawy </w:t>
            </w:r>
            <w:proofErr w:type="spellStart"/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zachowań</w:t>
            </w:r>
            <w:proofErr w:type="spellEnd"/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agresywnych) - stosowanie procedur, konsekwencja w stosowaniu systemu nagród i kar, dyżury na przerwach, działania interwencyjne, konsultacje, przekazywanie informacji;</w:t>
            </w:r>
          </w:p>
          <w:p w14:paraId="325440BA" w14:textId="77777777" w:rsidR="00F94108" w:rsidRPr="00D353C6" w:rsidRDefault="00F94108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124" w:type="dxa"/>
            <w:shd w:val="clear" w:color="auto" w:fill="auto"/>
          </w:tcPr>
          <w:p w14:paraId="6543DE82" w14:textId="1CAB977A" w:rsidR="00F94108" w:rsidRPr="00D353C6" w:rsidRDefault="0048375D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lastRenderedPageBreak/>
              <w:t>Czerwiec 20</w:t>
            </w:r>
            <w:r w:rsidR="002410B1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2</w:t>
            </w:r>
            <w:r w:rsidR="00F14BAB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3</w:t>
            </w:r>
          </w:p>
          <w:p w14:paraId="77BC113E" w14:textId="6C52BA35" w:rsidR="0048375D" w:rsidRPr="00D353C6" w:rsidRDefault="001D1BA4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Wrzesień 202</w:t>
            </w:r>
            <w:r w:rsidR="00F14BAB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2</w:t>
            </w:r>
          </w:p>
          <w:p w14:paraId="04EE6692" w14:textId="77777777" w:rsidR="0048375D" w:rsidRPr="00D353C6" w:rsidRDefault="0048375D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Cały rok</w:t>
            </w:r>
          </w:p>
        </w:tc>
        <w:tc>
          <w:tcPr>
            <w:tcW w:w="1830" w:type="dxa"/>
            <w:shd w:val="clear" w:color="auto" w:fill="auto"/>
          </w:tcPr>
          <w:p w14:paraId="48E1AA02" w14:textId="77777777" w:rsidR="0048375D" w:rsidRPr="00D353C6" w:rsidRDefault="0048375D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Opiekun Samorządu</w:t>
            </w:r>
          </w:p>
          <w:p w14:paraId="1443E6B2" w14:textId="77777777" w:rsidR="0048375D" w:rsidRPr="00D353C6" w:rsidRDefault="0048375D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Uczniowskiego</w:t>
            </w:r>
          </w:p>
          <w:p w14:paraId="0BF5F796" w14:textId="77777777" w:rsidR="0048375D" w:rsidRPr="00D353C6" w:rsidRDefault="0048375D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Nauczyciele</w:t>
            </w:r>
          </w:p>
          <w:p w14:paraId="7627DC74" w14:textId="77777777" w:rsidR="0048375D" w:rsidRPr="00D353C6" w:rsidRDefault="0048375D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wskazani przez</w:t>
            </w:r>
          </w:p>
          <w:p w14:paraId="7241395C" w14:textId="77777777" w:rsidR="00F94108" w:rsidRPr="00D353C6" w:rsidRDefault="0048375D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Dyrektora Szkoły</w:t>
            </w:r>
          </w:p>
        </w:tc>
      </w:tr>
      <w:tr w:rsidR="0048375D" w:rsidRPr="00D353C6" w14:paraId="0B3E163F" w14:textId="77777777" w:rsidTr="00EA10C2">
        <w:tc>
          <w:tcPr>
            <w:tcW w:w="9288" w:type="dxa"/>
            <w:gridSpan w:val="4"/>
            <w:shd w:val="clear" w:color="auto" w:fill="auto"/>
          </w:tcPr>
          <w:p w14:paraId="50991687" w14:textId="77777777" w:rsidR="00261117" w:rsidRPr="00D353C6" w:rsidRDefault="00261117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  <w:p w14:paraId="1C02144F" w14:textId="77777777" w:rsidR="0048375D" w:rsidRPr="00D353C6" w:rsidRDefault="0048375D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  <w:t>Strefa emocjonalna</w:t>
            </w:r>
          </w:p>
          <w:p w14:paraId="16D1D752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</w:tc>
      </w:tr>
      <w:tr w:rsidR="00D27E20" w:rsidRPr="00D353C6" w14:paraId="12EB5C3A" w14:textId="77777777" w:rsidTr="00EA10C2">
        <w:tc>
          <w:tcPr>
            <w:tcW w:w="2016" w:type="dxa"/>
            <w:shd w:val="clear" w:color="auto" w:fill="auto"/>
          </w:tcPr>
          <w:p w14:paraId="67E81DDD" w14:textId="77777777" w:rsidR="0048375D" w:rsidRPr="00D353C6" w:rsidRDefault="0048375D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Rozwijanie</w:t>
            </w:r>
          </w:p>
          <w:p w14:paraId="4ECEA337" w14:textId="77777777" w:rsidR="0048375D" w:rsidRPr="00D353C6" w:rsidRDefault="0048375D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umiejętności</w:t>
            </w:r>
          </w:p>
          <w:p w14:paraId="68585F74" w14:textId="77777777" w:rsidR="0048375D" w:rsidRPr="00D353C6" w:rsidRDefault="0048375D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prospołecznych</w:t>
            </w:r>
          </w:p>
          <w:p w14:paraId="2152C341" w14:textId="77777777" w:rsidR="0048375D" w:rsidRPr="00D353C6" w:rsidRDefault="0048375D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– asertywność,</w:t>
            </w:r>
          </w:p>
          <w:p w14:paraId="7F194D7B" w14:textId="77777777" w:rsidR="0048375D" w:rsidRPr="00D353C6" w:rsidRDefault="0048375D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tolerancja</w:t>
            </w:r>
          </w:p>
        </w:tc>
        <w:tc>
          <w:tcPr>
            <w:tcW w:w="4318" w:type="dxa"/>
            <w:shd w:val="clear" w:color="auto" w:fill="auto"/>
          </w:tcPr>
          <w:p w14:paraId="08BE62B8" w14:textId="77777777" w:rsidR="0048375D" w:rsidRPr="00D353C6" w:rsidRDefault="0048375D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pogadanki</w:t>
            </w:r>
          </w:p>
          <w:p w14:paraId="0ADDEA37" w14:textId="77777777" w:rsidR="004765F0" w:rsidRPr="00D353C6" w:rsidRDefault="004765F0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- rozwijanie empatii, kształtowanie tolerancji i poszanowania drugiej osoby - przeciwdziałanie dyskryminacji innych osób ze względu na ich narodowość, wiarę, status </w:t>
            </w:r>
            <w:proofErr w:type="spellStart"/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społeczno</w:t>
            </w:r>
            <w:proofErr w:type="spellEnd"/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– materialny, niepełnosprawność</w:t>
            </w:r>
          </w:p>
          <w:p w14:paraId="7E6EEA63" w14:textId="77777777" w:rsidR="00A266DF" w:rsidRPr="00D353C6" w:rsidRDefault="00A266DF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spotkania integracyjne</w:t>
            </w:r>
          </w:p>
        </w:tc>
        <w:tc>
          <w:tcPr>
            <w:tcW w:w="1124" w:type="dxa"/>
            <w:shd w:val="clear" w:color="auto" w:fill="auto"/>
          </w:tcPr>
          <w:p w14:paraId="0022D0D4" w14:textId="77777777" w:rsidR="0048375D" w:rsidRPr="00D353C6" w:rsidRDefault="0048375D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Cały rok</w:t>
            </w:r>
          </w:p>
        </w:tc>
        <w:tc>
          <w:tcPr>
            <w:tcW w:w="1830" w:type="dxa"/>
            <w:shd w:val="clear" w:color="auto" w:fill="auto"/>
          </w:tcPr>
          <w:p w14:paraId="52B2080A" w14:textId="77777777" w:rsidR="0048375D" w:rsidRPr="00D353C6" w:rsidRDefault="0035427E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Nauczyciele przedmiotu głównego</w:t>
            </w:r>
          </w:p>
        </w:tc>
      </w:tr>
      <w:tr w:rsidR="00D27E20" w:rsidRPr="00D353C6" w14:paraId="501F477C" w14:textId="77777777" w:rsidTr="00EA10C2">
        <w:tc>
          <w:tcPr>
            <w:tcW w:w="2016" w:type="dxa"/>
            <w:shd w:val="clear" w:color="auto" w:fill="auto"/>
          </w:tcPr>
          <w:p w14:paraId="6A3DD0D8" w14:textId="77777777" w:rsidR="0035427E" w:rsidRPr="00D353C6" w:rsidRDefault="0035427E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Kształtowanie umiejętności</w:t>
            </w:r>
          </w:p>
          <w:p w14:paraId="6081DC03" w14:textId="77777777" w:rsidR="0035427E" w:rsidRPr="00D353C6" w:rsidRDefault="0035427E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radzenia sobie ze stresem</w:t>
            </w:r>
          </w:p>
          <w:p w14:paraId="70E24E5B" w14:textId="77777777" w:rsidR="0035427E" w:rsidRPr="00D353C6" w:rsidRDefault="0035427E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lastRenderedPageBreak/>
              <w:t>i tremą przed występami</w:t>
            </w:r>
          </w:p>
          <w:p w14:paraId="34E4EF26" w14:textId="77777777" w:rsidR="0035427E" w:rsidRPr="00D353C6" w:rsidRDefault="0035427E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publicznymi</w:t>
            </w:r>
          </w:p>
        </w:tc>
        <w:tc>
          <w:tcPr>
            <w:tcW w:w="4318" w:type="dxa"/>
            <w:shd w:val="clear" w:color="auto" w:fill="auto"/>
          </w:tcPr>
          <w:p w14:paraId="4DB74278" w14:textId="77777777" w:rsidR="0035427E" w:rsidRPr="00D353C6" w:rsidRDefault="0035427E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lastRenderedPageBreak/>
              <w:t xml:space="preserve">- omawianie symptomów związanych ze </w:t>
            </w:r>
            <w:proofErr w:type="gramStart"/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stresem ,</w:t>
            </w:r>
            <w:proofErr w:type="gramEnd"/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tremą i sposobów radzenia</w:t>
            </w:r>
          </w:p>
          <w:p w14:paraId="0A7DE23E" w14:textId="77777777" w:rsidR="0035427E" w:rsidRPr="00D353C6" w:rsidRDefault="0035427E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sobie z nimi</w:t>
            </w:r>
          </w:p>
          <w:p w14:paraId="1A5D268A" w14:textId="77777777" w:rsidR="0035427E" w:rsidRPr="00D353C6" w:rsidRDefault="0035427E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lastRenderedPageBreak/>
              <w:t>- przekazanie uczniom metod relaksacyjnych, oddechowych i innych metod</w:t>
            </w:r>
          </w:p>
          <w:p w14:paraId="029C3096" w14:textId="77777777" w:rsidR="0035427E" w:rsidRPr="00D353C6" w:rsidRDefault="0035427E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radzenia sobie ze stresem na zajęciach indywidualnych</w:t>
            </w:r>
          </w:p>
          <w:p w14:paraId="3D00A3AA" w14:textId="77777777" w:rsidR="0035427E" w:rsidRPr="00D353C6" w:rsidRDefault="0035427E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umożliwienie uczniom częstego uczestniczenia jako wykonawcy i odbiorcy w</w:t>
            </w:r>
          </w:p>
          <w:p w14:paraId="5C937AF0" w14:textId="77777777" w:rsidR="0035427E" w:rsidRPr="00D353C6" w:rsidRDefault="0035427E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przesłuchaniach, koncertach, występach, popisach klasowych </w:t>
            </w:r>
            <w:proofErr w:type="spellStart"/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itp</w:t>
            </w:r>
            <w:proofErr w:type="spellEnd"/>
          </w:p>
          <w:p w14:paraId="20E0334A" w14:textId="77777777" w:rsidR="0035427E" w:rsidRPr="00D353C6" w:rsidRDefault="0035427E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-rozmowy indywidualne z uczniami i ich rodzicami na temat radzenia sobie ze</w:t>
            </w:r>
          </w:p>
          <w:p w14:paraId="541C5926" w14:textId="77777777" w:rsidR="0035427E" w:rsidRPr="00D353C6" w:rsidRDefault="0035427E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stresem</w:t>
            </w:r>
          </w:p>
        </w:tc>
        <w:tc>
          <w:tcPr>
            <w:tcW w:w="1124" w:type="dxa"/>
            <w:shd w:val="clear" w:color="auto" w:fill="auto"/>
          </w:tcPr>
          <w:p w14:paraId="5E94FAA4" w14:textId="77777777" w:rsidR="0035427E" w:rsidRPr="00D353C6" w:rsidRDefault="0035427E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lastRenderedPageBreak/>
              <w:t>Cały rok</w:t>
            </w:r>
          </w:p>
        </w:tc>
        <w:tc>
          <w:tcPr>
            <w:tcW w:w="1830" w:type="dxa"/>
            <w:shd w:val="clear" w:color="auto" w:fill="auto"/>
          </w:tcPr>
          <w:p w14:paraId="14605EBD" w14:textId="77777777" w:rsidR="0035427E" w:rsidRPr="00D353C6" w:rsidRDefault="0035427E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Nauczyciele przedmiotu głównego</w:t>
            </w:r>
          </w:p>
        </w:tc>
      </w:tr>
      <w:tr w:rsidR="00D27E20" w:rsidRPr="00D353C6" w14:paraId="3CF72636" w14:textId="77777777" w:rsidTr="00EA10C2">
        <w:tc>
          <w:tcPr>
            <w:tcW w:w="2016" w:type="dxa"/>
            <w:shd w:val="clear" w:color="auto" w:fill="auto"/>
          </w:tcPr>
          <w:p w14:paraId="5B063D2E" w14:textId="77777777" w:rsidR="0035427E" w:rsidRPr="00D353C6" w:rsidRDefault="0035427E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Rozwijanie umiejętności wyrażania emocji w</w:t>
            </w:r>
          </w:p>
          <w:p w14:paraId="19660573" w14:textId="77777777" w:rsidR="0048375D" w:rsidRPr="00D353C6" w:rsidRDefault="0035427E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sposób akceptowalny społecznie</w:t>
            </w:r>
          </w:p>
        </w:tc>
        <w:tc>
          <w:tcPr>
            <w:tcW w:w="4318" w:type="dxa"/>
            <w:shd w:val="clear" w:color="auto" w:fill="auto"/>
          </w:tcPr>
          <w:p w14:paraId="79EBCA4A" w14:textId="77777777" w:rsidR="0035427E" w:rsidRPr="00D353C6" w:rsidRDefault="0035427E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rozważania o uczuciach w kontekście wykonywania utworów, codziennego ćwiczenia</w:t>
            </w:r>
          </w:p>
          <w:p w14:paraId="65BC7DF4" w14:textId="77777777" w:rsidR="0048375D" w:rsidRPr="00D353C6" w:rsidRDefault="0035427E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-stwarzanie w uczniu poczucia akceptacji w różnych stanach emocjonalnych</w:t>
            </w:r>
          </w:p>
        </w:tc>
        <w:tc>
          <w:tcPr>
            <w:tcW w:w="1124" w:type="dxa"/>
            <w:shd w:val="clear" w:color="auto" w:fill="auto"/>
          </w:tcPr>
          <w:p w14:paraId="0B38EA43" w14:textId="77777777" w:rsidR="0048375D" w:rsidRPr="00D353C6" w:rsidRDefault="0035427E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Cały rok</w:t>
            </w:r>
          </w:p>
        </w:tc>
        <w:tc>
          <w:tcPr>
            <w:tcW w:w="1830" w:type="dxa"/>
            <w:shd w:val="clear" w:color="auto" w:fill="auto"/>
          </w:tcPr>
          <w:p w14:paraId="217FC00B" w14:textId="77777777" w:rsidR="0048375D" w:rsidRPr="00D353C6" w:rsidRDefault="0035427E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Wszyscy nauczyciele</w:t>
            </w:r>
          </w:p>
        </w:tc>
      </w:tr>
      <w:tr w:rsidR="0035427E" w:rsidRPr="00D353C6" w14:paraId="7BC1AE14" w14:textId="77777777" w:rsidTr="00EA10C2">
        <w:tc>
          <w:tcPr>
            <w:tcW w:w="9288" w:type="dxa"/>
            <w:gridSpan w:val="4"/>
            <w:shd w:val="clear" w:color="auto" w:fill="auto"/>
          </w:tcPr>
          <w:p w14:paraId="7081B2A4" w14:textId="77777777" w:rsidR="00261117" w:rsidRPr="00D353C6" w:rsidRDefault="00261117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  <w:p w14:paraId="3AAF334B" w14:textId="77777777" w:rsidR="0035427E" w:rsidRPr="00D353C6" w:rsidRDefault="0035427E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  <w:t>Strefa fizyczna</w:t>
            </w:r>
          </w:p>
          <w:p w14:paraId="6E4F8582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</w:tc>
      </w:tr>
      <w:tr w:rsidR="00D27E20" w:rsidRPr="00D353C6" w14:paraId="641CABCB" w14:textId="77777777" w:rsidTr="00EA10C2">
        <w:tc>
          <w:tcPr>
            <w:tcW w:w="2016" w:type="dxa"/>
            <w:shd w:val="clear" w:color="auto" w:fill="auto"/>
          </w:tcPr>
          <w:p w14:paraId="50403E29" w14:textId="77777777" w:rsidR="0035427E" w:rsidRPr="00D353C6" w:rsidRDefault="0035427E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Przekazanie uczniom wiedzy dotyczącej</w:t>
            </w:r>
          </w:p>
          <w:p w14:paraId="4B9D7F57" w14:textId="77777777" w:rsidR="0035427E" w:rsidRPr="00D353C6" w:rsidRDefault="0035427E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zachowań</w:t>
            </w:r>
            <w:proofErr w:type="spellEnd"/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prozdrowotnych</w:t>
            </w:r>
          </w:p>
        </w:tc>
        <w:tc>
          <w:tcPr>
            <w:tcW w:w="4318" w:type="dxa"/>
            <w:shd w:val="clear" w:color="auto" w:fill="auto"/>
          </w:tcPr>
          <w:p w14:paraId="742AFB47" w14:textId="77777777" w:rsidR="0035427E" w:rsidRPr="00D353C6" w:rsidRDefault="0035427E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-dbanie o słuch - rozmowy o szkodliwości słuchania zbyt głośnej muzyki</w:t>
            </w:r>
          </w:p>
          <w:p w14:paraId="2FF6C85B" w14:textId="77777777" w:rsidR="0035427E" w:rsidRPr="00D353C6" w:rsidRDefault="0035427E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-rozmowy z uczniem na temat higienicznego trybu życia</w:t>
            </w:r>
          </w:p>
          <w:p w14:paraId="297124C0" w14:textId="77777777" w:rsidR="0035427E" w:rsidRPr="00D353C6" w:rsidRDefault="0035427E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uwrażliwianie uczniów na właściwe nawyki żywieniowe</w:t>
            </w:r>
          </w:p>
          <w:p w14:paraId="749B9D7B" w14:textId="77777777" w:rsidR="0035427E" w:rsidRPr="00D353C6" w:rsidRDefault="0035427E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rozmowy dotyczące racjonalnej organizacji czasu przeznaczonego na</w:t>
            </w:r>
          </w:p>
          <w:p w14:paraId="10F57FAF" w14:textId="77777777" w:rsidR="0035427E" w:rsidRPr="00D353C6" w:rsidRDefault="0035427E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naukę i odpoczynek</w:t>
            </w:r>
          </w:p>
          <w:p w14:paraId="0E0D299B" w14:textId="494FC3AD" w:rsidR="00A266DF" w:rsidRPr="00D353C6" w:rsidRDefault="00A266DF" w:rsidP="000413E1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124" w:type="dxa"/>
            <w:shd w:val="clear" w:color="auto" w:fill="auto"/>
          </w:tcPr>
          <w:p w14:paraId="2A01EA04" w14:textId="77777777" w:rsidR="0035427E" w:rsidRPr="00D353C6" w:rsidRDefault="0035427E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Cały rok</w:t>
            </w:r>
          </w:p>
        </w:tc>
        <w:tc>
          <w:tcPr>
            <w:tcW w:w="1830" w:type="dxa"/>
            <w:shd w:val="clear" w:color="auto" w:fill="auto"/>
          </w:tcPr>
          <w:p w14:paraId="267B529A" w14:textId="77777777" w:rsidR="0035427E" w:rsidRPr="00D353C6" w:rsidRDefault="0035427E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Wszyscy nauczyciele</w:t>
            </w:r>
          </w:p>
        </w:tc>
      </w:tr>
      <w:tr w:rsidR="00D27E20" w:rsidRPr="00D353C6" w14:paraId="4F452F0C" w14:textId="77777777" w:rsidTr="00EA10C2">
        <w:tc>
          <w:tcPr>
            <w:tcW w:w="2016" w:type="dxa"/>
            <w:shd w:val="clear" w:color="auto" w:fill="auto"/>
          </w:tcPr>
          <w:p w14:paraId="3AF78062" w14:textId="77777777" w:rsidR="0035427E" w:rsidRPr="00D353C6" w:rsidRDefault="0035427E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Kształtowanie postaw</w:t>
            </w:r>
          </w:p>
          <w:p w14:paraId="4405102F" w14:textId="77777777" w:rsidR="0035427E" w:rsidRPr="00D353C6" w:rsidRDefault="0035427E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odpowiedzialności za własne zdrowie</w:t>
            </w:r>
            <w:r w:rsidR="00EF0986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, </w:t>
            </w:r>
            <w:r w:rsidR="00EF0986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lastRenderedPageBreak/>
              <w:t>szczególnie w sytuacji epidemicznej</w:t>
            </w:r>
          </w:p>
        </w:tc>
        <w:tc>
          <w:tcPr>
            <w:tcW w:w="4318" w:type="dxa"/>
            <w:shd w:val="clear" w:color="auto" w:fill="auto"/>
          </w:tcPr>
          <w:p w14:paraId="114ABA16" w14:textId="77777777" w:rsidR="0035427E" w:rsidRPr="00D353C6" w:rsidRDefault="0035427E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lastRenderedPageBreak/>
              <w:t>-</w:t>
            </w:r>
            <w:r w:rsidR="006641A3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higieniczny dla ucznia plan zaję</w:t>
            </w:r>
            <w:r w:rsidR="006641A3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ć</w:t>
            </w:r>
          </w:p>
          <w:p w14:paraId="7AD19DC1" w14:textId="77777777" w:rsidR="0035427E" w:rsidRPr="00D353C6" w:rsidRDefault="0035427E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</w:t>
            </w:r>
            <w:r w:rsidR="006641A3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zachęcanie do aktywności fizycznej i ruchu na świeżym powietrzu</w:t>
            </w:r>
          </w:p>
          <w:p w14:paraId="569DE50E" w14:textId="77777777" w:rsidR="0035427E" w:rsidRPr="00D353C6" w:rsidRDefault="0035427E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lastRenderedPageBreak/>
              <w:t>- wyrabianie, dbanie i kontrolowanie prawidłowej postawy podczas</w:t>
            </w:r>
          </w:p>
          <w:p w14:paraId="02693251" w14:textId="6FBB0C65" w:rsidR="0035427E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ćwiczeń</w:t>
            </w:r>
            <w:r w:rsidR="0035427E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na instrumencie</w:t>
            </w:r>
            <w:r w:rsidR="00DC5439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</w:p>
          <w:p w14:paraId="7D8A25F6" w14:textId="75D76770" w:rsidR="00A266DF" w:rsidRPr="00D353C6" w:rsidRDefault="00A266DF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124" w:type="dxa"/>
            <w:shd w:val="clear" w:color="auto" w:fill="auto"/>
          </w:tcPr>
          <w:p w14:paraId="37DF552A" w14:textId="2B128546" w:rsidR="0035427E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lastRenderedPageBreak/>
              <w:t>Wrzesień 20</w:t>
            </w:r>
            <w:r w:rsidR="002410B1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2</w:t>
            </w:r>
            <w:r w:rsidR="000413E1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2</w:t>
            </w:r>
          </w:p>
          <w:p w14:paraId="0DD2FD69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</w:p>
          <w:p w14:paraId="72504DC1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Cały rok</w:t>
            </w:r>
          </w:p>
        </w:tc>
        <w:tc>
          <w:tcPr>
            <w:tcW w:w="1830" w:type="dxa"/>
            <w:shd w:val="clear" w:color="auto" w:fill="auto"/>
          </w:tcPr>
          <w:p w14:paraId="0DC3D030" w14:textId="77777777" w:rsidR="0035427E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Dyrektor</w:t>
            </w:r>
          </w:p>
          <w:p w14:paraId="2C168AA5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</w:p>
          <w:p w14:paraId="77D1A12C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</w:p>
          <w:p w14:paraId="40210EE5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lastRenderedPageBreak/>
              <w:t>Nauczyciele przedmiotu głównego</w:t>
            </w:r>
          </w:p>
        </w:tc>
      </w:tr>
      <w:tr w:rsidR="006641A3" w:rsidRPr="00D353C6" w14:paraId="633EB5AB" w14:textId="77777777" w:rsidTr="00EA10C2">
        <w:tc>
          <w:tcPr>
            <w:tcW w:w="9288" w:type="dxa"/>
            <w:gridSpan w:val="4"/>
            <w:shd w:val="clear" w:color="auto" w:fill="auto"/>
          </w:tcPr>
          <w:p w14:paraId="2C2AC09E" w14:textId="77777777" w:rsidR="00261117" w:rsidRPr="00D353C6" w:rsidRDefault="00261117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  <w:p w14:paraId="7F2C3E64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  <w:t xml:space="preserve">Strefa </w:t>
            </w:r>
            <w:r w:rsidR="00711DE2" w:rsidRPr="00D353C6"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  <w:t>aksjologiczna</w:t>
            </w:r>
          </w:p>
          <w:p w14:paraId="5F629017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</w:p>
        </w:tc>
      </w:tr>
      <w:tr w:rsidR="00D27E20" w:rsidRPr="00D353C6" w14:paraId="53969F25" w14:textId="77777777" w:rsidTr="00EA10C2">
        <w:tc>
          <w:tcPr>
            <w:tcW w:w="2016" w:type="dxa"/>
            <w:shd w:val="clear" w:color="auto" w:fill="auto"/>
          </w:tcPr>
          <w:p w14:paraId="77CC4FDD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Rozwój</w:t>
            </w:r>
          </w:p>
          <w:p w14:paraId="7420BCF4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poszanowania</w:t>
            </w:r>
          </w:p>
          <w:p w14:paraId="26FDDD98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dziedzictwa</w:t>
            </w:r>
          </w:p>
          <w:p w14:paraId="742ADAEB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narodowego i</w:t>
            </w:r>
          </w:p>
          <w:p w14:paraId="2B1D6D3F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kształtowanie</w:t>
            </w:r>
          </w:p>
          <w:p w14:paraId="22F4D7BD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świadomości</w:t>
            </w:r>
          </w:p>
          <w:p w14:paraId="26053CF0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narodowej.</w:t>
            </w:r>
          </w:p>
        </w:tc>
        <w:tc>
          <w:tcPr>
            <w:tcW w:w="4318" w:type="dxa"/>
            <w:shd w:val="clear" w:color="auto" w:fill="auto"/>
          </w:tcPr>
          <w:p w14:paraId="31FF7D68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świętowanie rocznic i wydarzeń</w:t>
            </w:r>
          </w:p>
          <w:p w14:paraId="317ADDCB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patriotycznych, Dzień Patrona</w:t>
            </w:r>
          </w:p>
          <w:p w14:paraId="519B7482" w14:textId="77777777" w:rsidR="004765F0" w:rsidRPr="00D353C6" w:rsidRDefault="004765F0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</w:p>
          <w:p w14:paraId="53D18F2B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124" w:type="dxa"/>
            <w:shd w:val="clear" w:color="auto" w:fill="auto"/>
          </w:tcPr>
          <w:p w14:paraId="296E4CB3" w14:textId="467F87B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Listopad 2</w:t>
            </w:r>
            <w:r w:rsidR="002410B1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02</w:t>
            </w:r>
            <w:r w:rsidR="00F14BAB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1830" w:type="dxa"/>
            <w:shd w:val="clear" w:color="auto" w:fill="auto"/>
          </w:tcPr>
          <w:p w14:paraId="07812DF9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Dyrektor</w:t>
            </w:r>
          </w:p>
          <w:p w14:paraId="01CD4CC1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</w:p>
          <w:p w14:paraId="3C062A6E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Nauczyciele</w:t>
            </w:r>
          </w:p>
        </w:tc>
      </w:tr>
      <w:tr w:rsidR="00D27E20" w:rsidRPr="00D353C6" w14:paraId="7C4E4F22" w14:textId="77777777" w:rsidTr="00EA10C2">
        <w:tc>
          <w:tcPr>
            <w:tcW w:w="2016" w:type="dxa"/>
            <w:shd w:val="clear" w:color="auto" w:fill="auto"/>
          </w:tcPr>
          <w:p w14:paraId="54642F79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Upowszechnienie</w:t>
            </w:r>
          </w:p>
          <w:p w14:paraId="227E176A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wiedzy na temat</w:t>
            </w:r>
          </w:p>
          <w:p w14:paraId="5A550AE8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obowiązujących w</w:t>
            </w:r>
          </w:p>
          <w:p w14:paraId="0B90587A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szkole norm i</w:t>
            </w:r>
          </w:p>
          <w:p w14:paraId="3B9EECE7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wartości.</w:t>
            </w:r>
          </w:p>
        </w:tc>
        <w:tc>
          <w:tcPr>
            <w:tcW w:w="4318" w:type="dxa"/>
            <w:shd w:val="clear" w:color="auto" w:fill="auto"/>
          </w:tcPr>
          <w:p w14:paraId="5AF336AE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zapoznanie ucznia z dokumentami obowiązującymi w szkole (statut, program</w:t>
            </w:r>
          </w:p>
          <w:p w14:paraId="3F85861B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wychowawczo-profilaktyczny)</w:t>
            </w:r>
          </w:p>
          <w:p w14:paraId="00768BEF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kształtowanie umiejętności analizy sytuacji wychowawczych, odróżniania dobra od zła;</w:t>
            </w:r>
          </w:p>
          <w:p w14:paraId="5EE3064C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kształtowanie postaw wyrażających szacunek dla ludzi, niezależnie od</w:t>
            </w:r>
          </w:p>
          <w:p w14:paraId="46756D79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religii, statusu materialnego, wieku, wyglądu, poziomu rozwoju intelektualnego i fizycznego oraz respektowanie ich praw, podejmowanie działań w celu zapobiegania dyskryminacji;</w:t>
            </w:r>
          </w:p>
          <w:p w14:paraId="21F5946C" w14:textId="77777777" w:rsidR="004765F0" w:rsidRPr="00D353C6" w:rsidRDefault="004765F0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wdrażanie do dbania o ład i porządek w najbliższym otoczeniu, w salach szkolnych i na terenie budynku;</w:t>
            </w:r>
          </w:p>
        </w:tc>
        <w:tc>
          <w:tcPr>
            <w:tcW w:w="1124" w:type="dxa"/>
            <w:shd w:val="clear" w:color="auto" w:fill="auto"/>
          </w:tcPr>
          <w:p w14:paraId="654BC86D" w14:textId="2AA8C275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Wrzesień 20</w:t>
            </w:r>
            <w:r w:rsidR="002410B1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2</w:t>
            </w:r>
            <w:r w:rsidR="00F14BAB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2</w:t>
            </w:r>
          </w:p>
          <w:p w14:paraId="2754EB98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</w:p>
          <w:p w14:paraId="7FDEF291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</w:p>
          <w:p w14:paraId="270CA867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Cały rok</w:t>
            </w:r>
          </w:p>
        </w:tc>
        <w:tc>
          <w:tcPr>
            <w:tcW w:w="1830" w:type="dxa"/>
            <w:shd w:val="clear" w:color="auto" w:fill="auto"/>
          </w:tcPr>
          <w:p w14:paraId="2BA5377C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Nauczyciele</w:t>
            </w:r>
          </w:p>
        </w:tc>
      </w:tr>
      <w:tr w:rsidR="00D27E20" w:rsidRPr="00D353C6" w14:paraId="3AD357B8" w14:textId="77777777" w:rsidTr="00EA10C2">
        <w:tc>
          <w:tcPr>
            <w:tcW w:w="2016" w:type="dxa"/>
            <w:shd w:val="clear" w:color="auto" w:fill="auto"/>
          </w:tcPr>
          <w:p w14:paraId="633EC94E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Wskazywanie</w:t>
            </w:r>
          </w:p>
          <w:p w14:paraId="7ABD9C36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autorytetów i</w:t>
            </w:r>
          </w:p>
          <w:p w14:paraId="571EAC84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wzorców</w:t>
            </w:r>
          </w:p>
          <w:p w14:paraId="4ECD292E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moralnych</w:t>
            </w:r>
          </w:p>
        </w:tc>
        <w:tc>
          <w:tcPr>
            <w:tcW w:w="4318" w:type="dxa"/>
            <w:shd w:val="clear" w:color="auto" w:fill="auto"/>
          </w:tcPr>
          <w:p w14:paraId="2FB1B2C3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warsztaty</w:t>
            </w:r>
          </w:p>
        </w:tc>
        <w:tc>
          <w:tcPr>
            <w:tcW w:w="1124" w:type="dxa"/>
            <w:shd w:val="clear" w:color="auto" w:fill="auto"/>
          </w:tcPr>
          <w:p w14:paraId="4F23AFA4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Cały rok</w:t>
            </w:r>
          </w:p>
        </w:tc>
        <w:tc>
          <w:tcPr>
            <w:tcW w:w="1830" w:type="dxa"/>
            <w:shd w:val="clear" w:color="auto" w:fill="auto"/>
          </w:tcPr>
          <w:p w14:paraId="27160763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Nauczyciele</w:t>
            </w:r>
          </w:p>
          <w:p w14:paraId="13262E85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Dyrektor</w:t>
            </w:r>
          </w:p>
        </w:tc>
      </w:tr>
      <w:tr w:rsidR="006641A3" w:rsidRPr="00D353C6" w14:paraId="0F70D110" w14:textId="77777777" w:rsidTr="00EA10C2">
        <w:tc>
          <w:tcPr>
            <w:tcW w:w="9288" w:type="dxa"/>
            <w:gridSpan w:val="4"/>
            <w:shd w:val="clear" w:color="auto" w:fill="auto"/>
          </w:tcPr>
          <w:p w14:paraId="58D8F88C" w14:textId="77777777" w:rsidR="00261117" w:rsidRPr="00D353C6" w:rsidRDefault="00261117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  <w:p w14:paraId="16C3F05F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  <w:lastRenderedPageBreak/>
              <w:t>Strefa muzyczna</w:t>
            </w:r>
          </w:p>
          <w:p w14:paraId="75E93A5C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</w:p>
        </w:tc>
      </w:tr>
      <w:tr w:rsidR="00D27E20" w:rsidRPr="00D353C6" w14:paraId="433A8F44" w14:textId="77777777" w:rsidTr="00EA10C2">
        <w:tc>
          <w:tcPr>
            <w:tcW w:w="2016" w:type="dxa"/>
            <w:shd w:val="clear" w:color="auto" w:fill="auto"/>
          </w:tcPr>
          <w:p w14:paraId="76110D2E" w14:textId="77777777" w:rsidR="006D5394" w:rsidRPr="00D353C6" w:rsidRDefault="006D5394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lastRenderedPageBreak/>
              <w:t>Kształtowanie</w:t>
            </w:r>
          </w:p>
          <w:p w14:paraId="07338AA9" w14:textId="77777777" w:rsidR="006D5394" w:rsidRPr="00D353C6" w:rsidRDefault="006D5394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świadomości</w:t>
            </w:r>
          </w:p>
          <w:p w14:paraId="5F5B2D11" w14:textId="77777777" w:rsidR="006D5394" w:rsidRPr="00D353C6" w:rsidRDefault="006D5394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muzycznej.</w:t>
            </w:r>
          </w:p>
          <w:p w14:paraId="47DCBD71" w14:textId="77777777" w:rsidR="006D5394" w:rsidRPr="00D353C6" w:rsidRDefault="006D5394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Rozwijanie</w:t>
            </w:r>
          </w:p>
          <w:p w14:paraId="7A5C70D6" w14:textId="77777777" w:rsidR="006D5394" w:rsidRPr="00D353C6" w:rsidRDefault="006D5394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uzdolnień</w:t>
            </w:r>
          </w:p>
          <w:p w14:paraId="4761CB4F" w14:textId="77777777" w:rsidR="006641A3" w:rsidRPr="00D353C6" w:rsidRDefault="006D5394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muzycznych.</w:t>
            </w:r>
          </w:p>
        </w:tc>
        <w:tc>
          <w:tcPr>
            <w:tcW w:w="4318" w:type="dxa"/>
            <w:shd w:val="clear" w:color="auto" w:fill="auto"/>
          </w:tcPr>
          <w:p w14:paraId="0DC1826C" w14:textId="77777777" w:rsidR="003411B7" w:rsidRPr="00D353C6" w:rsidRDefault="003411B7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przygotowanie programów artystycznych na uroczystości szkolne,</w:t>
            </w:r>
          </w:p>
          <w:p w14:paraId="53B53237" w14:textId="77777777" w:rsidR="003411B7" w:rsidRPr="00D353C6" w:rsidRDefault="003411B7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prezentowanie talentów na forum szkoły i miasta</w:t>
            </w:r>
            <w:r w:rsidR="004765F0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, również online</w:t>
            </w:r>
          </w:p>
          <w:p w14:paraId="69543EAC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124" w:type="dxa"/>
            <w:shd w:val="clear" w:color="auto" w:fill="auto"/>
          </w:tcPr>
          <w:p w14:paraId="5FF52C64" w14:textId="77777777" w:rsidR="006641A3" w:rsidRPr="00D353C6" w:rsidRDefault="006641A3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830" w:type="dxa"/>
            <w:shd w:val="clear" w:color="auto" w:fill="auto"/>
          </w:tcPr>
          <w:p w14:paraId="5BB4E559" w14:textId="77777777" w:rsidR="003411B7" w:rsidRPr="00D353C6" w:rsidRDefault="003411B7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Opiekun Samorządu</w:t>
            </w:r>
          </w:p>
          <w:p w14:paraId="45CF6C2F" w14:textId="77777777" w:rsidR="003411B7" w:rsidRPr="00D353C6" w:rsidRDefault="003411B7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Uczniowskiego</w:t>
            </w:r>
          </w:p>
          <w:p w14:paraId="417633A5" w14:textId="77777777" w:rsidR="003411B7" w:rsidRPr="00D353C6" w:rsidRDefault="003411B7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Nauczyciele wskazani</w:t>
            </w:r>
          </w:p>
          <w:p w14:paraId="6EA82258" w14:textId="77777777" w:rsidR="006641A3" w:rsidRPr="00D353C6" w:rsidRDefault="003411B7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przez Dyrektora Szkoły</w:t>
            </w:r>
          </w:p>
        </w:tc>
      </w:tr>
      <w:tr w:rsidR="00D27E20" w:rsidRPr="00D353C6" w14:paraId="6A790484" w14:textId="77777777" w:rsidTr="00EA10C2">
        <w:tc>
          <w:tcPr>
            <w:tcW w:w="2016" w:type="dxa"/>
            <w:shd w:val="clear" w:color="auto" w:fill="auto"/>
          </w:tcPr>
          <w:p w14:paraId="389702F0" w14:textId="77777777" w:rsidR="003411B7" w:rsidRPr="00D353C6" w:rsidRDefault="003411B7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Rozwijanie osobowości ucznia</w:t>
            </w:r>
          </w:p>
          <w:p w14:paraId="145885DC" w14:textId="77777777" w:rsidR="003411B7" w:rsidRPr="00D353C6" w:rsidRDefault="003411B7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poprzez bezpośredni kontakt</w:t>
            </w:r>
          </w:p>
          <w:p w14:paraId="23140624" w14:textId="77777777" w:rsidR="003411B7" w:rsidRPr="00D353C6" w:rsidRDefault="003411B7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z muzyką</w:t>
            </w:r>
          </w:p>
        </w:tc>
        <w:tc>
          <w:tcPr>
            <w:tcW w:w="4318" w:type="dxa"/>
            <w:shd w:val="clear" w:color="auto" w:fill="auto"/>
          </w:tcPr>
          <w:p w14:paraId="523C55EA" w14:textId="77777777" w:rsidR="003411B7" w:rsidRPr="00D353C6" w:rsidRDefault="003411B7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- zapoznawanie ucznia z muzyką o wysokich walorach artystycznych podczas: zajęć indywidualnych, zajęć grupowych i zespołowych, szkolnych audycji muzycznych, </w:t>
            </w:r>
            <w:proofErr w:type="gramStart"/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warsztatów,  koncertów</w:t>
            </w:r>
            <w:proofErr w:type="gramEnd"/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szkolnych, wyjazdów na koncerty</w:t>
            </w:r>
          </w:p>
          <w:p w14:paraId="6FB8CCBE" w14:textId="77777777" w:rsidR="003411B7" w:rsidRPr="00D353C6" w:rsidRDefault="003411B7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uczestniczenie w życiu muzycznym szkoły i środowiska lokalnego</w:t>
            </w:r>
          </w:p>
          <w:p w14:paraId="1F9393F4" w14:textId="77777777" w:rsidR="003411B7" w:rsidRPr="00D353C6" w:rsidRDefault="003411B7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wykorzystywanie własnych umiejętności ucznia w działalności lokalnych</w:t>
            </w:r>
          </w:p>
          <w:p w14:paraId="7B9FC616" w14:textId="77777777" w:rsidR="003411B7" w:rsidRPr="00D353C6" w:rsidRDefault="003411B7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zespołów muzycznych</w:t>
            </w:r>
          </w:p>
          <w:p w14:paraId="3B7F4103" w14:textId="77777777" w:rsidR="003411B7" w:rsidRPr="00D353C6" w:rsidRDefault="003411B7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praca uczniów w zespołach i inspirowanie do wspólnej kreatywności</w:t>
            </w:r>
          </w:p>
          <w:p w14:paraId="1BEDF638" w14:textId="77777777" w:rsidR="003411B7" w:rsidRPr="00D353C6" w:rsidRDefault="003411B7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kształtowanie odpowiedzialności za własną prezentację sceniczną (wykonanie,</w:t>
            </w:r>
          </w:p>
          <w:p w14:paraId="130B8BED" w14:textId="77777777" w:rsidR="003411B7" w:rsidRPr="00D353C6" w:rsidRDefault="003411B7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strój, odpowiednie zachowanie się podczas występu)</w:t>
            </w:r>
          </w:p>
        </w:tc>
        <w:tc>
          <w:tcPr>
            <w:tcW w:w="1124" w:type="dxa"/>
            <w:shd w:val="clear" w:color="auto" w:fill="auto"/>
          </w:tcPr>
          <w:p w14:paraId="3D03C4CF" w14:textId="77777777" w:rsidR="003411B7" w:rsidRPr="00D353C6" w:rsidRDefault="003411B7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Cały rok</w:t>
            </w:r>
          </w:p>
        </w:tc>
        <w:tc>
          <w:tcPr>
            <w:tcW w:w="1830" w:type="dxa"/>
            <w:shd w:val="clear" w:color="auto" w:fill="auto"/>
          </w:tcPr>
          <w:p w14:paraId="54A21E80" w14:textId="77777777" w:rsidR="003411B7" w:rsidRPr="00D353C6" w:rsidRDefault="003411B7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Wszyscy nauczyciele</w:t>
            </w:r>
          </w:p>
        </w:tc>
      </w:tr>
      <w:tr w:rsidR="003411B7" w:rsidRPr="00D353C6" w14:paraId="7D4CE9F2" w14:textId="77777777" w:rsidTr="00EA10C2">
        <w:tc>
          <w:tcPr>
            <w:tcW w:w="9288" w:type="dxa"/>
            <w:gridSpan w:val="4"/>
            <w:shd w:val="clear" w:color="auto" w:fill="auto"/>
          </w:tcPr>
          <w:p w14:paraId="3FAF2AFF" w14:textId="77777777" w:rsidR="00261117" w:rsidRPr="00D353C6" w:rsidRDefault="00261117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  <w:p w14:paraId="3E1159D2" w14:textId="77777777" w:rsidR="003411B7" w:rsidRPr="00D353C6" w:rsidRDefault="003411B7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  <w:t>Strefa profilaktyki uzależnień</w:t>
            </w:r>
          </w:p>
          <w:p w14:paraId="3AAF9752" w14:textId="77777777" w:rsidR="003411B7" w:rsidRPr="00D353C6" w:rsidRDefault="003411B7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</w:p>
        </w:tc>
      </w:tr>
      <w:tr w:rsidR="00D27E20" w:rsidRPr="00D353C6" w14:paraId="5D607101" w14:textId="77777777" w:rsidTr="00EA10C2">
        <w:tc>
          <w:tcPr>
            <w:tcW w:w="2016" w:type="dxa"/>
            <w:shd w:val="clear" w:color="auto" w:fill="auto"/>
          </w:tcPr>
          <w:p w14:paraId="0AB7DBDC" w14:textId="77777777" w:rsidR="003411B7" w:rsidRPr="00D353C6" w:rsidRDefault="003411B7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Przeciwdziałanie</w:t>
            </w:r>
          </w:p>
          <w:p w14:paraId="4A7A2C9C" w14:textId="77777777" w:rsidR="003411B7" w:rsidRPr="00D353C6" w:rsidRDefault="003411B7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niedostosowaniu</w:t>
            </w:r>
          </w:p>
          <w:p w14:paraId="4C0E4486" w14:textId="77777777" w:rsidR="003411B7" w:rsidRPr="00D353C6" w:rsidRDefault="003411B7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społecznemu, </w:t>
            </w:r>
            <w:proofErr w:type="spellStart"/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zachowaniom</w:t>
            </w:r>
            <w:proofErr w:type="spellEnd"/>
          </w:p>
          <w:p w14:paraId="5A679914" w14:textId="77777777" w:rsidR="003411B7" w:rsidRPr="00D353C6" w:rsidRDefault="003411B7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patologicznym</w:t>
            </w:r>
          </w:p>
          <w:p w14:paraId="53686A48" w14:textId="77777777" w:rsidR="003411B7" w:rsidRPr="00D353C6" w:rsidRDefault="003411B7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lastRenderedPageBreak/>
              <w:t>i uzależnieniom</w:t>
            </w:r>
          </w:p>
        </w:tc>
        <w:tc>
          <w:tcPr>
            <w:tcW w:w="4318" w:type="dxa"/>
            <w:shd w:val="clear" w:color="auto" w:fill="auto"/>
          </w:tcPr>
          <w:p w14:paraId="67C23A13" w14:textId="77777777" w:rsidR="003411B7" w:rsidRPr="00D353C6" w:rsidRDefault="005C37F9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lastRenderedPageBreak/>
              <w:t xml:space="preserve">- </w:t>
            </w:r>
            <w:r w:rsidR="003411B7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pogadanki</w:t>
            </w:r>
          </w:p>
          <w:p w14:paraId="213AD6A7" w14:textId="77777777" w:rsidR="003411B7" w:rsidRPr="00D353C6" w:rsidRDefault="005C37F9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- </w:t>
            </w:r>
            <w:r w:rsidR="003411B7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kształtowanie świadomości</w:t>
            </w: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3411B7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negatywnego wpływu</w:t>
            </w:r>
            <w:r w:rsidR="004765F0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3411B7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pracy przy komputerze na</w:t>
            </w: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3411B7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zdrowie i kontakty społeczne</w:t>
            </w: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3411B7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oraz </w:t>
            </w:r>
            <w:r w:rsidR="003411B7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lastRenderedPageBreak/>
              <w:t>niebezpieczeństw</w:t>
            </w: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3411B7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wynikających z anonimowości</w:t>
            </w: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3411B7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kontaktów, respektowanie</w:t>
            </w: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3411B7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ograniczeń</w:t>
            </w: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3411B7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dotyczących korzystania z</w:t>
            </w: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3411B7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komputera, </w:t>
            </w:r>
            <w:proofErr w:type="spellStart"/>
            <w:r w:rsidR="003411B7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internetu</w:t>
            </w:r>
            <w:proofErr w:type="spellEnd"/>
            <w:r w:rsidR="003411B7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i</w:t>
            </w:r>
          </w:p>
          <w:p w14:paraId="69497FC9" w14:textId="2738CC3C" w:rsidR="003411B7" w:rsidRPr="00D353C6" w:rsidRDefault="005C37F9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M</w:t>
            </w:r>
            <w:r w:rsidR="003411B7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ultimediów</w:t>
            </w: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3411B7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(bezpieczeństwo w </w:t>
            </w:r>
            <w:proofErr w:type="spellStart"/>
            <w:r w:rsidR="003411B7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internecie</w:t>
            </w:r>
            <w:proofErr w:type="spellEnd"/>
            <w:r w:rsidR="003411B7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)</w:t>
            </w:r>
            <w:r w:rsidR="004765F0"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</w:p>
        </w:tc>
        <w:tc>
          <w:tcPr>
            <w:tcW w:w="1124" w:type="dxa"/>
            <w:shd w:val="clear" w:color="auto" w:fill="auto"/>
          </w:tcPr>
          <w:p w14:paraId="43B827EC" w14:textId="77777777" w:rsidR="003411B7" w:rsidRPr="00D353C6" w:rsidRDefault="005C37F9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lastRenderedPageBreak/>
              <w:t>Cały rok</w:t>
            </w:r>
          </w:p>
        </w:tc>
        <w:tc>
          <w:tcPr>
            <w:tcW w:w="1830" w:type="dxa"/>
            <w:shd w:val="clear" w:color="auto" w:fill="auto"/>
          </w:tcPr>
          <w:p w14:paraId="0AE063C7" w14:textId="77777777" w:rsidR="003411B7" w:rsidRPr="00D353C6" w:rsidRDefault="005C37F9" w:rsidP="00AA7C24">
            <w:pPr>
              <w:autoSpaceDE w:val="0"/>
              <w:autoSpaceDN w:val="0"/>
              <w:adjustRightInd w:val="0"/>
              <w:spacing w:after="0"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D353C6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Wszyscy nauczyciele</w:t>
            </w:r>
          </w:p>
        </w:tc>
      </w:tr>
    </w:tbl>
    <w:p w14:paraId="57DC178B" w14:textId="77777777" w:rsidR="00BD29C3" w:rsidRPr="00D353C6" w:rsidRDefault="00BD29C3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318003B7" w14:textId="77777777" w:rsidR="00BD29C3" w:rsidRDefault="00BD29C3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171B639E" w14:textId="77777777" w:rsidR="000214AC" w:rsidRDefault="000214AC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10C9599A" w14:textId="77777777" w:rsidR="000214AC" w:rsidRDefault="000214AC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177F1B13" w14:textId="77777777" w:rsidR="000214AC" w:rsidRPr="00D353C6" w:rsidRDefault="000214AC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023E6F3D" w14:textId="77777777" w:rsidR="00261117" w:rsidRPr="00D353C6" w:rsidRDefault="00EA10C2" w:rsidP="00AA7C24">
      <w:pPr>
        <w:pStyle w:val="Nagwek1"/>
        <w:spacing w:before="0" w:after="0"/>
        <w:rPr>
          <w:rFonts w:ascii="Arial" w:hAnsi="Arial" w:cs="Arial"/>
        </w:rPr>
      </w:pPr>
      <w:bookmarkStart w:id="8" w:name="_Toc99016082"/>
      <w:r w:rsidRPr="00D353C6">
        <w:rPr>
          <w:rFonts w:ascii="Arial" w:hAnsi="Arial" w:cs="Arial"/>
        </w:rPr>
        <w:t xml:space="preserve">IX. </w:t>
      </w:r>
      <w:r w:rsidR="00261117" w:rsidRPr="00D353C6">
        <w:rPr>
          <w:rFonts w:ascii="Arial" w:hAnsi="Arial" w:cs="Arial"/>
        </w:rPr>
        <w:t>EWALUACJA PROGRAMU</w:t>
      </w:r>
      <w:bookmarkEnd w:id="8"/>
    </w:p>
    <w:p w14:paraId="303E27A4" w14:textId="77777777" w:rsidR="00261117" w:rsidRPr="00D353C6" w:rsidRDefault="00261117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5B838610" w14:textId="77777777" w:rsidR="00261117" w:rsidRPr="00D353C6" w:rsidRDefault="000214AC" w:rsidP="00AA7C24">
      <w:pPr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1 </w:t>
      </w:r>
      <w:r w:rsidR="00261117" w:rsidRPr="00D353C6">
        <w:rPr>
          <w:rFonts w:ascii="Arial" w:hAnsi="Arial"/>
          <w:color w:val="000000"/>
          <w:sz w:val="24"/>
          <w:szCs w:val="24"/>
        </w:rPr>
        <w:t>Informacje o realizacji programu będą uzyskiwane poprzez:</w:t>
      </w:r>
    </w:p>
    <w:p w14:paraId="5FBAE93B" w14:textId="77777777" w:rsidR="00261117" w:rsidRPr="00D353C6" w:rsidRDefault="000214AC" w:rsidP="00AA7C24">
      <w:pPr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261117" w:rsidRPr="00D353C6">
        <w:rPr>
          <w:rFonts w:ascii="Arial" w:hAnsi="Arial"/>
          <w:color w:val="000000"/>
          <w:sz w:val="24"/>
          <w:szCs w:val="24"/>
        </w:rPr>
        <w:t xml:space="preserve">obserwację i ocenę </w:t>
      </w:r>
      <w:proofErr w:type="spellStart"/>
      <w:r w:rsidR="00261117" w:rsidRPr="00D353C6">
        <w:rPr>
          <w:rFonts w:ascii="Arial" w:hAnsi="Arial"/>
          <w:color w:val="000000"/>
          <w:sz w:val="24"/>
          <w:szCs w:val="24"/>
        </w:rPr>
        <w:t>zachowań</w:t>
      </w:r>
      <w:proofErr w:type="spellEnd"/>
      <w:r w:rsidR="00261117" w:rsidRPr="00D353C6">
        <w:rPr>
          <w:rFonts w:ascii="Arial" w:hAnsi="Arial"/>
          <w:color w:val="000000"/>
          <w:sz w:val="24"/>
          <w:szCs w:val="24"/>
        </w:rPr>
        <w:t xml:space="preserve"> uczniów,</w:t>
      </w:r>
    </w:p>
    <w:p w14:paraId="209258F9" w14:textId="77777777" w:rsidR="00261117" w:rsidRPr="00D353C6" w:rsidRDefault="000214AC" w:rsidP="00AA7C24">
      <w:pPr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261117" w:rsidRPr="00D353C6">
        <w:rPr>
          <w:rFonts w:ascii="Arial" w:hAnsi="Arial"/>
          <w:color w:val="000000"/>
          <w:sz w:val="24"/>
          <w:szCs w:val="24"/>
        </w:rPr>
        <w:t>rozmowy z uczniami,</w:t>
      </w:r>
    </w:p>
    <w:p w14:paraId="296C0873" w14:textId="77777777" w:rsidR="00261117" w:rsidRPr="00D353C6" w:rsidRDefault="000214AC" w:rsidP="00AA7C24">
      <w:pPr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261117" w:rsidRPr="00D353C6">
        <w:rPr>
          <w:rFonts w:ascii="Arial" w:hAnsi="Arial"/>
          <w:color w:val="000000"/>
          <w:sz w:val="24"/>
          <w:szCs w:val="24"/>
        </w:rPr>
        <w:t>konsultacje z rodzicami,</w:t>
      </w:r>
    </w:p>
    <w:p w14:paraId="308CDBE6" w14:textId="77777777" w:rsidR="00261117" w:rsidRPr="00D353C6" w:rsidRDefault="000214AC" w:rsidP="00AA7C24">
      <w:pPr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261117" w:rsidRPr="00D353C6">
        <w:rPr>
          <w:rFonts w:ascii="Arial" w:hAnsi="Arial"/>
          <w:color w:val="000000"/>
          <w:sz w:val="24"/>
          <w:szCs w:val="24"/>
        </w:rPr>
        <w:t>sondaż wśród uczniów, nauczycieli, rodziców,</w:t>
      </w:r>
    </w:p>
    <w:p w14:paraId="26DCE245" w14:textId="77777777" w:rsidR="00261117" w:rsidRPr="00D353C6" w:rsidRDefault="000214AC" w:rsidP="00AA7C24">
      <w:pPr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261117" w:rsidRPr="00D353C6">
        <w:rPr>
          <w:rFonts w:ascii="Arial" w:hAnsi="Arial"/>
          <w:color w:val="000000"/>
          <w:sz w:val="24"/>
          <w:szCs w:val="24"/>
        </w:rPr>
        <w:t>analizę własnych dokonań,</w:t>
      </w:r>
    </w:p>
    <w:p w14:paraId="02E13122" w14:textId="77777777" w:rsidR="00261117" w:rsidRPr="00D353C6" w:rsidRDefault="000214AC" w:rsidP="00AA7C24">
      <w:pPr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261117" w:rsidRPr="00D353C6">
        <w:rPr>
          <w:rFonts w:ascii="Arial" w:hAnsi="Arial"/>
          <w:color w:val="000000"/>
          <w:sz w:val="24"/>
          <w:szCs w:val="24"/>
        </w:rPr>
        <w:t>analizę dokumentacji szkolnej,</w:t>
      </w:r>
    </w:p>
    <w:p w14:paraId="1426A472" w14:textId="77777777" w:rsidR="00261117" w:rsidRPr="00D353C6" w:rsidRDefault="000214AC" w:rsidP="00AA7C24">
      <w:pPr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261117" w:rsidRPr="00D353C6">
        <w:rPr>
          <w:rFonts w:ascii="Arial" w:hAnsi="Arial"/>
          <w:color w:val="000000"/>
          <w:sz w:val="24"/>
          <w:szCs w:val="24"/>
        </w:rPr>
        <w:t>opinie nadzoru pedagogicznego</w:t>
      </w:r>
    </w:p>
    <w:p w14:paraId="297F5AA5" w14:textId="77777777" w:rsidR="00261117" w:rsidRPr="00D353C6" w:rsidRDefault="000214AC" w:rsidP="00AA7C24">
      <w:pPr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2 </w:t>
      </w:r>
      <w:r w:rsidR="00261117" w:rsidRPr="00D353C6">
        <w:rPr>
          <w:rFonts w:ascii="Arial" w:hAnsi="Arial"/>
          <w:color w:val="000000"/>
          <w:sz w:val="24"/>
          <w:szCs w:val="24"/>
        </w:rPr>
        <w:t>Analizie powinna być poddana ilość zdobytych nagród w konkursach oraz nagród przyznanych uczniom zgodnie ze Statutem Szkoły.</w:t>
      </w:r>
    </w:p>
    <w:p w14:paraId="15C54363" w14:textId="77777777" w:rsidR="00261117" w:rsidRPr="00D353C6" w:rsidRDefault="000214AC" w:rsidP="00AA7C24">
      <w:pPr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3 </w:t>
      </w:r>
      <w:r w:rsidR="00261117" w:rsidRPr="00D353C6">
        <w:rPr>
          <w:rFonts w:ascii="Arial" w:hAnsi="Arial"/>
          <w:color w:val="000000"/>
          <w:sz w:val="24"/>
          <w:szCs w:val="24"/>
        </w:rPr>
        <w:t>Ważnym wskaźnikiem ilościowym będzie liczba uczniów, która aktywnie zaangażuje się w życie szkoły poprzez:</w:t>
      </w:r>
    </w:p>
    <w:p w14:paraId="4BB6DF77" w14:textId="77777777" w:rsidR="00261117" w:rsidRPr="00D353C6" w:rsidRDefault="000214AC" w:rsidP="00AA7C24">
      <w:pPr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261117" w:rsidRPr="00D353C6">
        <w:rPr>
          <w:rFonts w:ascii="Arial" w:hAnsi="Arial"/>
          <w:color w:val="000000"/>
          <w:sz w:val="24"/>
          <w:szCs w:val="24"/>
        </w:rPr>
        <w:t>udział w imprezach szkolnych</w:t>
      </w:r>
    </w:p>
    <w:p w14:paraId="41A7C267" w14:textId="77777777" w:rsidR="00261117" w:rsidRPr="00D353C6" w:rsidRDefault="000214AC" w:rsidP="00AA7C24">
      <w:pPr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261117" w:rsidRPr="00D353C6">
        <w:rPr>
          <w:rFonts w:ascii="Arial" w:hAnsi="Arial"/>
          <w:color w:val="000000"/>
          <w:sz w:val="24"/>
          <w:szCs w:val="24"/>
        </w:rPr>
        <w:t>inicjowanie działań w ramach samorządu uczniowskiego</w:t>
      </w:r>
    </w:p>
    <w:p w14:paraId="5BD9D204" w14:textId="77777777" w:rsidR="00261117" w:rsidRPr="00D353C6" w:rsidRDefault="000214AC" w:rsidP="00AA7C24">
      <w:pPr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261117" w:rsidRPr="00D353C6">
        <w:rPr>
          <w:rFonts w:ascii="Arial" w:hAnsi="Arial"/>
          <w:color w:val="000000"/>
          <w:sz w:val="24"/>
          <w:szCs w:val="24"/>
        </w:rPr>
        <w:t>udział w konkursach, przesłuchaniach, audycjach.</w:t>
      </w:r>
    </w:p>
    <w:p w14:paraId="4E5AD32C" w14:textId="77777777" w:rsidR="00261117" w:rsidRPr="00D353C6" w:rsidRDefault="000214AC" w:rsidP="00AA7C24">
      <w:pPr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4 </w:t>
      </w:r>
      <w:r w:rsidR="00261117" w:rsidRPr="00D353C6">
        <w:rPr>
          <w:rFonts w:ascii="Arial" w:hAnsi="Arial"/>
          <w:color w:val="000000"/>
          <w:sz w:val="24"/>
          <w:szCs w:val="24"/>
        </w:rPr>
        <w:t>Wskaźnikiem ilościowym będzie też można określić zaangażowanie rodziców w realizację Programu Wychowawczego Szkoły biorąc pod uwagę ich udział w:</w:t>
      </w:r>
    </w:p>
    <w:p w14:paraId="0D641228" w14:textId="77777777" w:rsidR="00261117" w:rsidRPr="00D353C6" w:rsidRDefault="000214AC" w:rsidP="00AA7C24">
      <w:pPr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261117" w:rsidRPr="00D353C6">
        <w:rPr>
          <w:rFonts w:ascii="Arial" w:hAnsi="Arial"/>
          <w:color w:val="000000"/>
          <w:sz w:val="24"/>
          <w:szCs w:val="24"/>
        </w:rPr>
        <w:t>imprezach szkolnych (uroczystości)</w:t>
      </w:r>
    </w:p>
    <w:p w14:paraId="531953D5" w14:textId="77777777" w:rsidR="00261117" w:rsidRPr="00D353C6" w:rsidRDefault="000214AC" w:rsidP="00AA7C24">
      <w:pPr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261117" w:rsidRPr="00D353C6">
        <w:rPr>
          <w:rFonts w:ascii="Arial" w:hAnsi="Arial"/>
          <w:color w:val="000000"/>
          <w:sz w:val="24"/>
          <w:szCs w:val="24"/>
        </w:rPr>
        <w:t>finansowaniu potrzeb szkoły (wpłaty na Radę Rodziców)</w:t>
      </w:r>
    </w:p>
    <w:p w14:paraId="0DB20147" w14:textId="77777777" w:rsidR="00261117" w:rsidRPr="00D353C6" w:rsidRDefault="000214AC" w:rsidP="00AA7C24">
      <w:pPr>
        <w:spacing w:after="0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261117" w:rsidRPr="00D353C6">
        <w:rPr>
          <w:rFonts w:ascii="Arial" w:hAnsi="Arial"/>
          <w:color w:val="000000"/>
          <w:sz w:val="24"/>
          <w:szCs w:val="24"/>
        </w:rPr>
        <w:t xml:space="preserve">przygotowaniu uroczystości na rzecz szkoły </w:t>
      </w:r>
    </w:p>
    <w:p w14:paraId="00E7ADAE" w14:textId="77777777" w:rsidR="00261117" w:rsidRPr="00D353C6" w:rsidRDefault="00261117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52FE981E" w14:textId="77777777" w:rsidR="00261117" w:rsidRPr="00D353C6" w:rsidRDefault="00261117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0C1EA1AD" w14:textId="77777777" w:rsidR="00261117" w:rsidRPr="00D353C6" w:rsidRDefault="00261117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0E2D2292" w14:textId="77777777" w:rsidR="00261117" w:rsidRPr="00D353C6" w:rsidRDefault="00261117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749401C5" w14:textId="77777777" w:rsidR="00261117" w:rsidRPr="00D353C6" w:rsidRDefault="00261117" w:rsidP="00AA7C24">
      <w:pPr>
        <w:autoSpaceDE w:val="0"/>
        <w:autoSpaceDN w:val="0"/>
        <w:adjustRightInd w:val="0"/>
        <w:spacing w:after="0"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6D14CE63" w14:textId="77777777" w:rsidR="00F24C3F" w:rsidRPr="00D353C6" w:rsidRDefault="00F24C3F" w:rsidP="00AA7C24">
      <w:pPr>
        <w:spacing w:after="0"/>
        <w:rPr>
          <w:rFonts w:ascii="Arial" w:hAnsi="Arial"/>
          <w:color w:val="000000"/>
          <w:sz w:val="24"/>
          <w:szCs w:val="24"/>
        </w:rPr>
      </w:pPr>
    </w:p>
    <w:sectPr w:rsidR="00F24C3F" w:rsidRPr="00D353C6" w:rsidSect="00977E09">
      <w:headerReference w:type="default" r:id="rId8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9BEF8A" w14:textId="77777777" w:rsidR="00D03C56" w:rsidRDefault="00D03C56" w:rsidP="000A42AC">
      <w:pPr>
        <w:spacing w:after="0" w:line="240" w:lineRule="auto"/>
      </w:pPr>
      <w:r>
        <w:separator/>
      </w:r>
    </w:p>
  </w:endnote>
  <w:endnote w:type="continuationSeparator" w:id="0">
    <w:p w14:paraId="3E9B2017" w14:textId="77777777" w:rsidR="00D03C56" w:rsidRDefault="00D03C56" w:rsidP="000A42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C63AB8" w14:textId="77777777" w:rsidR="00D03C56" w:rsidRDefault="00D03C56" w:rsidP="000A42AC">
      <w:pPr>
        <w:spacing w:after="0" w:line="240" w:lineRule="auto"/>
      </w:pPr>
      <w:r>
        <w:separator/>
      </w:r>
    </w:p>
  </w:footnote>
  <w:footnote w:type="continuationSeparator" w:id="0">
    <w:p w14:paraId="17E5BC9D" w14:textId="77777777" w:rsidR="00D03C56" w:rsidRDefault="00D03C56" w:rsidP="000A42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56C22B" w14:textId="77777777" w:rsidR="00A43BD5" w:rsidRPr="00AB7AA4" w:rsidRDefault="00A43BD5" w:rsidP="00977E09">
    <w:pPr>
      <w:pStyle w:val="Nagwek"/>
      <w:spacing w:after="0"/>
      <w:jc w:val="center"/>
      <w:rPr>
        <w:rFonts w:ascii="Arial" w:hAnsi="Arial"/>
        <w:b/>
        <w:sz w:val="24"/>
      </w:rPr>
    </w:pPr>
    <w:r w:rsidRPr="00AB7AA4">
      <w:rPr>
        <w:rFonts w:ascii="Arial" w:hAnsi="Arial"/>
        <w:b/>
        <w:sz w:val="24"/>
      </w:rPr>
      <w:t>Państwowa Szkoła Muzyczna I i II st. im. I. J. Paderewskiego w Koninie</w:t>
    </w:r>
  </w:p>
  <w:p w14:paraId="7E63BD70" w14:textId="77777777" w:rsidR="00A43BD5" w:rsidRPr="00AB7AA4" w:rsidRDefault="00A43BD5" w:rsidP="00977E09">
    <w:pPr>
      <w:pStyle w:val="Nagwek"/>
      <w:spacing w:after="0"/>
      <w:jc w:val="center"/>
      <w:rPr>
        <w:rFonts w:ascii="Arial" w:hAnsi="Arial"/>
        <w:sz w:val="24"/>
      </w:rPr>
    </w:pPr>
    <w:r w:rsidRPr="00AB7AA4">
      <w:rPr>
        <w:rFonts w:ascii="Arial" w:hAnsi="Arial"/>
        <w:sz w:val="24"/>
      </w:rPr>
      <w:t>ul. 3 Maja 50, 62-500 Koninie</w:t>
    </w:r>
  </w:p>
  <w:p w14:paraId="53677F60" w14:textId="77777777" w:rsidR="00A43BD5" w:rsidRDefault="00A43BD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140F63"/>
    <w:multiLevelType w:val="hybridMultilevel"/>
    <w:tmpl w:val="B4C451D4"/>
    <w:lvl w:ilvl="0" w:tplc="C9D82062">
      <w:start w:val="1"/>
      <w:numFmt w:val="decimal"/>
      <w:lvlText w:val="%1."/>
      <w:lvlJc w:val="left"/>
      <w:pPr>
        <w:ind w:left="720" w:hanging="360"/>
      </w:pPr>
      <w:rPr>
        <w:rFonts w:ascii="Calibri" w:hAnsi="Calibri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C01A91"/>
    <w:multiLevelType w:val="singleLevel"/>
    <w:tmpl w:val="041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13268E0"/>
    <w:multiLevelType w:val="hybridMultilevel"/>
    <w:tmpl w:val="54B64C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D2768A"/>
    <w:multiLevelType w:val="hybridMultilevel"/>
    <w:tmpl w:val="5E86BF6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C46807"/>
    <w:multiLevelType w:val="hybridMultilevel"/>
    <w:tmpl w:val="50EA8B8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A769A2"/>
    <w:multiLevelType w:val="hybridMultilevel"/>
    <w:tmpl w:val="979CE0A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2D05E1"/>
    <w:multiLevelType w:val="hybridMultilevel"/>
    <w:tmpl w:val="000AB8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590AAB"/>
    <w:multiLevelType w:val="hybridMultilevel"/>
    <w:tmpl w:val="F15A934C"/>
    <w:lvl w:ilvl="0" w:tplc="04150001">
      <w:start w:val="1"/>
      <w:numFmt w:val="bullet"/>
      <w:lvlText w:val=""/>
      <w:lvlJc w:val="left"/>
      <w:pPr>
        <w:tabs>
          <w:tab w:val="num" w:pos="740"/>
        </w:tabs>
        <w:ind w:left="7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60"/>
        </w:tabs>
        <w:ind w:left="14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80"/>
        </w:tabs>
        <w:ind w:left="21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00"/>
        </w:tabs>
        <w:ind w:left="29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20"/>
        </w:tabs>
        <w:ind w:left="36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40"/>
        </w:tabs>
        <w:ind w:left="43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60"/>
        </w:tabs>
        <w:ind w:left="50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80"/>
        </w:tabs>
        <w:ind w:left="57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00"/>
        </w:tabs>
        <w:ind w:left="6500" w:hanging="360"/>
      </w:pPr>
      <w:rPr>
        <w:rFonts w:ascii="Wingdings" w:hAnsi="Wingdings" w:hint="default"/>
      </w:rPr>
    </w:lvl>
  </w:abstractNum>
  <w:abstractNum w:abstractNumId="8" w15:restartNumberingAfterBreak="0">
    <w:nsid w:val="2DF12293"/>
    <w:multiLevelType w:val="hybridMultilevel"/>
    <w:tmpl w:val="2326B8D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1B058DA"/>
    <w:multiLevelType w:val="hybridMultilevel"/>
    <w:tmpl w:val="E92027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8374625"/>
    <w:multiLevelType w:val="multilevel"/>
    <w:tmpl w:val="9CB2BF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A4D54DA"/>
    <w:multiLevelType w:val="hybridMultilevel"/>
    <w:tmpl w:val="E91691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C1A6777"/>
    <w:multiLevelType w:val="hybridMultilevel"/>
    <w:tmpl w:val="B26203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C21090A"/>
    <w:multiLevelType w:val="hybridMultilevel"/>
    <w:tmpl w:val="EC5AD4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CD62762"/>
    <w:multiLevelType w:val="hybridMultilevel"/>
    <w:tmpl w:val="4ABA29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D331FB1"/>
    <w:multiLevelType w:val="hybridMultilevel"/>
    <w:tmpl w:val="E00847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DB173FB"/>
    <w:multiLevelType w:val="multilevel"/>
    <w:tmpl w:val="D7268C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E964D08"/>
    <w:multiLevelType w:val="hybridMultilevel"/>
    <w:tmpl w:val="F31E450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F357F7"/>
    <w:multiLevelType w:val="hybridMultilevel"/>
    <w:tmpl w:val="BC5EE1C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E05708"/>
    <w:multiLevelType w:val="singleLevel"/>
    <w:tmpl w:val="CBAAE3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0" w15:restartNumberingAfterBreak="0">
    <w:nsid w:val="43E6041C"/>
    <w:multiLevelType w:val="hybridMultilevel"/>
    <w:tmpl w:val="6C2AFD3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75A03CE"/>
    <w:multiLevelType w:val="hybridMultilevel"/>
    <w:tmpl w:val="4DFC4DEA"/>
    <w:lvl w:ilvl="0" w:tplc="0DEA17C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8F3580C"/>
    <w:multiLevelType w:val="hybridMultilevel"/>
    <w:tmpl w:val="E4764390"/>
    <w:lvl w:ilvl="0" w:tplc="0DEA17C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AE50886"/>
    <w:multiLevelType w:val="hybridMultilevel"/>
    <w:tmpl w:val="071AB1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B302CC0"/>
    <w:multiLevelType w:val="hybridMultilevel"/>
    <w:tmpl w:val="016A810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B571648"/>
    <w:multiLevelType w:val="hybridMultilevel"/>
    <w:tmpl w:val="B34E46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B8C78D4"/>
    <w:multiLevelType w:val="hybridMultilevel"/>
    <w:tmpl w:val="04A0E83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DE461D7"/>
    <w:multiLevelType w:val="hybridMultilevel"/>
    <w:tmpl w:val="60EE00BC"/>
    <w:lvl w:ilvl="0" w:tplc="2D96272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8" w15:restartNumberingAfterBreak="0">
    <w:nsid w:val="50FA4252"/>
    <w:multiLevelType w:val="hybridMultilevel"/>
    <w:tmpl w:val="3A3C9DA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1AA1ECD"/>
    <w:multiLevelType w:val="hybridMultilevel"/>
    <w:tmpl w:val="8CA4D1C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75B11C0"/>
    <w:multiLevelType w:val="hybridMultilevel"/>
    <w:tmpl w:val="664834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9141158"/>
    <w:multiLevelType w:val="hybridMultilevel"/>
    <w:tmpl w:val="5502A9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BAF1ADA"/>
    <w:multiLevelType w:val="hybridMultilevel"/>
    <w:tmpl w:val="8D86B0E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D4616A2"/>
    <w:multiLevelType w:val="hybridMultilevel"/>
    <w:tmpl w:val="8AF08A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08175C0"/>
    <w:multiLevelType w:val="hybridMultilevel"/>
    <w:tmpl w:val="2CD2F7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6F0598A"/>
    <w:multiLevelType w:val="hybridMultilevel"/>
    <w:tmpl w:val="994CA7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85E219A"/>
    <w:multiLevelType w:val="hybridMultilevel"/>
    <w:tmpl w:val="820A45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9F51CD3"/>
    <w:multiLevelType w:val="singleLevel"/>
    <w:tmpl w:val="041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8" w15:restartNumberingAfterBreak="0">
    <w:nsid w:val="6B1B4951"/>
    <w:multiLevelType w:val="multilevel"/>
    <w:tmpl w:val="D5CC7F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7142388F"/>
    <w:multiLevelType w:val="hybridMultilevel"/>
    <w:tmpl w:val="E3E454E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2BA2604"/>
    <w:multiLevelType w:val="hybridMultilevel"/>
    <w:tmpl w:val="261A2ED8"/>
    <w:lvl w:ilvl="0" w:tplc="0415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3BA7594"/>
    <w:multiLevelType w:val="hybridMultilevel"/>
    <w:tmpl w:val="0076F7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6C52DF4"/>
    <w:multiLevelType w:val="hybridMultilevel"/>
    <w:tmpl w:val="B5027EE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978392C"/>
    <w:multiLevelType w:val="hybridMultilevel"/>
    <w:tmpl w:val="2AFC884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9993164"/>
    <w:multiLevelType w:val="hybridMultilevel"/>
    <w:tmpl w:val="0B46D36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C86715C"/>
    <w:multiLevelType w:val="hybridMultilevel"/>
    <w:tmpl w:val="017441E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3205751">
    <w:abstractNumId w:val="42"/>
  </w:num>
  <w:num w:numId="2" w16cid:durableId="1435900150">
    <w:abstractNumId w:val="27"/>
  </w:num>
  <w:num w:numId="3" w16cid:durableId="238058214">
    <w:abstractNumId w:val="7"/>
  </w:num>
  <w:num w:numId="4" w16cid:durableId="748500869">
    <w:abstractNumId w:val="26"/>
  </w:num>
  <w:num w:numId="5" w16cid:durableId="416444900">
    <w:abstractNumId w:val="29"/>
  </w:num>
  <w:num w:numId="6" w16cid:durableId="1712605877">
    <w:abstractNumId w:val="39"/>
  </w:num>
  <w:num w:numId="7" w16cid:durableId="638731623">
    <w:abstractNumId w:val="37"/>
  </w:num>
  <w:num w:numId="8" w16cid:durableId="353002308">
    <w:abstractNumId w:val="19"/>
  </w:num>
  <w:num w:numId="9" w16cid:durableId="861893617">
    <w:abstractNumId w:val="1"/>
  </w:num>
  <w:num w:numId="10" w16cid:durableId="830606442">
    <w:abstractNumId w:val="28"/>
  </w:num>
  <w:num w:numId="11" w16cid:durableId="311643811">
    <w:abstractNumId w:val="8"/>
  </w:num>
  <w:num w:numId="12" w16cid:durableId="1182747003">
    <w:abstractNumId w:val="22"/>
  </w:num>
  <w:num w:numId="13" w16cid:durableId="2052656410">
    <w:abstractNumId w:val="20"/>
  </w:num>
  <w:num w:numId="14" w16cid:durableId="264046515">
    <w:abstractNumId w:val="31"/>
  </w:num>
  <w:num w:numId="15" w16cid:durableId="703747018">
    <w:abstractNumId w:val="23"/>
  </w:num>
  <w:num w:numId="16" w16cid:durableId="626468624">
    <w:abstractNumId w:val="33"/>
  </w:num>
  <w:num w:numId="17" w16cid:durableId="42020383">
    <w:abstractNumId w:val="10"/>
  </w:num>
  <w:num w:numId="18" w16cid:durableId="688336797">
    <w:abstractNumId w:val="43"/>
  </w:num>
  <w:num w:numId="19" w16cid:durableId="1074744402">
    <w:abstractNumId w:val="21"/>
  </w:num>
  <w:num w:numId="20" w16cid:durableId="2033262330">
    <w:abstractNumId w:val="16"/>
  </w:num>
  <w:num w:numId="21" w16cid:durableId="303852075">
    <w:abstractNumId w:val="41"/>
  </w:num>
  <w:num w:numId="22" w16cid:durableId="1337155363">
    <w:abstractNumId w:val="12"/>
  </w:num>
  <w:num w:numId="23" w16cid:durableId="217517572">
    <w:abstractNumId w:val="35"/>
  </w:num>
  <w:num w:numId="24" w16cid:durableId="1132282935">
    <w:abstractNumId w:val="38"/>
  </w:num>
  <w:num w:numId="25" w16cid:durableId="858012812">
    <w:abstractNumId w:val="36"/>
  </w:num>
  <w:num w:numId="26" w16cid:durableId="1581596175">
    <w:abstractNumId w:val="40"/>
  </w:num>
  <w:num w:numId="27" w16cid:durableId="74907693">
    <w:abstractNumId w:val="6"/>
  </w:num>
  <w:num w:numId="28" w16cid:durableId="1556889972">
    <w:abstractNumId w:val="0"/>
  </w:num>
  <w:num w:numId="29" w16cid:durableId="806776944">
    <w:abstractNumId w:val="25"/>
  </w:num>
  <w:num w:numId="30" w16cid:durableId="93481094">
    <w:abstractNumId w:val="11"/>
  </w:num>
  <w:num w:numId="31" w16cid:durableId="1207722772">
    <w:abstractNumId w:val="34"/>
  </w:num>
  <w:num w:numId="32" w16cid:durableId="1989479305">
    <w:abstractNumId w:val="24"/>
  </w:num>
  <w:num w:numId="33" w16cid:durableId="2027322495">
    <w:abstractNumId w:val="30"/>
  </w:num>
  <w:num w:numId="34" w16cid:durableId="1182352953">
    <w:abstractNumId w:val="3"/>
  </w:num>
  <w:num w:numId="35" w16cid:durableId="575821746">
    <w:abstractNumId w:val="45"/>
  </w:num>
  <w:num w:numId="36" w16cid:durableId="270211108">
    <w:abstractNumId w:val="14"/>
  </w:num>
  <w:num w:numId="37" w16cid:durableId="1496988690">
    <w:abstractNumId w:val="17"/>
  </w:num>
  <w:num w:numId="38" w16cid:durableId="353652458">
    <w:abstractNumId w:val="4"/>
  </w:num>
  <w:num w:numId="39" w16cid:durableId="1602838623">
    <w:abstractNumId w:val="13"/>
  </w:num>
  <w:num w:numId="40" w16cid:durableId="1758205226">
    <w:abstractNumId w:val="2"/>
  </w:num>
  <w:num w:numId="41" w16cid:durableId="53356785">
    <w:abstractNumId w:val="18"/>
  </w:num>
  <w:num w:numId="42" w16cid:durableId="121071922">
    <w:abstractNumId w:val="9"/>
  </w:num>
  <w:num w:numId="43" w16cid:durableId="1197237484">
    <w:abstractNumId w:val="15"/>
  </w:num>
  <w:num w:numId="44" w16cid:durableId="1560089700">
    <w:abstractNumId w:val="32"/>
  </w:num>
  <w:num w:numId="45" w16cid:durableId="1267348422">
    <w:abstractNumId w:val="44"/>
  </w:num>
  <w:num w:numId="46" w16cid:durableId="1694844460">
    <w:abstractNumId w:val="5"/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71CF"/>
    <w:rsid w:val="00001A81"/>
    <w:rsid w:val="0000200E"/>
    <w:rsid w:val="000054FA"/>
    <w:rsid w:val="00010D08"/>
    <w:rsid w:val="00015204"/>
    <w:rsid w:val="000214AC"/>
    <w:rsid w:val="00040AD4"/>
    <w:rsid w:val="000413E1"/>
    <w:rsid w:val="00047C45"/>
    <w:rsid w:val="00056AF3"/>
    <w:rsid w:val="0006082D"/>
    <w:rsid w:val="00064783"/>
    <w:rsid w:val="00095C18"/>
    <w:rsid w:val="000A42AC"/>
    <w:rsid w:val="000A5923"/>
    <w:rsid w:val="000F6AA9"/>
    <w:rsid w:val="00101F47"/>
    <w:rsid w:val="00103391"/>
    <w:rsid w:val="00105870"/>
    <w:rsid w:val="00111592"/>
    <w:rsid w:val="00120D0D"/>
    <w:rsid w:val="00125C68"/>
    <w:rsid w:val="00141C32"/>
    <w:rsid w:val="00146303"/>
    <w:rsid w:val="001523B1"/>
    <w:rsid w:val="00162DF1"/>
    <w:rsid w:val="00172DDA"/>
    <w:rsid w:val="00181602"/>
    <w:rsid w:val="001877D2"/>
    <w:rsid w:val="0019407F"/>
    <w:rsid w:val="00196E46"/>
    <w:rsid w:val="001A7A6A"/>
    <w:rsid w:val="001C54E9"/>
    <w:rsid w:val="001D0354"/>
    <w:rsid w:val="001D1BA4"/>
    <w:rsid w:val="001D2951"/>
    <w:rsid w:val="001E0281"/>
    <w:rsid w:val="001E2F36"/>
    <w:rsid w:val="001E57F6"/>
    <w:rsid w:val="001E7442"/>
    <w:rsid w:val="001F6215"/>
    <w:rsid w:val="002044B7"/>
    <w:rsid w:val="00210FFC"/>
    <w:rsid w:val="0021396B"/>
    <w:rsid w:val="002209F5"/>
    <w:rsid w:val="00225720"/>
    <w:rsid w:val="00226D6D"/>
    <w:rsid w:val="00235576"/>
    <w:rsid w:val="002410B1"/>
    <w:rsid w:val="00242C1F"/>
    <w:rsid w:val="00243AD0"/>
    <w:rsid w:val="0025328D"/>
    <w:rsid w:val="00261117"/>
    <w:rsid w:val="00275620"/>
    <w:rsid w:val="00281219"/>
    <w:rsid w:val="0028175D"/>
    <w:rsid w:val="00295014"/>
    <w:rsid w:val="002A4916"/>
    <w:rsid w:val="002A6929"/>
    <w:rsid w:val="002B54E0"/>
    <w:rsid w:val="002B6CDC"/>
    <w:rsid w:val="002E4CFC"/>
    <w:rsid w:val="002F1DDA"/>
    <w:rsid w:val="002F5978"/>
    <w:rsid w:val="00300319"/>
    <w:rsid w:val="00306055"/>
    <w:rsid w:val="003124D5"/>
    <w:rsid w:val="003126FB"/>
    <w:rsid w:val="00314DE8"/>
    <w:rsid w:val="003170C0"/>
    <w:rsid w:val="00324C40"/>
    <w:rsid w:val="00337F61"/>
    <w:rsid w:val="0034035B"/>
    <w:rsid w:val="003411B7"/>
    <w:rsid w:val="0035427E"/>
    <w:rsid w:val="003640A1"/>
    <w:rsid w:val="00381F0E"/>
    <w:rsid w:val="0038724D"/>
    <w:rsid w:val="00390AF1"/>
    <w:rsid w:val="00397EB5"/>
    <w:rsid w:val="003A24DF"/>
    <w:rsid w:val="003C1950"/>
    <w:rsid w:val="003D40EB"/>
    <w:rsid w:val="003E061A"/>
    <w:rsid w:val="00417642"/>
    <w:rsid w:val="004205D4"/>
    <w:rsid w:val="0042330E"/>
    <w:rsid w:val="00466114"/>
    <w:rsid w:val="004765F0"/>
    <w:rsid w:val="00480397"/>
    <w:rsid w:val="0048375D"/>
    <w:rsid w:val="00493389"/>
    <w:rsid w:val="004A0FD2"/>
    <w:rsid w:val="004A36EA"/>
    <w:rsid w:val="004A7E92"/>
    <w:rsid w:val="004B6A11"/>
    <w:rsid w:val="004C5830"/>
    <w:rsid w:val="004C7CB3"/>
    <w:rsid w:val="004D2264"/>
    <w:rsid w:val="004D268C"/>
    <w:rsid w:val="00520219"/>
    <w:rsid w:val="00520E5F"/>
    <w:rsid w:val="00521566"/>
    <w:rsid w:val="005219DA"/>
    <w:rsid w:val="00525390"/>
    <w:rsid w:val="00532EB8"/>
    <w:rsid w:val="0053787A"/>
    <w:rsid w:val="00547C85"/>
    <w:rsid w:val="005506B9"/>
    <w:rsid w:val="0056120F"/>
    <w:rsid w:val="00575247"/>
    <w:rsid w:val="005826A4"/>
    <w:rsid w:val="00582983"/>
    <w:rsid w:val="005A4065"/>
    <w:rsid w:val="005A7671"/>
    <w:rsid w:val="005B603F"/>
    <w:rsid w:val="005C37F9"/>
    <w:rsid w:val="005C53F5"/>
    <w:rsid w:val="005D478C"/>
    <w:rsid w:val="005F36A7"/>
    <w:rsid w:val="005F7784"/>
    <w:rsid w:val="0060128C"/>
    <w:rsid w:val="0061694C"/>
    <w:rsid w:val="006178A2"/>
    <w:rsid w:val="00617E5C"/>
    <w:rsid w:val="00634E90"/>
    <w:rsid w:val="0064063E"/>
    <w:rsid w:val="006458E7"/>
    <w:rsid w:val="0065777E"/>
    <w:rsid w:val="006641A3"/>
    <w:rsid w:val="0066629B"/>
    <w:rsid w:val="00675570"/>
    <w:rsid w:val="00681D4C"/>
    <w:rsid w:val="006B2132"/>
    <w:rsid w:val="006B2A5E"/>
    <w:rsid w:val="006B41AA"/>
    <w:rsid w:val="006C5F0D"/>
    <w:rsid w:val="006D157F"/>
    <w:rsid w:val="006D1DBA"/>
    <w:rsid w:val="006D5394"/>
    <w:rsid w:val="006D66BD"/>
    <w:rsid w:val="006F24E1"/>
    <w:rsid w:val="006F4A55"/>
    <w:rsid w:val="006F6398"/>
    <w:rsid w:val="00701885"/>
    <w:rsid w:val="00711DE2"/>
    <w:rsid w:val="00722E92"/>
    <w:rsid w:val="00742BC9"/>
    <w:rsid w:val="007456B3"/>
    <w:rsid w:val="00751722"/>
    <w:rsid w:val="0075253E"/>
    <w:rsid w:val="007709B8"/>
    <w:rsid w:val="00772019"/>
    <w:rsid w:val="0078478B"/>
    <w:rsid w:val="00784F08"/>
    <w:rsid w:val="00796C11"/>
    <w:rsid w:val="007A05EB"/>
    <w:rsid w:val="007B1006"/>
    <w:rsid w:val="007B1BBA"/>
    <w:rsid w:val="007C3313"/>
    <w:rsid w:val="007C7335"/>
    <w:rsid w:val="007D39E6"/>
    <w:rsid w:val="007D41BD"/>
    <w:rsid w:val="007D5A41"/>
    <w:rsid w:val="007E147B"/>
    <w:rsid w:val="007E68C4"/>
    <w:rsid w:val="007F461F"/>
    <w:rsid w:val="007F4E63"/>
    <w:rsid w:val="007F708C"/>
    <w:rsid w:val="00802A02"/>
    <w:rsid w:val="0081035B"/>
    <w:rsid w:val="00820C08"/>
    <w:rsid w:val="00820CEB"/>
    <w:rsid w:val="00821A76"/>
    <w:rsid w:val="00822E4A"/>
    <w:rsid w:val="00834642"/>
    <w:rsid w:val="00835A59"/>
    <w:rsid w:val="00836206"/>
    <w:rsid w:val="00851277"/>
    <w:rsid w:val="0085558A"/>
    <w:rsid w:val="0086382C"/>
    <w:rsid w:val="008753D5"/>
    <w:rsid w:val="00882374"/>
    <w:rsid w:val="00882A6E"/>
    <w:rsid w:val="00886E67"/>
    <w:rsid w:val="008901C2"/>
    <w:rsid w:val="00891A17"/>
    <w:rsid w:val="00894BCA"/>
    <w:rsid w:val="008A3911"/>
    <w:rsid w:val="008A5D57"/>
    <w:rsid w:val="008B1070"/>
    <w:rsid w:val="008B39E7"/>
    <w:rsid w:val="008C6600"/>
    <w:rsid w:val="008C7AE0"/>
    <w:rsid w:val="008D2CD5"/>
    <w:rsid w:val="008F3826"/>
    <w:rsid w:val="008F7096"/>
    <w:rsid w:val="009043A9"/>
    <w:rsid w:val="00943581"/>
    <w:rsid w:val="00943CE4"/>
    <w:rsid w:val="00946B51"/>
    <w:rsid w:val="0096607B"/>
    <w:rsid w:val="00973E77"/>
    <w:rsid w:val="00977E09"/>
    <w:rsid w:val="00984B65"/>
    <w:rsid w:val="009A1072"/>
    <w:rsid w:val="009D13D6"/>
    <w:rsid w:val="009E0671"/>
    <w:rsid w:val="009E1F9D"/>
    <w:rsid w:val="009E2376"/>
    <w:rsid w:val="009E35BB"/>
    <w:rsid w:val="009E3927"/>
    <w:rsid w:val="009F5425"/>
    <w:rsid w:val="009F71CF"/>
    <w:rsid w:val="00A121D6"/>
    <w:rsid w:val="00A13B8D"/>
    <w:rsid w:val="00A142B6"/>
    <w:rsid w:val="00A21E30"/>
    <w:rsid w:val="00A266DF"/>
    <w:rsid w:val="00A333AA"/>
    <w:rsid w:val="00A36099"/>
    <w:rsid w:val="00A43BD5"/>
    <w:rsid w:val="00A447C1"/>
    <w:rsid w:val="00A45BDC"/>
    <w:rsid w:val="00A50AD1"/>
    <w:rsid w:val="00A53EF8"/>
    <w:rsid w:val="00A551CD"/>
    <w:rsid w:val="00A6084A"/>
    <w:rsid w:val="00A73B4D"/>
    <w:rsid w:val="00A744FE"/>
    <w:rsid w:val="00A75EC1"/>
    <w:rsid w:val="00A81F67"/>
    <w:rsid w:val="00A850CA"/>
    <w:rsid w:val="00A8675A"/>
    <w:rsid w:val="00AA48AB"/>
    <w:rsid w:val="00AA7C24"/>
    <w:rsid w:val="00AB7AA4"/>
    <w:rsid w:val="00AD2796"/>
    <w:rsid w:val="00AE02CB"/>
    <w:rsid w:val="00AE093D"/>
    <w:rsid w:val="00AE1DB1"/>
    <w:rsid w:val="00AE4307"/>
    <w:rsid w:val="00AF3DBC"/>
    <w:rsid w:val="00AF6068"/>
    <w:rsid w:val="00AF62C0"/>
    <w:rsid w:val="00B074FF"/>
    <w:rsid w:val="00B16B28"/>
    <w:rsid w:val="00B22681"/>
    <w:rsid w:val="00B300D4"/>
    <w:rsid w:val="00B34813"/>
    <w:rsid w:val="00B403BF"/>
    <w:rsid w:val="00B46410"/>
    <w:rsid w:val="00B46AD3"/>
    <w:rsid w:val="00B5507A"/>
    <w:rsid w:val="00B67ADF"/>
    <w:rsid w:val="00B758C1"/>
    <w:rsid w:val="00B86A03"/>
    <w:rsid w:val="00B90D9C"/>
    <w:rsid w:val="00B91902"/>
    <w:rsid w:val="00B966DD"/>
    <w:rsid w:val="00B96A80"/>
    <w:rsid w:val="00BA0172"/>
    <w:rsid w:val="00BA0BF4"/>
    <w:rsid w:val="00BA25DC"/>
    <w:rsid w:val="00BA3EC8"/>
    <w:rsid w:val="00BA5CD2"/>
    <w:rsid w:val="00BC0FFC"/>
    <w:rsid w:val="00BC4295"/>
    <w:rsid w:val="00BC48B8"/>
    <w:rsid w:val="00BC591E"/>
    <w:rsid w:val="00BC59EB"/>
    <w:rsid w:val="00BD163B"/>
    <w:rsid w:val="00BD29C3"/>
    <w:rsid w:val="00BE6CCC"/>
    <w:rsid w:val="00BF2481"/>
    <w:rsid w:val="00BF51C9"/>
    <w:rsid w:val="00BF5993"/>
    <w:rsid w:val="00C2045C"/>
    <w:rsid w:val="00C2248B"/>
    <w:rsid w:val="00C328E9"/>
    <w:rsid w:val="00C60341"/>
    <w:rsid w:val="00C6708A"/>
    <w:rsid w:val="00C8024F"/>
    <w:rsid w:val="00C93E5A"/>
    <w:rsid w:val="00C970D5"/>
    <w:rsid w:val="00CA28AD"/>
    <w:rsid w:val="00CB5339"/>
    <w:rsid w:val="00CC33C8"/>
    <w:rsid w:val="00CC518B"/>
    <w:rsid w:val="00CD0662"/>
    <w:rsid w:val="00CD3EC2"/>
    <w:rsid w:val="00CD44C0"/>
    <w:rsid w:val="00CE1EAB"/>
    <w:rsid w:val="00CE3A6F"/>
    <w:rsid w:val="00CE5FAE"/>
    <w:rsid w:val="00CE604A"/>
    <w:rsid w:val="00CF1400"/>
    <w:rsid w:val="00CF2B9A"/>
    <w:rsid w:val="00CF5C39"/>
    <w:rsid w:val="00D03C56"/>
    <w:rsid w:val="00D07C57"/>
    <w:rsid w:val="00D17309"/>
    <w:rsid w:val="00D24C01"/>
    <w:rsid w:val="00D27E20"/>
    <w:rsid w:val="00D31B30"/>
    <w:rsid w:val="00D353C6"/>
    <w:rsid w:val="00D47E9B"/>
    <w:rsid w:val="00D53261"/>
    <w:rsid w:val="00D56A2E"/>
    <w:rsid w:val="00D6423A"/>
    <w:rsid w:val="00D667ED"/>
    <w:rsid w:val="00D66F84"/>
    <w:rsid w:val="00D816AA"/>
    <w:rsid w:val="00D92066"/>
    <w:rsid w:val="00DA3AA7"/>
    <w:rsid w:val="00DA4580"/>
    <w:rsid w:val="00DA4CC0"/>
    <w:rsid w:val="00DB02FB"/>
    <w:rsid w:val="00DB6DD3"/>
    <w:rsid w:val="00DC5439"/>
    <w:rsid w:val="00DC63F5"/>
    <w:rsid w:val="00DD73FB"/>
    <w:rsid w:val="00DE745A"/>
    <w:rsid w:val="00E01292"/>
    <w:rsid w:val="00E13AA2"/>
    <w:rsid w:val="00E22061"/>
    <w:rsid w:val="00E22A23"/>
    <w:rsid w:val="00E23171"/>
    <w:rsid w:val="00E31708"/>
    <w:rsid w:val="00E41303"/>
    <w:rsid w:val="00E4520E"/>
    <w:rsid w:val="00E72D27"/>
    <w:rsid w:val="00EA10C2"/>
    <w:rsid w:val="00EA372F"/>
    <w:rsid w:val="00EC2783"/>
    <w:rsid w:val="00EE6A5C"/>
    <w:rsid w:val="00EF0986"/>
    <w:rsid w:val="00F149FC"/>
    <w:rsid w:val="00F14BAB"/>
    <w:rsid w:val="00F14CC6"/>
    <w:rsid w:val="00F24C3F"/>
    <w:rsid w:val="00F374C2"/>
    <w:rsid w:val="00F46316"/>
    <w:rsid w:val="00F62470"/>
    <w:rsid w:val="00F630CE"/>
    <w:rsid w:val="00F66B67"/>
    <w:rsid w:val="00F80CD5"/>
    <w:rsid w:val="00F84BC2"/>
    <w:rsid w:val="00F85611"/>
    <w:rsid w:val="00F86C4E"/>
    <w:rsid w:val="00F91644"/>
    <w:rsid w:val="00F94108"/>
    <w:rsid w:val="00F9454E"/>
    <w:rsid w:val="00FA2CF5"/>
    <w:rsid w:val="00FA53C9"/>
    <w:rsid w:val="00FA74DA"/>
    <w:rsid w:val="00FB76AE"/>
    <w:rsid w:val="00FD0EDC"/>
    <w:rsid w:val="00FD21C8"/>
    <w:rsid w:val="00FD7215"/>
    <w:rsid w:val="00FE032B"/>
    <w:rsid w:val="00FF1ABB"/>
    <w:rsid w:val="00FF3B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17EC477"/>
  <w15:chartTrackingRefBased/>
  <w15:docId w15:val="{40D5CF72-7E11-47C9-8F32-5F24A9E13B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Arial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D163B"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A10C2"/>
    <w:pPr>
      <w:keepNext/>
      <w:spacing w:before="240" w:after="60"/>
      <w:outlineLvl w:val="0"/>
    </w:pPr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paragraph" w:styleId="Nagwek4">
    <w:name w:val="heading 4"/>
    <w:basedOn w:val="Normalny"/>
    <w:link w:val="Nagwek4Znak"/>
    <w:qFormat/>
    <w:rsid w:val="00A50AD1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D163B"/>
    <w:pPr>
      <w:ind w:left="720"/>
      <w:contextualSpacing/>
    </w:pPr>
  </w:style>
  <w:style w:type="paragraph" w:styleId="NormalnyWeb">
    <w:name w:val="Normal (Web)"/>
    <w:basedOn w:val="Normalny"/>
    <w:unhideWhenUsed/>
    <w:rsid w:val="000152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uiPriority w:val="22"/>
    <w:qFormat/>
    <w:rsid w:val="00015204"/>
    <w:rPr>
      <w:b/>
      <w:bCs/>
    </w:rPr>
  </w:style>
  <w:style w:type="character" w:customStyle="1" w:styleId="Nagwek4Znak">
    <w:name w:val="Nagłówek 4 Znak"/>
    <w:link w:val="Nagwek4"/>
    <w:rsid w:val="00A50AD1"/>
    <w:rPr>
      <w:rFonts w:ascii="Times New Roman" w:eastAsia="Times New Roman" w:hAnsi="Times New Roman" w:cs="Times New Roman"/>
      <w:b/>
      <w:bCs/>
      <w:sz w:val="24"/>
      <w:szCs w:val="24"/>
    </w:rPr>
  </w:style>
  <w:style w:type="table" w:styleId="Tabela-Siatka">
    <w:name w:val="Table Grid"/>
    <w:basedOn w:val="Standardowy"/>
    <w:uiPriority w:val="59"/>
    <w:rsid w:val="00010D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basedOn w:val="Normalny"/>
    <w:link w:val="TekstpodstawowyZnak"/>
    <w:rsid w:val="009E35BB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link w:val="Tekstpodstawowy"/>
    <w:rsid w:val="009E35BB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141C32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  <w:lang w:eastAsia="en-US"/>
    </w:rPr>
  </w:style>
  <w:style w:type="character" w:customStyle="1" w:styleId="apple-style-span">
    <w:name w:val="apple-style-span"/>
    <w:basedOn w:val="Domylnaczcionkaakapitu"/>
    <w:rsid w:val="0075253E"/>
  </w:style>
  <w:style w:type="character" w:customStyle="1" w:styleId="apple-converted-space">
    <w:name w:val="apple-converted-space"/>
    <w:basedOn w:val="Domylnaczcionkaakapitu"/>
    <w:rsid w:val="0075253E"/>
  </w:style>
  <w:style w:type="paragraph" w:styleId="Nagwek">
    <w:name w:val="header"/>
    <w:basedOn w:val="Normalny"/>
    <w:link w:val="NagwekZnak"/>
    <w:uiPriority w:val="99"/>
    <w:unhideWhenUsed/>
    <w:rsid w:val="000A42A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0A42AC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0A42AC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0A42AC"/>
    <w:rPr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A42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0A42AC"/>
    <w:rPr>
      <w:rFonts w:ascii="Tahoma" w:hAnsi="Tahoma" w:cs="Tahoma"/>
      <w:sz w:val="16"/>
      <w:szCs w:val="16"/>
      <w:lang w:eastAsia="en-US"/>
    </w:rPr>
  </w:style>
  <w:style w:type="character" w:customStyle="1" w:styleId="Nagwek1Znak">
    <w:name w:val="Nagłówek 1 Znak"/>
    <w:link w:val="Nagwek1"/>
    <w:uiPriority w:val="9"/>
    <w:rsid w:val="00EA10C2"/>
    <w:rPr>
      <w:rFonts w:ascii="Calibri Light" w:eastAsia="Times New Roman" w:hAnsi="Calibri Light" w:cs="Times New Roman"/>
      <w:b/>
      <w:bCs/>
      <w:kern w:val="32"/>
      <w:sz w:val="32"/>
      <w:szCs w:val="32"/>
      <w:lang w:eastAsia="en-US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EA10C2"/>
    <w:pPr>
      <w:keepLines/>
      <w:spacing w:after="0" w:line="259" w:lineRule="auto"/>
      <w:outlineLvl w:val="9"/>
    </w:pPr>
    <w:rPr>
      <w:b w:val="0"/>
      <w:bCs w:val="0"/>
      <w:color w:val="2F5496"/>
      <w:kern w:val="0"/>
      <w:lang w:eastAsia="pl-PL"/>
    </w:rPr>
  </w:style>
  <w:style w:type="paragraph" w:styleId="Spistreci1">
    <w:name w:val="toc 1"/>
    <w:basedOn w:val="Normalny"/>
    <w:next w:val="Normalny"/>
    <w:autoRedefine/>
    <w:uiPriority w:val="39"/>
    <w:unhideWhenUsed/>
    <w:rsid w:val="00D27E20"/>
  </w:style>
  <w:style w:type="character" w:styleId="Hipercze">
    <w:name w:val="Hyperlink"/>
    <w:uiPriority w:val="99"/>
    <w:unhideWhenUsed/>
    <w:rsid w:val="00D27E20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55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2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52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1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1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1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9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47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44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0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28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12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49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16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295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990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12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55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14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71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10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41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9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28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967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97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5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34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37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021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45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43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15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19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299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53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71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10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22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166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0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864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951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23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77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108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53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81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923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667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1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49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5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30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09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7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340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430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352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25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071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59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21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80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166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08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0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44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489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05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217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49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83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98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057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632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72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194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5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339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56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951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64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08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291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910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58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76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1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70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52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5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44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27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72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27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637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63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91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857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0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21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2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02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65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17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1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33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2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8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27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5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3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34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73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66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23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0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1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1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39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1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45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7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zytkownik\Documents\rok%20szkolny%202021-2022\Program%20wychowawczy%20PSM%20II%20st.%202021_2022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D9C90F-F57A-491E-9B96-D2A54FB11A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C:\Users\Uzytkownik\Documents\rok szkolny 2021-2022\Program wychowawczy PSM II st. 2021_2022.dotx</Template>
  <TotalTime>1</TotalTime>
  <Pages>20</Pages>
  <Words>4265</Words>
  <Characters>25596</Characters>
  <Application>Microsoft Office Word</Application>
  <DocSecurity>0</DocSecurity>
  <Lines>213</Lines>
  <Paragraphs>59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SZKOLNY PROGRAM WYCHOWAWCZO-PROFILAKTYCZNY</vt:lpstr>
    </vt:vector>
  </TitlesOfParts>
  <Company>Hewlett-Packard</Company>
  <LinksUpToDate>false</LinksUpToDate>
  <CharactersWithSpaces>29802</CharactersWithSpaces>
  <SharedDoc>false</SharedDoc>
  <HLinks>
    <vt:vector size="54" baseType="variant">
      <vt:variant>
        <vt:i4>1441853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_Toc82427160</vt:lpwstr>
      </vt:variant>
      <vt:variant>
        <vt:i4>2031678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_Toc82427159</vt:lpwstr>
      </vt:variant>
      <vt:variant>
        <vt:i4>1966142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_Toc82427158</vt:lpwstr>
      </vt:variant>
      <vt:variant>
        <vt:i4>1114174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_Toc82427157</vt:lpwstr>
      </vt:variant>
      <vt:variant>
        <vt:i4>1048638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_Toc82427156</vt:lpwstr>
      </vt:variant>
      <vt:variant>
        <vt:i4>1245246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_Toc82427155</vt:lpwstr>
      </vt:variant>
      <vt:variant>
        <vt:i4>1179710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_Toc82427154</vt:lpwstr>
      </vt:variant>
      <vt:variant>
        <vt:i4>1376318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_Toc82427153</vt:lpwstr>
      </vt:variant>
      <vt:variant>
        <vt:i4>1310782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_Toc82427152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SZKOLNY PROGRAM WYCHOWAWCZO-PROFILAKTYCZNY</dc:title>
  <dc:subject/>
  <dc:creator>Uzytkownik</dc:creator>
  <cp:keywords/>
  <cp:lastModifiedBy>Katarzyna Broj</cp:lastModifiedBy>
  <cp:revision>2</cp:revision>
  <cp:lastPrinted>2015-10-02T10:04:00Z</cp:lastPrinted>
  <dcterms:created xsi:type="dcterms:W3CDTF">2022-09-19T19:00:00Z</dcterms:created>
  <dcterms:modified xsi:type="dcterms:W3CDTF">2022-09-19T19:00:00Z</dcterms:modified>
</cp:coreProperties>
</file>