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1DE88" w14:textId="04943478" w:rsidR="00DA750C" w:rsidRPr="00E214D2" w:rsidRDefault="00F946B6" w:rsidP="00E214D2">
      <w:pPr>
        <w:spacing w:after="0" w:line="240" w:lineRule="auto"/>
        <w:rPr>
          <w:rFonts w:ascii="Lato" w:eastAsia="Times New Roman" w:hAnsi="Lato"/>
          <w:sz w:val="24"/>
          <w:szCs w:val="24"/>
          <w:lang w:eastAsia="pl-PL"/>
        </w:rPr>
      </w:pPr>
      <w:bookmarkStart w:id="0" w:name="_Hlk89785855"/>
      <w:bookmarkStart w:id="1" w:name="_Hlk137821921"/>
      <w:r w:rsidRPr="00E214D2">
        <w:rPr>
          <w:rFonts w:ascii="Lato" w:hAnsi="Lato"/>
          <w:b/>
          <w:bCs/>
          <w:sz w:val="24"/>
          <w:szCs w:val="24"/>
        </w:rPr>
        <w:t xml:space="preserve">Załącznik nr </w:t>
      </w:r>
      <w:r w:rsidR="00CB55C4" w:rsidRPr="00E214D2">
        <w:rPr>
          <w:rFonts w:ascii="Lato" w:hAnsi="Lato"/>
          <w:b/>
          <w:bCs/>
          <w:sz w:val="24"/>
          <w:szCs w:val="24"/>
        </w:rPr>
        <w:t>2</w:t>
      </w:r>
      <w:r w:rsidRPr="00E214D2">
        <w:rPr>
          <w:rFonts w:ascii="Lato" w:hAnsi="Lato"/>
          <w:b/>
          <w:bCs/>
          <w:sz w:val="24"/>
          <w:szCs w:val="24"/>
        </w:rPr>
        <w:t>: Formularz ofertowy</w:t>
      </w:r>
    </w:p>
    <w:p w14:paraId="27EC368D" w14:textId="1D05D160" w:rsidR="003D3149" w:rsidRPr="00E214D2" w:rsidRDefault="003D3149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 xml:space="preserve">Imię i nazwisko / Nazwa i adres </w:t>
      </w:r>
      <w:r w:rsidR="00931F03" w:rsidRPr="00E214D2">
        <w:rPr>
          <w:rFonts w:ascii="Lato" w:eastAsia="Times New Roman" w:hAnsi="Lato"/>
          <w:sz w:val="24"/>
          <w:szCs w:val="24"/>
          <w:lang w:eastAsia="pl-PL"/>
        </w:rPr>
        <w:t>Wykonawcy</w:t>
      </w:r>
      <w:r w:rsidRPr="00E214D2">
        <w:rPr>
          <w:rFonts w:ascii="Lato" w:eastAsia="Times New Roman" w:hAnsi="Lato"/>
          <w:sz w:val="24"/>
          <w:szCs w:val="24"/>
          <w:lang w:eastAsia="pl-PL"/>
        </w:rPr>
        <w:t xml:space="preserve">, </w:t>
      </w:r>
    </w:p>
    <w:p w14:paraId="6A74E1CF" w14:textId="44ADA307" w:rsidR="003D3149" w:rsidRPr="00E214D2" w:rsidRDefault="003D3149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 xml:space="preserve"> </w:t>
      </w:r>
      <w:r w:rsidR="00DA750C" w:rsidRPr="00E214D2">
        <w:rPr>
          <w:rFonts w:ascii="Lato" w:eastAsia="Times New Roman" w:hAnsi="Lato"/>
          <w:sz w:val="24"/>
          <w:szCs w:val="24"/>
          <w:lang w:eastAsia="pl-PL"/>
        </w:rPr>
        <w:t>………</w:t>
      </w:r>
      <w:r w:rsidR="00F96333">
        <w:rPr>
          <w:rFonts w:ascii="Lato" w:eastAsia="Times New Roman" w:hAnsi="Lato"/>
          <w:sz w:val="24"/>
          <w:szCs w:val="24"/>
          <w:lang w:eastAsia="pl-PL"/>
        </w:rPr>
        <w:t>……………….</w:t>
      </w:r>
    </w:p>
    <w:p w14:paraId="091CB468" w14:textId="74D1C99A" w:rsidR="005B73F9" w:rsidRPr="00E214D2" w:rsidRDefault="005B73F9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>…………</w:t>
      </w:r>
      <w:r w:rsidR="00F96333">
        <w:rPr>
          <w:rFonts w:ascii="Lato" w:eastAsia="Times New Roman" w:hAnsi="Lato"/>
          <w:sz w:val="24"/>
          <w:szCs w:val="24"/>
          <w:lang w:eastAsia="pl-PL"/>
        </w:rPr>
        <w:t>…………………</w:t>
      </w:r>
    </w:p>
    <w:p w14:paraId="677F47AB" w14:textId="54542FAA" w:rsidR="003D3149" w:rsidRPr="00E214D2" w:rsidRDefault="003D3149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 xml:space="preserve"> </w:t>
      </w:r>
      <w:r w:rsidR="00F364BC" w:rsidRPr="00E214D2">
        <w:rPr>
          <w:rFonts w:ascii="Lato" w:eastAsia="Times New Roman" w:hAnsi="Lato"/>
          <w:sz w:val="24"/>
          <w:szCs w:val="24"/>
          <w:lang w:eastAsia="pl-PL"/>
        </w:rPr>
        <w:t>nr NIP: ………</w:t>
      </w:r>
      <w:r w:rsidR="00F96333">
        <w:rPr>
          <w:rFonts w:ascii="Lato" w:eastAsia="Times New Roman" w:hAnsi="Lato"/>
          <w:sz w:val="24"/>
          <w:szCs w:val="24"/>
          <w:lang w:eastAsia="pl-PL"/>
        </w:rPr>
        <w:t>………………..</w:t>
      </w:r>
    </w:p>
    <w:p w14:paraId="3362C54F" w14:textId="22570DA0" w:rsidR="003D3149" w:rsidRPr="00E214D2" w:rsidRDefault="003D3149" w:rsidP="003D3149">
      <w:pPr>
        <w:spacing w:after="0"/>
        <w:jc w:val="both"/>
        <w:rPr>
          <w:rFonts w:ascii="Lato" w:eastAsia="Times New Roman" w:hAnsi="Lato"/>
          <w:b/>
          <w:sz w:val="24"/>
          <w:szCs w:val="24"/>
          <w:lang w:eastAsia="pl-PL"/>
        </w:rPr>
      </w:pPr>
      <w:r w:rsidRPr="00E214D2">
        <w:rPr>
          <w:rFonts w:ascii="Lato" w:eastAsia="Times New Roman" w:hAnsi="Lato"/>
          <w:b/>
          <w:sz w:val="24"/>
          <w:szCs w:val="24"/>
          <w:lang w:eastAsia="pl-PL"/>
        </w:rPr>
        <w:t>Osoba do kontaktu w sprawie oferty:</w:t>
      </w:r>
    </w:p>
    <w:p w14:paraId="00B269E7" w14:textId="336E9A04" w:rsidR="00DA750C" w:rsidRPr="00E214D2" w:rsidRDefault="00DA750C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>Imię i nazwisko: ……….</w:t>
      </w:r>
    </w:p>
    <w:p w14:paraId="09D580C6" w14:textId="2CE954DD" w:rsidR="00DA750C" w:rsidRPr="00E214D2" w:rsidRDefault="00DA750C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>Numer telefonu: ……….</w:t>
      </w:r>
    </w:p>
    <w:p w14:paraId="3A258680" w14:textId="42A5D586" w:rsidR="003D3149" w:rsidRPr="00E214D2" w:rsidRDefault="00DA750C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>Adres e-mail: ……….</w:t>
      </w:r>
    </w:p>
    <w:p w14:paraId="11B16531" w14:textId="58255B9D" w:rsidR="00430159" w:rsidRPr="00E214D2" w:rsidRDefault="006B7D50" w:rsidP="00430159">
      <w:pPr>
        <w:spacing w:after="0"/>
        <w:jc w:val="both"/>
        <w:rPr>
          <w:rFonts w:ascii="Lato" w:hAnsi="Lato"/>
        </w:rPr>
      </w:pPr>
      <w:r w:rsidRPr="00E214D2">
        <w:rPr>
          <w:rFonts w:ascii="Lato" w:eastAsia="Times New Roman" w:hAnsi="Lato"/>
          <w:bCs/>
          <w:sz w:val="24"/>
          <w:szCs w:val="24"/>
          <w:lang w:eastAsia="pl-PL"/>
        </w:rPr>
        <w:t>W odpowiedzi na zapytanie ofertowe</w:t>
      </w:r>
      <w:r w:rsidR="00E56DE2" w:rsidRPr="00E214D2">
        <w:rPr>
          <w:rFonts w:ascii="Lato" w:eastAsia="Times New Roman" w:hAnsi="Lato"/>
          <w:bCs/>
          <w:sz w:val="24"/>
          <w:szCs w:val="24"/>
          <w:lang w:eastAsia="pl-PL"/>
        </w:rPr>
        <w:t xml:space="preserve"> na dostawę i montaż mebli biurowych</w:t>
      </w:r>
      <w:r w:rsidR="00BB74EB" w:rsidRPr="00E214D2">
        <w:rPr>
          <w:rFonts w:ascii="Lato" w:eastAsia="Times New Roman" w:hAnsi="Lato"/>
          <w:bCs/>
          <w:sz w:val="24"/>
          <w:szCs w:val="24"/>
          <w:lang w:eastAsia="pl-PL"/>
        </w:rPr>
        <w:t>, o</w:t>
      </w:r>
      <w:r w:rsidR="00D72A50" w:rsidRPr="00E214D2">
        <w:rPr>
          <w:rFonts w:ascii="Lato" w:eastAsia="Times New Roman" w:hAnsi="Lato"/>
          <w:bCs/>
          <w:sz w:val="24"/>
          <w:szCs w:val="24"/>
          <w:lang w:eastAsia="pl-PL"/>
        </w:rPr>
        <w:t xml:space="preserve">ferujemy </w:t>
      </w:r>
      <w:r w:rsidR="000140C9" w:rsidRPr="00E214D2">
        <w:rPr>
          <w:rFonts w:ascii="Lato" w:eastAsia="Times New Roman" w:hAnsi="Lato"/>
          <w:bCs/>
          <w:sz w:val="24"/>
          <w:szCs w:val="24"/>
          <w:lang w:eastAsia="pl-PL"/>
        </w:rPr>
        <w:t>wykonanie przedmiotu za</w:t>
      </w:r>
      <w:r w:rsidR="00E56DE2" w:rsidRPr="00E214D2">
        <w:rPr>
          <w:rFonts w:ascii="Lato" w:eastAsia="Times New Roman" w:hAnsi="Lato"/>
          <w:bCs/>
          <w:sz w:val="24"/>
          <w:szCs w:val="24"/>
          <w:lang w:eastAsia="pl-PL"/>
        </w:rPr>
        <w:t xml:space="preserve">mówienia </w:t>
      </w:r>
      <w:r w:rsidR="00AB521F" w:rsidRPr="00E214D2">
        <w:rPr>
          <w:rFonts w:ascii="Lato" w:eastAsia="Times New Roman" w:hAnsi="Lato"/>
          <w:bCs/>
          <w:sz w:val="24"/>
          <w:szCs w:val="24"/>
          <w:lang w:eastAsia="pl-PL"/>
        </w:rPr>
        <w:t>za kwotę</w:t>
      </w:r>
      <w:r w:rsidR="00E56DE2" w:rsidRPr="00E214D2">
        <w:rPr>
          <w:rFonts w:ascii="Lato" w:eastAsia="Times New Roman" w:hAnsi="Lato"/>
          <w:bCs/>
          <w:sz w:val="24"/>
          <w:szCs w:val="24"/>
          <w:lang w:eastAsia="pl-PL"/>
        </w:rPr>
        <w:t>:</w:t>
      </w:r>
      <w:r w:rsidR="00430159" w:rsidRPr="00E214D2">
        <w:rPr>
          <w:rFonts w:ascii="Lato" w:hAnsi="Lato"/>
        </w:rPr>
        <w:t xml:space="preserve"> </w:t>
      </w:r>
    </w:p>
    <w:p w14:paraId="339D744D" w14:textId="7152D48F" w:rsidR="00430159" w:rsidRPr="00E214D2" w:rsidRDefault="00430159" w:rsidP="00430159">
      <w:pPr>
        <w:spacing w:after="0"/>
        <w:jc w:val="both"/>
        <w:rPr>
          <w:rFonts w:ascii="Lato" w:eastAsia="Times New Roman" w:hAnsi="Lato"/>
          <w:bCs/>
          <w:sz w:val="24"/>
          <w:szCs w:val="24"/>
          <w:lang w:eastAsia="pl-PL"/>
        </w:rPr>
      </w:pPr>
      <w:r w:rsidRPr="00E214D2">
        <w:rPr>
          <w:rFonts w:ascii="Lato" w:eastAsia="Times New Roman" w:hAnsi="Lato"/>
          <w:bCs/>
          <w:sz w:val="24"/>
          <w:szCs w:val="24"/>
          <w:lang w:eastAsia="pl-PL"/>
        </w:rPr>
        <w:t>Kwota całkowita (brutto): ………………….. zł</w:t>
      </w:r>
    </w:p>
    <w:p w14:paraId="487BCDFD" w14:textId="77777777" w:rsidR="00911CAF" w:rsidRPr="00E214D2" w:rsidRDefault="0080745B" w:rsidP="00430159">
      <w:pPr>
        <w:spacing w:after="0"/>
        <w:jc w:val="both"/>
        <w:rPr>
          <w:rFonts w:ascii="Lato" w:eastAsia="Times New Roman" w:hAnsi="Lato"/>
          <w:bCs/>
          <w:sz w:val="24"/>
          <w:szCs w:val="24"/>
          <w:lang w:eastAsia="pl-PL"/>
        </w:rPr>
      </w:pPr>
      <w:r w:rsidRPr="00E214D2">
        <w:rPr>
          <w:rFonts w:ascii="Lato" w:eastAsia="Times New Roman" w:hAnsi="Lato"/>
          <w:bCs/>
          <w:sz w:val="24"/>
          <w:szCs w:val="24"/>
          <w:lang w:eastAsia="pl-PL"/>
        </w:rPr>
        <w:t>zgodni</w:t>
      </w:r>
      <w:r w:rsidR="00BB74EB" w:rsidRPr="00E214D2">
        <w:rPr>
          <w:rFonts w:ascii="Lato" w:eastAsia="Times New Roman" w:hAnsi="Lato"/>
          <w:bCs/>
          <w:sz w:val="24"/>
          <w:szCs w:val="24"/>
          <w:lang w:eastAsia="pl-PL"/>
        </w:rPr>
        <w:t>e z poniższym zestawieniem</w:t>
      </w:r>
      <w:r w:rsidR="00424C08" w:rsidRPr="00E214D2">
        <w:rPr>
          <w:rFonts w:ascii="Lato" w:eastAsia="Times New Roman" w:hAnsi="Lato"/>
          <w:bCs/>
          <w:sz w:val="24"/>
          <w:szCs w:val="24"/>
          <w:lang w:eastAsia="pl-PL"/>
        </w:rPr>
        <w:t>:</w:t>
      </w:r>
    </w:p>
    <w:p w14:paraId="170F7DF7" w14:textId="26EC0B57" w:rsidR="00D0184C" w:rsidRPr="00E214D2" w:rsidRDefault="00BB74EB" w:rsidP="00430159">
      <w:pPr>
        <w:spacing w:after="0"/>
        <w:jc w:val="both"/>
        <w:rPr>
          <w:rFonts w:ascii="Lato" w:eastAsia="Times New Roman" w:hAnsi="Lato"/>
          <w:bCs/>
          <w:sz w:val="24"/>
          <w:szCs w:val="24"/>
          <w:lang w:eastAsia="pl-PL"/>
        </w:rPr>
      </w:pPr>
      <w:r w:rsidRPr="00E214D2">
        <w:rPr>
          <w:rFonts w:ascii="Lato" w:eastAsia="Times New Roman" w:hAnsi="Lato"/>
          <w:bCs/>
          <w:sz w:val="24"/>
          <w:szCs w:val="24"/>
          <w:lang w:eastAsia="pl-PL"/>
        </w:rPr>
        <w:t xml:space="preserve"> </w:t>
      </w:r>
      <w:r w:rsidR="00982D65" w:rsidRPr="00E214D2">
        <w:rPr>
          <w:rFonts w:ascii="Lato" w:eastAsia="Times New Roman" w:hAnsi="Lato"/>
          <w:bCs/>
          <w:sz w:val="24"/>
          <w:szCs w:val="24"/>
          <w:lang w:eastAsia="pl-PL"/>
        </w:rPr>
        <w:t xml:space="preserve"> </w:t>
      </w:r>
      <w:r w:rsidR="006B7D50" w:rsidRPr="00E214D2">
        <w:rPr>
          <w:rFonts w:ascii="Lato" w:eastAsia="Times New Roman" w:hAnsi="Lato"/>
          <w:bCs/>
          <w:sz w:val="24"/>
          <w:szCs w:val="24"/>
          <w:lang w:eastAsia="pl-PL"/>
        </w:rPr>
        <w:t xml:space="preserve"> </w:t>
      </w:r>
    </w:p>
    <w:tbl>
      <w:tblPr>
        <w:tblW w:w="9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522"/>
        <w:gridCol w:w="921"/>
        <w:gridCol w:w="1246"/>
        <w:gridCol w:w="1164"/>
        <w:gridCol w:w="1275"/>
      </w:tblGrid>
      <w:tr w:rsidR="00FB23E3" w:rsidRPr="00E214D2" w14:paraId="06310A45" w14:textId="77777777" w:rsidTr="00FB23E3">
        <w:trPr>
          <w:jc w:val="center"/>
        </w:trPr>
        <w:tc>
          <w:tcPr>
            <w:tcW w:w="2972" w:type="dxa"/>
          </w:tcPr>
          <w:p w14:paraId="79A13A30" w14:textId="77777777" w:rsidR="00FB23E3" w:rsidRPr="00E214D2" w:rsidRDefault="00FB23E3" w:rsidP="0006799C">
            <w:pPr>
              <w:spacing w:after="0"/>
              <w:jc w:val="both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 xml:space="preserve">Rodzaj umeblowania </w:t>
            </w:r>
          </w:p>
        </w:tc>
        <w:tc>
          <w:tcPr>
            <w:tcW w:w="1522" w:type="dxa"/>
          </w:tcPr>
          <w:p w14:paraId="03B94BBD" w14:textId="6398C9FE" w:rsidR="00FB23E3" w:rsidRPr="00E214D2" w:rsidRDefault="00FB23E3" w:rsidP="0006799C">
            <w:pPr>
              <w:spacing w:after="0"/>
              <w:jc w:val="both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Wartość netto jednostkowa</w:t>
            </w:r>
          </w:p>
          <w:p w14:paraId="60469328" w14:textId="451D812A" w:rsidR="00FB23E3" w:rsidRPr="00E214D2" w:rsidRDefault="00FB23E3" w:rsidP="0006799C">
            <w:pPr>
              <w:spacing w:after="0"/>
              <w:jc w:val="both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(PLN)</w:t>
            </w:r>
          </w:p>
        </w:tc>
        <w:tc>
          <w:tcPr>
            <w:tcW w:w="921" w:type="dxa"/>
          </w:tcPr>
          <w:p w14:paraId="39424D4E" w14:textId="2CA8BC25" w:rsidR="00FB23E3" w:rsidRPr="00E214D2" w:rsidRDefault="00FB23E3" w:rsidP="0006799C">
            <w:pPr>
              <w:spacing w:after="0"/>
              <w:jc w:val="both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Liczba /szt.</w:t>
            </w:r>
          </w:p>
        </w:tc>
        <w:tc>
          <w:tcPr>
            <w:tcW w:w="1246" w:type="dxa"/>
          </w:tcPr>
          <w:p w14:paraId="3F9C8B91" w14:textId="77777777" w:rsidR="00FB23E3" w:rsidRPr="00E214D2" w:rsidRDefault="00FB23E3" w:rsidP="0006799C">
            <w:pPr>
              <w:spacing w:after="0"/>
              <w:jc w:val="both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Wartość netto (PLN)</w:t>
            </w:r>
          </w:p>
        </w:tc>
        <w:tc>
          <w:tcPr>
            <w:tcW w:w="1164" w:type="dxa"/>
          </w:tcPr>
          <w:p w14:paraId="73A31888" w14:textId="77777777" w:rsidR="00FB23E3" w:rsidRPr="00E214D2" w:rsidRDefault="00FB23E3" w:rsidP="0006799C">
            <w:pPr>
              <w:spacing w:after="0"/>
              <w:jc w:val="both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Podatek VAT w %</w:t>
            </w:r>
          </w:p>
        </w:tc>
        <w:tc>
          <w:tcPr>
            <w:tcW w:w="1275" w:type="dxa"/>
          </w:tcPr>
          <w:p w14:paraId="52F117F6" w14:textId="77777777" w:rsidR="00FB23E3" w:rsidRPr="00E214D2" w:rsidRDefault="00FB23E3" w:rsidP="0006799C">
            <w:pPr>
              <w:spacing w:after="0"/>
              <w:jc w:val="both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Wartość brutto (PLN)</w:t>
            </w:r>
          </w:p>
        </w:tc>
      </w:tr>
      <w:tr w:rsidR="006232C7" w:rsidRPr="00E214D2" w14:paraId="5BB8FA6B" w14:textId="77777777" w:rsidTr="00FB23E3">
        <w:trPr>
          <w:jc w:val="center"/>
        </w:trPr>
        <w:tc>
          <w:tcPr>
            <w:tcW w:w="2972" w:type="dxa"/>
            <w:vAlign w:val="center"/>
          </w:tcPr>
          <w:p w14:paraId="5CB774C6" w14:textId="09D5016D" w:rsidR="006232C7" w:rsidRPr="00E214D2" w:rsidRDefault="00D0184C" w:rsidP="0006799C">
            <w:pPr>
              <w:spacing w:after="0"/>
              <w:jc w:val="both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Biurko 140x70</w:t>
            </w:r>
          </w:p>
        </w:tc>
        <w:tc>
          <w:tcPr>
            <w:tcW w:w="1522" w:type="dxa"/>
          </w:tcPr>
          <w:p w14:paraId="0507B829" w14:textId="77777777" w:rsidR="006232C7" w:rsidRPr="00E214D2" w:rsidRDefault="006232C7" w:rsidP="00E6019E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1430A369" w14:textId="05148AD2" w:rsidR="006232C7" w:rsidRPr="00E214D2" w:rsidRDefault="00E55DA5" w:rsidP="00E6019E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246" w:type="dxa"/>
            <w:vAlign w:val="center"/>
          </w:tcPr>
          <w:p w14:paraId="28F9B48F" w14:textId="77777777" w:rsidR="006232C7" w:rsidRPr="00E214D2" w:rsidRDefault="006232C7" w:rsidP="00E6019E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0E909B62" w14:textId="77777777" w:rsidR="006232C7" w:rsidRPr="00E214D2" w:rsidRDefault="006232C7" w:rsidP="00E6019E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5CA5B260" w14:textId="77777777" w:rsidR="006232C7" w:rsidRPr="00E214D2" w:rsidRDefault="006232C7" w:rsidP="00E6019E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232C7" w:rsidRPr="00E214D2" w14:paraId="4188DDAE" w14:textId="77777777" w:rsidTr="00FB23E3">
        <w:trPr>
          <w:jc w:val="center"/>
        </w:trPr>
        <w:tc>
          <w:tcPr>
            <w:tcW w:w="2972" w:type="dxa"/>
            <w:vAlign w:val="center"/>
          </w:tcPr>
          <w:p w14:paraId="073E51DC" w14:textId="39A7C20D" w:rsidR="006232C7" w:rsidRPr="00E214D2" w:rsidRDefault="00D0184C" w:rsidP="006232C7">
            <w:pPr>
              <w:spacing w:after="0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Kontener</w:t>
            </w:r>
            <w:r w:rsidRPr="00E214D2" w:rsidDel="00F26ED7"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 xml:space="preserve"> </w:t>
            </w:r>
            <w:r w:rsidRPr="00E214D2"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425x575x565</w:t>
            </w:r>
          </w:p>
        </w:tc>
        <w:tc>
          <w:tcPr>
            <w:tcW w:w="1522" w:type="dxa"/>
          </w:tcPr>
          <w:p w14:paraId="205D9E5C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7CD7080F" w14:textId="2F94C025" w:rsidR="006232C7" w:rsidRPr="00E214D2" w:rsidRDefault="0059688B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1</w:t>
            </w:r>
            <w:r w:rsidR="00E214D2" w:rsidRPr="00E214D2"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246" w:type="dxa"/>
            <w:vAlign w:val="center"/>
          </w:tcPr>
          <w:p w14:paraId="605D2EEB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71DDD6CB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66861963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232C7" w:rsidRPr="00E214D2" w14:paraId="01373EBC" w14:textId="77777777" w:rsidTr="00FB23E3">
        <w:trPr>
          <w:jc w:val="center"/>
        </w:trPr>
        <w:tc>
          <w:tcPr>
            <w:tcW w:w="2972" w:type="dxa"/>
            <w:vAlign w:val="center"/>
          </w:tcPr>
          <w:p w14:paraId="1C5C06F2" w14:textId="7D2F25D4" w:rsidR="006232C7" w:rsidRPr="00E214D2" w:rsidRDefault="00D0184C" w:rsidP="006232C7">
            <w:pPr>
              <w:spacing w:after="0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hAnsi="Lato"/>
                <w:sz w:val="24"/>
                <w:szCs w:val="24"/>
              </w:rPr>
              <w:t>Szafa aktowa 800x1800x380</w:t>
            </w:r>
          </w:p>
        </w:tc>
        <w:tc>
          <w:tcPr>
            <w:tcW w:w="1522" w:type="dxa"/>
          </w:tcPr>
          <w:p w14:paraId="4FCCD024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11832B63" w14:textId="001E5377" w:rsidR="006232C7" w:rsidRPr="00E214D2" w:rsidRDefault="00D74F2E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246" w:type="dxa"/>
            <w:vAlign w:val="center"/>
          </w:tcPr>
          <w:p w14:paraId="702434A7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3804D3A5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2C3826DA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D74F2E" w:rsidRPr="00E214D2" w14:paraId="45E9EBA5" w14:textId="77777777" w:rsidTr="00FB23E3">
        <w:trPr>
          <w:jc w:val="center"/>
        </w:trPr>
        <w:tc>
          <w:tcPr>
            <w:tcW w:w="2972" w:type="dxa"/>
            <w:vAlign w:val="center"/>
          </w:tcPr>
          <w:p w14:paraId="22C641AB" w14:textId="77777777" w:rsidR="00D74F2E" w:rsidRDefault="00D74F2E" w:rsidP="006232C7">
            <w:pPr>
              <w:spacing w:after="0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Szafa nadstawna</w:t>
            </w:r>
          </w:p>
          <w:p w14:paraId="25FC0304" w14:textId="38FAC4EE" w:rsidR="00D74F2E" w:rsidRPr="00E214D2" w:rsidRDefault="00D74F2E" w:rsidP="006232C7">
            <w:pPr>
              <w:spacing w:after="0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800</w:t>
            </w:r>
            <w:r w:rsidR="00F53596">
              <w:rPr>
                <w:rFonts w:ascii="Lato" w:hAnsi="Lato"/>
                <w:sz w:val="24"/>
                <w:szCs w:val="24"/>
              </w:rPr>
              <w:t>x750x380</w:t>
            </w:r>
          </w:p>
        </w:tc>
        <w:tc>
          <w:tcPr>
            <w:tcW w:w="1522" w:type="dxa"/>
          </w:tcPr>
          <w:p w14:paraId="500C6D4B" w14:textId="77777777" w:rsidR="00D74F2E" w:rsidRPr="00E214D2" w:rsidRDefault="00D74F2E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07C9C2F9" w14:textId="7A03E639" w:rsidR="00D74F2E" w:rsidRDefault="00F53596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246" w:type="dxa"/>
            <w:vAlign w:val="center"/>
          </w:tcPr>
          <w:p w14:paraId="62496D12" w14:textId="77777777" w:rsidR="00D74F2E" w:rsidRPr="00E214D2" w:rsidRDefault="00D74F2E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35EA4898" w14:textId="77777777" w:rsidR="00D74F2E" w:rsidRPr="00E214D2" w:rsidRDefault="00D74F2E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77EFCF20" w14:textId="77777777" w:rsidR="00D74F2E" w:rsidRPr="00E214D2" w:rsidRDefault="00D74F2E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F53596" w:rsidRPr="00E214D2" w14:paraId="5E1AFF10" w14:textId="77777777" w:rsidTr="00FB23E3">
        <w:trPr>
          <w:jc w:val="center"/>
        </w:trPr>
        <w:tc>
          <w:tcPr>
            <w:tcW w:w="2972" w:type="dxa"/>
            <w:vAlign w:val="center"/>
          </w:tcPr>
          <w:p w14:paraId="01CAC30B" w14:textId="77777777" w:rsidR="00F53596" w:rsidRDefault="00F53596" w:rsidP="006232C7">
            <w:pPr>
              <w:spacing w:after="0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Szafa ubraniowa</w:t>
            </w:r>
          </w:p>
          <w:p w14:paraId="45915B88" w14:textId="6E76065E" w:rsidR="00537B67" w:rsidRDefault="00537B67" w:rsidP="006232C7">
            <w:pPr>
              <w:spacing w:after="0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600x1800x380</w:t>
            </w:r>
          </w:p>
        </w:tc>
        <w:tc>
          <w:tcPr>
            <w:tcW w:w="1522" w:type="dxa"/>
          </w:tcPr>
          <w:p w14:paraId="74713929" w14:textId="77777777" w:rsidR="00F53596" w:rsidRPr="00E214D2" w:rsidRDefault="00F53596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36AAC20C" w14:textId="5BA1C93D" w:rsidR="00F53596" w:rsidRDefault="00261EE0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246" w:type="dxa"/>
            <w:vAlign w:val="center"/>
          </w:tcPr>
          <w:p w14:paraId="4FE30C6B" w14:textId="77777777" w:rsidR="00F53596" w:rsidRPr="00E214D2" w:rsidRDefault="00F53596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54603857" w14:textId="77777777" w:rsidR="00F53596" w:rsidRPr="00E214D2" w:rsidRDefault="00F53596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0A5E48C9" w14:textId="77777777" w:rsidR="00F53596" w:rsidRPr="00E214D2" w:rsidRDefault="00F53596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31F03" w:rsidRPr="00E214D2" w14:paraId="6B1CEA55" w14:textId="77777777" w:rsidTr="00FB23E3">
        <w:trPr>
          <w:jc w:val="center"/>
        </w:trPr>
        <w:tc>
          <w:tcPr>
            <w:tcW w:w="2972" w:type="dxa"/>
            <w:vAlign w:val="center"/>
          </w:tcPr>
          <w:p w14:paraId="0B982001" w14:textId="24BF5BC0" w:rsidR="00931F03" w:rsidRPr="00E214D2" w:rsidRDefault="00931F03" w:rsidP="006232C7">
            <w:pPr>
              <w:spacing w:after="0"/>
              <w:rPr>
                <w:rFonts w:ascii="Lato" w:hAnsi="Lato"/>
                <w:sz w:val="24"/>
                <w:szCs w:val="24"/>
              </w:rPr>
            </w:pPr>
            <w:r w:rsidRPr="00E214D2">
              <w:rPr>
                <w:rFonts w:ascii="Lato" w:hAnsi="Lato"/>
                <w:sz w:val="24"/>
                <w:szCs w:val="24"/>
              </w:rPr>
              <w:t xml:space="preserve">Szafa aktowa </w:t>
            </w:r>
            <w:r w:rsidR="00470D47" w:rsidRPr="00E214D2">
              <w:rPr>
                <w:rFonts w:ascii="Lato" w:hAnsi="Lato"/>
                <w:sz w:val="24"/>
                <w:szCs w:val="24"/>
              </w:rPr>
              <w:t xml:space="preserve">średnia </w:t>
            </w:r>
            <w:r w:rsidRPr="00E214D2">
              <w:rPr>
                <w:rFonts w:ascii="Lato" w:hAnsi="Lato"/>
                <w:sz w:val="24"/>
                <w:szCs w:val="24"/>
              </w:rPr>
              <w:t>800x1100x380</w:t>
            </w:r>
          </w:p>
        </w:tc>
        <w:tc>
          <w:tcPr>
            <w:tcW w:w="1522" w:type="dxa"/>
          </w:tcPr>
          <w:p w14:paraId="661088D3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235DE4EA" w14:textId="1669F8D9" w:rsidR="00931F03" w:rsidRPr="00E214D2" w:rsidRDefault="00AF2E94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246" w:type="dxa"/>
            <w:vAlign w:val="center"/>
          </w:tcPr>
          <w:p w14:paraId="6423ABD0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47833D5A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10D58A07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61EE0" w:rsidRPr="00E214D2" w14:paraId="225BDEF8" w14:textId="77777777" w:rsidTr="00FB23E3">
        <w:trPr>
          <w:jc w:val="center"/>
        </w:trPr>
        <w:tc>
          <w:tcPr>
            <w:tcW w:w="2972" w:type="dxa"/>
            <w:vAlign w:val="center"/>
          </w:tcPr>
          <w:p w14:paraId="15C0B1BA" w14:textId="4B79ED99" w:rsidR="00261EE0" w:rsidRPr="00E214D2" w:rsidRDefault="00261EE0" w:rsidP="006232C7">
            <w:pPr>
              <w:spacing w:after="0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Stolik konferencyjny</w:t>
            </w:r>
          </w:p>
        </w:tc>
        <w:tc>
          <w:tcPr>
            <w:tcW w:w="1522" w:type="dxa"/>
          </w:tcPr>
          <w:p w14:paraId="1C6ED75B" w14:textId="77777777" w:rsidR="00261EE0" w:rsidRPr="00E214D2" w:rsidRDefault="00261EE0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63488D08" w14:textId="0BFA859A" w:rsidR="00261EE0" w:rsidRPr="00E214D2" w:rsidRDefault="00CC643A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246" w:type="dxa"/>
            <w:vAlign w:val="center"/>
          </w:tcPr>
          <w:p w14:paraId="715756FA" w14:textId="77777777" w:rsidR="00261EE0" w:rsidRPr="00E214D2" w:rsidRDefault="00261EE0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3EB0A450" w14:textId="77777777" w:rsidR="00261EE0" w:rsidRPr="00E214D2" w:rsidRDefault="00261EE0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199C75B2" w14:textId="77777777" w:rsidR="00261EE0" w:rsidRPr="00E214D2" w:rsidRDefault="00261EE0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31F03" w:rsidRPr="00E214D2" w14:paraId="0A768FBD" w14:textId="77777777" w:rsidTr="00FB23E3">
        <w:trPr>
          <w:jc w:val="center"/>
        </w:trPr>
        <w:tc>
          <w:tcPr>
            <w:tcW w:w="2972" w:type="dxa"/>
            <w:vAlign w:val="center"/>
          </w:tcPr>
          <w:p w14:paraId="2ABB6F99" w14:textId="7A7C6236" w:rsidR="00931F03" w:rsidRPr="00E214D2" w:rsidRDefault="00931F03" w:rsidP="006232C7">
            <w:pPr>
              <w:spacing w:after="0"/>
              <w:rPr>
                <w:rFonts w:ascii="Lato" w:hAnsi="Lato"/>
                <w:sz w:val="24"/>
                <w:szCs w:val="24"/>
              </w:rPr>
            </w:pPr>
            <w:r w:rsidRPr="00E214D2">
              <w:rPr>
                <w:rFonts w:ascii="Lato" w:hAnsi="Lato"/>
                <w:sz w:val="24"/>
                <w:szCs w:val="24"/>
              </w:rPr>
              <w:t xml:space="preserve">Fotel </w:t>
            </w:r>
            <w:r w:rsidR="0015488B" w:rsidRPr="00E214D2">
              <w:rPr>
                <w:rFonts w:ascii="Lato" w:hAnsi="Lato"/>
                <w:sz w:val="24"/>
                <w:szCs w:val="24"/>
              </w:rPr>
              <w:t>biurowy</w:t>
            </w:r>
          </w:p>
        </w:tc>
        <w:tc>
          <w:tcPr>
            <w:tcW w:w="1522" w:type="dxa"/>
          </w:tcPr>
          <w:p w14:paraId="73B4FC86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1" w:type="dxa"/>
            <w:vAlign w:val="center"/>
          </w:tcPr>
          <w:p w14:paraId="01488683" w14:textId="632CBF74" w:rsidR="00931F03" w:rsidRPr="00E214D2" w:rsidRDefault="00261EE0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46" w:type="dxa"/>
            <w:vAlign w:val="center"/>
          </w:tcPr>
          <w:p w14:paraId="565CFD5F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4870FEAD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31E71DFF" w14:textId="77777777" w:rsidR="00931F03" w:rsidRPr="00E214D2" w:rsidRDefault="00931F03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232C7" w:rsidRPr="00E214D2" w14:paraId="091E0A1D" w14:textId="77777777" w:rsidTr="00FB23E3">
        <w:trPr>
          <w:trHeight w:val="314"/>
          <w:jc w:val="center"/>
        </w:trPr>
        <w:tc>
          <w:tcPr>
            <w:tcW w:w="2972" w:type="dxa"/>
            <w:vAlign w:val="center"/>
          </w:tcPr>
          <w:p w14:paraId="3D1CAAD3" w14:textId="5D76325E" w:rsidR="006232C7" w:rsidRPr="00E214D2" w:rsidRDefault="006232C7" w:rsidP="006232C7">
            <w:pPr>
              <w:spacing w:after="0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522" w:type="dxa"/>
          </w:tcPr>
          <w:p w14:paraId="5AA0AC78" w14:textId="6668A173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------</w:t>
            </w:r>
          </w:p>
        </w:tc>
        <w:tc>
          <w:tcPr>
            <w:tcW w:w="921" w:type="dxa"/>
            <w:vAlign w:val="center"/>
          </w:tcPr>
          <w:p w14:paraId="0FD22F08" w14:textId="1A77192A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Cs/>
                <w:sz w:val="24"/>
                <w:szCs w:val="24"/>
                <w:lang w:eastAsia="pl-PL"/>
              </w:rPr>
            </w:pPr>
            <w:r w:rsidRPr="00E214D2"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  <w:t>------</w:t>
            </w:r>
          </w:p>
        </w:tc>
        <w:tc>
          <w:tcPr>
            <w:tcW w:w="1246" w:type="dxa"/>
            <w:vAlign w:val="center"/>
          </w:tcPr>
          <w:p w14:paraId="0D62F93C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vAlign w:val="center"/>
          </w:tcPr>
          <w:p w14:paraId="29003689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0838E10B" w14:textId="77777777" w:rsidR="006232C7" w:rsidRPr="00E214D2" w:rsidRDefault="006232C7" w:rsidP="006232C7">
            <w:pPr>
              <w:spacing w:after="0"/>
              <w:jc w:val="center"/>
              <w:rPr>
                <w:rFonts w:ascii="Lato" w:eastAsia="Times New Roman" w:hAnsi="Lato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09104BF3" w14:textId="4765250E" w:rsidR="003D3149" w:rsidRPr="00E214D2" w:rsidRDefault="003102B3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 xml:space="preserve">Udzielamy gwarancji </w:t>
      </w:r>
      <w:r w:rsidR="003A23B8" w:rsidRPr="00E214D2">
        <w:rPr>
          <w:rFonts w:ascii="Lato" w:eastAsia="Times New Roman" w:hAnsi="Lato"/>
          <w:sz w:val="24"/>
          <w:szCs w:val="24"/>
          <w:lang w:eastAsia="pl-PL"/>
        </w:rPr>
        <w:t>2</w:t>
      </w:r>
      <w:r w:rsidR="006D7450" w:rsidRPr="00E214D2">
        <w:rPr>
          <w:rFonts w:ascii="Lato" w:eastAsia="Times New Roman" w:hAnsi="Lato"/>
          <w:sz w:val="24"/>
          <w:szCs w:val="24"/>
          <w:lang w:eastAsia="pl-PL"/>
        </w:rPr>
        <w:t>4</w:t>
      </w:r>
      <w:r w:rsidRPr="00E214D2">
        <w:rPr>
          <w:rFonts w:ascii="Lato" w:eastAsia="Times New Roman" w:hAnsi="Lato"/>
          <w:sz w:val="24"/>
          <w:szCs w:val="24"/>
          <w:lang w:eastAsia="pl-PL"/>
        </w:rPr>
        <w:t xml:space="preserve"> miesięcy na dostarczone meble</w:t>
      </w:r>
      <w:r w:rsidR="00443209" w:rsidRPr="00E214D2">
        <w:rPr>
          <w:rFonts w:ascii="Lato" w:eastAsia="Times New Roman" w:hAnsi="Lato"/>
          <w:sz w:val="24"/>
          <w:szCs w:val="24"/>
          <w:lang w:eastAsia="pl-PL"/>
        </w:rPr>
        <w:t xml:space="preserve"> oraz usługę montażu</w:t>
      </w:r>
      <w:r w:rsidR="00745F77" w:rsidRPr="00E214D2">
        <w:rPr>
          <w:rFonts w:ascii="Lato" w:eastAsia="Times New Roman" w:hAnsi="Lato"/>
          <w:sz w:val="24"/>
          <w:szCs w:val="24"/>
          <w:lang w:eastAsia="pl-PL"/>
        </w:rPr>
        <w:t xml:space="preserve"> zgodnie</w:t>
      </w:r>
      <w:r w:rsidR="00E6019E" w:rsidRPr="00E214D2">
        <w:rPr>
          <w:rFonts w:ascii="Lato" w:eastAsia="Times New Roman" w:hAnsi="Lato"/>
          <w:sz w:val="24"/>
          <w:szCs w:val="24"/>
          <w:lang w:eastAsia="pl-PL"/>
        </w:rPr>
        <w:br/>
      </w:r>
      <w:r w:rsidR="00745F77" w:rsidRPr="00E214D2">
        <w:rPr>
          <w:rFonts w:ascii="Lato" w:eastAsia="Times New Roman" w:hAnsi="Lato"/>
          <w:sz w:val="24"/>
          <w:szCs w:val="24"/>
          <w:lang w:eastAsia="pl-PL"/>
        </w:rPr>
        <w:t>z postanowieniami umowy</w:t>
      </w:r>
      <w:r w:rsidR="00443209" w:rsidRPr="00E214D2">
        <w:rPr>
          <w:rFonts w:ascii="Lato" w:eastAsia="Times New Roman" w:hAnsi="Lato"/>
          <w:sz w:val="24"/>
          <w:szCs w:val="24"/>
          <w:lang w:eastAsia="pl-PL"/>
        </w:rPr>
        <w:t>.</w:t>
      </w:r>
    </w:p>
    <w:p w14:paraId="513E62BF" w14:textId="588C6777" w:rsidR="003D3149" w:rsidRPr="00E214D2" w:rsidRDefault="003D3149" w:rsidP="003D3149">
      <w:pPr>
        <w:spacing w:after="0"/>
        <w:jc w:val="both"/>
        <w:rPr>
          <w:rFonts w:ascii="Lato" w:eastAsia="Times New Roman" w:hAnsi="Lato"/>
          <w:sz w:val="24"/>
          <w:szCs w:val="24"/>
          <w:lang w:eastAsia="pl-PL"/>
        </w:rPr>
      </w:pPr>
      <w:r w:rsidRPr="00E214D2">
        <w:rPr>
          <w:rFonts w:ascii="Lato" w:eastAsia="Times New Roman" w:hAnsi="Lato"/>
          <w:sz w:val="24"/>
          <w:szCs w:val="24"/>
          <w:lang w:eastAsia="pl-PL"/>
        </w:rPr>
        <w:t>Oświadczam, że w cenie oferty zostały uwzględnione wszystkie koszty wykonania zamówienia i realizacji przyszłego świadczenia umownego</w:t>
      </w:r>
      <w:r w:rsidR="004204AA" w:rsidRPr="00E214D2">
        <w:rPr>
          <w:rFonts w:ascii="Lato" w:eastAsia="Times New Roman" w:hAnsi="Lato"/>
          <w:sz w:val="24"/>
          <w:szCs w:val="24"/>
          <w:lang w:eastAsia="pl-PL"/>
        </w:rPr>
        <w:t xml:space="preserve"> (m.in. koszt zakupu, transportu i montażu)</w:t>
      </w:r>
      <w:r w:rsidRPr="00E214D2">
        <w:rPr>
          <w:rFonts w:ascii="Lato" w:eastAsia="Times New Roman" w:hAnsi="Lato"/>
          <w:sz w:val="24"/>
          <w:szCs w:val="24"/>
          <w:lang w:eastAsia="pl-PL"/>
        </w:rPr>
        <w:t>.</w:t>
      </w:r>
    </w:p>
    <w:p w14:paraId="4905AFAD" w14:textId="6831130E" w:rsidR="003D65BA" w:rsidRDefault="003D65BA" w:rsidP="003D65BA">
      <w:pPr>
        <w:spacing w:before="120" w:after="0" w:line="240" w:lineRule="auto"/>
        <w:jc w:val="both"/>
        <w:rPr>
          <w:rFonts w:ascii="Lato" w:hAnsi="Lato"/>
          <w:bCs/>
          <w:sz w:val="24"/>
          <w:szCs w:val="24"/>
        </w:rPr>
      </w:pPr>
      <w:r w:rsidRPr="00E214D2">
        <w:rPr>
          <w:rFonts w:ascii="Lato" w:hAnsi="Lato"/>
          <w:bCs/>
          <w:sz w:val="24"/>
          <w:szCs w:val="24"/>
        </w:rPr>
        <w:lastRenderedPageBreak/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(Dz. U. z </w:t>
      </w:r>
      <w:r w:rsidR="005567CC" w:rsidRPr="00E214D2">
        <w:rPr>
          <w:rFonts w:ascii="Lato" w:hAnsi="Lato"/>
          <w:bCs/>
          <w:sz w:val="24"/>
          <w:szCs w:val="24"/>
        </w:rPr>
        <w:t>202</w:t>
      </w:r>
      <w:r w:rsidR="005567CC">
        <w:rPr>
          <w:rFonts w:ascii="Lato" w:hAnsi="Lato"/>
          <w:bCs/>
          <w:sz w:val="24"/>
          <w:szCs w:val="24"/>
        </w:rPr>
        <w:t>5</w:t>
      </w:r>
      <w:r w:rsidR="005567CC" w:rsidRPr="00E214D2">
        <w:rPr>
          <w:rFonts w:ascii="Lato" w:hAnsi="Lato"/>
          <w:bCs/>
          <w:sz w:val="24"/>
          <w:szCs w:val="24"/>
        </w:rPr>
        <w:t xml:space="preserve"> </w:t>
      </w:r>
      <w:r w:rsidRPr="00E214D2">
        <w:rPr>
          <w:rFonts w:ascii="Lato" w:hAnsi="Lato"/>
          <w:bCs/>
          <w:sz w:val="24"/>
          <w:szCs w:val="24"/>
        </w:rPr>
        <w:t xml:space="preserve">r. poz. </w:t>
      </w:r>
      <w:r w:rsidR="005567CC" w:rsidRPr="00E214D2">
        <w:rPr>
          <w:rFonts w:ascii="Lato" w:hAnsi="Lato"/>
          <w:bCs/>
          <w:sz w:val="24"/>
          <w:szCs w:val="24"/>
        </w:rPr>
        <w:t>5</w:t>
      </w:r>
      <w:r w:rsidR="005567CC">
        <w:rPr>
          <w:rFonts w:ascii="Lato" w:hAnsi="Lato"/>
          <w:bCs/>
          <w:sz w:val="24"/>
          <w:szCs w:val="24"/>
        </w:rPr>
        <w:t>14</w:t>
      </w:r>
      <w:r w:rsidRPr="00E214D2">
        <w:rPr>
          <w:rFonts w:ascii="Lato" w:hAnsi="Lato"/>
          <w:bCs/>
          <w:sz w:val="24"/>
          <w:szCs w:val="24"/>
        </w:rPr>
        <w:t>).</w:t>
      </w:r>
    </w:p>
    <w:p w14:paraId="1E35DCFC" w14:textId="77777777" w:rsidR="00D14F98" w:rsidRDefault="00D14F98" w:rsidP="003D65BA">
      <w:pPr>
        <w:spacing w:before="120" w:after="0" w:line="240" w:lineRule="auto"/>
        <w:jc w:val="both"/>
        <w:rPr>
          <w:rFonts w:ascii="Lato" w:hAnsi="Lato"/>
          <w:bCs/>
          <w:sz w:val="24"/>
          <w:szCs w:val="24"/>
        </w:rPr>
      </w:pPr>
    </w:p>
    <w:p w14:paraId="18FF9F59" w14:textId="77777777" w:rsidR="00D14F98" w:rsidRDefault="00D14F98" w:rsidP="003D65BA">
      <w:pPr>
        <w:spacing w:before="120" w:after="0" w:line="240" w:lineRule="auto"/>
        <w:jc w:val="both"/>
        <w:rPr>
          <w:rFonts w:ascii="Lato" w:hAnsi="Lato"/>
          <w:bCs/>
          <w:sz w:val="24"/>
          <w:szCs w:val="24"/>
        </w:rPr>
      </w:pPr>
    </w:p>
    <w:p w14:paraId="4FAA1716" w14:textId="77777777" w:rsidR="00D14F98" w:rsidRDefault="00D14F98" w:rsidP="003D65BA">
      <w:pPr>
        <w:spacing w:before="120" w:after="0" w:line="240" w:lineRule="auto"/>
        <w:jc w:val="both"/>
        <w:rPr>
          <w:rFonts w:ascii="Lato" w:hAnsi="Lato"/>
          <w:bCs/>
          <w:sz w:val="24"/>
          <w:szCs w:val="24"/>
        </w:rPr>
      </w:pPr>
    </w:p>
    <w:p w14:paraId="7E1B64AB" w14:textId="77777777" w:rsidR="00D14F98" w:rsidRPr="00E214D2" w:rsidRDefault="00D14F98" w:rsidP="003D65BA">
      <w:pPr>
        <w:spacing w:before="120" w:after="0" w:line="240" w:lineRule="auto"/>
        <w:jc w:val="both"/>
        <w:rPr>
          <w:rFonts w:ascii="Lato" w:hAnsi="Lato"/>
          <w:bCs/>
          <w:sz w:val="24"/>
          <w:szCs w:val="24"/>
        </w:rPr>
      </w:pPr>
    </w:p>
    <w:p w14:paraId="2E72FCC9" w14:textId="29E0EA8A" w:rsidR="003D3149" w:rsidRPr="00931F03" w:rsidRDefault="003D3149" w:rsidP="00583A21">
      <w:pPr>
        <w:spacing w:after="0"/>
        <w:jc w:val="right"/>
        <w:rPr>
          <w:rFonts w:ascii="Aptos" w:eastAsia="Times New Roman" w:hAnsi="Aptos"/>
          <w:sz w:val="24"/>
          <w:szCs w:val="24"/>
          <w:u w:val="single"/>
          <w:lang w:eastAsia="pl-PL"/>
        </w:rPr>
      </w:pP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u w:val="single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u w:val="single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u w:val="single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u w:val="single"/>
          <w:lang w:eastAsia="pl-PL"/>
        </w:rPr>
        <w:tab/>
      </w:r>
    </w:p>
    <w:p w14:paraId="472F93E2" w14:textId="3A809857" w:rsidR="001553E8" w:rsidRPr="00931F03" w:rsidRDefault="003D3149" w:rsidP="00FB23E3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4"/>
          <w:szCs w:val="24"/>
          <w:lang w:eastAsia="pl-PL"/>
        </w:rPr>
        <w:tab/>
      </w:r>
      <w:r w:rsidRPr="00931F03">
        <w:rPr>
          <w:rFonts w:ascii="Aptos" w:eastAsia="Times New Roman" w:hAnsi="Aptos"/>
          <w:sz w:val="20"/>
          <w:szCs w:val="20"/>
          <w:lang w:eastAsia="pl-PL"/>
        </w:rPr>
        <w:t>Podpis i pieczęć osoby uprawnionej</w:t>
      </w:r>
      <w:bookmarkEnd w:id="0"/>
      <w:bookmarkEnd w:id="1"/>
    </w:p>
    <w:sectPr w:rsidR="001553E8" w:rsidRPr="00931F03" w:rsidSect="006232C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1418" w:bottom="1418" w:left="1418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E218" w14:textId="77777777" w:rsidR="00106B6C" w:rsidRDefault="00106B6C" w:rsidP="000F38F9">
      <w:pPr>
        <w:spacing w:after="0" w:line="240" w:lineRule="auto"/>
      </w:pPr>
      <w:r>
        <w:separator/>
      </w:r>
    </w:p>
  </w:endnote>
  <w:endnote w:type="continuationSeparator" w:id="0">
    <w:p w14:paraId="04F900BA" w14:textId="77777777" w:rsidR="00106B6C" w:rsidRDefault="00106B6C" w:rsidP="000F38F9">
      <w:pPr>
        <w:spacing w:after="0" w:line="240" w:lineRule="auto"/>
      </w:pPr>
      <w:r>
        <w:continuationSeparator/>
      </w:r>
    </w:p>
  </w:endnote>
  <w:endnote w:type="continuationNotice" w:id="1">
    <w:p w14:paraId="3913DC92" w14:textId="77777777" w:rsidR="00106B6C" w:rsidRDefault="00106B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A2A8" w14:textId="31E5F88B" w:rsidR="00566CFE" w:rsidRDefault="00566CFE" w:rsidP="00871C4F">
    <w:pPr>
      <w:pStyle w:val="Stopka"/>
      <w:ind w:left="-42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FA966" w14:textId="5BEDAF76" w:rsidR="00566CFE" w:rsidRPr="00425F85" w:rsidRDefault="006232C7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1692210C" wp14:editId="4C5D970E">
          <wp:extent cx="5759450" cy="103314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DA21" w14:textId="77777777" w:rsidR="00106B6C" w:rsidRDefault="00106B6C" w:rsidP="000F38F9">
      <w:pPr>
        <w:spacing w:after="0" w:line="240" w:lineRule="auto"/>
      </w:pPr>
      <w:r>
        <w:separator/>
      </w:r>
    </w:p>
  </w:footnote>
  <w:footnote w:type="continuationSeparator" w:id="0">
    <w:p w14:paraId="19B13728" w14:textId="77777777" w:rsidR="00106B6C" w:rsidRDefault="00106B6C" w:rsidP="000F38F9">
      <w:pPr>
        <w:spacing w:after="0" w:line="240" w:lineRule="auto"/>
      </w:pPr>
      <w:r>
        <w:continuationSeparator/>
      </w:r>
    </w:p>
  </w:footnote>
  <w:footnote w:type="continuationNotice" w:id="1">
    <w:p w14:paraId="416D7E20" w14:textId="77777777" w:rsidR="00106B6C" w:rsidRDefault="00106B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9731" w14:textId="6C265D1D" w:rsidR="00566CFE" w:rsidRDefault="00566CFE" w:rsidP="00871C4F">
    <w:pPr>
      <w:pStyle w:val="Nagwek"/>
      <w:ind w:hanging="851"/>
      <w:rPr>
        <w:noProof/>
        <w:lang w:eastAsia="pl-PL"/>
      </w:rPr>
    </w:pPr>
  </w:p>
  <w:p w14:paraId="16CF03EB" w14:textId="77777777" w:rsidR="00F946B6" w:rsidRDefault="00F946B6" w:rsidP="00871C4F">
    <w:pPr>
      <w:pStyle w:val="Nagwek"/>
      <w:ind w:hanging="851"/>
    </w:pPr>
  </w:p>
  <w:p w14:paraId="1F5FF604" w14:textId="77777777" w:rsidR="003548A1" w:rsidRPr="00FE691F" w:rsidRDefault="003548A1" w:rsidP="00871C4F">
    <w:pPr>
      <w:pStyle w:val="Nagwek"/>
      <w:ind w:hanging="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68B4D" w14:textId="3C10AC0E" w:rsidR="00566CFE" w:rsidRDefault="00E214D2" w:rsidP="00425F85">
    <w:pPr>
      <w:pStyle w:val="Nagwek"/>
      <w:tabs>
        <w:tab w:val="clear" w:pos="4536"/>
        <w:tab w:val="clear" w:pos="9072"/>
      </w:tabs>
      <w:ind w:hanging="851"/>
    </w:pPr>
    <w:r>
      <w:t xml:space="preserve">                </w:t>
    </w:r>
    <w:r w:rsidRPr="00E62540">
      <w:rPr>
        <w:noProof/>
        <w:lang w:eastAsia="pl-PL"/>
      </w:rPr>
      <w:drawing>
        <wp:inline distT="0" distB="0" distL="0" distR="0" wp14:anchorId="7A6FC029" wp14:editId="2C2BE7B9">
          <wp:extent cx="4906010" cy="946150"/>
          <wp:effectExtent l="0" t="0" r="0" b="6350"/>
          <wp:docPr id="7" name="Obraz 4" descr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_RDOS_Warszawa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01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531C"/>
    <w:multiLevelType w:val="hybridMultilevel"/>
    <w:tmpl w:val="FE222BCA"/>
    <w:lvl w:ilvl="0" w:tplc="FC7E2D6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C5135D5"/>
    <w:multiLevelType w:val="hybridMultilevel"/>
    <w:tmpl w:val="C4824FA2"/>
    <w:lvl w:ilvl="0" w:tplc="34CE15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2A220C"/>
    <w:multiLevelType w:val="hybridMultilevel"/>
    <w:tmpl w:val="D3B6955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6D74D4"/>
    <w:multiLevelType w:val="hybridMultilevel"/>
    <w:tmpl w:val="90E08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174599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E07BF"/>
    <w:multiLevelType w:val="hybridMultilevel"/>
    <w:tmpl w:val="15E6867C"/>
    <w:lvl w:ilvl="0" w:tplc="D60E7B4C">
      <w:start w:val="1"/>
      <w:numFmt w:val="decimal"/>
      <w:lvlText w:val="%1."/>
      <w:lvlJc w:val="left"/>
      <w:pPr>
        <w:ind w:left="720" w:hanging="360"/>
      </w:pPr>
      <w:rPr>
        <w:rFonts w:ascii="Aptos" w:hAnsi="Aptos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C17FE"/>
    <w:multiLevelType w:val="hybridMultilevel"/>
    <w:tmpl w:val="0B261548"/>
    <w:lvl w:ilvl="0" w:tplc="FFFFFFFF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C01AAC"/>
    <w:multiLevelType w:val="hybridMultilevel"/>
    <w:tmpl w:val="1A4EA064"/>
    <w:lvl w:ilvl="0" w:tplc="9BE4ECCA">
      <w:start w:val="1"/>
      <w:numFmt w:val="lowerLetter"/>
      <w:lvlText w:val="%1)"/>
      <w:lvlJc w:val="left"/>
      <w:pPr>
        <w:ind w:left="1571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C0A49E5"/>
    <w:multiLevelType w:val="hybridMultilevel"/>
    <w:tmpl w:val="17F2E55C"/>
    <w:lvl w:ilvl="0" w:tplc="254427B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C644602"/>
    <w:multiLevelType w:val="hybridMultilevel"/>
    <w:tmpl w:val="B4AA4DAA"/>
    <w:lvl w:ilvl="0" w:tplc="8898AA10">
      <w:start w:val="1"/>
      <w:numFmt w:val="decimal"/>
      <w:lvlText w:val="%1)"/>
      <w:lvlJc w:val="left"/>
      <w:pPr>
        <w:ind w:left="774" w:hanging="2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E1D40DD"/>
    <w:multiLevelType w:val="hybridMultilevel"/>
    <w:tmpl w:val="36B2DD12"/>
    <w:lvl w:ilvl="0" w:tplc="889EC0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377CE"/>
    <w:multiLevelType w:val="hybridMultilevel"/>
    <w:tmpl w:val="6D061498"/>
    <w:lvl w:ilvl="0" w:tplc="9CFA8E4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18A4555"/>
    <w:multiLevelType w:val="hybridMultilevel"/>
    <w:tmpl w:val="2180793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32C5721B"/>
    <w:multiLevelType w:val="hybridMultilevel"/>
    <w:tmpl w:val="20A25928"/>
    <w:lvl w:ilvl="0" w:tplc="9CFA8E4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E8186E"/>
    <w:multiLevelType w:val="hybridMultilevel"/>
    <w:tmpl w:val="9494A0E8"/>
    <w:lvl w:ilvl="0" w:tplc="FC7E2D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F67C51"/>
    <w:multiLevelType w:val="hybridMultilevel"/>
    <w:tmpl w:val="6FF6AE18"/>
    <w:lvl w:ilvl="0" w:tplc="424CB4AE">
      <w:start w:val="1"/>
      <w:numFmt w:val="lowerLetter"/>
      <w:lvlText w:val="%1)"/>
      <w:lvlJc w:val="left"/>
      <w:pPr>
        <w:ind w:left="1353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14BB0"/>
    <w:multiLevelType w:val="hybridMultilevel"/>
    <w:tmpl w:val="6C7A23E8"/>
    <w:lvl w:ilvl="0" w:tplc="04150013">
      <w:start w:val="1"/>
      <w:numFmt w:val="upperRoman"/>
      <w:lvlText w:val="%1."/>
      <w:lvlJc w:val="right"/>
      <w:pPr>
        <w:ind w:left="143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416E5BB7"/>
    <w:multiLevelType w:val="hybridMultilevel"/>
    <w:tmpl w:val="59EE9D02"/>
    <w:lvl w:ilvl="0" w:tplc="C512E6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9D5CC5"/>
    <w:multiLevelType w:val="hybridMultilevel"/>
    <w:tmpl w:val="94A64C2A"/>
    <w:lvl w:ilvl="0" w:tplc="7854AC2A">
      <w:start w:val="2"/>
      <w:numFmt w:val="decimal"/>
      <w:lvlText w:val="%1."/>
      <w:lvlJc w:val="left"/>
      <w:pPr>
        <w:ind w:left="5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B76A6"/>
    <w:multiLevelType w:val="hybridMultilevel"/>
    <w:tmpl w:val="61321C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45D56"/>
    <w:multiLevelType w:val="hybridMultilevel"/>
    <w:tmpl w:val="2F682746"/>
    <w:lvl w:ilvl="0" w:tplc="84ECD0A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E7503DC"/>
    <w:multiLevelType w:val="hybridMultilevel"/>
    <w:tmpl w:val="C210774E"/>
    <w:lvl w:ilvl="0" w:tplc="04150011">
      <w:start w:val="1"/>
      <w:numFmt w:val="decimal"/>
      <w:lvlText w:val="%1)"/>
      <w:lvlJc w:val="left"/>
      <w:pPr>
        <w:ind w:left="1377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464" w:hanging="360"/>
      </w:pPr>
    </w:lvl>
    <w:lvl w:ilvl="2" w:tplc="FFFFFFFF" w:tentative="1">
      <w:start w:val="1"/>
      <w:numFmt w:val="lowerRoman"/>
      <w:lvlText w:val="%3."/>
      <w:lvlJc w:val="right"/>
      <w:pPr>
        <w:ind w:left="2184" w:hanging="180"/>
      </w:pPr>
    </w:lvl>
    <w:lvl w:ilvl="3" w:tplc="FFFFFFFF" w:tentative="1">
      <w:start w:val="1"/>
      <w:numFmt w:val="decimal"/>
      <w:lvlText w:val="%4."/>
      <w:lvlJc w:val="left"/>
      <w:pPr>
        <w:ind w:left="2904" w:hanging="360"/>
      </w:pPr>
    </w:lvl>
    <w:lvl w:ilvl="4" w:tplc="FFFFFFFF" w:tentative="1">
      <w:start w:val="1"/>
      <w:numFmt w:val="lowerLetter"/>
      <w:lvlText w:val="%5."/>
      <w:lvlJc w:val="left"/>
      <w:pPr>
        <w:ind w:left="3624" w:hanging="360"/>
      </w:pPr>
    </w:lvl>
    <w:lvl w:ilvl="5" w:tplc="FFFFFFFF" w:tentative="1">
      <w:start w:val="1"/>
      <w:numFmt w:val="lowerRoman"/>
      <w:lvlText w:val="%6."/>
      <w:lvlJc w:val="right"/>
      <w:pPr>
        <w:ind w:left="4344" w:hanging="180"/>
      </w:pPr>
    </w:lvl>
    <w:lvl w:ilvl="6" w:tplc="FFFFFFFF" w:tentative="1">
      <w:start w:val="1"/>
      <w:numFmt w:val="decimal"/>
      <w:lvlText w:val="%7."/>
      <w:lvlJc w:val="left"/>
      <w:pPr>
        <w:ind w:left="5064" w:hanging="360"/>
      </w:pPr>
    </w:lvl>
    <w:lvl w:ilvl="7" w:tplc="FFFFFFFF" w:tentative="1">
      <w:start w:val="1"/>
      <w:numFmt w:val="lowerLetter"/>
      <w:lvlText w:val="%8."/>
      <w:lvlJc w:val="left"/>
      <w:pPr>
        <w:ind w:left="5784" w:hanging="360"/>
      </w:pPr>
    </w:lvl>
    <w:lvl w:ilvl="8" w:tplc="FFFFFFFF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3" w15:restartNumberingAfterBreak="0">
    <w:nsid w:val="5F5453DF"/>
    <w:multiLevelType w:val="hybridMultilevel"/>
    <w:tmpl w:val="A83C7D6E"/>
    <w:lvl w:ilvl="0" w:tplc="FC7E2D6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0893FD1"/>
    <w:multiLevelType w:val="hybridMultilevel"/>
    <w:tmpl w:val="E4DC77F8"/>
    <w:lvl w:ilvl="0" w:tplc="34CE15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52326D"/>
    <w:multiLevelType w:val="multilevel"/>
    <w:tmpl w:val="1FBE0F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CD62363"/>
    <w:multiLevelType w:val="hybridMultilevel"/>
    <w:tmpl w:val="94F4E1A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D994855"/>
    <w:multiLevelType w:val="hybridMultilevel"/>
    <w:tmpl w:val="C8AC0EC4"/>
    <w:lvl w:ilvl="0" w:tplc="5C6E7B26">
      <w:start w:val="1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240571B"/>
    <w:multiLevelType w:val="hybridMultilevel"/>
    <w:tmpl w:val="6B58A4A2"/>
    <w:lvl w:ilvl="0" w:tplc="0F4C2D24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EE726AA"/>
    <w:multiLevelType w:val="hybridMultilevel"/>
    <w:tmpl w:val="EB5A9DCE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1602299546">
    <w:abstractNumId w:val="17"/>
  </w:num>
  <w:num w:numId="2" w16cid:durableId="1393307351">
    <w:abstractNumId w:val="16"/>
  </w:num>
  <w:num w:numId="3" w16cid:durableId="1741557812">
    <w:abstractNumId w:val="29"/>
  </w:num>
  <w:num w:numId="4" w16cid:durableId="23409561">
    <w:abstractNumId w:val="18"/>
  </w:num>
  <w:num w:numId="5" w16cid:durableId="548493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3023014">
    <w:abstractNumId w:val="4"/>
  </w:num>
  <w:num w:numId="7" w16cid:durableId="803889360">
    <w:abstractNumId w:val="20"/>
  </w:num>
  <w:num w:numId="8" w16cid:durableId="2006545497">
    <w:abstractNumId w:val="15"/>
  </w:num>
  <w:num w:numId="9" w16cid:durableId="116679666">
    <w:abstractNumId w:val="0"/>
  </w:num>
  <w:num w:numId="10" w16cid:durableId="1838303464">
    <w:abstractNumId w:val="9"/>
  </w:num>
  <w:num w:numId="11" w16cid:durableId="1723484351">
    <w:abstractNumId w:val="28"/>
  </w:num>
  <w:num w:numId="12" w16cid:durableId="1236743631">
    <w:abstractNumId w:val="1"/>
  </w:num>
  <w:num w:numId="13" w16cid:durableId="828060817">
    <w:abstractNumId w:val="25"/>
  </w:num>
  <w:num w:numId="14" w16cid:durableId="2113209028">
    <w:abstractNumId w:val="24"/>
  </w:num>
  <w:num w:numId="15" w16cid:durableId="867185686">
    <w:abstractNumId w:val="2"/>
  </w:num>
  <w:num w:numId="16" w16cid:durableId="568032519">
    <w:abstractNumId w:val="12"/>
  </w:num>
  <w:num w:numId="17" w16cid:durableId="588345104">
    <w:abstractNumId w:val="14"/>
  </w:num>
  <w:num w:numId="18" w16cid:durableId="729310120">
    <w:abstractNumId w:val="23"/>
  </w:num>
  <w:num w:numId="19" w16cid:durableId="1629822461">
    <w:abstractNumId w:val="3"/>
  </w:num>
  <w:num w:numId="20" w16cid:durableId="221449660">
    <w:abstractNumId w:val="8"/>
  </w:num>
  <w:num w:numId="21" w16cid:durableId="1597909328">
    <w:abstractNumId w:val="10"/>
  </w:num>
  <w:num w:numId="22" w16cid:durableId="1555702378">
    <w:abstractNumId w:val="27"/>
  </w:num>
  <w:num w:numId="23" w16cid:durableId="1758288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73088475">
    <w:abstractNumId w:val="4"/>
  </w:num>
  <w:num w:numId="25" w16cid:durableId="1265650506">
    <w:abstractNumId w:val="5"/>
  </w:num>
  <w:num w:numId="26" w16cid:durableId="7602226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75198220">
    <w:abstractNumId w:val="19"/>
  </w:num>
  <w:num w:numId="28" w16cid:durableId="868377391">
    <w:abstractNumId w:val="22"/>
  </w:num>
  <w:num w:numId="29" w16cid:durableId="556015006">
    <w:abstractNumId w:val="26"/>
  </w:num>
  <w:num w:numId="30" w16cid:durableId="725030421">
    <w:abstractNumId w:val="21"/>
  </w:num>
  <w:num w:numId="31" w16cid:durableId="1704211707">
    <w:abstractNumId w:val="13"/>
  </w:num>
  <w:num w:numId="32" w16cid:durableId="134054040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revisionView w:inkAnnotations="0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75"/>
    <w:rsid w:val="0000053F"/>
    <w:rsid w:val="00003538"/>
    <w:rsid w:val="00004CD2"/>
    <w:rsid w:val="00010A42"/>
    <w:rsid w:val="000140C9"/>
    <w:rsid w:val="00021308"/>
    <w:rsid w:val="00023470"/>
    <w:rsid w:val="0002493E"/>
    <w:rsid w:val="00027700"/>
    <w:rsid w:val="00030DD8"/>
    <w:rsid w:val="00032C21"/>
    <w:rsid w:val="00037C21"/>
    <w:rsid w:val="00040EF1"/>
    <w:rsid w:val="0004778C"/>
    <w:rsid w:val="00051B54"/>
    <w:rsid w:val="00052E63"/>
    <w:rsid w:val="00053243"/>
    <w:rsid w:val="0005737B"/>
    <w:rsid w:val="00057E5E"/>
    <w:rsid w:val="00063FBA"/>
    <w:rsid w:val="0006640E"/>
    <w:rsid w:val="0006799C"/>
    <w:rsid w:val="00067EFE"/>
    <w:rsid w:val="000757A5"/>
    <w:rsid w:val="00081545"/>
    <w:rsid w:val="00084B3D"/>
    <w:rsid w:val="00084D1D"/>
    <w:rsid w:val="000868E5"/>
    <w:rsid w:val="00086D0C"/>
    <w:rsid w:val="0009169C"/>
    <w:rsid w:val="000A354B"/>
    <w:rsid w:val="000A4052"/>
    <w:rsid w:val="000A482D"/>
    <w:rsid w:val="000B0CF6"/>
    <w:rsid w:val="000C2B0D"/>
    <w:rsid w:val="000C331A"/>
    <w:rsid w:val="000C6785"/>
    <w:rsid w:val="000D06FD"/>
    <w:rsid w:val="000D0A53"/>
    <w:rsid w:val="000D0E4A"/>
    <w:rsid w:val="000D4836"/>
    <w:rsid w:val="000F3813"/>
    <w:rsid w:val="000F38F9"/>
    <w:rsid w:val="000F4064"/>
    <w:rsid w:val="000F47B6"/>
    <w:rsid w:val="000F5719"/>
    <w:rsid w:val="000F6056"/>
    <w:rsid w:val="000F6B36"/>
    <w:rsid w:val="00103A10"/>
    <w:rsid w:val="0010652F"/>
    <w:rsid w:val="00106B6C"/>
    <w:rsid w:val="00107250"/>
    <w:rsid w:val="00120EA8"/>
    <w:rsid w:val="00126234"/>
    <w:rsid w:val="001267E1"/>
    <w:rsid w:val="00126EFB"/>
    <w:rsid w:val="001303EA"/>
    <w:rsid w:val="00130C3D"/>
    <w:rsid w:val="001337BF"/>
    <w:rsid w:val="00135A19"/>
    <w:rsid w:val="001361B3"/>
    <w:rsid w:val="00140852"/>
    <w:rsid w:val="00142059"/>
    <w:rsid w:val="001520EF"/>
    <w:rsid w:val="001522B8"/>
    <w:rsid w:val="00152CA5"/>
    <w:rsid w:val="0015488B"/>
    <w:rsid w:val="001553E8"/>
    <w:rsid w:val="0015638E"/>
    <w:rsid w:val="001570FE"/>
    <w:rsid w:val="00161188"/>
    <w:rsid w:val="00170A44"/>
    <w:rsid w:val="00172633"/>
    <w:rsid w:val="00174B8D"/>
    <w:rsid w:val="00174EB7"/>
    <w:rsid w:val="00175D69"/>
    <w:rsid w:val="001766D0"/>
    <w:rsid w:val="0018254A"/>
    <w:rsid w:val="001829B4"/>
    <w:rsid w:val="00183694"/>
    <w:rsid w:val="001849EB"/>
    <w:rsid w:val="001859AC"/>
    <w:rsid w:val="001920B6"/>
    <w:rsid w:val="0019404E"/>
    <w:rsid w:val="00195623"/>
    <w:rsid w:val="00195D8B"/>
    <w:rsid w:val="001A12FD"/>
    <w:rsid w:val="001A6A43"/>
    <w:rsid w:val="001B0966"/>
    <w:rsid w:val="001B0A19"/>
    <w:rsid w:val="001B220E"/>
    <w:rsid w:val="001B54F0"/>
    <w:rsid w:val="001C6E83"/>
    <w:rsid w:val="001E02F3"/>
    <w:rsid w:val="001E180E"/>
    <w:rsid w:val="001E2E97"/>
    <w:rsid w:val="001E31C1"/>
    <w:rsid w:val="001E46D9"/>
    <w:rsid w:val="001E5D3D"/>
    <w:rsid w:val="001E7341"/>
    <w:rsid w:val="001E759D"/>
    <w:rsid w:val="001F2106"/>
    <w:rsid w:val="001F26A5"/>
    <w:rsid w:val="001F3F06"/>
    <w:rsid w:val="001F489F"/>
    <w:rsid w:val="00201824"/>
    <w:rsid w:val="00206EC0"/>
    <w:rsid w:val="002078CB"/>
    <w:rsid w:val="002208A4"/>
    <w:rsid w:val="00221F98"/>
    <w:rsid w:val="00222B30"/>
    <w:rsid w:val="00224463"/>
    <w:rsid w:val="00225414"/>
    <w:rsid w:val="00230A6E"/>
    <w:rsid w:val="00230D2F"/>
    <w:rsid w:val="00231A35"/>
    <w:rsid w:val="0024534D"/>
    <w:rsid w:val="00247A6B"/>
    <w:rsid w:val="00250AB4"/>
    <w:rsid w:val="00252146"/>
    <w:rsid w:val="00252148"/>
    <w:rsid w:val="00252FDD"/>
    <w:rsid w:val="00254393"/>
    <w:rsid w:val="00254A64"/>
    <w:rsid w:val="002557FB"/>
    <w:rsid w:val="00261884"/>
    <w:rsid w:val="00261EE0"/>
    <w:rsid w:val="00275472"/>
    <w:rsid w:val="002773CD"/>
    <w:rsid w:val="0028598C"/>
    <w:rsid w:val="00287B48"/>
    <w:rsid w:val="00291667"/>
    <w:rsid w:val="00291E42"/>
    <w:rsid w:val="0029349E"/>
    <w:rsid w:val="00293E1A"/>
    <w:rsid w:val="0029402C"/>
    <w:rsid w:val="002943D1"/>
    <w:rsid w:val="002967A1"/>
    <w:rsid w:val="00297139"/>
    <w:rsid w:val="002A2117"/>
    <w:rsid w:val="002A39A5"/>
    <w:rsid w:val="002A6EE4"/>
    <w:rsid w:val="002B2242"/>
    <w:rsid w:val="002B5B22"/>
    <w:rsid w:val="002B67D5"/>
    <w:rsid w:val="002C018D"/>
    <w:rsid w:val="002C28AF"/>
    <w:rsid w:val="002C5D6D"/>
    <w:rsid w:val="002D30D0"/>
    <w:rsid w:val="002D3168"/>
    <w:rsid w:val="002D4970"/>
    <w:rsid w:val="002D5105"/>
    <w:rsid w:val="002D5DB6"/>
    <w:rsid w:val="002D7974"/>
    <w:rsid w:val="002E11BE"/>
    <w:rsid w:val="002E195E"/>
    <w:rsid w:val="002E4297"/>
    <w:rsid w:val="002E5073"/>
    <w:rsid w:val="002E73B9"/>
    <w:rsid w:val="002F03E6"/>
    <w:rsid w:val="002F3129"/>
    <w:rsid w:val="002F3587"/>
    <w:rsid w:val="00301CF3"/>
    <w:rsid w:val="00302090"/>
    <w:rsid w:val="003102B3"/>
    <w:rsid w:val="003107EE"/>
    <w:rsid w:val="00311BAA"/>
    <w:rsid w:val="0031401C"/>
    <w:rsid w:val="003149CE"/>
    <w:rsid w:val="0032101B"/>
    <w:rsid w:val="00322D25"/>
    <w:rsid w:val="00323CDD"/>
    <w:rsid w:val="00323E76"/>
    <w:rsid w:val="0032557E"/>
    <w:rsid w:val="003326E0"/>
    <w:rsid w:val="00332EF8"/>
    <w:rsid w:val="00340CD0"/>
    <w:rsid w:val="00342586"/>
    <w:rsid w:val="003448C6"/>
    <w:rsid w:val="00346531"/>
    <w:rsid w:val="00347121"/>
    <w:rsid w:val="0034729A"/>
    <w:rsid w:val="00350DC0"/>
    <w:rsid w:val="003539DC"/>
    <w:rsid w:val="003548A1"/>
    <w:rsid w:val="00356C62"/>
    <w:rsid w:val="00360204"/>
    <w:rsid w:val="003616F6"/>
    <w:rsid w:val="0036229F"/>
    <w:rsid w:val="003652C6"/>
    <w:rsid w:val="00365407"/>
    <w:rsid w:val="003677CE"/>
    <w:rsid w:val="003714E9"/>
    <w:rsid w:val="0037249C"/>
    <w:rsid w:val="00374040"/>
    <w:rsid w:val="003749C9"/>
    <w:rsid w:val="0037516E"/>
    <w:rsid w:val="00376895"/>
    <w:rsid w:val="00377AAC"/>
    <w:rsid w:val="00380542"/>
    <w:rsid w:val="00383FDD"/>
    <w:rsid w:val="00387C93"/>
    <w:rsid w:val="00390E4A"/>
    <w:rsid w:val="00391495"/>
    <w:rsid w:val="0039349A"/>
    <w:rsid w:val="00393829"/>
    <w:rsid w:val="003939E2"/>
    <w:rsid w:val="00395577"/>
    <w:rsid w:val="003A23B8"/>
    <w:rsid w:val="003A3906"/>
    <w:rsid w:val="003A3EE6"/>
    <w:rsid w:val="003B45C6"/>
    <w:rsid w:val="003B4A23"/>
    <w:rsid w:val="003B4D87"/>
    <w:rsid w:val="003B53EB"/>
    <w:rsid w:val="003B679A"/>
    <w:rsid w:val="003B6D1A"/>
    <w:rsid w:val="003B78A8"/>
    <w:rsid w:val="003C17FC"/>
    <w:rsid w:val="003C4350"/>
    <w:rsid w:val="003C6A42"/>
    <w:rsid w:val="003C6FC8"/>
    <w:rsid w:val="003D0D93"/>
    <w:rsid w:val="003D0F98"/>
    <w:rsid w:val="003D17F5"/>
    <w:rsid w:val="003D1CB5"/>
    <w:rsid w:val="003D2B52"/>
    <w:rsid w:val="003D2BC5"/>
    <w:rsid w:val="003D3149"/>
    <w:rsid w:val="003D4398"/>
    <w:rsid w:val="003D65BA"/>
    <w:rsid w:val="003E2539"/>
    <w:rsid w:val="003E48FC"/>
    <w:rsid w:val="003F14C8"/>
    <w:rsid w:val="004034F6"/>
    <w:rsid w:val="00406131"/>
    <w:rsid w:val="00415E57"/>
    <w:rsid w:val="004200CE"/>
    <w:rsid w:val="004200FC"/>
    <w:rsid w:val="004204AA"/>
    <w:rsid w:val="004242C4"/>
    <w:rsid w:val="00424C08"/>
    <w:rsid w:val="00425F85"/>
    <w:rsid w:val="00426C5C"/>
    <w:rsid w:val="00427679"/>
    <w:rsid w:val="00430159"/>
    <w:rsid w:val="00430F0D"/>
    <w:rsid w:val="0043245F"/>
    <w:rsid w:val="00432600"/>
    <w:rsid w:val="00433346"/>
    <w:rsid w:val="00443209"/>
    <w:rsid w:val="0044438C"/>
    <w:rsid w:val="0044583F"/>
    <w:rsid w:val="004535FB"/>
    <w:rsid w:val="00457729"/>
    <w:rsid w:val="00461956"/>
    <w:rsid w:val="0046325C"/>
    <w:rsid w:val="0046615D"/>
    <w:rsid w:val="00467036"/>
    <w:rsid w:val="004701D0"/>
    <w:rsid w:val="00470D47"/>
    <w:rsid w:val="00473D07"/>
    <w:rsid w:val="00476DC2"/>
    <w:rsid w:val="00476E20"/>
    <w:rsid w:val="0047773F"/>
    <w:rsid w:val="00482400"/>
    <w:rsid w:val="004825BF"/>
    <w:rsid w:val="004831C8"/>
    <w:rsid w:val="0048446C"/>
    <w:rsid w:val="004865B5"/>
    <w:rsid w:val="004866ED"/>
    <w:rsid w:val="00486AC5"/>
    <w:rsid w:val="004959AC"/>
    <w:rsid w:val="004A14E1"/>
    <w:rsid w:val="004A2E5E"/>
    <w:rsid w:val="004A2F36"/>
    <w:rsid w:val="004A44A1"/>
    <w:rsid w:val="004B32A4"/>
    <w:rsid w:val="004B3F27"/>
    <w:rsid w:val="004B7DF9"/>
    <w:rsid w:val="004C4451"/>
    <w:rsid w:val="004C5493"/>
    <w:rsid w:val="004C5DE4"/>
    <w:rsid w:val="004D0AB9"/>
    <w:rsid w:val="004D11B9"/>
    <w:rsid w:val="004E0296"/>
    <w:rsid w:val="004E1B75"/>
    <w:rsid w:val="004E2AC5"/>
    <w:rsid w:val="004E3463"/>
    <w:rsid w:val="004E4229"/>
    <w:rsid w:val="004F4F2B"/>
    <w:rsid w:val="004F539B"/>
    <w:rsid w:val="004F6C8B"/>
    <w:rsid w:val="004F6CD5"/>
    <w:rsid w:val="004F7CC3"/>
    <w:rsid w:val="005001B7"/>
    <w:rsid w:val="00502E2C"/>
    <w:rsid w:val="00510AE3"/>
    <w:rsid w:val="00511B5A"/>
    <w:rsid w:val="00514A74"/>
    <w:rsid w:val="005155F3"/>
    <w:rsid w:val="00522C1A"/>
    <w:rsid w:val="005237EE"/>
    <w:rsid w:val="00525C85"/>
    <w:rsid w:val="00530E85"/>
    <w:rsid w:val="005310DF"/>
    <w:rsid w:val="00531A93"/>
    <w:rsid w:val="00534DC1"/>
    <w:rsid w:val="00537B67"/>
    <w:rsid w:val="00540D09"/>
    <w:rsid w:val="00541171"/>
    <w:rsid w:val="00544245"/>
    <w:rsid w:val="0054781B"/>
    <w:rsid w:val="00552E46"/>
    <w:rsid w:val="00554E6F"/>
    <w:rsid w:val="0055563F"/>
    <w:rsid w:val="005567CC"/>
    <w:rsid w:val="0056253B"/>
    <w:rsid w:val="0056308C"/>
    <w:rsid w:val="00564992"/>
    <w:rsid w:val="005665DF"/>
    <w:rsid w:val="00566CFE"/>
    <w:rsid w:val="0056755D"/>
    <w:rsid w:val="0057174B"/>
    <w:rsid w:val="00577955"/>
    <w:rsid w:val="00577A61"/>
    <w:rsid w:val="00583396"/>
    <w:rsid w:val="00583A21"/>
    <w:rsid w:val="00587BBF"/>
    <w:rsid w:val="00590090"/>
    <w:rsid w:val="00591843"/>
    <w:rsid w:val="005938B5"/>
    <w:rsid w:val="00594EFD"/>
    <w:rsid w:val="0059688B"/>
    <w:rsid w:val="00597554"/>
    <w:rsid w:val="005A04AB"/>
    <w:rsid w:val="005A0837"/>
    <w:rsid w:val="005A2A78"/>
    <w:rsid w:val="005A42DF"/>
    <w:rsid w:val="005A4C83"/>
    <w:rsid w:val="005A52FE"/>
    <w:rsid w:val="005B1376"/>
    <w:rsid w:val="005B3112"/>
    <w:rsid w:val="005B5023"/>
    <w:rsid w:val="005B51E5"/>
    <w:rsid w:val="005B55DD"/>
    <w:rsid w:val="005B73F9"/>
    <w:rsid w:val="005B7AE8"/>
    <w:rsid w:val="005C3181"/>
    <w:rsid w:val="005C45A3"/>
    <w:rsid w:val="005C6154"/>
    <w:rsid w:val="005C6733"/>
    <w:rsid w:val="005C7609"/>
    <w:rsid w:val="005D0871"/>
    <w:rsid w:val="005D3119"/>
    <w:rsid w:val="005D6AB3"/>
    <w:rsid w:val="005D7C26"/>
    <w:rsid w:val="005E1CC4"/>
    <w:rsid w:val="005E2075"/>
    <w:rsid w:val="005E2AFD"/>
    <w:rsid w:val="005E43FB"/>
    <w:rsid w:val="005E7F87"/>
    <w:rsid w:val="005F13FB"/>
    <w:rsid w:val="005F2256"/>
    <w:rsid w:val="005F4F3B"/>
    <w:rsid w:val="006015A5"/>
    <w:rsid w:val="00603A6D"/>
    <w:rsid w:val="00614349"/>
    <w:rsid w:val="00615486"/>
    <w:rsid w:val="0062060B"/>
    <w:rsid w:val="00620976"/>
    <w:rsid w:val="006224C0"/>
    <w:rsid w:val="00622FE8"/>
    <w:rsid w:val="0062316B"/>
    <w:rsid w:val="006232C7"/>
    <w:rsid w:val="0062523B"/>
    <w:rsid w:val="00626F39"/>
    <w:rsid w:val="00630244"/>
    <w:rsid w:val="00630CFD"/>
    <w:rsid w:val="0063123E"/>
    <w:rsid w:val="00633F2F"/>
    <w:rsid w:val="00637732"/>
    <w:rsid w:val="0064017C"/>
    <w:rsid w:val="00643913"/>
    <w:rsid w:val="00644DA2"/>
    <w:rsid w:val="00644DFE"/>
    <w:rsid w:val="00646031"/>
    <w:rsid w:val="006510BF"/>
    <w:rsid w:val="006510E8"/>
    <w:rsid w:val="00652D15"/>
    <w:rsid w:val="006538BA"/>
    <w:rsid w:val="00660D27"/>
    <w:rsid w:val="00662C17"/>
    <w:rsid w:val="00664FD8"/>
    <w:rsid w:val="00665F4B"/>
    <w:rsid w:val="00667087"/>
    <w:rsid w:val="00676EB7"/>
    <w:rsid w:val="00677876"/>
    <w:rsid w:val="00680CA6"/>
    <w:rsid w:val="006853EC"/>
    <w:rsid w:val="00687DA3"/>
    <w:rsid w:val="006908AD"/>
    <w:rsid w:val="00694A4C"/>
    <w:rsid w:val="00697307"/>
    <w:rsid w:val="006A2D66"/>
    <w:rsid w:val="006A6556"/>
    <w:rsid w:val="006A7DB0"/>
    <w:rsid w:val="006A7FC1"/>
    <w:rsid w:val="006B0B96"/>
    <w:rsid w:val="006B1294"/>
    <w:rsid w:val="006B2D7E"/>
    <w:rsid w:val="006B4617"/>
    <w:rsid w:val="006B7D50"/>
    <w:rsid w:val="006C05B5"/>
    <w:rsid w:val="006C1A4E"/>
    <w:rsid w:val="006C7A0C"/>
    <w:rsid w:val="006D2010"/>
    <w:rsid w:val="006D7450"/>
    <w:rsid w:val="006E0E1A"/>
    <w:rsid w:val="006E2AA6"/>
    <w:rsid w:val="006E69E9"/>
    <w:rsid w:val="006E6AEA"/>
    <w:rsid w:val="006F01E4"/>
    <w:rsid w:val="006F05A2"/>
    <w:rsid w:val="006F3739"/>
    <w:rsid w:val="006F5DC7"/>
    <w:rsid w:val="007001D4"/>
    <w:rsid w:val="00700C6B"/>
    <w:rsid w:val="007010CE"/>
    <w:rsid w:val="00701D48"/>
    <w:rsid w:val="00705E77"/>
    <w:rsid w:val="007108B2"/>
    <w:rsid w:val="0071153B"/>
    <w:rsid w:val="00712716"/>
    <w:rsid w:val="0071523B"/>
    <w:rsid w:val="007166EF"/>
    <w:rsid w:val="00721AE7"/>
    <w:rsid w:val="0072319F"/>
    <w:rsid w:val="00723A40"/>
    <w:rsid w:val="00730123"/>
    <w:rsid w:val="00740D26"/>
    <w:rsid w:val="007431DD"/>
    <w:rsid w:val="00745F77"/>
    <w:rsid w:val="0075095D"/>
    <w:rsid w:val="00751339"/>
    <w:rsid w:val="007613CF"/>
    <w:rsid w:val="00762D7D"/>
    <w:rsid w:val="00766975"/>
    <w:rsid w:val="007725A0"/>
    <w:rsid w:val="00773935"/>
    <w:rsid w:val="00780B8E"/>
    <w:rsid w:val="00782E45"/>
    <w:rsid w:val="00784427"/>
    <w:rsid w:val="007845EB"/>
    <w:rsid w:val="00791260"/>
    <w:rsid w:val="007922DD"/>
    <w:rsid w:val="00794AA5"/>
    <w:rsid w:val="00795E53"/>
    <w:rsid w:val="007978BE"/>
    <w:rsid w:val="007A2F99"/>
    <w:rsid w:val="007A7BE2"/>
    <w:rsid w:val="007A7EBB"/>
    <w:rsid w:val="007B5595"/>
    <w:rsid w:val="007B79B1"/>
    <w:rsid w:val="007C47EA"/>
    <w:rsid w:val="007C4C6C"/>
    <w:rsid w:val="007D0E1D"/>
    <w:rsid w:val="007D625F"/>
    <w:rsid w:val="007D7C22"/>
    <w:rsid w:val="007D7E1F"/>
    <w:rsid w:val="007E28EB"/>
    <w:rsid w:val="007E3594"/>
    <w:rsid w:val="007F2FBB"/>
    <w:rsid w:val="008053E2"/>
    <w:rsid w:val="008072B6"/>
    <w:rsid w:val="0080745B"/>
    <w:rsid w:val="00812CEA"/>
    <w:rsid w:val="00814FFE"/>
    <w:rsid w:val="00825DF7"/>
    <w:rsid w:val="008336AD"/>
    <w:rsid w:val="00833F50"/>
    <w:rsid w:val="0083483B"/>
    <w:rsid w:val="008353AA"/>
    <w:rsid w:val="00840CD7"/>
    <w:rsid w:val="008426E5"/>
    <w:rsid w:val="0084594C"/>
    <w:rsid w:val="00851810"/>
    <w:rsid w:val="0085274A"/>
    <w:rsid w:val="008562B9"/>
    <w:rsid w:val="00862E65"/>
    <w:rsid w:val="00863333"/>
    <w:rsid w:val="0086372D"/>
    <w:rsid w:val="00867413"/>
    <w:rsid w:val="00867B63"/>
    <w:rsid w:val="00871C4F"/>
    <w:rsid w:val="00872AFA"/>
    <w:rsid w:val="008730A5"/>
    <w:rsid w:val="00873653"/>
    <w:rsid w:val="00876C6C"/>
    <w:rsid w:val="0088287B"/>
    <w:rsid w:val="00883952"/>
    <w:rsid w:val="00886B95"/>
    <w:rsid w:val="008A254F"/>
    <w:rsid w:val="008A4FC6"/>
    <w:rsid w:val="008A508C"/>
    <w:rsid w:val="008A638A"/>
    <w:rsid w:val="008A6923"/>
    <w:rsid w:val="008A6CEF"/>
    <w:rsid w:val="008A7A1B"/>
    <w:rsid w:val="008B22F1"/>
    <w:rsid w:val="008B261A"/>
    <w:rsid w:val="008B3D26"/>
    <w:rsid w:val="008B49DA"/>
    <w:rsid w:val="008B6597"/>
    <w:rsid w:val="008B6E97"/>
    <w:rsid w:val="008C2AA0"/>
    <w:rsid w:val="008C403D"/>
    <w:rsid w:val="008D044C"/>
    <w:rsid w:val="008D215E"/>
    <w:rsid w:val="008D3112"/>
    <w:rsid w:val="008D33FA"/>
    <w:rsid w:val="008D3442"/>
    <w:rsid w:val="008D46DE"/>
    <w:rsid w:val="008D77DE"/>
    <w:rsid w:val="008E3444"/>
    <w:rsid w:val="008E4220"/>
    <w:rsid w:val="008E4F26"/>
    <w:rsid w:val="008F0C58"/>
    <w:rsid w:val="008F13AA"/>
    <w:rsid w:val="008F2047"/>
    <w:rsid w:val="008F3D2E"/>
    <w:rsid w:val="008F57C6"/>
    <w:rsid w:val="00900F99"/>
    <w:rsid w:val="009010AC"/>
    <w:rsid w:val="009036E9"/>
    <w:rsid w:val="009061F3"/>
    <w:rsid w:val="00907205"/>
    <w:rsid w:val="00907B47"/>
    <w:rsid w:val="00911CAF"/>
    <w:rsid w:val="00913FE2"/>
    <w:rsid w:val="0091458B"/>
    <w:rsid w:val="009171E8"/>
    <w:rsid w:val="009246F7"/>
    <w:rsid w:val="00925ACE"/>
    <w:rsid w:val="00926455"/>
    <w:rsid w:val="009301BF"/>
    <w:rsid w:val="00931F03"/>
    <w:rsid w:val="0093795C"/>
    <w:rsid w:val="00941896"/>
    <w:rsid w:val="00943BCD"/>
    <w:rsid w:val="009442AA"/>
    <w:rsid w:val="00950C5C"/>
    <w:rsid w:val="00951C0C"/>
    <w:rsid w:val="009532D0"/>
    <w:rsid w:val="009540D7"/>
    <w:rsid w:val="009546A5"/>
    <w:rsid w:val="0095546E"/>
    <w:rsid w:val="00961420"/>
    <w:rsid w:val="0096370D"/>
    <w:rsid w:val="00965419"/>
    <w:rsid w:val="0096750D"/>
    <w:rsid w:val="00973B2B"/>
    <w:rsid w:val="009817ED"/>
    <w:rsid w:val="00981CC6"/>
    <w:rsid w:val="00982652"/>
    <w:rsid w:val="00982D65"/>
    <w:rsid w:val="00983ED8"/>
    <w:rsid w:val="0098493E"/>
    <w:rsid w:val="00985AD0"/>
    <w:rsid w:val="0099197B"/>
    <w:rsid w:val="00994881"/>
    <w:rsid w:val="009949ED"/>
    <w:rsid w:val="00996DA6"/>
    <w:rsid w:val="0099749E"/>
    <w:rsid w:val="009A0AE7"/>
    <w:rsid w:val="009A16B9"/>
    <w:rsid w:val="009A3A1B"/>
    <w:rsid w:val="009A3EE3"/>
    <w:rsid w:val="009A7F6C"/>
    <w:rsid w:val="009B0AFF"/>
    <w:rsid w:val="009B290F"/>
    <w:rsid w:val="009B2DA8"/>
    <w:rsid w:val="009B7E6B"/>
    <w:rsid w:val="009C4F86"/>
    <w:rsid w:val="009C5EA4"/>
    <w:rsid w:val="009D063B"/>
    <w:rsid w:val="009D529D"/>
    <w:rsid w:val="009D62B2"/>
    <w:rsid w:val="009D753D"/>
    <w:rsid w:val="009D7BEE"/>
    <w:rsid w:val="009E089F"/>
    <w:rsid w:val="009E13FF"/>
    <w:rsid w:val="009E1EAE"/>
    <w:rsid w:val="009E5CA9"/>
    <w:rsid w:val="009E6EFA"/>
    <w:rsid w:val="009F0F2F"/>
    <w:rsid w:val="009F54D0"/>
    <w:rsid w:val="009F7301"/>
    <w:rsid w:val="00A03EED"/>
    <w:rsid w:val="00A07F75"/>
    <w:rsid w:val="00A10822"/>
    <w:rsid w:val="00A12B80"/>
    <w:rsid w:val="00A12E98"/>
    <w:rsid w:val="00A20FE6"/>
    <w:rsid w:val="00A2168F"/>
    <w:rsid w:val="00A237E6"/>
    <w:rsid w:val="00A27BD7"/>
    <w:rsid w:val="00A30F49"/>
    <w:rsid w:val="00A317AB"/>
    <w:rsid w:val="00A37049"/>
    <w:rsid w:val="00A42522"/>
    <w:rsid w:val="00A454E1"/>
    <w:rsid w:val="00A506DA"/>
    <w:rsid w:val="00A51888"/>
    <w:rsid w:val="00A51F25"/>
    <w:rsid w:val="00A525E0"/>
    <w:rsid w:val="00A5340A"/>
    <w:rsid w:val="00A53F02"/>
    <w:rsid w:val="00A55653"/>
    <w:rsid w:val="00A604B4"/>
    <w:rsid w:val="00A61476"/>
    <w:rsid w:val="00A616A0"/>
    <w:rsid w:val="00A66F4C"/>
    <w:rsid w:val="00A70124"/>
    <w:rsid w:val="00A76F52"/>
    <w:rsid w:val="00A77021"/>
    <w:rsid w:val="00A81293"/>
    <w:rsid w:val="00A852E6"/>
    <w:rsid w:val="00A85A80"/>
    <w:rsid w:val="00A90B65"/>
    <w:rsid w:val="00A9313E"/>
    <w:rsid w:val="00A931D5"/>
    <w:rsid w:val="00A96703"/>
    <w:rsid w:val="00AA037B"/>
    <w:rsid w:val="00AA0798"/>
    <w:rsid w:val="00AA12A7"/>
    <w:rsid w:val="00AA2335"/>
    <w:rsid w:val="00AA4DF2"/>
    <w:rsid w:val="00AA64A1"/>
    <w:rsid w:val="00AA681D"/>
    <w:rsid w:val="00AA6D73"/>
    <w:rsid w:val="00AA7128"/>
    <w:rsid w:val="00AB3633"/>
    <w:rsid w:val="00AB521F"/>
    <w:rsid w:val="00AB67EF"/>
    <w:rsid w:val="00AB6D6C"/>
    <w:rsid w:val="00AB73A2"/>
    <w:rsid w:val="00AC3537"/>
    <w:rsid w:val="00AC5C4B"/>
    <w:rsid w:val="00AD21A0"/>
    <w:rsid w:val="00AD3623"/>
    <w:rsid w:val="00AD3F14"/>
    <w:rsid w:val="00AD7E62"/>
    <w:rsid w:val="00AE0B54"/>
    <w:rsid w:val="00AE1E84"/>
    <w:rsid w:val="00AE2001"/>
    <w:rsid w:val="00AE46A3"/>
    <w:rsid w:val="00AE6505"/>
    <w:rsid w:val="00AF01BB"/>
    <w:rsid w:val="00AF0B90"/>
    <w:rsid w:val="00AF2AE8"/>
    <w:rsid w:val="00AF2C34"/>
    <w:rsid w:val="00AF2E94"/>
    <w:rsid w:val="00AF3C0C"/>
    <w:rsid w:val="00AF3E6B"/>
    <w:rsid w:val="00B001D1"/>
    <w:rsid w:val="00B01BD3"/>
    <w:rsid w:val="00B02F41"/>
    <w:rsid w:val="00B0464F"/>
    <w:rsid w:val="00B1369C"/>
    <w:rsid w:val="00B13BB7"/>
    <w:rsid w:val="00B14F99"/>
    <w:rsid w:val="00B25C78"/>
    <w:rsid w:val="00B31B45"/>
    <w:rsid w:val="00B33591"/>
    <w:rsid w:val="00B42B66"/>
    <w:rsid w:val="00B4347D"/>
    <w:rsid w:val="00B43E90"/>
    <w:rsid w:val="00B44D31"/>
    <w:rsid w:val="00B502B2"/>
    <w:rsid w:val="00B55404"/>
    <w:rsid w:val="00B56FE2"/>
    <w:rsid w:val="00B6413E"/>
    <w:rsid w:val="00B64FAA"/>
    <w:rsid w:val="00B65F33"/>
    <w:rsid w:val="00B66D90"/>
    <w:rsid w:val="00B67EEF"/>
    <w:rsid w:val="00B718BA"/>
    <w:rsid w:val="00B769FA"/>
    <w:rsid w:val="00B90D04"/>
    <w:rsid w:val="00B933F3"/>
    <w:rsid w:val="00B944C3"/>
    <w:rsid w:val="00B977DC"/>
    <w:rsid w:val="00BA0476"/>
    <w:rsid w:val="00BA059B"/>
    <w:rsid w:val="00BA06A1"/>
    <w:rsid w:val="00BA72F8"/>
    <w:rsid w:val="00BB1812"/>
    <w:rsid w:val="00BB1FDA"/>
    <w:rsid w:val="00BB4EDF"/>
    <w:rsid w:val="00BB72BC"/>
    <w:rsid w:val="00BB74EB"/>
    <w:rsid w:val="00BB7995"/>
    <w:rsid w:val="00BC0F8C"/>
    <w:rsid w:val="00BC407A"/>
    <w:rsid w:val="00BC7E8F"/>
    <w:rsid w:val="00BD41FC"/>
    <w:rsid w:val="00BD524E"/>
    <w:rsid w:val="00BD5D76"/>
    <w:rsid w:val="00BD728A"/>
    <w:rsid w:val="00BE10FB"/>
    <w:rsid w:val="00BE35A6"/>
    <w:rsid w:val="00BE52E8"/>
    <w:rsid w:val="00BF2EC7"/>
    <w:rsid w:val="00BF657D"/>
    <w:rsid w:val="00C006E9"/>
    <w:rsid w:val="00C040F2"/>
    <w:rsid w:val="00C04442"/>
    <w:rsid w:val="00C05522"/>
    <w:rsid w:val="00C07700"/>
    <w:rsid w:val="00C106CC"/>
    <w:rsid w:val="00C10FC9"/>
    <w:rsid w:val="00C125F6"/>
    <w:rsid w:val="00C15C8B"/>
    <w:rsid w:val="00C2140C"/>
    <w:rsid w:val="00C214D8"/>
    <w:rsid w:val="00C2157C"/>
    <w:rsid w:val="00C21D8B"/>
    <w:rsid w:val="00C227C9"/>
    <w:rsid w:val="00C227DD"/>
    <w:rsid w:val="00C3260E"/>
    <w:rsid w:val="00C42807"/>
    <w:rsid w:val="00C51706"/>
    <w:rsid w:val="00C5303E"/>
    <w:rsid w:val="00C550B3"/>
    <w:rsid w:val="00C55876"/>
    <w:rsid w:val="00C5729A"/>
    <w:rsid w:val="00C67961"/>
    <w:rsid w:val="00C73541"/>
    <w:rsid w:val="00C736A6"/>
    <w:rsid w:val="00C82C11"/>
    <w:rsid w:val="00C86533"/>
    <w:rsid w:val="00C87005"/>
    <w:rsid w:val="00C87F36"/>
    <w:rsid w:val="00C92266"/>
    <w:rsid w:val="00C92A77"/>
    <w:rsid w:val="00C93C36"/>
    <w:rsid w:val="00C94095"/>
    <w:rsid w:val="00C94D5C"/>
    <w:rsid w:val="00CA19B2"/>
    <w:rsid w:val="00CA27C0"/>
    <w:rsid w:val="00CA35E4"/>
    <w:rsid w:val="00CA6EBE"/>
    <w:rsid w:val="00CB55C4"/>
    <w:rsid w:val="00CC43C6"/>
    <w:rsid w:val="00CC643A"/>
    <w:rsid w:val="00CD3157"/>
    <w:rsid w:val="00CD536A"/>
    <w:rsid w:val="00CF0B0D"/>
    <w:rsid w:val="00CF136F"/>
    <w:rsid w:val="00CF4417"/>
    <w:rsid w:val="00CF5AAA"/>
    <w:rsid w:val="00CF6AB4"/>
    <w:rsid w:val="00D00255"/>
    <w:rsid w:val="00D0184C"/>
    <w:rsid w:val="00D0377C"/>
    <w:rsid w:val="00D03B84"/>
    <w:rsid w:val="00D06763"/>
    <w:rsid w:val="00D14F98"/>
    <w:rsid w:val="00D16970"/>
    <w:rsid w:val="00D173F2"/>
    <w:rsid w:val="00D26CC4"/>
    <w:rsid w:val="00D301FA"/>
    <w:rsid w:val="00D30C27"/>
    <w:rsid w:val="00D3166F"/>
    <w:rsid w:val="00D32B28"/>
    <w:rsid w:val="00D33A8E"/>
    <w:rsid w:val="00D34C42"/>
    <w:rsid w:val="00D353CC"/>
    <w:rsid w:val="00D37B57"/>
    <w:rsid w:val="00D401B3"/>
    <w:rsid w:val="00D40F15"/>
    <w:rsid w:val="00D41203"/>
    <w:rsid w:val="00D41418"/>
    <w:rsid w:val="00D427EE"/>
    <w:rsid w:val="00D433F7"/>
    <w:rsid w:val="00D478F9"/>
    <w:rsid w:val="00D50823"/>
    <w:rsid w:val="00D529EC"/>
    <w:rsid w:val="00D531D9"/>
    <w:rsid w:val="00D53C40"/>
    <w:rsid w:val="00D548D2"/>
    <w:rsid w:val="00D556EF"/>
    <w:rsid w:val="00D629E6"/>
    <w:rsid w:val="00D65A2B"/>
    <w:rsid w:val="00D65F26"/>
    <w:rsid w:val="00D71897"/>
    <w:rsid w:val="00D72A50"/>
    <w:rsid w:val="00D74F2E"/>
    <w:rsid w:val="00D822C7"/>
    <w:rsid w:val="00D86171"/>
    <w:rsid w:val="00D91CCF"/>
    <w:rsid w:val="00D92B31"/>
    <w:rsid w:val="00D92CBD"/>
    <w:rsid w:val="00D971E8"/>
    <w:rsid w:val="00D97E0F"/>
    <w:rsid w:val="00DA015C"/>
    <w:rsid w:val="00DA2BC9"/>
    <w:rsid w:val="00DA52C0"/>
    <w:rsid w:val="00DA6404"/>
    <w:rsid w:val="00DA668E"/>
    <w:rsid w:val="00DA6958"/>
    <w:rsid w:val="00DA750C"/>
    <w:rsid w:val="00DB7560"/>
    <w:rsid w:val="00DC22B9"/>
    <w:rsid w:val="00DD272B"/>
    <w:rsid w:val="00DD3422"/>
    <w:rsid w:val="00DD4691"/>
    <w:rsid w:val="00DD5CC4"/>
    <w:rsid w:val="00DE3A1E"/>
    <w:rsid w:val="00DE5C40"/>
    <w:rsid w:val="00DF0946"/>
    <w:rsid w:val="00DF360F"/>
    <w:rsid w:val="00DF66AF"/>
    <w:rsid w:val="00DF6D8F"/>
    <w:rsid w:val="00E04246"/>
    <w:rsid w:val="00E06489"/>
    <w:rsid w:val="00E07093"/>
    <w:rsid w:val="00E0777B"/>
    <w:rsid w:val="00E101F1"/>
    <w:rsid w:val="00E129A9"/>
    <w:rsid w:val="00E12C3F"/>
    <w:rsid w:val="00E13933"/>
    <w:rsid w:val="00E1523D"/>
    <w:rsid w:val="00E16789"/>
    <w:rsid w:val="00E1684D"/>
    <w:rsid w:val="00E214D2"/>
    <w:rsid w:val="00E249DD"/>
    <w:rsid w:val="00E309AA"/>
    <w:rsid w:val="00E30D98"/>
    <w:rsid w:val="00E32F61"/>
    <w:rsid w:val="00E36B61"/>
    <w:rsid w:val="00E37929"/>
    <w:rsid w:val="00E40E5E"/>
    <w:rsid w:val="00E4481A"/>
    <w:rsid w:val="00E5138B"/>
    <w:rsid w:val="00E5354F"/>
    <w:rsid w:val="00E53D6D"/>
    <w:rsid w:val="00E55DA5"/>
    <w:rsid w:val="00E5668D"/>
    <w:rsid w:val="00E56DE2"/>
    <w:rsid w:val="00E6019E"/>
    <w:rsid w:val="00E64219"/>
    <w:rsid w:val="00E6591B"/>
    <w:rsid w:val="00E65E38"/>
    <w:rsid w:val="00E67956"/>
    <w:rsid w:val="00E732DF"/>
    <w:rsid w:val="00E80E2A"/>
    <w:rsid w:val="00E81B98"/>
    <w:rsid w:val="00E853EF"/>
    <w:rsid w:val="00E86992"/>
    <w:rsid w:val="00E91C2E"/>
    <w:rsid w:val="00E9473F"/>
    <w:rsid w:val="00E95CE8"/>
    <w:rsid w:val="00E96A7F"/>
    <w:rsid w:val="00E96DD8"/>
    <w:rsid w:val="00E974D3"/>
    <w:rsid w:val="00EA41D5"/>
    <w:rsid w:val="00EA5787"/>
    <w:rsid w:val="00EA6A63"/>
    <w:rsid w:val="00EA725D"/>
    <w:rsid w:val="00EB38F2"/>
    <w:rsid w:val="00EB5078"/>
    <w:rsid w:val="00EB5173"/>
    <w:rsid w:val="00EC7572"/>
    <w:rsid w:val="00ED4142"/>
    <w:rsid w:val="00ED5455"/>
    <w:rsid w:val="00EE0644"/>
    <w:rsid w:val="00EE06FC"/>
    <w:rsid w:val="00EE0784"/>
    <w:rsid w:val="00EE0A48"/>
    <w:rsid w:val="00EE0F7D"/>
    <w:rsid w:val="00EE10C4"/>
    <w:rsid w:val="00EE3BC8"/>
    <w:rsid w:val="00EE41E2"/>
    <w:rsid w:val="00EE7B13"/>
    <w:rsid w:val="00EE7BA2"/>
    <w:rsid w:val="00EF7142"/>
    <w:rsid w:val="00F038C9"/>
    <w:rsid w:val="00F03971"/>
    <w:rsid w:val="00F1061F"/>
    <w:rsid w:val="00F13274"/>
    <w:rsid w:val="00F164BC"/>
    <w:rsid w:val="00F1700E"/>
    <w:rsid w:val="00F17E4D"/>
    <w:rsid w:val="00F21A45"/>
    <w:rsid w:val="00F22A79"/>
    <w:rsid w:val="00F25EF0"/>
    <w:rsid w:val="00F26230"/>
    <w:rsid w:val="00F26474"/>
    <w:rsid w:val="00F26ED7"/>
    <w:rsid w:val="00F27261"/>
    <w:rsid w:val="00F2757A"/>
    <w:rsid w:val="00F27D06"/>
    <w:rsid w:val="00F304F3"/>
    <w:rsid w:val="00F30B58"/>
    <w:rsid w:val="00F318C7"/>
    <w:rsid w:val="00F31C60"/>
    <w:rsid w:val="00F364BC"/>
    <w:rsid w:val="00F3785C"/>
    <w:rsid w:val="00F40EA2"/>
    <w:rsid w:val="00F429CE"/>
    <w:rsid w:val="00F44050"/>
    <w:rsid w:val="00F44961"/>
    <w:rsid w:val="00F44E6F"/>
    <w:rsid w:val="00F467E1"/>
    <w:rsid w:val="00F47440"/>
    <w:rsid w:val="00F50886"/>
    <w:rsid w:val="00F53596"/>
    <w:rsid w:val="00F53D7B"/>
    <w:rsid w:val="00F61705"/>
    <w:rsid w:val="00F6208F"/>
    <w:rsid w:val="00F63E17"/>
    <w:rsid w:val="00F6752F"/>
    <w:rsid w:val="00F678E0"/>
    <w:rsid w:val="00F67CEA"/>
    <w:rsid w:val="00F70957"/>
    <w:rsid w:val="00F722D9"/>
    <w:rsid w:val="00F73C57"/>
    <w:rsid w:val="00F818F3"/>
    <w:rsid w:val="00F838E9"/>
    <w:rsid w:val="00F86C64"/>
    <w:rsid w:val="00F909EC"/>
    <w:rsid w:val="00F946B6"/>
    <w:rsid w:val="00F949C6"/>
    <w:rsid w:val="00F96333"/>
    <w:rsid w:val="00F9674C"/>
    <w:rsid w:val="00F97B50"/>
    <w:rsid w:val="00FA765A"/>
    <w:rsid w:val="00FB23E3"/>
    <w:rsid w:val="00FB3D7A"/>
    <w:rsid w:val="00FB5408"/>
    <w:rsid w:val="00FB5F37"/>
    <w:rsid w:val="00FC4482"/>
    <w:rsid w:val="00FC63F5"/>
    <w:rsid w:val="00FD32A2"/>
    <w:rsid w:val="00FD3EEE"/>
    <w:rsid w:val="00FD7864"/>
    <w:rsid w:val="00FE05CA"/>
    <w:rsid w:val="00FE38CC"/>
    <w:rsid w:val="00FE63DD"/>
    <w:rsid w:val="00FE691F"/>
    <w:rsid w:val="00FF1ACA"/>
    <w:rsid w:val="00FF3A71"/>
    <w:rsid w:val="00FF4289"/>
    <w:rsid w:val="00FF442C"/>
    <w:rsid w:val="00FF5C11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C717A"/>
  <w15:docId w15:val="{6E85D82F-1E24-4B54-B6FA-098885AC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A71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A7128"/>
    <w:rPr>
      <w:rFonts w:ascii="Courier New" w:eastAsia="Times New Roman" w:hAnsi="Courier New" w:cs="Courier New"/>
      <w:color w:val="000000"/>
    </w:rPr>
  </w:style>
  <w:style w:type="paragraph" w:customStyle="1" w:styleId="Default">
    <w:name w:val="Default"/>
    <w:rsid w:val="00AA712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lp1,List Paragraph2,L1,Numerowanie,BulletC,Wyliczanie,Obiekt,normalny tekst,Akapit z listą31,Bullets,List Paragraph1,Akapit z listą5,Bullet Number,ISCG Numerowanie,lp11,List Paragraph11,Bullet 1,Use Case List Paragraph"/>
    <w:basedOn w:val="Normalny"/>
    <w:link w:val="AkapitzlistZnak"/>
    <w:uiPriority w:val="1"/>
    <w:qFormat/>
    <w:rsid w:val="00AA7128"/>
    <w:pPr>
      <w:ind w:left="720"/>
      <w:contextualSpacing/>
    </w:pPr>
  </w:style>
  <w:style w:type="paragraph" w:customStyle="1" w:styleId="Tekstpodstawowy31">
    <w:name w:val="Tekst podstawowy 31"/>
    <w:basedOn w:val="Normalny"/>
    <w:rsid w:val="00AA7128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0A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0A4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0A44"/>
    <w:rPr>
      <w:vertAlign w:val="superscript"/>
    </w:rPr>
  </w:style>
  <w:style w:type="paragraph" w:customStyle="1" w:styleId="Style5">
    <w:name w:val="Style5"/>
    <w:basedOn w:val="Normalny"/>
    <w:uiPriority w:val="99"/>
    <w:rsid w:val="002B2242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2B22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6510E8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6510E8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32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32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3274"/>
    <w:rPr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C214D8"/>
    <w:rPr>
      <w:sz w:val="24"/>
    </w:rPr>
  </w:style>
  <w:style w:type="paragraph" w:styleId="Bezodstpw">
    <w:name w:val="No Spacing"/>
    <w:basedOn w:val="Normalny"/>
    <w:link w:val="BezodstpwZnak"/>
    <w:uiPriority w:val="1"/>
    <w:qFormat/>
    <w:rsid w:val="00C214D8"/>
    <w:pPr>
      <w:spacing w:after="0" w:line="240" w:lineRule="auto"/>
      <w:jc w:val="both"/>
    </w:pPr>
    <w:rPr>
      <w:sz w:val="24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6F5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91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9169C"/>
    <w:rPr>
      <w:i/>
      <w:i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6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6B9"/>
    <w:rPr>
      <w:b/>
      <w:bCs/>
      <w:lang w:eastAsia="en-US"/>
    </w:rPr>
  </w:style>
  <w:style w:type="paragraph" w:styleId="Poprawka">
    <w:name w:val="Revision"/>
    <w:hidden/>
    <w:uiPriority w:val="99"/>
    <w:semiHidden/>
    <w:rsid w:val="009A16B9"/>
    <w:rPr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22F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6A7F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List Paragraph1 Znak,Akapit z listą5 Znak,Bullet Number Znak,ISCG Numerowanie Znak"/>
    <w:link w:val="Akapitzlist"/>
    <w:uiPriority w:val="1"/>
    <w:qFormat/>
    <w:locked/>
    <w:rsid w:val="00DA2BC9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17F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17FC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17F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3D314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">
    <w:name w:val="Tekst treści + Pogrubienie"/>
    <w:rsid w:val="00583A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ata%20Antonowicz\AppData\Local\Microsoft\Windows\Temporary%20Internet%20Files\Content.Outlook\DBOFSHAR\RDOS_Warszawa_WOF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942938-6BA4-47EA-A485-BA43A0C53DEA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2.xml><?xml version="1.0" encoding="utf-8"?>
<ds:datastoreItem xmlns:ds="http://schemas.openxmlformats.org/officeDocument/2006/customXml" ds:itemID="{EF1DE893-C7A8-4843-B730-4653609C7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F5ADE-CCD1-4ED1-8D95-BCC1023CA4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82FC2B-B37D-40A8-BC4F-8E2385ABC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RDOS_Warszawa_WOF</Template>
  <TotalTime>1</TotalTime>
  <Pages>2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Antonowicz</dc:creator>
  <cp:keywords/>
  <cp:lastModifiedBy>daniel.miazek</cp:lastModifiedBy>
  <cp:revision>3</cp:revision>
  <cp:lastPrinted>2025-04-25T01:19:00Z</cp:lastPrinted>
  <dcterms:created xsi:type="dcterms:W3CDTF">2026-10-14T12:23:00Z</dcterms:created>
  <dcterms:modified xsi:type="dcterms:W3CDTF">2026-10-14T12:23:00Z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