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04" w:rsidRDefault="00084604" w:rsidP="004C44C6">
      <w:pPr>
        <w:spacing w:before="45" w:after="45"/>
        <w:ind w:left="45" w:right="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KWESTIONARIUSZ OSOBOWY DLA OSOBY UBIEGAJĄCEJ SIĘ </w:t>
      </w:r>
    </w:p>
    <w:p w:rsidR="00084604" w:rsidRDefault="00084604" w:rsidP="004C44C6">
      <w:pPr>
        <w:spacing w:before="45" w:after="45"/>
        <w:ind w:left="45" w:right="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ZATRUDNIENIE</w:t>
      </w:r>
    </w:p>
    <w:p w:rsidR="00084604" w:rsidRDefault="00084604" w:rsidP="004C44C6">
      <w:pPr>
        <w:spacing w:after="45"/>
        <w:ind w:left="45" w:right="45"/>
        <w:rPr>
          <w:sz w:val="24"/>
          <w:szCs w:val="24"/>
        </w:rPr>
      </w:pPr>
    </w:p>
    <w:p w:rsidR="00084604" w:rsidRDefault="00084604" w:rsidP="004C44C6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1. Imię (imiona) i nazwisko ........................................................................................................</w:t>
      </w:r>
    </w:p>
    <w:p w:rsidR="00084604" w:rsidRDefault="00084604" w:rsidP="004C44C6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2. Imiona rodziców .....................................................................................................................</w:t>
      </w:r>
    </w:p>
    <w:p w:rsidR="00084604" w:rsidRDefault="00084604" w:rsidP="004C44C6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3. Data urodzenia 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4. Miejsce zamieszkania (adres do korespondencji) 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5. Wykształcenie 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jc w:val="center"/>
        <w:rPr>
          <w:sz w:val="24"/>
          <w:szCs w:val="24"/>
        </w:rPr>
      </w:pPr>
      <w:r>
        <w:rPr>
          <w:sz w:val="24"/>
          <w:szCs w:val="24"/>
        </w:rPr>
        <w:t>(nazwa szkoły i rok jej ukończenia)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:rsidR="00084604" w:rsidRDefault="00084604" w:rsidP="004C44C6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:rsidR="00084604" w:rsidRDefault="00084604" w:rsidP="00DF5F45">
      <w:pPr>
        <w:spacing w:after="45"/>
        <w:ind w:left="45" w:right="45"/>
        <w:jc w:val="center"/>
        <w:rPr>
          <w:sz w:val="24"/>
          <w:szCs w:val="24"/>
        </w:rPr>
      </w:pPr>
      <w:r>
        <w:rPr>
          <w:sz w:val="24"/>
          <w:szCs w:val="24"/>
        </w:rPr>
        <w:t>(zawód, specjalność, stopień naukowy, tytuł zawodowy, tytuł naukowy)</w:t>
      </w:r>
    </w:p>
    <w:p w:rsidR="00084604" w:rsidRDefault="00084604" w:rsidP="004C44C6">
      <w:pPr>
        <w:spacing w:after="45"/>
        <w:ind w:left="45" w:right="45"/>
        <w:rPr>
          <w:sz w:val="24"/>
          <w:szCs w:val="24"/>
        </w:rPr>
      </w:pP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6. Przebieg dotychczasowego zatrudnienia 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rPr>
          <w:sz w:val="24"/>
          <w:szCs w:val="24"/>
        </w:rPr>
      </w:pPr>
      <w:r>
        <w:rPr>
          <w:sz w:val="24"/>
          <w:szCs w:val="24"/>
        </w:rPr>
        <w:t>   ..................................................................................................................................................</w:t>
      </w:r>
    </w:p>
    <w:p w:rsidR="00084604" w:rsidRDefault="00084604" w:rsidP="000D1CF2">
      <w:pPr>
        <w:spacing w:after="45"/>
        <w:ind w:left="45" w:right="45"/>
        <w:jc w:val="center"/>
        <w:rPr>
          <w:sz w:val="24"/>
          <w:szCs w:val="24"/>
        </w:rPr>
      </w:pPr>
      <w:r>
        <w:rPr>
          <w:sz w:val="24"/>
          <w:szCs w:val="24"/>
        </w:rPr>
        <w:t>(wskazać okresy zatrudnienia u kolejnych pracodawców oraz zajmowane stanowiska pracy)</w:t>
      </w:r>
    </w:p>
    <w:p w:rsidR="00084604" w:rsidRDefault="00084604" w:rsidP="004C44C6">
      <w:pPr>
        <w:spacing w:after="45"/>
        <w:ind w:left="45" w:right="45"/>
        <w:rPr>
          <w:sz w:val="24"/>
          <w:szCs w:val="24"/>
        </w:rPr>
      </w:pPr>
    </w:p>
    <w:p w:rsidR="00084604" w:rsidRDefault="00084604" w:rsidP="004C44C6">
      <w:pPr>
        <w:spacing w:after="45"/>
        <w:ind w:left="45" w:right="45"/>
        <w:rPr>
          <w:sz w:val="24"/>
          <w:szCs w:val="24"/>
        </w:rPr>
      </w:pPr>
    </w:p>
    <w:p w:rsidR="00084604" w:rsidRDefault="00084604" w:rsidP="004C44C6">
      <w:pPr>
        <w:spacing w:after="45"/>
        <w:ind w:right="45"/>
        <w:rPr>
          <w:sz w:val="24"/>
          <w:szCs w:val="24"/>
        </w:rPr>
      </w:pPr>
      <w:bookmarkStart w:id="0" w:name="_GoBack"/>
      <w:bookmarkEnd w:id="0"/>
    </w:p>
    <w:p w:rsidR="00084604" w:rsidRDefault="00084604" w:rsidP="004C44C6">
      <w:pPr>
        <w:spacing w:after="45"/>
        <w:ind w:right="45"/>
        <w:rPr>
          <w:sz w:val="24"/>
          <w:szCs w:val="24"/>
        </w:rPr>
      </w:pPr>
    </w:p>
    <w:p w:rsidR="00084604" w:rsidRDefault="00084604" w:rsidP="004C44C6">
      <w:pPr>
        <w:spacing w:after="45"/>
        <w:ind w:right="45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</w:t>
      </w:r>
    </w:p>
    <w:p w:rsidR="00084604" w:rsidRDefault="00084604" w:rsidP="004C44C6">
      <w:pPr>
        <w:spacing w:after="45"/>
        <w:ind w:left="45" w:right="5386"/>
        <w:jc w:val="center"/>
        <w:rPr>
          <w:sz w:val="24"/>
          <w:szCs w:val="24"/>
        </w:rPr>
      </w:pPr>
      <w:r>
        <w:rPr>
          <w:sz w:val="24"/>
          <w:szCs w:val="24"/>
        </w:rPr>
        <w:t>(miejscowość i data)</w:t>
      </w:r>
    </w:p>
    <w:p w:rsidR="00084604" w:rsidRDefault="00084604" w:rsidP="004C44C6">
      <w:pPr>
        <w:spacing w:after="45"/>
        <w:ind w:left="3540" w:right="45"/>
        <w:jc w:val="right"/>
        <w:rPr>
          <w:sz w:val="24"/>
          <w:szCs w:val="24"/>
        </w:rPr>
      </w:pPr>
    </w:p>
    <w:p w:rsidR="00084604" w:rsidRDefault="00084604" w:rsidP="004C44C6">
      <w:pPr>
        <w:spacing w:after="45"/>
        <w:ind w:left="3540" w:right="45"/>
        <w:jc w:val="righ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</w:t>
      </w:r>
    </w:p>
    <w:p w:rsidR="00084604" w:rsidRDefault="00084604" w:rsidP="004C44C6">
      <w:pPr>
        <w:spacing w:after="45"/>
        <w:ind w:left="3540" w:right="45"/>
        <w:jc w:val="right"/>
        <w:rPr>
          <w:sz w:val="24"/>
          <w:szCs w:val="24"/>
        </w:rPr>
      </w:pPr>
      <w:r>
        <w:rPr>
          <w:sz w:val="24"/>
          <w:szCs w:val="24"/>
        </w:rPr>
        <w:t>(podpis osoby ubiegającej się o zatrudnienie)</w:t>
      </w:r>
    </w:p>
    <w:p w:rsidR="00084604" w:rsidRDefault="00084604" w:rsidP="004C44C6">
      <w:pPr>
        <w:spacing w:after="45"/>
        <w:ind w:left="3540" w:right="45"/>
        <w:rPr>
          <w:sz w:val="24"/>
          <w:szCs w:val="24"/>
        </w:rPr>
      </w:pPr>
    </w:p>
    <w:p w:rsidR="00084604" w:rsidRDefault="00084604"/>
    <w:sectPr w:rsidR="00084604" w:rsidSect="00B43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44C6"/>
    <w:rsid w:val="00037D7B"/>
    <w:rsid w:val="00084604"/>
    <w:rsid w:val="000D1CF2"/>
    <w:rsid w:val="004B3650"/>
    <w:rsid w:val="004C44C6"/>
    <w:rsid w:val="0061267E"/>
    <w:rsid w:val="008E6B8C"/>
    <w:rsid w:val="00B433E3"/>
    <w:rsid w:val="00DF5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4C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B36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650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46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414</Words>
  <Characters>2490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</dc:title>
  <dc:subject/>
  <dc:creator>derpoali_2</dc:creator>
  <cp:keywords/>
  <dc:description/>
  <cp:lastModifiedBy>fudalrys</cp:lastModifiedBy>
  <cp:revision>4</cp:revision>
  <cp:lastPrinted>2018-07-06T08:06:00Z</cp:lastPrinted>
  <dcterms:created xsi:type="dcterms:W3CDTF">2018-10-26T07:46:00Z</dcterms:created>
  <dcterms:modified xsi:type="dcterms:W3CDTF">2018-10-26T07:48:00Z</dcterms:modified>
</cp:coreProperties>
</file>