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C71B" w14:textId="77777777" w:rsidR="00A50764" w:rsidRDefault="00A50764" w:rsidP="00A50764">
      <w:pPr>
        <w:spacing w:after="0" w:line="240" w:lineRule="auto"/>
        <w:rPr>
          <w:rFonts w:ascii="Arial" w:hAnsi="Arial" w:cs="Arial"/>
        </w:rPr>
      </w:pPr>
    </w:p>
    <w:p w14:paraId="7FAD986D" w14:textId="1F222BE6" w:rsidR="00000000" w:rsidRPr="00A50764" w:rsidRDefault="00000000" w:rsidP="00A50764">
      <w:pPr>
        <w:spacing w:after="0"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 xml:space="preserve">Warszawa, </w:t>
      </w:r>
      <w:bookmarkStart w:id="0" w:name="ezdDataPodpisu"/>
      <w:r w:rsidRPr="00A50764">
        <w:rPr>
          <w:rFonts w:ascii="Arial" w:hAnsi="Arial" w:cs="Arial"/>
        </w:rPr>
        <w:t>04 września 2025</w:t>
      </w:r>
      <w:bookmarkEnd w:id="0"/>
      <w:r w:rsidRPr="00A50764">
        <w:rPr>
          <w:rFonts w:ascii="Arial" w:hAnsi="Arial" w:cs="Arial"/>
        </w:rPr>
        <w:t xml:space="preserve"> r.</w:t>
      </w:r>
    </w:p>
    <w:p w14:paraId="41BD8CC0" w14:textId="77777777" w:rsidR="00000000" w:rsidRPr="00A50764" w:rsidRDefault="00000000" w:rsidP="00331FAA">
      <w:pPr>
        <w:spacing w:after="0" w:line="240" w:lineRule="auto"/>
        <w:rPr>
          <w:rFonts w:ascii="Arial" w:hAnsi="Arial" w:cs="Arial"/>
        </w:rPr>
      </w:pPr>
      <w:bookmarkStart w:id="1" w:name="ezdSprawaZnak"/>
      <w:r w:rsidRPr="00A50764">
        <w:rPr>
          <w:rFonts w:ascii="Arial" w:hAnsi="Arial" w:cs="Arial"/>
        </w:rPr>
        <w:t>DOOŚ-WDŚZOO.420.78.2021</w:t>
      </w:r>
      <w:bookmarkEnd w:id="1"/>
      <w:r w:rsidRPr="00A50764">
        <w:rPr>
          <w:rFonts w:ascii="Arial" w:hAnsi="Arial" w:cs="Arial"/>
        </w:rPr>
        <w:t>.</w:t>
      </w:r>
      <w:bookmarkStart w:id="2" w:name="ezdAutorInicjaly"/>
      <w:r w:rsidRPr="00A50764">
        <w:rPr>
          <w:rFonts w:ascii="Arial" w:hAnsi="Arial" w:cs="Arial"/>
        </w:rPr>
        <w:t>KN</w:t>
      </w:r>
      <w:bookmarkEnd w:id="2"/>
      <w:r w:rsidRPr="00A50764">
        <w:rPr>
          <w:rFonts w:ascii="Arial" w:hAnsi="Arial" w:cs="Arial"/>
        </w:rPr>
        <w:t>.57</w:t>
      </w:r>
    </w:p>
    <w:p w14:paraId="1FCD8508" w14:textId="77777777" w:rsidR="00000000" w:rsidRPr="00A50764" w:rsidRDefault="00000000" w:rsidP="00331FAA">
      <w:pPr>
        <w:spacing w:after="0" w:line="312" w:lineRule="auto"/>
        <w:rPr>
          <w:rFonts w:ascii="Garamond" w:hAnsi="Garamond" w:cs="Arial"/>
          <w:sz w:val="24"/>
          <w:szCs w:val="24"/>
        </w:rPr>
      </w:pPr>
    </w:p>
    <w:p w14:paraId="2A75513C" w14:textId="77777777" w:rsidR="00000000" w:rsidRPr="00A50764" w:rsidRDefault="00000000" w:rsidP="00A50764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sz w:val="26"/>
          <w:szCs w:val="26"/>
        </w:rPr>
      </w:pPr>
      <w:r w:rsidRPr="00A50764">
        <w:rPr>
          <w:rFonts w:ascii="Arial" w:hAnsi="Arial" w:cs="Arial"/>
          <w:sz w:val="26"/>
          <w:szCs w:val="26"/>
        </w:rPr>
        <w:t>ZAWIADOMIENIE</w:t>
      </w:r>
    </w:p>
    <w:p w14:paraId="71BA2FA7" w14:textId="77777777" w:rsidR="00000000" w:rsidRPr="00A50764" w:rsidRDefault="00000000" w:rsidP="00CA7A04">
      <w:pPr>
        <w:spacing w:after="120" w:line="312" w:lineRule="auto"/>
        <w:jc w:val="both"/>
        <w:rPr>
          <w:rFonts w:ascii="Arial" w:hAnsi="Arial" w:cs="Arial"/>
        </w:rPr>
      </w:pPr>
      <w:r w:rsidRPr="00A50764">
        <w:rPr>
          <w:rFonts w:ascii="Arial" w:hAnsi="Arial" w:cs="Arial"/>
        </w:rPr>
        <w:t>Generalny Dyrektor Ochrony Środowiska zawiadamia strony postępowania</w:t>
      </w:r>
      <w:r w:rsidRPr="00A5076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50764">
        <w:rPr>
          <w:rFonts w:ascii="Arial" w:hAnsi="Arial" w:cs="Arial"/>
        </w:rPr>
        <w:t>o wydaniu postanowienia z 2 września 2025 r., znak: DOOŚ-WDŚZOO.420.78.2021.KN.56, wyjaśniającego wątpliwości co do treści decyzji GDOŚ z 10 stycznia 2023 r., znak: DOOŚ-WDŚZOO.420.78.2021.KN.25, uchylającej decyzję Regionalnego Dyrektora Ochrony Środowiska w Warszawie</w:t>
      </w:r>
      <w:r w:rsidRPr="00A50764">
        <w:rPr>
          <w:rFonts w:ascii="Arial" w:hAnsi="Arial" w:cs="Arial"/>
          <w:iCs/>
        </w:rPr>
        <w:t xml:space="preserve"> z 25 października 2021 r.,</w:t>
      </w:r>
      <w:r w:rsidRPr="00A50764">
        <w:rPr>
          <w:rFonts w:ascii="Arial" w:hAnsi="Arial" w:cs="Arial"/>
        </w:rPr>
        <w:t xml:space="preserve"> znak: WOOŚ-II.420.437.2019.MBR.34, o środowiskowych uwarunkowaniach dla przedsięwzięcia pn.: „Budowa drogi ekspresowej S12 na odcinku granica województwa łódzkiego – węzeł Radom Południe (bez węzła) według wariantu inwestycyjnego (W2)” w części i w tym zakresie orzekającej co do istoty sprawy, a w  pozostałej części utrzymującej decyzję w mocy.</w:t>
      </w:r>
    </w:p>
    <w:p w14:paraId="0EC3171A" w14:textId="77777777" w:rsidR="00000000" w:rsidRPr="00A50764" w:rsidRDefault="00000000" w:rsidP="00CA7A04">
      <w:pPr>
        <w:spacing w:after="120" w:line="312" w:lineRule="auto"/>
        <w:jc w:val="both"/>
        <w:rPr>
          <w:rFonts w:ascii="Arial" w:hAnsi="Arial" w:cs="Arial"/>
        </w:rPr>
      </w:pPr>
      <w:r w:rsidRPr="00A50764">
        <w:rPr>
          <w:rFonts w:ascii="Arial" w:hAnsi="Arial" w:cs="Arial"/>
        </w:rPr>
        <w:t>Doręczenie postanowienia stronom postępowania uważa się za dokonane po upływie czternastu dni liczonych od następnego dnia po dniu, w którym upubliczniono zawiadomienie.</w:t>
      </w:r>
    </w:p>
    <w:p w14:paraId="6D59F69E" w14:textId="77777777" w:rsidR="00000000" w:rsidRPr="00A50764" w:rsidRDefault="00000000" w:rsidP="00CA7A04">
      <w:pPr>
        <w:spacing w:after="120" w:line="312" w:lineRule="auto"/>
        <w:jc w:val="both"/>
        <w:rPr>
          <w:rFonts w:ascii="Arial" w:hAnsi="Arial" w:cs="Arial"/>
        </w:rPr>
      </w:pPr>
      <w:r w:rsidRPr="00A50764">
        <w:rPr>
          <w:rFonts w:ascii="Arial" w:hAnsi="Arial" w:cs="Arial"/>
        </w:rPr>
        <w:t>Z treścią postanowienia strony postępowania mogą zapoznać się w: Generalnej Dyrekcji Ochrony Środowiska, Regionalnej Dyrekcji Ochrony Środowiska w Warszawie lub w sposób wskazany w art. 49b § 1 ustawy z dnia 14 czerwca 1960 r. – Kodeks postępowania administracyjnego (Dz. U. z 2024 r. poz. 572, ze zm.), dalej k.</w:t>
      </w:r>
      <w:r w:rsidRPr="00A50764">
        <w:rPr>
          <w:rFonts w:ascii="Arial" w:hAnsi="Arial" w:cs="Arial"/>
          <w:iCs/>
        </w:rPr>
        <w:t>p.a</w:t>
      </w:r>
      <w:r w:rsidRPr="00A50764">
        <w:rPr>
          <w:rFonts w:ascii="Arial" w:hAnsi="Arial" w:cs="Arial"/>
        </w:rPr>
        <w:t xml:space="preserve">. </w:t>
      </w:r>
      <w:bookmarkStart w:id="3" w:name="_Hlk72407049"/>
      <w:r w:rsidRPr="00A50764">
        <w:rPr>
          <w:rFonts w:ascii="Arial" w:hAnsi="Arial" w:cs="Arial"/>
        </w:rPr>
        <w:t>Ponadto treść postanowienia, zgodnie z art. 85 ust. 3 u.o.o.ś., zostanie niezwłocznie udostępniona w Biuletynie Informacji Publicznej Generalnej Dyrekcji Ochrony Środowiska (https://www.gov.pl/web/gdos/decyzje-srodowiskowe2)</w:t>
      </w:r>
      <w:bookmarkEnd w:id="3"/>
      <w:r w:rsidRPr="00A50764">
        <w:rPr>
          <w:rFonts w:ascii="Arial" w:hAnsi="Arial" w:cs="Arial"/>
        </w:rPr>
        <w:t>.</w:t>
      </w:r>
    </w:p>
    <w:p w14:paraId="2F56F1C0" w14:textId="77777777" w:rsidR="00000000" w:rsidRPr="00A50764" w:rsidRDefault="00000000" w:rsidP="00CA7A04">
      <w:pPr>
        <w:spacing w:after="120" w:line="312" w:lineRule="auto"/>
        <w:jc w:val="both"/>
        <w:rPr>
          <w:rFonts w:ascii="Arial" w:hAnsi="Arial" w:cs="Arial"/>
        </w:rPr>
      </w:pPr>
    </w:p>
    <w:p w14:paraId="35853163" w14:textId="77777777" w:rsidR="00000000" w:rsidRPr="00A50764" w:rsidRDefault="00000000" w:rsidP="00A50764">
      <w:pPr>
        <w:spacing w:after="0"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>Z upoważnienia</w:t>
      </w:r>
    </w:p>
    <w:p w14:paraId="51C46640" w14:textId="77777777" w:rsidR="00000000" w:rsidRPr="00A50764" w:rsidRDefault="00000000" w:rsidP="00A50764">
      <w:pPr>
        <w:spacing w:after="240"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>Generalnego Dyrektora Ochrony Środowiska</w:t>
      </w:r>
    </w:p>
    <w:p w14:paraId="7693836F" w14:textId="77777777" w:rsidR="00000000" w:rsidRPr="00A50764" w:rsidRDefault="00000000" w:rsidP="00A50764">
      <w:pPr>
        <w:spacing w:after="60"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>EWA URBANIAK</w:t>
      </w:r>
    </w:p>
    <w:p w14:paraId="14261F88" w14:textId="77777777" w:rsidR="00000000" w:rsidRPr="00A50764" w:rsidRDefault="00000000" w:rsidP="00A50764">
      <w:pPr>
        <w:spacing w:after="0"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>Naczelnik Wydziału</w:t>
      </w:r>
    </w:p>
    <w:p w14:paraId="15944E98" w14:textId="77777777" w:rsidR="00000000" w:rsidRPr="00A50764" w:rsidRDefault="00000000" w:rsidP="00A50764">
      <w:pPr>
        <w:spacing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>Departament Ocen Oddziaływania na Środowisko</w:t>
      </w:r>
    </w:p>
    <w:p w14:paraId="5DB21CE0" w14:textId="3AA23C00" w:rsidR="00000000" w:rsidRPr="00A50764" w:rsidRDefault="00000000" w:rsidP="00A50764">
      <w:pPr>
        <w:spacing w:after="0" w:line="240" w:lineRule="auto"/>
        <w:rPr>
          <w:rFonts w:ascii="Arial" w:hAnsi="Arial" w:cs="Arial"/>
        </w:rPr>
      </w:pPr>
      <w:r w:rsidRPr="00A50764">
        <w:rPr>
          <w:rFonts w:ascii="Arial" w:hAnsi="Arial" w:cs="Arial"/>
        </w:rPr>
        <w:t>/podpis elektroniczny/</w:t>
      </w:r>
    </w:p>
    <w:p w14:paraId="150AA9F3" w14:textId="77777777" w:rsidR="00000000" w:rsidRPr="00A50764" w:rsidRDefault="00000000" w:rsidP="00CA7A04">
      <w:pPr>
        <w:spacing w:after="0" w:line="312" w:lineRule="auto"/>
        <w:jc w:val="both"/>
        <w:rPr>
          <w:rFonts w:ascii="Arial" w:hAnsi="Arial" w:cs="Arial"/>
        </w:rPr>
      </w:pPr>
    </w:p>
    <w:p w14:paraId="55268A52" w14:textId="77777777" w:rsidR="00000000" w:rsidRPr="00A50764" w:rsidRDefault="00000000" w:rsidP="00CA7A04">
      <w:pPr>
        <w:spacing w:after="0" w:line="312" w:lineRule="auto"/>
        <w:jc w:val="both"/>
        <w:rPr>
          <w:rFonts w:ascii="Arial" w:hAnsi="Arial" w:cs="Arial"/>
        </w:rPr>
      </w:pPr>
    </w:p>
    <w:p w14:paraId="42954AB9" w14:textId="77777777" w:rsidR="00000000" w:rsidRPr="00A50764" w:rsidRDefault="00000000" w:rsidP="00CA7A04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4" w:name="_Hlk205579832"/>
      <w:r w:rsidRPr="00A50764">
        <w:rPr>
          <w:rFonts w:ascii="Arial" w:hAnsi="Arial" w:cs="Arial"/>
          <w:sz w:val="20"/>
          <w:szCs w:val="20"/>
        </w:rPr>
        <w:t>Zawiadomienie zostało upublicznione w terminie od ………………… do …………………</w:t>
      </w:r>
    </w:p>
    <w:p w14:paraId="74607A5D" w14:textId="77777777" w:rsidR="00000000" w:rsidRPr="00A50764" w:rsidRDefault="00000000" w:rsidP="00CA7A04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A50764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344335DA" w14:textId="77777777" w:rsidR="00000000" w:rsidRPr="00EA1933" w:rsidRDefault="00000000" w:rsidP="00CA7A04">
      <w:pPr>
        <w:suppressAutoHyphens/>
        <w:spacing w:after="0" w:line="312" w:lineRule="auto"/>
        <w:jc w:val="both"/>
        <w:rPr>
          <w:rFonts w:ascii="Arial" w:hAnsi="Arial" w:cs="Arial"/>
        </w:rPr>
      </w:pPr>
    </w:p>
    <w:p w14:paraId="1175AD9C" w14:textId="77777777" w:rsidR="00000000" w:rsidRPr="00EA1933" w:rsidRDefault="00000000" w:rsidP="00CA7A04">
      <w:pPr>
        <w:suppressAutoHyphens/>
        <w:spacing w:after="0" w:line="312" w:lineRule="auto"/>
        <w:jc w:val="both"/>
        <w:rPr>
          <w:rFonts w:ascii="Arial" w:hAnsi="Arial" w:cs="Arial"/>
        </w:rPr>
      </w:pPr>
    </w:p>
    <w:p w14:paraId="6A920319" w14:textId="77777777" w:rsidR="00000000" w:rsidRPr="00A50764" w:rsidRDefault="00000000" w:rsidP="00CA7A04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50764">
        <w:rPr>
          <w:rFonts w:ascii="Arial" w:hAnsi="Arial" w:cs="Arial"/>
          <w:bCs/>
          <w:sz w:val="20"/>
          <w:szCs w:val="20"/>
        </w:rPr>
        <w:t>Art. 49 § 1 k.</w:t>
      </w:r>
      <w:r w:rsidRPr="00A50764">
        <w:rPr>
          <w:rFonts w:ascii="Arial" w:hAnsi="Arial" w:cs="Arial"/>
          <w:bCs/>
          <w:iCs/>
          <w:sz w:val="20"/>
          <w:szCs w:val="20"/>
        </w:rPr>
        <w:t>p.a.:</w:t>
      </w:r>
      <w:r w:rsidRPr="00A50764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8DD695" w14:textId="77777777" w:rsidR="00000000" w:rsidRPr="00A50764" w:rsidRDefault="00000000" w:rsidP="00CA7A04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50764">
        <w:rPr>
          <w:rFonts w:ascii="Arial" w:hAnsi="Arial" w:cs="Arial"/>
          <w:bCs/>
          <w:sz w:val="20"/>
          <w:szCs w:val="20"/>
        </w:rPr>
        <w:lastRenderedPageBreak/>
        <w:t>Art. 49b § 1 k.</w:t>
      </w:r>
      <w:r w:rsidRPr="00A50764">
        <w:rPr>
          <w:rFonts w:ascii="Arial" w:hAnsi="Arial" w:cs="Arial"/>
          <w:bCs/>
          <w:iCs/>
          <w:sz w:val="20"/>
          <w:szCs w:val="20"/>
        </w:rPr>
        <w:t>p.a.:</w:t>
      </w:r>
      <w:r w:rsidRPr="00A50764">
        <w:rPr>
          <w:rFonts w:ascii="Arial" w:hAnsi="Arial" w:cs="Arial"/>
          <w:bCs/>
          <w:i/>
          <w:sz w:val="20"/>
          <w:szCs w:val="20"/>
        </w:rPr>
        <w:t xml:space="preserve"> </w:t>
      </w:r>
      <w:r w:rsidRPr="00A50764">
        <w:rPr>
          <w:rFonts w:ascii="Arial" w:hAnsi="Arial" w:cs="Arial"/>
          <w:bCs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26DFFAD" w14:textId="77777777" w:rsidR="00000000" w:rsidRPr="00A50764" w:rsidRDefault="00000000" w:rsidP="00CA7A04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A50764">
        <w:rPr>
          <w:rFonts w:ascii="Arial" w:hAnsi="Arial" w:cs="Arial"/>
          <w:bCs/>
          <w:sz w:val="20"/>
          <w:szCs w:val="20"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0F658E6" w14:textId="77777777" w:rsidR="00000000" w:rsidRPr="00A50764" w:rsidRDefault="00000000" w:rsidP="00CA7A04">
      <w:pPr>
        <w:pStyle w:val="Bezodstpw1"/>
        <w:jc w:val="both"/>
        <w:rPr>
          <w:rFonts w:ascii="Arial" w:hAnsi="Arial" w:cs="Arial"/>
          <w:bCs/>
          <w:sz w:val="20"/>
          <w:szCs w:val="20"/>
        </w:rPr>
      </w:pPr>
      <w:r w:rsidRPr="00A50764">
        <w:rPr>
          <w:rFonts w:ascii="Arial" w:hAnsi="Arial" w:cs="Arial"/>
          <w:bCs/>
          <w:sz w:val="20"/>
          <w:szCs w:val="20"/>
        </w:rPr>
        <w:t xml:space="preserve">Art. 85 ust. 3 </w:t>
      </w:r>
      <w:r w:rsidRPr="00A50764">
        <w:rPr>
          <w:rFonts w:ascii="Arial" w:hAnsi="Arial" w:cs="Arial"/>
          <w:bCs/>
          <w:iCs/>
          <w:sz w:val="20"/>
          <w:szCs w:val="20"/>
        </w:rPr>
        <w:t>u.o.o.ś.</w:t>
      </w:r>
      <w:r w:rsidRPr="00A50764">
        <w:rPr>
          <w:rFonts w:ascii="Arial" w:hAnsi="Arial" w:cs="Arial"/>
          <w:bCs/>
          <w:sz w:val="20"/>
          <w:szCs w:val="20"/>
        </w:rPr>
        <w:t xml:space="preserve"> </w:t>
      </w:r>
      <w:bookmarkStart w:id="5" w:name="_Hlk72407071"/>
      <w:r w:rsidRPr="00A50764">
        <w:rPr>
          <w:rFonts w:ascii="Arial" w:hAnsi="Arial" w:cs="Arial"/>
          <w:bCs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5"/>
    </w:p>
    <w:p w14:paraId="35BD7394" w14:textId="77777777" w:rsidR="00000000" w:rsidRPr="00736365" w:rsidRDefault="00000000" w:rsidP="00CA7A04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</w:p>
    <w:p w14:paraId="4007D0B4" w14:textId="77777777" w:rsidR="00000000" w:rsidRPr="00B92515" w:rsidRDefault="00000000" w:rsidP="007C0A7B">
      <w:pPr>
        <w:spacing w:after="0" w:line="312" w:lineRule="auto"/>
        <w:jc w:val="both"/>
        <w:rPr>
          <w:rFonts w:ascii="Garamond" w:hAnsi="Garamond"/>
        </w:rPr>
      </w:pPr>
    </w:p>
    <w:sectPr w:rsidR="00047CE4" w:rsidRPr="00B92515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BDE3" w14:textId="77777777" w:rsidR="008470E6" w:rsidRDefault="008470E6">
      <w:pPr>
        <w:spacing w:after="0" w:line="240" w:lineRule="auto"/>
      </w:pPr>
      <w:r>
        <w:separator/>
      </w:r>
    </w:p>
  </w:endnote>
  <w:endnote w:type="continuationSeparator" w:id="0">
    <w:p w14:paraId="7B895D3E" w14:textId="77777777" w:rsidR="008470E6" w:rsidRDefault="0084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7BB67690" w14:textId="77777777" w:rsidR="00000000" w:rsidRPr="002C58EA" w:rsidRDefault="0000000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1EF5FC9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599A" w14:textId="77777777" w:rsidR="008470E6" w:rsidRDefault="008470E6">
      <w:pPr>
        <w:spacing w:after="0" w:line="240" w:lineRule="auto"/>
      </w:pPr>
      <w:r>
        <w:separator/>
      </w:r>
    </w:p>
  </w:footnote>
  <w:footnote w:type="continuationSeparator" w:id="0">
    <w:p w14:paraId="57023215" w14:textId="77777777" w:rsidR="008470E6" w:rsidRDefault="00847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9452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8082" w14:textId="2E62D684" w:rsidR="00A50764" w:rsidRPr="00A50764" w:rsidRDefault="00A50764">
    <w:pPr>
      <w:pStyle w:val="Nagwek"/>
    </w:pPr>
    <w:r w:rsidRPr="00A50764">
      <w:t>GENERALNY DYREKTOR</w:t>
    </w:r>
  </w:p>
  <w:p w14:paraId="57CC4B39" w14:textId="10656C09" w:rsidR="00A50764" w:rsidRPr="00A50764" w:rsidRDefault="00A50764">
    <w:pPr>
      <w:pStyle w:val="Nagwek"/>
    </w:pPr>
    <w:r w:rsidRPr="00A50764">
      <w:t>OCHRONY ŚRODOWISKA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93"/>
    <w:rsid w:val="004808A1"/>
    <w:rsid w:val="00724A7C"/>
    <w:rsid w:val="008470E6"/>
    <w:rsid w:val="00A50764"/>
    <w:rsid w:val="00B1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CB41"/>
  <w15:docId w15:val="{049A97B5-8A7E-4AD2-90F5-E5900320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A7A0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2</cp:revision>
  <cp:lastPrinted>2010-12-24T09:23:00Z</cp:lastPrinted>
  <dcterms:created xsi:type="dcterms:W3CDTF">2025-09-04T13:16:00Z</dcterms:created>
  <dcterms:modified xsi:type="dcterms:W3CDTF">2025-09-04T13:16:00Z</dcterms:modified>
</cp:coreProperties>
</file>