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7F43B5">
      <w:pPr>
        <w:keepNext/>
        <w:keepLines/>
        <w:spacing w:before="60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5ED42588" w:rsidR="00CB722B" w:rsidRPr="00CB722B" w:rsidRDefault="007F43B5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>
        <w:rPr>
          <w:rFonts w:ascii="Calibri" w:eastAsia="Book Antiqua" w:hAnsi="Calibri" w:cs="Calibri"/>
          <w:b/>
          <w:szCs w:val="24"/>
          <w:lang w:eastAsia="pl-PL"/>
        </w:rPr>
        <w:t>kandydata pełnoletniego</w:t>
      </w:r>
      <w:r>
        <w:rPr>
          <w:rFonts w:ascii="Calibri" w:eastAsia="Book Antiqua" w:hAnsi="Calibri" w:cs="Calibri"/>
          <w:b/>
          <w:szCs w:val="24"/>
          <w:lang w:eastAsia="pl-PL"/>
        </w:rPr>
        <w:br/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>o przyjęcie 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05901C16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10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2024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25FBABA5" w:rsidR="00AE4A6D" w:rsidRPr="00256675" w:rsidRDefault="00AE4A6D" w:rsidP="007C2760">
      <w:pPr>
        <w:spacing w:before="48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="00CC559E">
        <w:rPr>
          <w:rFonts w:ascii="Calibri" w:eastAsia="Book Antiqua" w:hAnsi="Calibri" w:cs="Calibri"/>
          <w:szCs w:val="24"/>
          <w:lang w:eastAsia="pl-PL"/>
        </w:rPr>
        <w:t xml:space="preserve">mnie 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w roku szkolnym 2024/2025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7C2760">
      <w:pPr>
        <w:pStyle w:val="Nagwek2"/>
        <w:spacing w:before="360"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212DDD">
        <w:trPr>
          <w:trHeight w:val="460"/>
        </w:trPr>
        <w:tc>
          <w:tcPr>
            <w:tcW w:w="364" w:type="dxa"/>
            <w:shd w:val="clear" w:color="auto" w:fill="auto"/>
          </w:tcPr>
          <w:p w14:paraId="10E62032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676DE592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7E0CEFD9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15A418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E91C9D1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09F8199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DFB68D7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0F1BA8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48E80C6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9EF05B1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61BA53D4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5625C39A" w:rsidR="00C11950" w:rsidRPr="00D05C2D" w:rsidRDefault="00C11950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seria i nr paszportu lub innego dokumentu potwierdzającego tożsamość (jeżeli kandydat nie </w:t>
      </w:r>
      <w:r w:rsidR="00B43402"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PESEL)</w:t>
      </w:r>
      <w:r w:rsidRPr="00D05C2D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CF3EC37" w14:textId="18CF53F4" w:rsidR="00734800" w:rsidRPr="00734800" w:rsidRDefault="00734800" w:rsidP="00734800">
      <w:pPr>
        <w:numPr>
          <w:ilvl w:val="0"/>
          <w:numId w:val="2"/>
        </w:numPr>
        <w:spacing w:before="240" w:line="48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734800">
        <w:rPr>
          <w:rFonts w:ascii="Calibri" w:eastAsia="Book Antiqua" w:hAnsi="Calibri" w:cs="Calibri"/>
          <w:sz w:val="22"/>
          <w:lang w:eastAsia="pl-PL"/>
        </w:rPr>
        <w:t>Dane kontaktowe kandydata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 xml:space="preserve">telefon 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4D573EC8" w14:textId="09DACB8C" w:rsidR="00456E37" w:rsidRPr="00CB722B" w:rsidRDefault="00456E37" w:rsidP="00734800">
      <w:pPr>
        <w:pStyle w:val="Nagwek2"/>
        <w:spacing w:before="12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</w:t>
      </w:r>
    </w:p>
    <w:p w14:paraId="27105127" w14:textId="77FA915B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matki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00187A37" w14:textId="798CC5AF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ojca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="007C2760"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545C5B26" w14:textId="77777777" w:rsidR="00216D09" w:rsidRPr="00CB722B" w:rsidRDefault="00216D09" w:rsidP="008C7695">
      <w:pPr>
        <w:spacing w:before="60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4B45B5DB" w:rsidR="003768F1" w:rsidRDefault="00216D09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03F0263B" w14:textId="7BAB044A" w:rsidR="00E164D4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347D94"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  <w:r w:rsidR="0049717F"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0AE7714A" w14:textId="77777777" w:rsidR="001C711F" w:rsidRPr="001C711F" w:rsidRDefault="001C711F" w:rsidP="00EA065D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B07745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AAB9641" w14:textId="328CE93D" w:rsidR="003F10AB" w:rsidRDefault="001C711F" w:rsidP="00740C2E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 w:rsidR="005F573E"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 w:rsidR="00486889"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 w:rsidR="00AE2E9E"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 w:rsidR="005F573E"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70252003" w14:textId="6558DC1A" w:rsidR="00BB5E45" w:rsidRDefault="001C711F" w:rsidP="009F765F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 w:rsidR="00A8586E">
        <w:rPr>
          <w:rFonts w:ascii="Calibri" w:hAnsi="Calibri" w:cs="Calibri"/>
          <w:sz w:val="22"/>
        </w:rPr>
        <w:t>nauki w szkole muzycznej II stopnia</w:t>
      </w:r>
    </w:p>
    <w:p w14:paraId="3C1E1162" w14:textId="78B56A7D" w:rsidR="001C711F" w:rsidRPr="001C711F" w:rsidRDefault="00A8586E" w:rsidP="003F10AB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</w:t>
      </w:r>
      <w:r w:rsidR="003F10AB">
        <w:rPr>
          <w:rFonts w:ascii="Calibri" w:hAnsi="Calibri" w:cs="Calibri"/>
          <w:sz w:val="22"/>
        </w:rPr>
        <w:t>specjalności instrumentalistyka, specjalizacja</w:t>
      </w:r>
      <w:r w:rsidR="00EF1C86">
        <w:rPr>
          <w:rFonts w:ascii="Calibri" w:hAnsi="Calibri" w:cs="Calibri"/>
          <w:sz w:val="22"/>
        </w:rPr>
        <w:t xml:space="preserve">: gra na </w:t>
      </w:r>
      <w:r>
        <w:rPr>
          <w:rFonts w:ascii="Calibri" w:hAnsi="Calibri" w:cs="Calibri"/>
          <w:sz w:val="22"/>
        </w:rPr>
        <w:t>……………</w:t>
      </w:r>
      <w:r w:rsidR="003F10AB">
        <w:rPr>
          <w:rFonts w:ascii="Calibri" w:hAnsi="Calibri" w:cs="Calibri"/>
          <w:sz w:val="22"/>
        </w:rPr>
        <w:t>……………</w:t>
      </w:r>
      <w:r w:rsidR="00486889">
        <w:rPr>
          <w:rFonts w:ascii="Calibri" w:hAnsi="Calibri" w:cs="Calibri"/>
          <w:sz w:val="22"/>
        </w:rPr>
        <w:t>…</w:t>
      </w:r>
      <w:r w:rsidR="003F10AB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……………………….</w:t>
      </w:r>
    </w:p>
    <w:p w14:paraId="008F5EFE" w14:textId="71A851E6" w:rsidR="00A8586E" w:rsidRDefault="00A8586E" w:rsidP="00EF1C86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54D016AC" w14:textId="1FDC6708" w:rsidR="005F573E" w:rsidRPr="00CB722B" w:rsidRDefault="00C76A44" w:rsidP="005F573E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r w:rsidR="00A063B0">
        <w:rPr>
          <w:rFonts w:ascii="Calibri" w:eastAsia="Book Antiqua" w:hAnsi="Calibri" w:cs="Calibri"/>
          <w:szCs w:val="24"/>
          <w:lang w:eastAsia="pl-PL"/>
        </w:rPr>
        <w:tab/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5F573E">
        <w:rPr>
          <w:rFonts w:ascii="Calibri" w:eastAsia="Book Antiqua" w:hAnsi="Calibri" w:cs="Calibri"/>
          <w:sz w:val="22"/>
          <w:lang w:eastAsia="pl-PL"/>
        </w:rPr>
        <w:tab/>
      </w:r>
    </w:p>
    <w:p w14:paraId="471F9A8C" w14:textId="450A53CE" w:rsidR="001C711F" w:rsidRPr="001C711F" w:rsidRDefault="001C711F" w:rsidP="00EA065D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3D399D61" w:rsidR="001C711F" w:rsidRPr="001C711F" w:rsidRDefault="001C711F" w:rsidP="003A2090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01A3E437" w14:textId="6AD081F1" w:rsidR="005936E0" w:rsidRDefault="00347D94" w:rsidP="005936E0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>V. ZAŁĄCZNIKI DO WNIOSKU</w:t>
      </w:r>
    </w:p>
    <w:p w14:paraId="53BD1A7D" w14:textId="77777777" w:rsidR="00E24D96" w:rsidRDefault="00E24D96" w:rsidP="00E24D96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22FB5">
        <w:rPr>
          <w:rFonts w:ascii="Calibri" w:eastAsia="Book Antiqua" w:hAnsi="Calibri" w:cs="Calibri"/>
          <w:b/>
          <w:sz w:val="22"/>
          <w:lang w:eastAsia="pl-PL"/>
        </w:rPr>
        <w:t>Zaświadczenie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49CB0727" w14:textId="39231761" w:rsidR="00347D94" w:rsidRPr="002D7B7E" w:rsidRDefault="00347D94" w:rsidP="00347D94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Z</w:t>
      </w:r>
      <w:r w:rsidRPr="002D7B7E">
        <w:rPr>
          <w:rFonts w:ascii="Calibri" w:eastAsia="Book Antiqua" w:hAnsi="Calibri" w:cs="Calibri"/>
          <w:sz w:val="22"/>
          <w:lang w:eastAsia="pl-PL"/>
        </w:rPr>
        <w:t xml:space="preserve">ałącznik </w:t>
      </w:r>
      <w:r>
        <w:rPr>
          <w:rFonts w:ascii="Calibri" w:eastAsia="Book Antiqua" w:hAnsi="Calibri" w:cs="Calibri"/>
          <w:sz w:val="22"/>
          <w:lang w:eastAsia="pl-PL"/>
        </w:rPr>
        <w:t xml:space="preserve">nr 2 </w:t>
      </w:r>
      <w:r w:rsidRPr="002D7B7E">
        <w:rPr>
          <w:rFonts w:ascii="Calibri" w:eastAsia="Book Antiqua" w:hAnsi="Calibri" w:cs="Calibri"/>
          <w:sz w:val="22"/>
          <w:lang w:eastAsia="pl-PL"/>
        </w:rPr>
        <w:t>do wniosku – oświadczenia i dokumenty potwierdzające spełnienie kryteriów uwzględnianych w drugim etapie rekrutacji w przypadku uzyskania przez kandydatów wyników równorzędnych.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4A681E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77F88E93" w14:textId="240D9BEA" w:rsidR="00742077" w:rsidRPr="001C711F" w:rsidRDefault="002D24CF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</w:p>
    <w:sectPr w:rsidR="00742077" w:rsidRPr="001C711F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D2F89" w14:textId="77777777" w:rsidR="00D764E8" w:rsidRDefault="00D764E8" w:rsidP="00573C04">
      <w:r>
        <w:separator/>
      </w:r>
    </w:p>
  </w:endnote>
  <w:endnote w:type="continuationSeparator" w:id="0">
    <w:p w14:paraId="41435ECE" w14:textId="77777777" w:rsidR="00D764E8" w:rsidRDefault="00D764E8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179447388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33551628"/>
          <w:docPartObj>
            <w:docPartGallery w:val="Page Numbers (Top of Page)"/>
            <w:docPartUnique/>
          </w:docPartObj>
        </w:sdtPr>
        <w:sdtEndPr/>
        <w:sdtContent>
          <w:p w14:paraId="2549A48E" w14:textId="70932761" w:rsidR="00CB722B" w:rsidRPr="00627754" w:rsidRDefault="00627754" w:rsidP="00627754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>Wniosek o przyjęcie do PSM II stopnia w Głogowie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287963ED" w:rsidR="00CB722B" w:rsidRPr="00627754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 xml:space="preserve">Wniosek o przyjęcie do PSM </w:t>
            </w:r>
            <w:r w:rsidR="00742077" w:rsidRPr="00627754">
              <w:rPr>
                <w:rFonts w:ascii="Calibri" w:hAnsi="Calibri" w:cs="Calibri"/>
                <w:sz w:val="18"/>
                <w:szCs w:val="18"/>
              </w:rPr>
              <w:t>I</w:t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I stopnia 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>w Głogowie</w:t>
            </w:r>
            <w:r w:rsidR="00627754"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11E3" w14:textId="77777777" w:rsidR="00D764E8" w:rsidRDefault="00D764E8" w:rsidP="00573C04">
      <w:r>
        <w:separator/>
      </w:r>
    </w:p>
  </w:footnote>
  <w:footnote w:type="continuationSeparator" w:id="0">
    <w:p w14:paraId="3AB9BB1E" w14:textId="77777777" w:rsidR="00D764E8" w:rsidRDefault="00D764E8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01EB6E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362E2"/>
    <w:rsid w:val="0008634B"/>
    <w:rsid w:val="00093C99"/>
    <w:rsid w:val="000E6C00"/>
    <w:rsid w:val="00142281"/>
    <w:rsid w:val="001C711F"/>
    <w:rsid w:val="001F6686"/>
    <w:rsid w:val="00216D09"/>
    <w:rsid w:val="00256675"/>
    <w:rsid w:val="00274C93"/>
    <w:rsid w:val="0028592E"/>
    <w:rsid w:val="002C4750"/>
    <w:rsid w:val="002D24CF"/>
    <w:rsid w:val="00325159"/>
    <w:rsid w:val="00331F6A"/>
    <w:rsid w:val="003427E2"/>
    <w:rsid w:val="00346C22"/>
    <w:rsid w:val="00347D94"/>
    <w:rsid w:val="00372894"/>
    <w:rsid w:val="0037476F"/>
    <w:rsid w:val="003768F1"/>
    <w:rsid w:val="003A2090"/>
    <w:rsid w:val="003E3776"/>
    <w:rsid w:val="003F10AB"/>
    <w:rsid w:val="00407B4A"/>
    <w:rsid w:val="00456E37"/>
    <w:rsid w:val="00464364"/>
    <w:rsid w:val="00466A14"/>
    <w:rsid w:val="00486889"/>
    <w:rsid w:val="0049717F"/>
    <w:rsid w:val="004A2768"/>
    <w:rsid w:val="004A681E"/>
    <w:rsid w:val="004E3896"/>
    <w:rsid w:val="00513BDA"/>
    <w:rsid w:val="00536B1D"/>
    <w:rsid w:val="005536D1"/>
    <w:rsid w:val="00563800"/>
    <w:rsid w:val="00573C04"/>
    <w:rsid w:val="005936E0"/>
    <w:rsid w:val="00596604"/>
    <w:rsid w:val="005E148F"/>
    <w:rsid w:val="005F573E"/>
    <w:rsid w:val="00626E2C"/>
    <w:rsid w:val="00627754"/>
    <w:rsid w:val="006357DA"/>
    <w:rsid w:val="006C6D52"/>
    <w:rsid w:val="006D7EEF"/>
    <w:rsid w:val="00701A45"/>
    <w:rsid w:val="007142AF"/>
    <w:rsid w:val="007149CF"/>
    <w:rsid w:val="00726D56"/>
    <w:rsid w:val="00734800"/>
    <w:rsid w:val="00740C2E"/>
    <w:rsid w:val="00742077"/>
    <w:rsid w:val="007720CE"/>
    <w:rsid w:val="007A3457"/>
    <w:rsid w:val="007C2760"/>
    <w:rsid w:val="007F43B5"/>
    <w:rsid w:val="00831415"/>
    <w:rsid w:val="00862589"/>
    <w:rsid w:val="008703C3"/>
    <w:rsid w:val="00896098"/>
    <w:rsid w:val="008A0273"/>
    <w:rsid w:val="008C7695"/>
    <w:rsid w:val="008E4176"/>
    <w:rsid w:val="008F3E7D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42FB8"/>
    <w:rsid w:val="00A50633"/>
    <w:rsid w:val="00A716CC"/>
    <w:rsid w:val="00A74443"/>
    <w:rsid w:val="00A766A2"/>
    <w:rsid w:val="00A8586E"/>
    <w:rsid w:val="00AA061B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8453C"/>
    <w:rsid w:val="00B86A3D"/>
    <w:rsid w:val="00BA6632"/>
    <w:rsid w:val="00BB5E45"/>
    <w:rsid w:val="00BD68EB"/>
    <w:rsid w:val="00C11950"/>
    <w:rsid w:val="00C3447A"/>
    <w:rsid w:val="00C512D6"/>
    <w:rsid w:val="00C65261"/>
    <w:rsid w:val="00C74CA4"/>
    <w:rsid w:val="00CA28B8"/>
    <w:rsid w:val="00CA592B"/>
    <w:rsid w:val="00CB722B"/>
    <w:rsid w:val="00CC559E"/>
    <w:rsid w:val="00D00288"/>
    <w:rsid w:val="00D764E8"/>
    <w:rsid w:val="00D91042"/>
    <w:rsid w:val="00DA311B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C595A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Props1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33169-9BD3-4B75-8B00-02673FF55EFB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18cd71ef-204b-4c9a-91df-331771ce1d49"/>
    <ds:schemaRef ds:uri="http://purl.org/dc/terms/"/>
    <ds:schemaRef ds:uri="375a3437-98ea-4580-9720-15f0c7d9d1c4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13</TotalTime>
  <Pages>2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13</cp:revision>
  <cp:lastPrinted>2024-04-06T15:52:00Z</cp:lastPrinted>
  <dcterms:created xsi:type="dcterms:W3CDTF">2024-04-06T14:52:00Z</dcterms:created>
  <dcterms:modified xsi:type="dcterms:W3CDTF">2024-04-06T15:52:00Z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