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A0360" w14:textId="559FE6D4" w:rsidR="00000000" w:rsidRPr="00F01236" w:rsidRDefault="00000000" w:rsidP="00F609C4">
      <w:pPr>
        <w:spacing w:before="0" w:after="0"/>
        <w:rPr>
          <w:rFonts w:eastAsiaTheme="majorEastAsia" w:cstheme="majorBidi"/>
        </w:rPr>
      </w:pPr>
    </w:p>
    <w:p w14:paraId="72305F1A" w14:textId="77777777" w:rsidR="00000000" w:rsidRPr="00F01236" w:rsidRDefault="00000000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0" w:name="ezdDataPodpisu"/>
      <w:r w:rsidRPr="00F01236">
        <w:rPr>
          <w:rFonts w:eastAsiaTheme="majorEastAsia" w:cstheme="majorBidi"/>
        </w:rPr>
        <w:t>$data_podpisu</w:t>
      </w:r>
      <w:bookmarkEnd w:id="0"/>
      <w:r w:rsidRPr="00F01236">
        <w:rPr>
          <w:rFonts w:eastAsiaTheme="majorEastAsia" w:cstheme="majorBidi"/>
        </w:rPr>
        <w:t xml:space="preserve"> r.</w:t>
      </w:r>
    </w:p>
    <w:p w14:paraId="1F50D888" w14:textId="77777777" w:rsidR="005E0FBC" w:rsidRPr="000407C8" w:rsidRDefault="005E0FBC" w:rsidP="005E0FBC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>KOMUNIKAT</w:t>
      </w:r>
    </w:p>
    <w:p w14:paraId="7B8F9EF0" w14:textId="72672DC0" w:rsidR="005E0FBC" w:rsidRPr="000407C8" w:rsidRDefault="005E0FBC" w:rsidP="005E0FBC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>Państwowego Powiatowego Inspektora Sanitarnego w Skierniewicach</w:t>
      </w:r>
    </w:p>
    <w:p w14:paraId="4FD14C9B" w14:textId="72BB7973" w:rsidR="005E0FBC" w:rsidRPr="000407C8" w:rsidRDefault="005E0FBC" w:rsidP="005E0FBC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 xml:space="preserve">z dnia </w:t>
      </w:r>
      <w:r>
        <w:rPr>
          <w:rFonts w:eastAsiaTheme="majorEastAsia" w:cstheme="majorBidi"/>
          <w:b/>
        </w:rPr>
        <w:t>27 kwietnia</w:t>
      </w:r>
      <w:r>
        <w:rPr>
          <w:rFonts w:eastAsiaTheme="majorEastAsia" w:cstheme="majorBidi"/>
          <w:b/>
        </w:rPr>
        <w:t xml:space="preserve"> </w:t>
      </w:r>
      <w:r w:rsidRPr="000407C8">
        <w:rPr>
          <w:rFonts w:eastAsiaTheme="majorEastAsia" w:cstheme="majorBidi"/>
          <w:b/>
        </w:rPr>
        <w:t>202</w:t>
      </w:r>
      <w:r>
        <w:rPr>
          <w:rFonts w:eastAsiaTheme="majorEastAsia" w:cstheme="majorBidi"/>
          <w:b/>
        </w:rPr>
        <w:t>6</w:t>
      </w:r>
      <w:r w:rsidRPr="000407C8">
        <w:rPr>
          <w:rFonts w:eastAsiaTheme="majorEastAsia" w:cstheme="majorBidi"/>
          <w:b/>
        </w:rPr>
        <w:t xml:space="preserve"> r.</w:t>
      </w:r>
    </w:p>
    <w:p w14:paraId="2B74B40C" w14:textId="77777777" w:rsidR="005E0FBC" w:rsidRPr="000407C8" w:rsidRDefault="005E0FBC" w:rsidP="005E0FBC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 xml:space="preserve">skierowany do konsumentów wody z wodociągu </w:t>
      </w:r>
      <w:r>
        <w:rPr>
          <w:rFonts w:eastAsiaTheme="majorEastAsia" w:cstheme="majorBidi"/>
          <w:b/>
        </w:rPr>
        <w:t xml:space="preserve">Dębowa Góra </w:t>
      </w:r>
    </w:p>
    <w:p w14:paraId="372BECC1" w14:textId="77777777" w:rsidR="005E0FBC" w:rsidRPr="000407C8" w:rsidRDefault="005E0FBC" w:rsidP="005E0FBC">
      <w:pPr>
        <w:spacing w:after="0"/>
        <w:rPr>
          <w:rFonts w:eastAsiaTheme="majorEastAsia" w:cstheme="majorBidi"/>
          <w:b/>
        </w:rPr>
      </w:pPr>
    </w:p>
    <w:p w14:paraId="2B266B07" w14:textId="79A51ACA" w:rsidR="005E0FBC" w:rsidRPr="000407C8" w:rsidRDefault="005E0FBC" w:rsidP="005E0FBC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</w:rPr>
        <w:t xml:space="preserve">Państwowy Powiatowy Inspektor Sanitarny w Skierniewicach informuje, że w badaniach jakości wody z wodociągu publicznego </w:t>
      </w:r>
      <w:r>
        <w:rPr>
          <w:rFonts w:eastAsiaTheme="majorEastAsia" w:cstheme="majorBidi"/>
        </w:rPr>
        <w:t>Dębowa Góra</w:t>
      </w:r>
      <w:r w:rsidRPr="000407C8">
        <w:rPr>
          <w:rFonts w:eastAsiaTheme="majorEastAsia" w:cstheme="majorBidi"/>
        </w:rPr>
        <w:t xml:space="preserve"> zaopatrującego mieszkańców miejscowości: </w:t>
      </w:r>
      <w:r>
        <w:rPr>
          <w:rFonts w:eastAsiaTheme="majorEastAsia" w:cstheme="majorBidi"/>
        </w:rPr>
        <w:t>Balcerów, Dębowa Góra (część), Ludwików, Rzymiec oraz Strobów (część)</w:t>
      </w:r>
      <w:r w:rsidRPr="000407C8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nadal utrzymuje się</w:t>
      </w:r>
      <w:r w:rsidRPr="000407C8">
        <w:rPr>
          <w:rFonts w:eastAsiaTheme="majorEastAsia" w:cstheme="majorBidi"/>
        </w:rPr>
        <w:t xml:space="preserve"> ponadnormatywn</w:t>
      </w:r>
      <w:r>
        <w:rPr>
          <w:rFonts w:eastAsiaTheme="majorEastAsia" w:cstheme="majorBidi"/>
        </w:rPr>
        <w:t>a</w:t>
      </w:r>
      <w:r w:rsidRPr="000407C8">
        <w:rPr>
          <w:rFonts w:eastAsiaTheme="majorEastAsia" w:cstheme="majorBidi"/>
        </w:rPr>
        <w:t xml:space="preserve"> wartość parametrów fizykochemicznych: żelaza</w:t>
      </w:r>
      <w:r>
        <w:rPr>
          <w:rFonts w:eastAsiaTheme="majorEastAsia" w:cstheme="majorBidi"/>
        </w:rPr>
        <w:t>, manganu i</w:t>
      </w:r>
      <w:r w:rsidRPr="000407C8">
        <w:rPr>
          <w:rFonts w:eastAsiaTheme="majorEastAsia" w:cstheme="majorBidi"/>
        </w:rPr>
        <w:t xml:space="preserve"> mętności.</w:t>
      </w:r>
    </w:p>
    <w:p w14:paraId="7BE4A6E2" w14:textId="77777777" w:rsidR="005E0FBC" w:rsidRPr="000407C8" w:rsidRDefault="005E0FBC" w:rsidP="005E0FBC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>Woda warunkowo nadaje się do spożycia.</w:t>
      </w:r>
    </w:p>
    <w:p w14:paraId="0DE326EA" w14:textId="77777777" w:rsidR="005E0FBC" w:rsidRPr="000407C8" w:rsidRDefault="005E0FBC" w:rsidP="005E0FBC">
      <w:pPr>
        <w:spacing w:after="0"/>
        <w:rPr>
          <w:rFonts w:eastAsiaTheme="majorEastAsia" w:cstheme="majorBidi"/>
          <w:b/>
        </w:rPr>
      </w:pPr>
    </w:p>
    <w:p w14:paraId="5E588765" w14:textId="77777777" w:rsidR="005E0FBC" w:rsidRPr="000407C8" w:rsidRDefault="005E0FBC" w:rsidP="005E0FBC">
      <w:pPr>
        <w:spacing w:after="0"/>
        <w:rPr>
          <w:rFonts w:eastAsiaTheme="majorEastAsia" w:cstheme="majorBidi"/>
        </w:rPr>
      </w:pPr>
      <w:r w:rsidRPr="000407C8">
        <w:rPr>
          <w:rFonts w:eastAsiaTheme="majorEastAsia" w:cstheme="majorBidi"/>
        </w:rPr>
        <w:t>Występowanie przekroczenia poziomu: żelaza</w:t>
      </w:r>
      <w:r>
        <w:rPr>
          <w:rFonts w:eastAsiaTheme="majorEastAsia" w:cstheme="majorBidi"/>
        </w:rPr>
        <w:t>, manganu i</w:t>
      </w:r>
      <w:r w:rsidRPr="000407C8">
        <w:rPr>
          <w:rFonts w:eastAsiaTheme="majorEastAsia" w:cstheme="majorBidi"/>
        </w:rPr>
        <w:t xml:space="preserve"> mętności nie ma bezpośredniego zagrożenia dla zdrowia, jednakże obecność wysokich stężeń jest niekorzystna ze względu </w:t>
      </w:r>
      <w:r w:rsidRPr="000407C8">
        <w:rPr>
          <w:rFonts w:eastAsiaTheme="majorEastAsia" w:cstheme="majorBidi"/>
        </w:rPr>
        <w:br/>
        <w:t xml:space="preserve">na dyskomfort konsumentów związany z barwą oraz mętnością wody. </w:t>
      </w:r>
    </w:p>
    <w:p w14:paraId="054F03DD" w14:textId="77777777" w:rsidR="005E0FBC" w:rsidRPr="000407C8" w:rsidRDefault="005E0FBC" w:rsidP="005E0FBC">
      <w:pPr>
        <w:spacing w:after="0"/>
        <w:rPr>
          <w:rFonts w:eastAsiaTheme="majorEastAsia" w:cstheme="majorBidi"/>
        </w:rPr>
      </w:pPr>
      <w:r w:rsidRPr="000407C8">
        <w:rPr>
          <w:rFonts w:eastAsiaTheme="majorEastAsia" w:cstheme="majorBidi"/>
        </w:rPr>
        <w:t xml:space="preserve">Woda może być wykorzystywana bez ograniczeń do celów spożywczych i gospodarczych. </w:t>
      </w:r>
    </w:p>
    <w:p w14:paraId="4353E46A" w14:textId="4E01B1E4" w:rsidR="005E0FBC" w:rsidRPr="000407C8" w:rsidRDefault="005E0FBC" w:rsidP="005E0FBC">
      <w:pPr>
        <w:spacing w:after="0"/>
        <w:rPr>
          <w:rFonts w:eastAsiaTheme="majorEastAsia" w:cstheme="majorBidi"/>
        </w:rPr>
      </w:pPr>
      <w:r w:rsidRPr="000407C8">
        <w:rPr>
          <w:rFonts w:eastAsiaTheme="majorEastAsia" w:cstheme="majorBidi"/>
        </w:rPr>
        <w:t xml:space="preserve">Trwają prace mające na celu przywrócenie jakości wody spełniającej wymagania określone </w:t>
      </w:r>
      <w:r w:rsidRPr="000407C8">
        <w:rPr>
          <w:rFonts w:eastAsiaTheme="majorEastAsia" w:cstheme="majorBidi"/>
        </w:rPr>
        <w:br/>
        <w:t>w rozporządzeniu Ministra Zdrowia z dnia 7 grudnia 2017 r. w sprawie jakości wody przeznaczonej do spożycia przez ludzi (Dz. U. z 2017 r. poz. 2294)</w:t>
      </w:r>
      <w:r>
        <w:rPr>
          <w:rFonts w:eastAsiaTheme="majorEastAsia" w:cstheme="majorBidi"/>
        </w:rPr>
        <w:t>.</w:t>
      </w:r>
    </w:p>
    <w:p w14:paraId="046E9A04" w14:textId="77777777" w:rsidR="005E0FBC" w:rsidRPr="000407C8" w:rsidRDefault="005E0FBC" w:rsidP="005E0FBC">
      <w:pPr>
        <w:spacing w:after="0"/>
        <w:rPr>
          <w:rFonts w:eastAsiaTheme="majorEastAsia" w:cstheme="majorBidi"/>
        </w:rPr>
      </w:pPr>
      <w:r w:rsidRPr="000407C8">
        <w:rPr>
          <w:rFonts w:eastAsiaTheme="majorEastAsia" w:cstheme="majorBidi"/>
        </w:rPr>
        <w:t>Zalecenia obowiązują do czasu wydania kolejnego komunikatu.</w:t>
      </w:r>
    </w:p>
    <w:p w14:paraId="0A36AB56" w14:textId="4B28F0B5" w:rsidR="00000000" w:rsidRPr="00F01236" w:rsidRDefault="00000000" w:rsidP="00F609C4">
      <w:pPr>
        <w:spacing w:after="0"/>
        <w:rPr>
          <w:rFonts w:eastAsiaTheme="majorEastAsia" w:cstheme="majorBid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386072" w14:paraId="3605A3F7" w14:textId="77777777" w:rsidTr="00A30B7B">
        <w:tc>
          <w:tcPr>
            <w:tcW w:w="4111" w:type="dxa"/>
            <w:vAlign w:val="bottom"/>
            <w:hideMark/>
          </w:tcPr>
          <w:p w14:paraId="6E57B69D" w14:textId="77777777" w:rsidR="00000000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1" w:name="ezdPracownikNazwa"/>
            <w:r w:rsidRPr="00F01236">
              <w:rPr>
                <w:rFonts w:eastAsiaTheme="majorEastAsia" w:cstheme="majorBidi"/>
              </w:rPr>
              <w:t>$imie_nazwisko_podpisujacego</w:t>
            </w:r>
            <w:bookmarkEnd w:id="1"/>
          </w:p>
        </w:tc>
      </w:tr>
      <w:tr w:rsidR="00386072" w14:paraId="121D0A5F" w14:textId="77777777" w:rsidTr="00A30B7B">
        <w:tc>
          <w:tcPr>
            <w:tcW w:w="4111" w:type="dxa"/>
            <w:hideMark/>
          </w:tcPr>
          <w:p w14:paraId="1170092F" w14:textId="77777777" w:rsidR="00000000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2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$stanowisko_podpisujacego</w:t>
            </w:r>
            <w:bookmarkEnd w:id="2"/>
          </w:p>
        </w:tc>
      </w:tr>
      <w:tr w:rsidR="00386072" w14:paraId="147613A2" w14:textId="77777777" w:rsidTr="00A30B7B">
        <w:tc>
          <w:tcPr>
            <w:tcW w:w="4111" w:type="dxa"/>
            <w:hideMark/>
          </w:tcPr>
          <w:p w14:paraId="7F239E1F" w14:textId="77777777" w:rsidR="00000000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10DBF7CF" w14:textId="77777777" w:rsidR="00000000" w:rsidRPr="00625537" w:rsidRDefault="00000000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14:paraId="61BE7E63" w14:textId="77777777" w:rsidR="00000000" w:rsidRPr="00625537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14:paraId="64039306" w14:textId="77777777" w:rsidR="00000000" w:rsidRPr="00F609C4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R="00BC69CC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630D2" w14:textId="77777777" w:rsidR="0041286C" w:rsidRDefault="0041286C">
      <w:pPr>
        <w:spacing w:before="0" w:after="0" w:line="240" w:lineRule="auto"/>
      </w:pPr>
      <w:r>
        <w:separator/>
      </w:r>
    </w:p>
  </w:endnote>
  <w:endnote w:type="continuationSeparator" w:id="0">
    <w:p w14:paraId="2405C6AA" w14:textId="77777777" w:rsidR="0041286C" w:rsidRDefault="0041286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434C6D7-214B-493F-B0CF-0E52D2580F7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D75B9E3F-F6C9-4CFC-BAA1-C68155DB9E7F}"/>
    <w:embedBold r:id="rId3" w:fontKey="{781D5662-60A8-47F2-BFB3-804920A00F88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55F5D392-E4A3-4EF5-B6C8-E40F3A31A9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6BA5" w14:textId="77777777" w:rsidR="00000000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7CA7C" w14:textId="77777777" w:rsidR="00000000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17A24E2C" wp14:editId="489DA4E8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62CC3797" wp14:editId="4F7D777E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B5DFC3C" wp14:editId="7FA24D0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711CF2" w14:textId="77777777" w:rsidR="00000000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5E7033DF" w14:textId="77777777" w:rsidR="00000000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1182E88D" w14:textId="77777777" w:rsidR="00000000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66202A55" w14:textId="77777777" w:rsidR="00000000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7B04F929" w14:textId="77777777" w:rsidR="00000000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D72A7" w14:textId="77777777" w:rsidR="0041286C" w:rsidRDefault="0041286C">
      <w:pPr>
        <w:spacing w:before="0" w:after="0" w:line="240" w:lineRule="auto"/>
      </w:pPr>
      <w:r>
        <w:separator/>
      </w:r>
    </w:p>
  </w:footnote>
  <w:footnote w:type="continuationSeparator" w:id="0">
    <w:p w14:paraId="5A7025A4" w14:textId="77777777" w:rsidR="0041286C" w:rsidRDefault="0041286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A8965" w14:textId="77777777" w:rsidR="00000000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5D399248" wp14:editId="04ADB917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2F5A79B" w14:textId="77777777" w:rsidR="00000000" w:rsidRPr="00D50D18" w:rsidRDefault="00000000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C0E23B48">
      <w:start w:val="1"/>
      <w:numFmt w:val="decimal"/>
      <w:lvlText w:val="%1."/>
      <w:lvlJc w:val="left"/>
      <w:pPr>
        <w:ind w:left="1070" w:hanging="710"/>
      </w:pPr>
    </w:lvl>
    <w:lvl w:ilvl="1" w:tplc="86423668">
      <w:start w:val="1"/>
      <w:numFmt w:val="lowerLetter"/>
      <w:lvlText w:val="%2."/>
      <w:lvlJc w:val="left"/>
      <w:pPr>
        <w:ind w:left="1440" w:hanging="360"/>
      </w:pPr>
    </w:lvl>
    <w:lvl w:ilvl="2" w:tplc="BA7CB6CE">
      <w:start w:val="1"/>
      <w:numFmt w:val="lowerRoman"/>
      <w:lvlText w:val="%3."/>
      <w:lvlJc w:val="right"/>
      <w:pPr>
        <w:ind w:left="2160" w:hanging="180"/>
      </w:pPr>
    </w:lvl>
    <w:lvl w:ilvl="3" w:tplc="A62EBEF8">
      <w:start w:val="1"/>
      <w:numFmt w:val="decimal"/>
      <w:lvlText w:val="%4."/>
      <w:lvlJc w:val="left"/>
      <w:pPr>
        <w:ind w:left="2880" w:hanging="360"/>
      </w:pPr>
    </w:lvl>
    <w:lvl w:ilvl="4" w:tplc="C7720B6A">
      <w:start w:val="1"/>
      <w:numFmt w:val="lowerLetter"/>
      <w:lvlText w:val="%5."/>
      <w:lvlJc w:val="left"/>
      <w:pPr>
        <w:ind w:left="3600" w:hanging="360"/>
      </w:pPr>
    </w:lvl>
    <w:lvl w:ilvl="5" w:tplc="2E1EC442">
      <w:start w:val="1"/>
      <w:numFmt w:val="lowerRoman"/>
      <w:lvlText w:val="%6."/>
      <w:lvlJc w:val="right"/>
      <w:pPr>
        <w:ind w:left="4320" w:hanging="180"/>
      </w:pPr>
    </w:lvl>
    <w:lvl w:ilvl="6" w:tplc="AEEC0830">
      <w:start w:val="1"/>
      <w:numFmt w:val="decimal"/>
      <w:lvlText w:val="%7."/>
      <w:lvlJc w:val="left"/>
      <w:pPr>
        <w:ind w:left="5040" w:hanging="360"/>
      </w:pPr>
    </w:lvl>
    <w:lvl w:ilvl="7" w:tplc="8AC88942">
      <w:start w:val="1"/>
      <w:numFmt w:val="lowerLetter"/>
      <w:lvlText w:val="%8."/>
      <w:lvlJc w:val="left"/>
      <w:pPr>
        <w:ind w:left="5760" w:hanging="360"/>
      </w:pPr>
    </w:lvl>
    <w:lvl w:ilvl="8" w:tplc="21C4E5E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117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072"/>
    <w:rsid w:val="001226AC"/>
    <w:rsid w:val="00386072"/>
    <w:rsid w:val="0041286C"/>
    <w:rsid w:val="005E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DF595"/>
  <w15:docId w15:val="{2FFD1294-CE00-48C6-AE68-9591CB40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43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25</cp:revision>
  <dcterms:created xsi:type="dcterms:W3CDTF">2025-09-11T12:27:00Z</dcterms:created>
  <dcterms:modified xsi:type="dcterms:W3CDTF">2026-04-28T06:43:00Z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