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E80EC" w14:textId="20E2220C" w:rsidR="0065482F" w:rsidRPr="0065482F" w:rsidRDefault="0065482F" w:rsidP="0065482F">
      <w:pPr>
        <w:tabs>
          <w:tab w:val="left" w:pos="1020"/>
        </w:tabs>
        <w:jc w:val="right"/>
        <w:rPr>
          <w:rFonts w:ascii="Lato" w:eastAsia="Times New Roman" w:hAnsi="Lato"/>
          <w:b/>
          <w:bCs/>
          <w:lang w:eastAsia="pl-PL"/>
        </w:rPr>
      </w:pPr>
      <w:r w:rsidRPr="0065482F">
        <w:rPr>
          <w:rFonts w:ascii="Lato" w:hAnsi="Lato"/>
          <w:b/>
          <w:bCs/>
          <w:sz w:val="22"/>
          <w:szCs w:val="22"/>
        </w:rPr>
        <w:t>Załącznik Nr 3 do Zaproszenia</w:t>
      </w:r>
    </w:p>
    <w:p w14:paraId="293993A6" w14:textId="77777777" w:rsidR="0065482F" w:rsidRDefault="0065482F" w:rsidP="00065674">
      <w:pPr>
        <w:tabs>
          <w:tab w:val="left" w:pos="1020"/>
        </w:tabs>
        <w:jc w:val="center"/>
        <w:rPr>
          <w:rFonts w:ascii="Lato" w:eastAsia="Times New Roman" w:hAnsi="Lato"/>
          <w:b/>
          <w:lang w:eastAsia="pl-PL"/>
        </w:rPr>
      </w:pPr>
    </w:p>
    <w:p w14:paraId="048A7CE9" w14:textId="77777777" w:rsidR="002746A1" w:rsidRDefault="002746A1" w:rsidP="00065674">
      <w:pPr>
        <w:tabs>
          <w:tab w:val="left" w:pos="1020"/>
        </w:tabs>
        <w:jc w:val="center"/>
        <w:rPr>
          <w:rFonts w:ascii="Lato" w:eastAsia="Times New Roman" w:hAnsi="Lato"/>
          <w:b/>
          <w:lang w:eastAsia="pl-PL"/>
        </w:rPr>
      </w:pPr>
    </w:p>
    <w:p w14:paraId="07483571" w14:textId="4FE6AA32" w:rsidR="006B35BA" w:rsidRDefault="006B35BA" w:rsidP="00065674">
      <w:pPr>
        <w:tabs>
          <w:tab w:val="left" w:pos="1020"/>
        </w:tabs>
        <w:jc w:val="center"/>
        <w:rPr>
          <w:rFonts w:ascii="Lato" w:eastAsia="Times New Roman" w:hAnsi="Lato"/>
          <w:b/>
          <w:lang w:eastAsia="pl-PL"/>
        </w:rPr>
      </w:pPr>
      <w:r w:rsidRPr="00810AAE">
        <w:rPr>
          <w:rFonts w:ascii="Lato" w:eastAsia="Times New Roman" w:hAnsi="Lato"/>
          <w:b/>
          <w:lang w:eastAsia="pl-PL"/>
        </w:rPr>
        <w:t xml:space="preserve">PROTOKÓŁ </w:t>
      </w:r>
      <w:r w:rsidR="00E41621">
        <w:rPr>
          <w:rFonts w:ascii="Lato" w:eastAsia="Times New Roman" w:hAnsi="Lato"/>
          <w:b/>
          <w:lang w:eastAsia="pl-PL"/>
        </w:rPr>
        <w:t>PRZEKAZANIA</w:t>
      </w:r>
    </w:p>
    <w:p w14:paraId="5F1C18CD" w14:textId="56CE9E05" w:rsidR="002746A1" w:rsidRDefault="002746A1" w:rsidP="00065674">
      <w:pPr>
        <w:tabs>
          <w:tab w:val="left" w:pos="1020"/>
        </w:tabs>
        <w:jc w:val="center"/>
        <w:rPr>
          <w:rFonts w:ascii="Lato" w:eastAsia="Times New Roman" w:hAnsi="Lato"/>
          <w:b/>
          <w:lang w:eastAsia="pl-PL"/>
        </w:rPr>
      </w:pPr>
    </w:p>
    <w:p w14:paraId="4F911456" w14:textId="77777777" w:rsidR="002746A1" w:rsidRPr="00810AAE" w:rsidRDefault="002746A1" w:rsidP="00065674">
      <w:pPr>
        <w:tabs>
          <w:tab w:val="left" w:pos="1020"/>
        </w:tabs>
        <w:jc w:val="center"/>
        <w:rPr>
          <w:rFonts w:ascii="Lato" w:eastAsia="Times New Roman" w:hAnsi="Lato"/>
          <w:lang w:eastAsia="pl-PL"/>
        </w:rPr>
      </w:pPr>
    </w:p>
    <w:p w14:paraId="7836DA9B" w14:textId="5305A9FF" w:rsidR="006B35BA" w:rsidRPr="000F29C4" w:rsidRDefault="006B35BA" w:rsidP="004E272C">
      <w:pPr>
        <w:jc w:val="center"/>
        <w:rPr>
          <w:rFonts w:ascii="Lato" w:eastAsia="Times New Roman" w:hAnsi="Lato" w:cs="Calibri"/>
          <w:sz w:val="22"/>
          <w:szCs w:val="22"/>
          <w:lang w:eastAsia="pl-PL"/>
        </w:rPr>
      </w:pPr>
      <w:r w:rsidRPr="000F29C4">
        <w:rPr>
          <w:rFonts w:ascii="Lato" w:eastAsia="Times New Roman" w:hAnsi="Lato" w:cs="Calibri"/>
          <w:sz w:val="22"/>
          <w:szCs w:val="22"/>
          <w:lang w:eastAsia="pl-PL"/>
        </w:rPr>
        <w:t>sporządzony w dniu _______________ 20</w:t>
      </w:r>
      <w:r w:rsidR="00E00BCD" w:rsidRPr="000F29C4">
        <w:rPr>
          <w:rFonts w:ascii="Lato" w:eastAsia="Times New Roman" w:hAnsi="Lato" w:cs="Calibri"/>
          <w:sz w:val="22"/>
          <w:szCs w:val="22"/>
          <w:lang w:eastAsia="pl-PL"/>
        </w:rPr>
        <w:t>2</w:t>
      </w:r>
      <w:r w:rsidR="002439BB" w:rsidRPr="000F29C4">
        <w:rPr>
          <w:rFonts w:ascii="Lato" w:eastAsia="Times New Roman" w:hAnsi="Lato" w:cs="Calibri"/>
          <w:sz w:val="22"/>
          <w:szCs w:val="22"/>
          <w:lang w:eastAsia="pl-PL"/>
        </w:rPr>
        <w:t>5</w:t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 roku</w:t>
      </w:r>
    </w:p>
    <w:p w14:paraId="60E5A3F4" w14:textId="0BC5FE03" w:rsidR="006B35BA" w:rsidRDefault="006B35BA" w:rsidP="004E272C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45AE799A" w14:textId="77777777" w:rsidR="002746A1" w:rsidRPr="000F29C4" w:rsidRDefault="002746A1" w:rsidP="004E272C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64CFBD0D" w14:textId="3C3DC880" w:rsidR="006B35BA" w:rsidRPr="005B13A6" w:rsidRDefault="006B35BA" w:rsidP="005B13A6">
      <w:pPr>
        <w:pStyle w:val="Akapitzlist"/>
        <w:numPr>
          <w:ilvl w:val="0"/>
          <w:numId w:val="15"/>
        </w:numPr>
        <w:tabs>
          <w:tab w:val="left" w:pos="2552"/>
        </w:tabs>
        <w:rPr>
          <w:rFonts w:ascii="Lato" w:eastAsia="Times New Roman" w:hAnsi="Lato" w:cs="Calibri"/>
          <w:lang w:eastAsia="pl-PL"/>
        </w:rPr>
      </w:pPr>
      <w:r w:rsidRPr="005B13A6">
        <w:rPr>
          <w:rFonts w:ascii="Lato" w:eastAsia="Times New Roman" w:hAnsi="Lato" w:cs="Calibri"/>
          <w:lang w:eastAsia="pl-PL"/>
        </w:rPr>
        <w:t>Zamawiający:</w:t>
      </w:r>
      <w:r w:rsidRPr="005B13A6">
        <w:rPr>
          <w:rFonts w:ascii="Lato" w:eastAsia="Times New Roman" w:hAnsi="Lato" w:cs="Calibri"/>
          <w:lang w:eastAsia="pl-PL"/>
        </w:rPr>
        <w:tab/>
        <w:t>Skarb Państwa</w:t>
      </w:r>
      <w:r w:rsidR="00D50587" w:rsidRPr="005B13A6">
        <w:rPr>
          <w:rFonts w:ascii="Lato" w:eastAsia="Times New Roman" w:hAnsi="Lato" w:cs="Calibri"/>
          <w:lang w:eastAsia="pl-PL"/>
        </w:rPr>
        <w:t xml:space="preserve"> – </w:t>
      </w:r>
      <w:r w:rsidRPr="005B13A6">
        <w:rPr>
          <w:rFonts w:ascii="Lato" w:eastAsia="Times New Roman" w:hAnsi="Lato" w:cs="Calibri"/>
          <w:lang w:eastAsia="pl-PL"/>
        </w:rPr>
        <w:t xml:space="preserve">Ministerstwo Finansów </w:t>
      </w:r>
    </w:p>
    <w:p w14:paraId="10948DC4" w14:textId="195213E8" w:rsidR="006B35BA" w:rsidRPr="000F29C4" w:rsidRDefault="006B35BA" w:rsidP="004E272C">
      <w:pPr>
        <w:tabs>
          <w:tab w:val="left" w:pos="2552"/>
        </w:tabs>
        <w:ind w:left="2552" w:hanging="2552"/>
        <w:rPr>
          <w:rFonts w:ascii="Lato" w:eastAsia="Times New Roman" w:hAnsi="Lato" w:cs="Calibri"/>
          <w:sz w:val="22"/>
          <w:szCs w:val="22"/>
          <w:lang w:eastAsia="pl-PL"/>
        </w:rPr>
      </w:pPr>
      <w:r w:rsidRPr="000F29C4">
        <w:rPr>
          <w:rFonts w:ascii="Lato" w:eastAsia="Times New Roman" w:hAnsi="Lato" w:cs="Calibri"/>
          <w:sz w:val="22"/>
          <w:szCs w:val="22"/>
          <w:lang w:eastAsia="pl-PL"/>
        </w:rPr>
        <w:tab/>
      </w:r>
      <w:r w:rsidR="009A37D3"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00-916 </w:t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>Warszawa, ul. Świętokrzyska 12</w:t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ab/>
      </w:r>
    </w:p>
    <w:p w14:paraId="7B28CAFF" w14:textId="2E4F1504" w:rsidR="009A37D3" w:rsidRPr="005B13A6" w:rsidRDefault="006B35BA" w:rsidP="005B13A6">
      <w:pPr>
        <w:pStyle w:val="Akapitzlist"/>
        <w:numPr>
          <w:ilvl w:val="0"/>
          <w:numId w:val="15"/>
        </w:numPr>
        <w:tabs>
          <w:tab w:val="left" w:pos="2552"/>
        </w:tabs>
        <w:rPr>
          <w:rFonts w:ascii="Lato" w:eastAsia="Times New Roman" w:hAnsi="Lato" w:cs="Calibri"/>
          <w:lang w:eastAsia="pl-PL"/>
        </w:rPr>
      </w:pPr>
      <w:r w:rsidRPr="000F29C4">
        <w:rPr>
          <w:rFonts w:ascii="Lato" w:eastAsia="Times New Roman" w:hAnsi="Lato" w:cs="Calibri"/>
          <w:lang w:eastAsia="pl-PL"/>
        </w:rPr>
        <w:t xml:space="preserve">Wykonawca: </w:t>
      </w:r>
      <w:r w:rsidRPr="000F29C4">
        <w:rPr>
          <w:rFonts w:ascii="Lato" w:eastAsia="Times New Roman" w:hAnsi="Lato" w:cs="Calibri"/>
          <w:lang w:eastAsia="pl-PL"/>
        </w:rPr>
        <w:tab/>
      </w:r>
      <w:r w:rsidRPr="005B13A6">
        <w:rPr>
          <w:rFonts w:ascii="Lato" w:eastAsia="Times New Roman" w:hAnsi="Lato" w:cs="Calibri"/>
          <w:lang w:eastAsia="pl-PL"/>
        </w:rPr>
        <w:t>__________________________________</w:t>
      </w:r>
      <w:r w:rsidRPr="000F29C4">
        <w:rPr>
          <w:rFonts w:ascii="Lato" w:eastAsia="Times New Roman" w:hAnsi="Lato" w:cs="Calibri"/>
          <w:lang w:eastAsia="pl-PL"/>
        </w:rPr>
        <w:t xml:space="preserve"> </w:t>
      </w:r>
      <w:r w:rsidRPr="000F29C4">
        <w:rPr>
          <w:rFonts w:ascii="Lato" w:eastAsia="Times New Roman" w:hAnsi="Lato" w:cs="Calibri"/>
          <w:lang w:eastAsia="pl-PL"/>
        </w:rPr>
        <w:br/>
      </w:r>
    </w:p>
    <w:p w14:paraId="1D4E0496" w14:textId="612ED055" w:rsidR="00E41621" w:rsidRPr="005B13A6" w:rsidRDefault="00AF294A" w:rsidP="005B13A6">
      <w:pPr>
        <w:pStyle w:val="Akapitzlist"/>
        <w:numPr>
          <w:ilvl w:val="0"/>
          <w:numId w:val="15"/>
        </w:numPr>
        <w:tabs>
          <w:tab w:val="left" w:pos="2552"/>
        </w:tabs>
        <w:rPr>
          <w:rFonts w:ascii="Lato" w:eastAsia="Times New Roman" w:hAnsi="Lato" w:cs="Calibri"/>
          <w:lang w:eastAsia="pl-PL"/>
        </w:rPr>
      </w:pPr>
      <w:r w:rsidRPr="000F29C4">
        <w:rPr>
          <w:rFonts w:ascii="Lato" w:eastAsia="Times New Roman" w:hAnsi="Lato" w:cs="Calibri"/>
          <w:lang w:eastAsia="pl-PL"/>
        </w:rPr>
        <w:t>Zamówienie</w:t>
      </w:r>
      <w:r w:rsidR="00AA5042" w:rsidRPr="000F29C4">
        <w:rPr>
          <w:rFonts w:ascii="Lato" w:eastAsia="Times New Roman" w:hAnsi="Lato" w:cs="Calibri"/>
          <w:lang w:eastAsia="pl-PL"/>
        </w:rPr>
        <w:t xml:space="preserve"> </w:t>
      </w:r>
      <w:r w:rsidR="00E41621" w:rsidRPr="005B13A6">
        <w:rPr>
          <w:rFonts w:ascii="Lato" w:eastAsia="Times New Roman" w:hAnsi="Lato" w:cs="Calibri"/>
          <w:lang w:eastAsia="pl-PL"/>
        </w:rPr>
        <w:t>na okresowe badanie sprzętu dielektrycznego do prac pod napięciem będącego na wyposażeniu warsztatu elektrycznego Ministerstwa Finansów przy ulicy Świętokrzyskiej 12 w Warszawie.</w:t>
      </w:r>
    </w:p>
    <w:p w14:paraId="414D5229" w14:textId="77777777" w:rsidR="009A37D3" w:rsidRPr="000F29C4" w:rsidRDefault="009A37D3" w:rsidP="00A165D9">
      <w:pPr>
        <w:jc w:val="both"/>
        <w:rPr>
          <w:rFonts w:ascii="Lato" w:hAnsi="Lato" w:cstheme="minorHAnsi"/>
          <w:sz w:val="22"/>
          <w:szCs w:val="22"/>
        </w:rPr>
      </w:pPr>
    </w:p>
    <w:p w14:paraId="3178C518" w14:textId="63E68375" w:rsidR="006B35BA" w:rsidRPr="000F29C4" w:rsidRDefault="006B35BA" w:rsidP="000F29C4">
      <w:pPr>
        <w:autoSpaceDE w:val="0"/>
        <w:autoSpaceDN w:val="0"/>
        <w:adjustRightInd w:val="0"/>
        <w:jc w:val="both"/>
        <w:rPr>
          <w:rFonts w:ascii="Lato" w:eastAsia="Times New Roman" w:hAnsi="Lato" w:cs="Calibri"/>
          <w:sz w:val="22"/>
          <w:szCs w:val="22"/>
          <w:lang w:eastAsia="pl-PL"/>
        </w:rPr>
      </w:pPr>
      <w:r w:rsidRPr="000F29C4">
        <w:rPr>
          <w:rFonts w:ascii="Lato" w:eastAsia="Times New Roman" w:hAnsi="Lato" w:cs="Calibri"/>
          <w:sz w:val="22"/>
          <w:szCs w:val="22"/>
          <w:lang w:eastAsia="pl-PL"/>
        </w:rPr>
        <w:t>Komisja w składzie:</w:t>
      </w:r>
    </w:p>
    <w:p w14:paraId="0DA3586E" w14:textId="1B805DFD" w:rsidR="00A165D9" w:rsidRPr="000F29C4" w:rsidRDefault="006B35BA" w:rsidP="00A165D9">
      <w:pPr>
        <w:numPr>
          <w:ilvl w:val="0"/>
          <w:numId w:val="14"/>
        </w:numPr>
        <w:tabs>
          <w:tab w:val="left" w:pos="3969"/>
        </w:tabs>
        <w:spacing w:after="100" w:afterAutospacing="1" w:line="100" w:lineRule="atLeast"/>
        <w:ind w:left="714" w:hanging="357"/>
        <w:rPr>
          <w:rFonts w:ascii="Lato" w:eastAsia="Times New Roman" w:hAnsi="Lato" w:cs="Calibri"/>
          <w:sz w:val="22"/>
          <w:szCs w:val="22"/>
          <w:lang w:eastAsia="pl-PL"/>
        </w:rPr>
      </w:pPr>
      <w:r w:rsidRPr="000F29C4">
        <w:rPr>
          <w:rFonts w:ascii="Lato" w:eastAsia="Times New Roman" w:hAnsi="Lato" w:cs="Calibri"/>
          <w:sz w:val="22"/>
          <w:szCs w:val="22"/>
          <w:lang w:eastAsia="pl-PL"/>
        </w:rPr>
        <w:t>Przedstawiciel Zamawiającego</w:t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ab/>
        <w:t>-</w:t>
      </w:r>
      <w:r w:rsidR="00A165D9"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 __________________________________</w:t>
      </w:r>
    </w:p>
    <w:p w14:paraId="14E08286" w14:textId="4A55F495" w:rsidR="00A165D9" w:rsidRPr="000F29C4" w:rsidRDefault="00A165D9" w:rsidP="00A165D9">
      <w:pPr>
        <w:pStyle w:val="Akapitzlist"/>
        <w:numPr>
          <w:ilvl w:val="0"/>
          <w:numId w:val="14"/>
        </w:numPr>
        <w:tabs>
          <w:tab w:val="left" w:pos="3969"/>
        </w:tabs>
        <w:spacing w:after="100" w:afterAutospacing="1" w:line="100" w:lineRule="atLeast"/>
        <w:ind w:left="714" w:hanging="357"/>
        <w:rPr>
          <w:rFonts w:ascii="Lato" w:eastAsia="Times New Roman" w:hAnsi="Lato" w:cs="Calibri"/>
          <w:lang w:eastAsia="pl-PL"/>
        </w:rPr>
      </w:pPr>
      <w:r w:rsidRPr="000F29C4">
        <w:rPr>
          <w:rFonts w:ascii="Lato" w:eastAsia="Times New Roman" w:hAnsi="Lato" w:cs="Calibri"/>
          <w:lang w:eastAsia="pl-PL"/>
        </w:rPr>
        <w:t>Przedstawiciel Zamawiającego</w:t>
      </w:r>
      <w:r w:rsidRPr="000F29C4">
        <w:rPr>
          <w:rFonts w:ascii="Lato" w:eastAsia="Times New Roman" w:hAnsi="Lato" w:cs="Calibri"/>
          <w:lang w:eastAsia="pl-PL"/>
        </w:rPr>
        <w:tab/>
        <w:t>- __________________________________</w:t>
      </w:r>
    </w:p>
    <w:p w14:paraId="709B4802" w14:textId="7B78A38D" w:rsidR="006B35BA" w:rsidRPr="000F29C4" w:rsidRDefault="006B35BA" w:rsidP="00A165D9">
      <w:pPr>
        <w:pStyle w:val="Akapitzlist"/>
        <w:numPr>
          <w:ilvl w:val="0"/>
          <w:numId w:val="14"/>
        </w:numPr>
        <w:tabs>
          <w:tab w:val="left" w:pos="3969"/>
        </w:tabs>
        <w:spacing w:after="100" w:afterAutospacing="1" w:line="100" w:lineRule="atLeast"/>
        <w:ind w:left="714" w:hanging="357"/>
        <w:rPr>
          <w:rFonts w:ascii="Lato" w:eastAsia="Times New Roman" w:hAnsi="Lato" w:cs="Calibri"/>
          <w:lang w:eastAsia="pl-PL"/>
        </w:rPr>
      </w:pPr>
      <w:r w:rsidRPr="000F29C4">
        <w:rPr>
          <w:rFonts w:ascii="Lato" w:eastAsia="Times New Roman" w:hAnsi="Lato" w:cs="Calibri"/>
          <w:lang w:eastAsia="pl-PL"/>
        </w:rPr>
        <w:t>Przedstawiciel Wykonawcy</w:t>
      </w:r>
      <w:r w:rsidRPr="000F29C4">
        <w:rPr>
          <w:rFonts w:ascii="Lato" w:eastAsia="Times New Roman" w:hAnsi="Lato" w:cs="Calibri"/>
          <w:lang w:eastAsia="pl-PL"/>
        </w:rPr>
        <w:tab/>
        <w:t>- _________________</w:t>
      </w:r>
      <w:r w:rsidR="00A165D9" w:rsidRPr="000F29C4">
        <w:rPr>
          <w:rFonts w:ascii="Lato" w:eastAsia="Times New Roman" w:hAnsi="Lato" w:cs="Calibri"/>
          <w:lang w:eastAsia="pl-PL"/>
        </w:rPr>
        <w:t>______________</w:t>
      </w:r>
      <w:r w:rsidRPr="000F29C4">
        <w:rPr>
          <w:rFonts w:ascii="Lato" w:eastAsia="Times New Roman" w:hAnsi="Lato" w:cs="Calibri"/>
          <w:lang w:eastAsia="pl-PL"/>
        </w:rPr>
        <w:t>___</w:t>
      </w:r>
    </w:p>
    <w:p w14:paraId="102670BC" w14:textId="0722A566" w:rsidR="006B35BA" w:rsidRPr="000F29C4" w:rsidRDefault="006B35BA" w:rsidP="004E272C">
      <w:pPr>
        <w:spacing w:after="120"/>
        <w:rPr>
          <w:rFonts w:ascii="Lato" w:eastAsia="Times New Roman" w:hAnsi="Lato" w:cs="Calibri"/>
          <w:sz w:val="22"/>
          <w:szCs w:val="22"/>
          <w:lang w:eastAsia="pl-PL"/>
        </w:rPr>
      </w:pPr>
      <w:r w:rsidRPr="000F29C4">
        <w:rPr>
          <w:rFonts w:ascii="Lato" w:eastAsia="Times New Roman" w:hAnsi="Lato" w:cs="Calibri"/>
          <w:sz w:val="22"/>
          <w:szCs w:val="22"/>
          <w:lang w:eastAsia="pl-PL"/>
        </w:rPr>
        <w:t>W dniu ____________ 20</w:t>
      </w:r>
      <w:r w:rsidR="00E00BCD" w:rsidRPr="000F29C4">
        <w:rPr>
          <w:rFonts w:ascii="Lato" w:eastAsia="Times New Roman" w:hAnsi="Lato" w:cs="Calibri"/>
          <w:sz w:val="22"/>
          <w:szCs w:val="22"/>
          <w:lang w:eastAsia="pl-PL"/>
        </w:rPr>
        <w:t>2</w:t>
      </w:r>
      <w:r w:rsidR="002439BB" w:rsidRPr="000F29C4">
        <w:rPr>
          <w:rFonts w:ascii="Lato" w:eastAsia="Times New Roman" w:hAnsi="Lato" w:cs="Calibri"/>
          <w:sz w:val="22"/>
          <w:szCs w:val="22"/>
          <w:lang w:eastAsia="pl-PL"/>
        </w:rPr>
        <w:t>5</w:t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 r</w:t>
      </w:r>
      <w:r w:rsidR="00810AAE" w:rsidRPr="000F29C4">
        <w:rPr>
          <w:rFonts w:ascii="Lato" w:eastAsia="Times New Roman" w:hAnsi="Lato" w:cs="Calibri"/>
          <w:sz w:val="22"/>
          <w:szCs w:val="22"/>
          <w:lang w:eastAsia="pl-PL"/>
        </w:rPr>
        <w:t>.</w:t>
      </w:r>
      <w:r w:rsidR="00280E03"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 Zamawiający</w:t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 </w:t>
      </w:r>
      <w:r w:rsidR="00E41621"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przekazał </w:t>
      </w:r>
      <w:r w:rsidR="00BB2799" w:rsidRPr="000F29C4">
        <w:rPr>
          <w:rFonts w:ascii="Lato" w:eastAsia="Times New Roman" w:hAnsi="Lato" w:cs="Calibri"/>
          <w:sz w:val="22"/>
          <w:szCs w:val="22"/>
          <w:lang w:eastAsia="pl-PL"/>
        </w:rPr>
        <w:t>Wykonawcy</w:t>
      </w:r>
      <w:r w:rsidR="00E41621"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 n</w:t>
      </w:r>
      <w:r w:rsidR="00BB2799" w:rsidRPr="000F29C4">
        <w:rPr>
          <w:rFonts w:ascii="Lato" w:eastAsia="Times New Roman" w:hAnsi="Lato" w:cs="Calibri"/>
          <w:sz w:val="22"/>
          <w:szCs w:val="22"/>
          <w:lang w:eastAsia="pl-PL"/>
        </w:rPr>
        <w:t>w.</w:t>
      </w:r>
      <w:r w:rsidR="00E41621"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 sprzęt </w:t>
      </w:r>
      <w:r w:rsidR="00130A76" w:rsidRPr="000F29C4">
        <w:rPr>
          <w:rFonts w:ascii="Lato" w:eastAsia="Times New Roman" w:hAnsi="Lato" w:cs="Calibri"/>
          <w:sz w:val="22"/>
          <w:szCs w:val="22"/>
          <w:lang w:eastAsia="pl-PL"/>
        </w:rPr>
        <w:t>dielektryczny</w:t>
      </w:r>
      <w:r w:rsidR="007D5BFF"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 do okresowego</w:t>
      </w:r>
      <w:r w:rsidR="00442861" w:rsidRPr="000F29C4">
        <w:rPr>
          <w:rFonts w:ascii="Lato" w:eastAsia="Times New Roman" w:hAnsi="Lato" w:cs="Calibri"/>
          <w:sz w:val="22"/>
          <w:szCs w:val="22"/>
          <w:lang w:eastAsia="pl-PL"/>
        </w:rPr>
        <w:t xml:space="preserve"> badania</w:t>
      </w:r>
      <w:r w:rsidR="00E41621" w:rsidRPr="000F29C4">
        <w:rPr>
          <w:rFonts w:ascii="Lato" w:eastAsia="Times New Roman" w:hAnsi="Lato" w:cs="Calibri"/>
          <w:sz w:val="22"/>
          <w:szCs w:val="22"/>
          <w:lang w:eastAsia="pl-PL"/>
        </w:rPr>
        <w:t>:</w:t>
      </w:r>
    </w:p>
    <w:tbl>
      <w:tblPr>
        <w:tblW w:w="870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7"/>
        <w:gridCol w:w="3502"/>
      </w:tblGrid>
      <w:tr w:rsidR="00E41621" w:rsidRPr="000F29C4" w14:paraId="4FB289CD" w14:textId="77777777" w:rsidTr="00834B27">
        <w:trPr>
          <w:trHeight w:val="255"/>
        </w:trPr>
        <w:tc>
          <w:tcPr>
            <w:tcW w:w="520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A7AB03" w14:textId="75DE4395" w:rsidR="00E41621" w:rsidRPr="000F29C4" w:rsidRDefault="00130A76" w:rsidP="00834B27">
            <w:pPr>
              <w:jc w:val="center"/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29C4"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  <w:r w:rsidR="00E41621" w:rsidRPr="000F29C4"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  <w:t xml:space="preserve"> sprzętu</w:t>
            </w:r>
          </w:p>
        </w:tc>
        <w:tc>
          <w:tcPr>
            <w:tcW w:w="35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5875F9" w14:textId="3B1F060C" w:rsidR="00E41621" w:rsidRPr="000F29C4" w:rsidRDefault="00130A76" w:rsidP="00834B27">
            <w:pPr>
              <w:jc w:val="center"/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29C4"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  <w:t>N</w:t>
            </w:r>
            <w:r w:rsidR="00E41621" w:rsidRPr="000F29C4"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  <w:t xml:space="preserve">r </w:t>
            </w:r>
            <w:r w:rsidRPr="000F29C4"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  <w:t>seryjny</w:t>
            </w:r>
          </w:p>
        </w:tc>
      </w:tr>
      <w:tr w:rsidR="002439BB" w:rsidRPr="000F29C4" w14:paraId="2620AAE2" w14:textId="77777777" w:rsidTr="00F24E7E">
        <w:trPr>
          <w:trHeight w:val="21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CAD27D0" w14:textId="2CB27D72" w:rsidR="002439BB" w:rsidRPr="000F29C4" w:rsidRDefault="002439BB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  <w:r w:rsidRPr="000F29C4"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  <w:t>Drążek izolacyjny uniwersalny typ UDI-20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D3400" w14:textId="64DEF90A" w:rsidR="002439BB" w:rsidRPr="000F29C4" w:rsidRDefault="002439BB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335</w:t>
            </w:r>
          </w:p>
        </w:tc>
      </w:tr>
      <w:tr w:rsidR="002439BB" w:rsidRPr="000F29C4" w14:paraId="52A98E2F" w14:textId="77777777" w:rsidTr="00E92EDB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4757B16" w14:textId="77777777" w:rsidR="002439BB" w:rsidRPr="000F29C4" w:rsidRDefault="002439BB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FBAAF" w14:textId="13C111AE" w:rsidR="002439BB" w:rsidRPr="000F29C4" w:rsidRDefault="002439BB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1745</w:t>
            </w:r>
          </w:p>
        </w:tc>
      </w:tr>
      <w:tr w:rsidR="002439BB" w:rsidRPr="000F29C4" w14:paraId="5C2F17E9" w14:textId="77777777" w:rsidTr="00F24E7E">
        <w:trPr>
          <w:trHeight w:val="21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BB66483" w14:textId="0FD40899" w:rsidR="002439BB" w:rsidRPr="000F29C4" w:rsidRDefault="002439BB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  <w:r w:rsidRPr="000F29C4"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  <w:t>Wskaźnik napięcia typ JWNd-12/36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AC1F2" w14:textId="6F393923" w:rsidR="002439BB" w:rsidRPr="000F29C4" w:rsidRDefault="002439BB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758</w:t>
            </w:r>
          </w:p>
        </w:tc>
      </w:tr>
      <w:tr w:rsidR="002439BB" w:rsidRPr="000F29C4" w14:paraId="71BBFAF4" w14:textId="77777777" w:rsidTr="00FD49EF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22BCBEC" w14:textId="77777777" w:rsidR="002439BB" w:rsidRPr="000F29C4" w:rsidRDefault="002439BB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AF453" w14:textId="03C978A1" w:rsidR="002439BB" w:rsidRPr="000F29C4" w:rsidRDefault="002439BB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759</w:t>
            </w:r>
          </w:p>
        </w:tc>
      </w:tr>
      <w:tr w:rsidR="00512232" w:rsidRPr="000F29C4" w14:paraId="288D7BF2" w14:textId="77777777" w:rsidTr="00F24E7E">
        <w:trPr>
          <w:trHeight w:val="21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E474CE6" w14:textId="77777777" w:rsidR="00512232" w:rsidRPr="000F29C4" w:rsidRDefault="00512232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  <w:p w14:paraId="500C5657" w14:textId="59AE4FCA" w:rsidR="00512232" w:rsidRPr="000F29C4" w:rsidRDefault="00512232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  <w:r w:rsidRPr="000F29C4"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  <w:t>Półbuty elektroizolacyjne do 15kV</w:t>
            </w:r>
          </w:p>
          <w:p w14:paraId="563DC59D" w14:textId="600C39A5" w:rsidR="00512232" w:rsidRPr="000F29C4" w:rsidRDefault="00512232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2EAFC" w14:textId="62CA1678" w:rsidR="00512232" w:rsidRPr="000F29C4" w:rsidRDefault="00512232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42267</w:t>
            </w:r>
          </w:p>
        </w:tc>
      </w:tr>
      <w:tr w:rsidR="00512232" w:rsidRPr="000F29C4" w14:paraId="6E6E6418" w14:textId="77777777" w:rsidTr="00F24E7E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1139C35" w14:textId="77777777" w:rsidR="00512232" w:rsidRPr="000F29C4" w:rsidRDefault="00512232" w:rsidP="00834B27">
            <w:pPr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C77D7" w14:textId="6406AF3A" w:rsidR="00512232" w:rsidRPr="000F29C4" w:rsidRDefault="00512232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42296</w:t>
            </w:r>
          </w:p>
        </w:tc>
      </w:tr>
      <w:tr w:rsidR="00512232" w:rsidRPr="000F29C4" w14:paraId="69077ADA" w14:textId="77777777" w:rsidTr="00F24E7E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C02E9A0" w14:textId="77777777" w:rsidR="00512232" w:rsidRPr="000F29C4" w:rsidRDefault="00512232" w:rsidP="00834B27">
            <w:pPr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9712C" w14:textId="27D0652D" w:rsidR="00512232" w:rsidRPr="000F29C4" w:rsidRDefault="00512232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48368</w:t>
            </w:r>
          </w:p>
        </w:tc>
      </w:tr>
      <w:tr w:rsidR="00512232" w:rsidRPr="000F29C4" w14:paraId="7B83F2F9" w14:textId="77777777" w:rsidTr="00512232">
        <w:trPr>
          <w:trHeight w:val="21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DD2D" w14:textId="77777777" w:rsidR="00512232" w:rsidRPr="000F29C4" w:rsidRDefault="00512232" w:rsidP="00834B27">
            <w:pPr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1FB56" w14:textId="3C1E7C5C" w:rsidR="00512232" w:rsidRPr="000F29C4" w:rsidRDefault="00512232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48369</w:t>
            </w:r>
          </w:p>
        </w:tc>
      </w:tr>
      <w:tr w:rsidR="00512232" w:rsidRPr="000F29C4" w14:paraId="1CDD98EA" w14:textId="77777777" w:rsidTr="00512232">
        <w:trPr>
          <w:trHeight w:val="7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80A0" w14:textId="1B21D9B5" w:rsidR="00512232" w:rsidRPr="000F29C4" w:rsidRDefault="00512232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  <w:r w:rsidRPr="000F29C4"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  <w:t>Kalosze elektroizolacyjne klasa 0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655FC" w14:textId="3C20E83B" w:rsidR="00512232" w:rsidRPr="000F29C4" w:rsidRDefault="00512232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15852</w:t>
            </w:r>
          </w:p>
        </w:tc>
      </w:tr>
      <w:tr w:rsidR="00512232" w:rsidRPr="000F29C4" w14:paraId="731503E1" w14:textId="77777777" w:rsidTr="00512232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3E4E" w14:textId="77777777" w:rsidR="00512232" w:rsidRPr="000F29C4" w:rsidRDefault="00512232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F3304" w14:textId="679283F4" w:rsidR="00512232" w:rsidRPr="000F29C4" w:rsidRDefault="00512232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15853</w:t>
            </w:r>
          </w:p>
        </w:tc>
      </w:tr>
      <w:tr w:rsidR="00512232" w:rsidRPr="000F29C4" w14:paraId="6F1F90C2" w14:textId="77777777" w:rsidTr="00512232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D05E" w14:textId="77777777" w:rsidR="00512232" w:rsidRPr="000F29C4" w:rsidRDefault="00512232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062EB" w14:textId="7B5CF655" w:rsidR="00512232" w:rsidRPr="000F29C4" w:rsidRDefault="00512232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19954</w:t>
            </w:r>
          </w:p>
        </w:tc>
      </w:tr>
      <w:tr w:rsidR="00512232" w:rsidRPr="000F29C4" w14:paraId="28C718B9" w14:textId="77777777" w:rsidTr="002746A1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4E2D" w14:textId="77777777" w:rsidR="00512232" w:rsidRPr="000F29C4" w:rsidRDefault="00512232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0EE69" w14:textId="27D23536" w:rsidR="00512232" w:rsidRPr="000F29C4" w:rsidRDefault="00512232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19955</w:t>
            </w:r>
          </w:p>
        </w:tc>
      </w:tr>
      <w:tr w:rsidR="00512232" w:rsidRPr="000F29C4" w14:paraId="183DDDA6" w14:textId="77777777" w:rsidTr="002746A1">
        <w:trPr>
          <w:trHeight w:val="70"/>
        </w:trPr>
        <w:tc>
          <w:tcPr>
            <w:tcW w:w="520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4465" w14:textId="30B1E347" w:rsidR="00512232" w:rsidRPr="000F29C4" w:rsidRDefault="00512232" w:rsidP="00512232">
            <w:pPr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  <w:r w:rsidRPr="000F29C4"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  <w:t>Rękawice elektroizolacyjne klasa 2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4B3AE" w14:textId="6E2D8A29" w:rsidR="00512232" w:rsidRPr="000F29C4" w:rsidRDefault="00512232" w:rsidP="00280E03">
            <w:pPr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</w:rPr>
            </w:pPr>
            <w:r w:rsidRPr="000F29C4">
              <w:rPr>
                <w:rFonts w:ascii="Lato" w:eastAsia="Times New Roman" w:hAnsi="Lato" w:cs="Calibri"/>
                <w:color w:val="000000"/>
                <w:sz w:val="20"/>
                <w:szCs w:val="20"/>
              </w:rPr>
              <w:t>197829</w:t>
            </w:r>
          </w:p>
        </w:tc>
      </w:tr>
      <w:tr w:rsidR="00512232" w:rsidRPr="00A26A3D" w14:paraId="69F692CA" w14:textId="77777777" w:rsidTr="002746A1">
        <w:trPr>
          <w:trHeight w:val="70"/>
        </w:trPr>
        <w:tc>
          <w:tcPr>
            <w:tcW w:w="5207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5AEFF55" w14:textId="77777777" w:rsidR="00512232" w:rsidRDefault="00512232" w:rsidP="00512232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63D9D" w14:textId="786C1DC7" w:rsidR="00512232" w:rsidRPr="000F29C4" w:rsidRDefault="00512232" w:rsidP="00280E0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F29C4">
              <w:rPr>
                <w:rFonts w:eastAsia="Times New Roman" w:cs="Calibri"/>
                <w:color w:val="000000"/>
                <w:sz w:val="20"/>
                <w:szCs w:val="20"/>
              </w:rPr>
              <w:t>197836</w:t>
            </w:r>
          </w:p>
        </w:tc>
      </w:tr>
      <w:tr w:rsidR="00512232" w:rsidRPr="00A26A3D" w14:paraId="2FCE351B" w14:textId="77777777" w:rsidTr="00512232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36A38A8" w14:textId="77777777" w:rsidR="00512232" w:rsidRDefault="00512232" w:rsidP="00512232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C66BE" w14:textId="4EC619EF" w:rsidR="00512232" w:rsidRPr="000F29C4" w:rsidRDefault="00512232" w:rsidP="00280E0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F29C4">
              <w:rPr>
                <w:rFonts w:eastAsia="Times New Roman" w:cs="Calibri"/>
                <w:color w:val="000000"/>
                <w:sz w:val="20"/>
                <w:szCs w:val="20"/>
              </w:rPr>
              <w:t>197837</w:t>
            </w:r>
          </w:p>
        </w:tc>
      </w:tr>
      <w:tr w:rsidR="00512232" w:rsidRPr="00A26A3D" w14:paraId="6C564C03" w14:textId="77777777" w:rsidTr="00D7734E">
        <w:trPr>
          <w:trHeight w:val="70"/>
        </w:trPr>
        <w:tc>
          <w:tcPr>
            <w:tcW w:w="5207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A27B3B" w14:textId="77777777" w:rsidR="00512232" w:rsidRDefault="00512232" w:rsidP="00512232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E3CFB" w14:textId="00F6B4BB" w:rsidR="00512232" w:rsidRPr="000F29C4" w:rsidRDefault="00512232" w:rsidP="00280E03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F29C4">
              <w:rPr>
                <w:rFonts w:eastAsia="Times New Roman" w:cs="Calibri"/>
                <w:color w:val="000000"/>
                <w:sz w:val="20"/>
                <w:szCs w:val="20"/>
              </w:rPr>
              <w:t>197876</w:t>
            </w:r>
          </w:p>
        </w:tc>
      </w:tr>
    </w:tbl>
    <w:p w14:paraId="17827C6B" w14:textId="77777777" w:rsidR="00E41621" w:rsidRDefault="00E41621" w:rsidP="004E272C">
      <w:pPr>
        <w:rPr>
          <w:rFonts w:asciiTheme="minorHAnsi" w:hAnsiTheme="minorHAnsi" w:cstheme="minorHAnsi"/>
          <w:lang w:eastAsia="pl-PL"/>
        </w:rPr>
      </w:pPr>
    </w:p>
    <w:p w14:paraId="08BA1347" w14:textId="2B0BF567" w:rsidR="006B35BA" w:rsidRPr="000F29C4" w:rsidRDefault="00AF294A" w:rsidP="004E272C">
      <w:pPr>
        <w:ind w:left="851" w:hanging="851"/>
        <w:rPr>
          <w:rFonts w:ascii="Lato" w:eastAsia="Times New Roman" w:hAnsi="Lato" w:cs="Calibri"/>
          <w:sz w:val="22"/>
          <w:szCs w:val="22"/>
          <w:lang w:eastAsia="pl-PL"/>
        </w:rPr>
      </w:pPr>
      <w:r w:rsidRPr="000F29C4">
        <w:rPr>
          <w:rFonts w:ascii="Lato" w:eastAsia="Times New Roman" w:hAnsi="Lato" w:cs="Calibri"/>
          <w:sz w:val="22"/>
          <w:szCs w:val="22"/>
          <w:lang w:eastAsia="pl-PL"/>
        </w:rPr>
        <w:t>Zastrzeżenia (jeśli dotyczy):</w:t>
      </w:r>
      <w:r w:rsidR="006B35BA" w:rsidRPr="000F29C4">
        <w:rPr>
          <w:rFonts w:ascii="Lato" w:eastAsia="Times New Roman" w:hAnsi="Lato" w:cs="Calibri"/>
          <w:sz w:val="22"/>
          <w:szCs w:val="22"/>
          <w:lang w:eastAsia="pl-PL"/>
        </w:rPr>
        <w:t>_________________________________________________</w:t>
      </w:r>
    </w:p>
    <w:p w14:paraId="5D5F9CE6" w14:textId="77777777" w:rsidR="00946EA6" w:rsidRPr="000F29C4" w:rsidRDefault="00946EA6" w:rsidP="004E272C">
      <w:pPr>
        <w:rPr>
          <w:rFonts w:ascii="Lato" w:eastAsia="Times New Roman" w:hAnsi="Lato" w:cs="Calibri"/>
          <w:sz w:val="22"/>
          <w:szCs w:val="22"/>
          <w:lang w:eastAsia="pl-PL"/>
        </w:rPr>
      </w:pPr>
    </w:p>
    <w:p w14:paraId="43AE228E" w14:textId="7F913BB1" w:rsidR="00A165D9" w:rsidRPr="000F29C4" w:rsidRDefault="006B35BA" w:rsidP="00A165D9">
      <w:pPr>
        <w:numPr>
          <w:ilvl w:val="0"/>
          <w:numId w:val="13"/>
        </w:numPr>
        <w:spacing w:before="120" w:after="120" w:line="140" w:lineRule="atLeast"/>
        <w:rPr>
          <w:rFonts w:ascii="Lato" w:eastAsia="Times New Roman" w:hAnsi="Lato" w:cs="Calibri"/>
          <w:sz w:val="22"/>
          <w:szCs w:val="22"/>
          <w:lang w:eastAsia="pl-PL"/>
        </w:rPr>
      </w:pPr>
      <w:r w:rsidRPr="000F29C4">
        <w:rPr>
          <w:rFonts w:ascii="Lato" w:eastAsia="Times New Roman" w:hAnsi="Lato" w:cs="Calibri"/>
          <w:sz w:val="22"/>
          <w:szCs w:val="22"/>
          <w:lang w:eastAsia="pl-PL"/>
        </w:rPr>
        <w:t>_______________________________</w:t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ab/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ab/>
        <w:t>za Zamawiającego</w:t>
      </w:r>
    </w:p>
    <w:p w14:paraId="2BFFBECE" w14:textId="54EB0397" w:rsidR="006B35BA" w:rsidRPr="000F29C4" w:rsidRDefault="00A165D9" w:rsidP="00A165D9">
      <w:pPr>
        <w:pStyle w:val="Akapitzlist"/>
        <w:numPr>
          <w:ilvl w:val="0"/>
          <w:numId w:val="13"/>
        </w:numPr>
        <w:spacing w:before="120" w:after="120" w:line="140" w:lineRule="atLeast"/>
        <w:rPr>
          <w:rFonts w:ascii="Lato" w:eastAsia="Times New Roman" w:hAnsi="Lato" w:cs="Calibri"/>
          <w:lang w:eastAsia="pl-PL"/>
        </w:rPr>
      </w:pPr>
      <w:r w:rsidRPr="000F29C4">
        <w:rPr>
          <w:rFonts w:ascii="Lato" w:eastAsia="Times New Roman" w:hAnsi="Lato" w:cs="Calibri"/>
          <w:lang w:eastAsia="pl-PL"/>
        </w:rPr>
        <w:t>_______________________________</w:t>
      </w:r>
      <w:r w:rsidRPr="000F29C4">
        <w:rPr>
          <w:rFonts w:ascii="Lato" w:eastAsia="Times New Roman" w:hAnsi="Lato" w:cs="Calibri"/>
          <w:lang w:eastAsia="pl-PL"/>
        </w:rPr>
        <w:tab/>
      </w:r>
      <w:r w:rsidRPr="000F29C4">
        <w:rPr>
          <w:rFonts w:ascii="Lato" w:eastAsia="Times New Roman" w:hAnsi="Lato" w:cs="Calibri"/>
          <w:lang w:eastAsia="pl-PL"/>
        </w:rPr>
        <w:tab/>
        <w:t>za Zamawiającego</w:t>
      </w:r>
    </w:p>
    <w:p w14:paraId="0FC9E812" w14:textId="03248B72" w:rsidR="006B35BA" w:rsidRPr="000F29C4" w:rsidRDefault="006B35BA" w:rsidP="004E272C">
      <w:pPr>
        <w:numPr>
          <w:ilvl w:val="0"/>
          <w:numId w:val="13"/>
        </w:numPr>
        <w:spacing w:before="120" w:after="120" w:line="140" w:lineRule="atLeast"/>
        <w:rPr>
          <w:rFonts w:ascii="Lato" w:eastAsia="Times New Roman" w:hAnsi="Lato" w:cs="Calibri"/>
          <w:sz w:val="22"/>
          <w:szCs w:val="22"/>
          <w:lang w:eastAsia="pl-PL"/>
        </w:rPr>
      </w:pPr>
      <w:r w:rsidRPr="000F29C4">
        <w:rPr>
          <w:rFonts w:ascii="Lato" w:eastAsia="Times New Roman" w:hAnsi="Lato" w:cs="Calibri"/>
          <w:sz w:val="22"/>
          <w:szCs w:val="22"/>
          <w:lang w:eastAsia="pl-PL"/>
        </w:rPr>
        <w:t>_______________________________</w:t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ab/>
      </w:r>
      <w:r w:rsidRPr="000F29C4">
        <w:rPr>
          <w:rFonts w:ascii="Lato" w:eastAsia="Times New Roman" w:hAnsi="Lato" w:cs="Calibri"/>
          <w:sz w:val="22"/>
          <w:szCs w:val="22"/>
          <w:lang w:eastAsia="pl-PL"/>
        </w:rPr>
        <w:tab/>
        <w:t>za Wykonawcę</w:t>
      </w:r>
    </w:p>
    <w:sectPr w:rsidR="006B35BA" w:rsidRPr="000F29C4" w:rsidSect="006300A4">
      <w:footerReference w:type="default" r:id="rId8"/>
      <w:headerReference w:type="first" r:id="rId9"/>
      <w:footerReference w:type="first" r:id="rId10"/>
      <w:pgSz w:w="11900" w:h="16840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33CA6" w14:textId="77777777" w:rsidR="00C21B6A" w:rsidRDefault="00C21B6A">
      <w:r>
        <w:separator/>
      </w:r>
    </w:p>
  </w:endnote>
  <w:endnote w:type="continuationSeparator" w:id="0">
    <w:p w14:paraId="34D17937" w14:textId="77777777" w:rsidR="00C21B6A" w:rsidRDefault="00C21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0EE4" w14:textId="77777777" w:rsidR="00804E93" w:rsidRDefault="006611BE" w:rsidP="00804E93">
    <w:pPr>
      <w:pStyle w:val="Stopka"/>
      <w:jc w:val="right"/>
      <w:rPr>
        <w:rFonts w:ascii="Arial" w:hAnsi="Arial" w:cs="Arial"/>
        <w:color w:val="7F7F7F"/>
        <w:sz w:val="16"/>
        <w:szCs w:val="16"/>
      </w:rPr>
    </w:pPr>
    <w:r>
      <w:rPr>
        <w:rFonts w:ascii="Arial" w:hAnsi="Arial" w:cs="Arial"/>
        <w:color w:val="7F7F7F"/>
        <w:sz w:val="16"/>
        <w:szCs w:val="16"/>
      </w:rPr>
      <w:fldChar w:fldCharType="begin"/>
    </w:r>
    <w:r>
      <w:rPr>
        <w:rFonts w:ascii="Arial" w:hAnsi="Arial" w:cs="Arial"/>
        <w:color w:val="7F7F7F"/>
        <w:sz w:val="16"/>
        <w:szCs w:val="16"/>
      </w:rPr>
      <w:instrText xml:space="preserve"> PAGE   \* MERGEFORMAT </w:instrText>
    </w:r>
    <w:r>
      <w:rPr>
        <w:rFonts w:ascii="Arial" w:hAnsi="Arial" w:cs="Arial"/>
        <w:color w:val="7F7F7F"/>
        <w:sz w:val="16"/>
        <w:szCs w:val="16"/>
      </w:rPr>
      <w:fldChar w:fldCharType="separate"/>
    </w:r>
    <w:r w:rsidR="00946EA6">
      <w:rPr>
        <w:rFonts w:ascii="Arial" w:hAnsi="Arial" w:cs="Arial"/>
        <w:noProof/>
        <w:color w:val="7F7F7F"/>
        <w:sz w:val="16"/>
        <w:szCs w:val="16"/>
      </w:rPr>
      <w:t>2</w:t>
    </w:r>
    <w:r>
      <w:rPr>
        <w:rFonts w:ascii="Arial" w:hAnsi="Arial" w:cs="Arial"/>
        <w:color w:val="7F7F7F"/>
        <w:sz w:val="16"/>
        <w:szCs w:val="16"/>
      </w:rPr>
      <w:fldChar w:fldCharType="end"/>
    </w:r>
  </w:p>
  <w:p w14:paraId="70960C94" w14:textId="77777777" w:rsidR="006C13FF" w:rsidRPr="006C13FF" w:rsidRDefault="00C21B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8BB7" w14:textId="77777777" w:rsidR="003B094D" w:rsidRDefault="006611B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963905F" wp14:editId="0BA65AAA">
              <wp:simplePos x="0" y="0"/>
              <wp:positionH relativeFrom="column">
                <wp:posOffset>4358640</wp:posOffset>
              </wp:positionH>
              <wp:positionV relativeFrom="paragraph">
                <wp:posOffset>175895</wp:posOffset>
              </wp:positionV>
              <wp:extent cx="1522095" cy="307340"/>
              <wp:effectExtent l="0" t="4445" r="0" b="2540"/>
              <wp:wrapNone/>
              <wp:docPr id="3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209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723108" w14:textId="34A56500" w:rsidR="00DC13FB" w:rsidRPr="004912E3" w:rsidRDefault="00C21B6A" w:rsidP="00DC13FB">
                          <w:pPr>
                            <w:jc w:val="right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63905F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8" type="#_x0000_t202" style="position:absolute;margin-left:343.2pt;margin-top:13.85pt;width:119.85pt;height:24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" filled="f" stroked="f">
              <v:textbox inset="0,0,0,0">
                <w:txbxContent>
                  <w:p w14:paraId="5C723108" w14:textId="34A56500" w:rsidR="00DC13FB" w:rsidRPr="004912E3" w:rsidRDefault="009F4D83" w:rsidP="00DC13FB">
                    <w:pPr>
                      <w:jc w:val="right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7F0F08C" wp14:editId="4148D498">
              <wp:simplePos x="0" y="0"/>
              <wp:positionH relativeFrom="column">
                <wp:posOffset>-6985</wp:posOffset>
              </wp:positionH>
              <wp:positionV relativeFrom="paragraph">
                <wp:posOffset>175895</wp:posOffset>
              </wp:positionV>
              <wp:extent cx="4158615" cy="313690"/>
              <wp:effectExtent l="2540" t="4445" r="1270" b="0"/>
              <wp:wrapNone/>
              <wp:docPr id="2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8615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462D92" w14:textId="616B00CE" w:rsidR="00251360" w:rsidRPr="00237A2B" w:rsidRDefault="00C21B6A">
                          <w:pPr>
                            <w:rPr>
                              <w:rFonts w:ascii="Arial" w:hAnsi="Arial" w:cs="Arial"/>
                              <w:color w:val="919195"/>
                              <w:sz w:val="16"/>
                              <w:szCs w:val="12"/>
                            </w:rPr>
                          </w:pPr>
                        </w:p>
                        <w:p w14:paraId="184F1AA0" w14:textId="77777777" w:rsidR="00DC13FB" w:rsidRPr="002E228C" w:rsidRDefault="00C21B6A" w:rsidP="00DC13FB">
                          <w:pPr>
                            <w:rPr>
                              <w:rFonts w:ascii="Arial" w:hAnsi="Arial" w:cs="Arial"/>
                              <w:color w:val="919195"/>
                              <w:sz w:val="16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F0F08C" id="Text Box 43" o:spid="_x0000_s1029" type="#_x0000_t202" style="position:absolute;margin-left:-.55pt;margin-top:13.85pt;width:327.45pt;height:24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" filled="f" stroked="f">
              <v:textbox inset="0,0,0,0">
                <w:txbxContent>
                  <w:p w14:paraId="4D462D92" w14:textId="616B00CE" w:rsidR="00251360" w:rsidRPr="00237A2B" w:rsidRDefault="009F4D83">
                    <w:pPr>
                      <w:rPr>
                        <w:rFonts w:ascii="Arial" w:hAnsi="Arial" w:cs="Arial"/>
                        <w:color w:val="919195"/>
                        <w:sz w:val="16"/>
                        <w:szCs w:val="12"/>
                      </w:rPr>
                    </w:pPr>
                  </w:p>
                  <w:p w14:paraId="184F1AA0" w14:textId="77777777" w:rsidR="00DC13FB" w:rsidRPr="002E228C" w:rsidRDefault="009F4D83" w:rsidP="00DC13FB">
                    <w:pPr>
                      <w:rPr>
                        <w:rFonts w:ascii="Arial" w:hAnsi="Arial" w:cs="Arial"/>
                        <w:color w:val="919195"/>
                        <w:sz w:val="16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210ABBB" wp14:editId="7498D69C">
              <wp:simplePos x="0" y="0"/>
              <wp:positionH relativeFrom="column">
                <wp:posOffset>-6350</wp:posOffset>
              </wp:positionH>
              <wp:positionV relativeFrom="paragraph">
                <wp:posOffset>113665</wp:posOffset>
              </wp:positionV>
              <wp:extent cx="5906770" cy="0"/>
              <wp:effectExtent l="12700" t="18415" r="14605" b="10160"/>
              <wp:wrapNone/>
              <wp:docPr id="1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677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9CA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61782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2" o:spid="_x0000_s1026" type="#_x0000_t32" style="position:absolute;margin-left:-.5pt;margin-top:8.95pt;width:465.1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" strokecolor="#c9cacc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63248" w14:textId="77777777" w:rsidR="00C21B6A" w:rsidRDefault="00C21B6A">
      <w:r>
        <w:separator/>
      </w:r>
    </w:p>
  </w:footnote>
  <w:footnote w:type="continuationSeparator" w:id="0">
    <w:p w14:paraId="123D1CEB" w14:textId="77777777" w:rsidR="00C21B6A" w:rsidRDefault="00C21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F8D7" w14:textId="1B33F796" w:rsidR="003B094D" w:rsidRPr="00810AAE" w:rsidRDefault="00084329" w:rsidP="00035FA4">
    <w:pPr>
      <w:pStyle w:val="Nagwek"/>
      <w:jc w:val="right"/>
      <w:rPr>
        <w:rFonts w:ascii="Lato" w:hAnsi="Lato"/>
        <w:sz w:val="22"/>
        <w:szCs w:val="22"/>
      </w:rPr>
    </w:pPr>
    <w:r w:rsidRPr="00810AAE">
      <w:rPr>
        <w:rFonts w:ascii="Lato" w:hAnsi="Lato"/>
        <w:noProof/>
        <w:sz w:val="22"/>
        <w:szCs w:val="22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44AAB5" wp14:editId="6F559048">
              <wp:simplePos x="0" y="0"/>
              <wp:positionH relativeFrom="margin">
                <wp:posOffset>-17145</wp:posOffset>
              </wp:positionH>
              <wp:positionV relativeFrom="paragraph">
                <wp:posOffset>847725</wp:posOffset>
              </wp:positionV>
              <wp:extent cx="2895600" cy="409575"/>
              <wp:effectExtent l="0" t="0" r="0" b="952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5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6E08EC" w14:textId="77777777" w:rsidR="00DB4B6E" w:rsidRDefault="00C21B6A" w:rsidP="0067640A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</w:p>
                        <w:p w14:paraId="66590F16" w14:textId="77777777" w:rsidR="00DB4B6E" w:rsidRPr="009B765A" w:rsidRDefault="00C21B6A" w:rsidP="0067640A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44AAB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-1.35pt;margin-top:66.75pt;width:228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" filled="f" stroked="f">
              <v:textbox inset="0,0,0,0">
                <w:txbxContent>
                  <w:p w14:paraId="266E08EC" w14:textId="77777777" w:rsidR="00DB4B6E" w:rsidRDefault="009F4D83" w:rsidP="0067640A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</w:p>
                  <w:p w14:paraId="66590F16" w14:textId="77777777" w:rsidR="00DB4B6E" w:rsidRPr="009B765A" w:rsidRDefault="009F4D83" w:rsidP="0067640A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300A4" w:rsidRPr="00810AAE">
      <w:rPr>
        <w:rFonts w:ascii="Lato" w:hAnsi="Lato"/>
        <w:noProof/>
        <w:sz w:val="22"/>
        <w:szCs w:val="22"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8D12A4" wp14:editId="7F10FA69">
              <wp:simplePos x="0" y="0"/>
              <wp:positionH relativeFrom="column">
                <wp:posOffset>2333803</wp:posOffset>
              </wp:positionH>
              <wp:positionV relativeFrom="paragraph">
                <wp:posOffset>672236</wp:posOffset>
              </wp:positionV>
              <wp:extent cx="3638550" cy="508000"/>
              <wp:effectExtent l="0" t="0" r="0" b="635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8550" cy="5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7DE59" w14:textId="77777777" w:rsidR="003B094D" w:rsidRPr="00683818" w:rsidRDefault="00C21B6A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8D12A4" id="Text Box 7" o:spid="_x0000_s1027" type="#_x0000_t202" style="position:absolute;left:0;text-align:left;margin-left:183.75pt;margin-top:52.95pt;width:286.5pt;height: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" filled="f" stroked="f">
              <v:textbox inset="0,0,0,0">
                <w:txbxContent>
                  <w:p w14:paraId="2747DE59" w14:textId="77777777" w:rsidR="003B094D" w:rsidRPr="00683818" w:rsidRDefault="009F4D83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342F"/>
    <w:multiLevelType w:val="hybridMultilevel"/>
    <w:tmpl w:val="4FC0D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EE6C7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73D6"/>
    <w:multiLevelType w:val="hybridMultilevel"/>
    <w:tmpl w:val="551A4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22B19"/>
    <w:multiLevelType w:val="multilevel"/>
    <w:tmpl w:val="E79E37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1DF60F10"/>
    <w:multiLevelType w:val="hybridMultilevel"/>
    <w:tmpl w:val="2F6C89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F060C1"/>
    <w:multiLevelType w:val="hybridMultilevel"/>
    <w:tmpl w:val="1CEE3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841DD"/>
    <w:multiLevelType w:val="hybridMultilevel"/>
    <w:tmpl w:val="E230F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30994"/>
    <w:multiLevelType w:val="hybridMultilevel"/>
    <w:tmpl w:val="2F8C7EC0"/>
    <w:lvl w:ilvl="0" w:tplc="1EE6C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B432A"/>
    <w:multiLevelType w:val="hybridMultilevel"/>
    <w:tmpl w:val="B820301A"/>
    <w:lvl w:ilvl="0" w:tplc="C7D6F29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762703"/>
    <w:multiLevelType w:val="hybridMultilevel"/>
    <w:tmpl w:val="E320E588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390B08"/>
    <w:multiLevelType w:val="hybridMultilevel"/>
    <w:tmpl w:val="9D1CB730"/>
    <w:lvl w:ilvl="0" w:tplc="90E886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6F14E5"/>
    <w:multiLevelType w:val="multilevel"/>
    <w:tmpl w:val="A568F698"/>
    <w:lvl w:ilvl="0">
      <w:start w:val="1"/>
      <w:numFmt w:val="lowerLetter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66AF0F2E"/>
    <w:multiLevelType w:val="hybridMultilevel"/>
    <w:tmpl w:val="16C6EAF0"/>
    <w:lvl w:ilvl="0" w:tplc="1EE6C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5E3B2F"/>
    <w:multiLevelType w:val="hybridMultilevel"/>
    <w:tmpl w:val="1CD4575E"/>
    <w:lvl w:ilvl="0" w:tplc="EC9A50B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9149DC8">
      <w:start w:val="4"/>
      <w:numFmt w:val="decimal"/>
      <w:lvlText w:val="%2."/>
      <w:lvlJc w:val="left"/>
      <w:pPr>
        <w:tabs>
          <w:tab w:val="num" w:pos="1800"/>
        </w:tabs>
        <w:ind w:left="1723" w:hanging="283"/>
      </w:pPr>
      <w:rPr>
        <w:rFonts w:hint="default"/>
        <w:color w:val="auto"/>
      </w:rPr>
    </w:lvl>
    <w:lvl w:ilvl="2" w:tplc="26C255D2">
      <w:start w:val="1"/>
      <w:numFmt w:val="decimal"/>
      <w:lvlText w:val="%3."/>
      <w:lvlJc w:val="left"/>
      <w:pPr>
        <w:tabs>
          <w:tab w:val="num" w:pos="2700"/>
        </w:tabs>
        <w:ind w:left="2623" w:hanging="283"/>
      </w:pPr>
      <w:rPr>
        <w:rFonts w:hint="default"/>
        <w:color w:val="auto"/>
      </w:rPr>
    </w:lvl>
    <w:lvl w:ilvl="3" w:tplc="1EE6C78E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7"/>
  </w:num>
  <w:num w:numId="5">
    <w:abstractNumId w:val="12"/>
  </w:num>
  <w:num w:numId="6">
    <w:abstractNumId w:val="4"/>
  </w:num>
  <w:num w:numId="7">
    <w:abstractNumId w:val="8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  <w:num w:numId="12">
    <w:abstractNumId w:val="13"/>
  </w:num>
  <w:num w:numId="13">
    <w:abstractNumId w:val="14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99"/>
    <w:rsid w:val="00027814"/>
    <w:rsid w:val="00035FA4"/>
    <w:rsid w:val="00065674"/>
    <w:rsid w:val="00084329"/>
    <w:rsid w:val="00084412"/>
    <w:rsid w:val="00085EFC"/>
    <w:rsid w:val="000A6767"/>
    <w:rsid w:val="000C1042"/>
    <w:rsid w:val="000F29C4"/>
    <w:rsid w:val="00106E9E"/>
    <w:rsid w:val="001109D6"/>
    <w:rsid w:val="00120E6A"/>
    <w:rsid w:val="00130A76"/>
    <w:rsid w:val="00135982"/>
    <w:rsid w:val="001429E2"/>
    <w:rsid w:val="00196E6B"/>
    <w:rsid w:val="001C1EFC"/>
    <w:rsid w:val="001C41C2"/>
    <w:rsid w:val="002016CB"/>
    <w:rsid w:val="00241E05"/>
    <w:rsid w:val="002439BB"/>
    <w:rsid w:val="002564A4"/>
    <w:rsid w:val="002746A1"/>
    <w:rsid w:val="00280E03"/>
    <w:rsid w:val="00285DCD"/>
    <w:rsid w:val="002E2907"/>
    <w:rsid w:val="002E6299"/>
    <w:rsid w:val="00366CDD"/>
    <w:rsid w:val="00392C02"/>
    <w:rsid w:val="003D0EA3"/>
    <w:rsid w:val="003D25EA"/>
    <w:rsid w:val="003D5130"/>
    <w:rsid w:val="003D5744"/>
    <w:rsid w:val="00411509"/>
    <w:rsid w:val="00440639"/>
    <w:rsid w:val="00442861"/>
    <w:rsid w:val="00481503"/>
    <w:rsid w:val="004D6D48"/>
    <w:rsid w:val="004E272C"/>
    <w:rsid w:val="00512232"/>
    <w:rsid w:val="005267EA"/>
    <w:rsid w:val="00576380"/>
    <w:rsid w:val="005803F9"/>
    <w:rsid w:val="005B13A6"/>
    <w:rsid w:val="005D4CBD"/>
    <w:rsid w:val="006300A4"/>
    <w:rsid w:val="0065482F"/>
    <w:rsid w:val="006611BE"/>
    <w:rsid w:val="00663696"/>
    <w:rsid w:val="006719FF"/>
    <w:rsid w:val="00685681"/>
    <w:rsid w:val="006B35BA"/>
    <w:rsid w:val="006C6C90"/>
    <w:rsid w:val="00753352"/>
    <w:rsid w:val="00762CBE"/>
    <w:rsid w:val="0079222D"/>
    <w:rsid w:val="007D5BFF"/>
    <w:rsid w:val="007D67DB"/>
    <w:rsid w:val="007E72A4"/>
    <w:rsid w:val="0080576A"/>
    <w:rsid w:val="00806DAE"/>
    <w:rsid w:val="00810AAE"/>
    <w:rsid w:val="00833AFD"/>
    <w:rsid w:val="0086147B"/>
    <w:rsid w:val="00865B40"/>
    <w:rsid w:val="008663E8"/>
    <w:rsid w:val="00867A54"/>
    <w:rsid w:val="008C02E2"/>
    <w:rsid w:val="008C3D53"/>
    <w:rsid w:val="008E489A"/>
    <w:rsid w:val="00946EA6"/>
    <w:rsid w:val="00970BE1"/>
    <w:rsid w:val="009A338D"/>
    <w:rsid w:val="009A37D3"/>
    <w:rsid w:val="009B403A"/>
    <w:rsid w:val="009B6557"/>
    <w:rsid w:val="009E0906"/>
    <w:rsid w:val="009F4D83"/>
    <w:rsid w:val="009F797B"/>
    <w:rsid w:val="00A165D9"/>
    <w:rsid w:val="00AA5042"/>
    <w:rsid w:val="00AA7E8D"/>
    <w:rsid w:val="00AD24BA"/>
    <w:rsid w:val="00AF294A"/>
    <w:rsid w:val="00B22F1D"/>
    <w:rsid w:val="00B41872"/>
    <w:rsid w:val="00B52FD0"/>
    <w:rsid w:val="00B64A18"/>
    <w:rsid w:val="00B64B39"/>
    <w:rsid w:val="00B940AF"/>
    <w:rsid w:val="00B948FD"/>
    <w:rsid w:val="00B97B01"/>
    <w:rsid w:val="00BA091E"/>
    <w:rsid w:val="00BB2799"/>
    <w:rsid w:val="00BC3001"/>
    <w:rsid w:val="00BF298C"/>
    <w:rsid w:val="00BF4D26"/>
    <w:rsid w:val="00C06AA0"/>
    <w:rsid w:val="00C17CFA"/>
    <w:rsid w:val="00C2119C"/>
    <w:rsid w:val="00C21B6A"/>
    <w:rsid w:val="00C506B2"/>
    <w:rsid w:val="00C61714"/>
    <w:rsid w:val="00C76C4C"/>
    <w:rsid w:val="00CA2B5A"/>
    <w:rsid w:val="00CC0C6C"/>
    <w:rsid w:val="00CC2C95"/>
    <w:rsid w:val="00CC3720"/>
    <w:rsid w:val="00CE6B65"/>
    <w:rsid w:val="00D50587"/>
    <w:rsid w:val="00D60A81"/>
    <w:rsid w:val="00D7237A"/>
    <w:rsid w:val="00D76D66"/>
    <w:rsid w:val="00D81321"/>
    <w:rsid w:val="00DC213E"/>
    <w:rsid w:val="00DF6FBD"/>
    <w:rsid w:val="00E00BCD"/>
    <w:rsid w:val="00E40686"/>
    <w:rsid w:val="00E41621"/>
    <w:rsid w:val="00E92ED7"/>
    <w:rsid w:val="00E940EC"/>
    <w:rsid w:val="00EB6530"/>
    <w:rsid w:val="00EF0612"/>
    <w:rsid w:val="00F13C5C"/>
    <w:rsid w:val="00F46A02"/>
    <w:rsid w:val="00F57B0B"/>
    <w:rsid w:val="00FA1E4A"/>
    <w:rsid w:val="00FC6908"/>
    <w:rsid w:val="00FF4D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0EC79A"/>
  <w15:docId w15:val="{C2B18DEC-D208-4440-83ED-C9093177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F3BA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F574F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2E6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753352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05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058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058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05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058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oje%20dokumenty\Szablony\ok\Serwer\pismo_zew_symbol_mf_p16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12248-EFC5-483A-9DEB-40AF4300E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pismo_zew_symbol_mf_p16</Template>
  <TotalTime>0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Plan B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</dc:creator>
  <cp:lastModifiedBy>Zaremba Ewelina</cp:lastModifiedBy>
  <cp:revision>2</cp:revision>
  <dcterms:created xsi:type="dcterms:W3CDTF">2025-01-21T12:15:00Z</dcterms:created>
  <dcterms:modified xsi:type="dcterms:W3CDTF">2025-01-21T12:15:00Z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UxC4dwLulzfINJ8nQH+xvX5LNGipWa4BRSZhPgxsCvm/cfCc0bd4mZmXyTtrfinpAckW5gPk9sINrnkvxh2lcw==</vt:lpwstr>
  </property>
  <property fmtid="{D5CDD505-2E9C-101B-9397-08002B2CF9AE}" pid="4" name="MFClassificationDate">
    <vt:lpwstr>2023-03-24T16:23:19.6896448+01:00</vt:lpwstr>
  </property>
  <property fmtid="{D5CDD505-2E9C-101B-9397-08002B2CF9AE}" pid="5" name="MFClassifiedBySID">
    <vt:lpwstr>UxC4dwLulzfINJ8nQH+xvX5LNGipWa4BRSZhPgxsCvm42mrIC/DSDv0ggS+FjUN/2v1BBotkLlY5aAiEhoi6uX/oy4EuWDq63IxkiqV3eIG1FTmpy+WyM1jvBm2VD6iJ</vt:lpwstr>
  </property>
  <property fmtid="{D5CDD505-2E9C-101B-9397-08002B2CF9AE}" pid="6" name="MFGRNItemId">
    <vt:lpwstr>GRN-683bcae8-7492-48a8-8880-f0075bd9e3f4</vt:lpwstr>
  </property>
  <property fmtid="{D5CDD505-2E9C-101B-9397-08002B2CF9AE}" pid="7" name="MFHash">
    <vt:lpwstr>MOexLkDBfkHG9/17k22pI0Z70X3qVbWu+Wl6sEpvKRY=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