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1A8AC" w14:textId="77777777" w:rsidR="0020715F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HŚ.9020.2.5.2026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65D0AADE" w14:textId="77777777" w:rsidR="0020715F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$data_podpisu</w:t>
      </w:r>
      <w:bookmarkEnd w:id="2"/>
      <w:r w:rsidRPr="00F01236">
        <w:rPr>
          <w:rFonts w:eastAsiaTheme="majorEastAsia" w:cstheme="majorBidi"/>
        </w:rPr>
        <w:t xml:space="preserve"> r.</w:t>
      </w:r>
    </w:p>
    <w:p w14:paraId="4A2870AC" w14:textId="77777777" w:rsidR="00C8339A" w:rsidRPr="00C8339A" w:rsidRDefault="00C8339A" w:rsidP="00C8339A">
      <w:pPr>
        <w:spacing w:before="0" w:after="0"/>
        <w:rPr>
          <w:rFonts w:eastAsiaTheme="majorEastAsia" w:cstheme="majorBidi"/>
          <w:b/>
        </w:rPr>
      </w:pPr>
      <w:bookmarkStart w:id="3" w:name="_Hlk215831872"/>
      <w:r w:rsidRPr="00C8339A">
        <w:rPr>
          <w:rFonts w:eastAsiaTheme="majorEastAsia" w:cstheme="majorBidi"/>
          <w:b/>
        </w:rPr>
        <w:t>KOMUNIKAT</w:t>
      </w:r>
    </w:p>
    <w:p w14:paraId="0C774BFB" w14:textId="77777777" w:rsidR="00C8339A" w:rsidRPr="00C8339A" w:rsidRDefault="00C8339A" w:rsidP="00C8339A">
      <w:pPr>
        <w:spacing w:before="0" w:after="0"/>
        <w:rPr>
          <w:rFonts w:eastAsiaTheme="majorEastAsia" w:cstheme="majorBidi"/>
          <w:b/>
        </w:rPr>
      </w:pPr>
    </w:p>
    <w:p w14:paraId="57AA9953" w14:textId="77777777" w:rsidR="00C8339A" w:rsidRPr="00C8339A" w:rsidRDefault="00C8339A" w:rsidP="00C8339A">
      <w:pPr>
        <w:spacing w:before="0" w:after="0"/>
        <w:rPr>
          <w:rFonts w:eastAsiaTheme="majorEastAsia" w:cstheme="majorBidi"/>
          <w:b/>
        </w:rPr>
      </w:pPr>
      <w:r w:rsidRPr="00C8339A">
        <w:rPr>
          <w:rFonts w:eastAsiaTheme="majorEastAsia" w:cstheme="majorBidi"/>
          <w:b/>
        </w:rPr>
        <w:t>Państwowego Powiatowego Inspektora Sanitarnego w Skierniewicach</w:t>
      </w:r>
    </w:p>
    <w:p w14:paraId="46C8E762" w14:textId="60D26972" w:rsidR="00C8339A" w:rsidRPr="00C8339A" w:rsidRDefault="00C8339A" w:rsidP="00C8339A">
      <w:pPr>
        <w:spacing w:before="0" w:after="0"/>
        <w:rPr>
          <w:rFonts w:eastAsiaTheme="majorEastAsia" w:cstheme="majorBidi"/>
          <w:b/>
        </w:rPr>
      </w:pPr>
      <w:r w:rsidRPr="00C8339A">
        <w:rPr>
          <w:rFonts w:eastAsiaTheme="majorEastAsia" w:cstheme="majorBidi"/>
          <w:b/>
        </w:rPr>
        <w:t>z dnia 1</w:t>
      </w:r>
      <w:r w:rsidR="00595B1F">
        <w:rPr>
          <w:rFonts w:eastAsiaTheme="majorEastAsia" w:cstheme="majorBidi"/>
          <w:b/>
        </w:rPr>
        <w:t>3</w:t>
      </w:r>
      <w:r w:rsidRPr="00C8339A">
        <w:rPr>
          <w:rFonts w:eastAsiaTheme="majorEastAsia" w:cstheme="majorBidi"/>
          <w:b/>
        </w:rPr>
        <w:t>.04.2026 r.</w:t>
      </w:r>
    </w:p>
    <w:p w14:paraId="24617976" w14:textId="77777777" w:rsidR="00C8339A" w:rsidRPr="00C8339A" w:rsidRDefault="00C8339A" w:rsidP="00C8339A">
      <w:pPr>
        <w:spacing w:before="0" w:after="0"/>
        <w:rPr>
          <w:rFonts w:eastAsiaTheme="majorEastAsia" w:cstheme="majorBidi"/>
          <w:b/>
        </w:rPr>
      </w:pPr>
      <w:r w:rsidRPr="00C8339A">
        <w:rPr>
          <w:rFonts w:eastAsiaTheme="majorEastAsia" w:cstheme="majorBidi"/>
          <w:b/>
        </w:rPr>
        <w:t>skierowany do konsumentów wody z wodociągu Płyćwia</w:t>
      </w:r>
    </w:p>
    <w:p w14:paraId="4A7D7C0F" w14:textId="77777777" w:rsidR="00C8339A" w:rsidRPr="00C8339A" w:rsidRDefault="00C8339A" w:rsidP="00C8339A">
      <w:pPr>
        <w:spacing w:before="0" w:after="0"/>
        <w:rPr>
          <w:rFonts w:eastAsiaTheme="majorEastAsia" w:cstheme="majorBidi"/>
          <w:b/>
        </w:rPr>
      </w:pPr>
    </w:p>
    <w:p w14:paraId="4B0D1D45" w14:textId="5C73F1DD" w:rsidR="00C8339A" w:rsidRPr="00C8339A" w:rsidRDefault="00C8339A" w:rsidP="00C8339A">
      <w:pPr>
        <w:spacing w:before="0" w:after="0"/>
        <w:rPr>
          <w:rFonts w:eastAsiaTheme="majorEastAsia" w:cstheme="majorBidi"/>
        </w:rPr>
      </w:pPr>
      <w:r w:rsidRPr="00C8339A">
        <w:rPr>
          <w:rFonts w:eastAsiaTheme="majorEastAsia" w:cstheme="majorBidi"/>
        </w:rPr>
        <w:t>Państwowy Powiatowy Inspektor Sanitarny w Skierniewicach informuje, że Gmina Godzianów odpowiedzialna za jakość wody wodociągu Płyćwia wykonała obowiązek określony w decyzji z dnia 30.01.2026 r., znak: HŚ.9020.2.5.2026.AK i doprowadziła jakość wody do zgodnej z wymaganiami określonymi w rozporządzeniu Ministra Zdrowia z</w:t>
      </w:r>
      <w:r w:rsidR="00006A5A">
        <w:rPr>
          <w:rFonts w:eastAsiaTheme="majorEastAsia" w:cstheme="majorBidi"/>
        </w:rPr>
        <w:t> </w:t>
      </w:r>
      <w:r w:rsidRPr="00C8339A">
        <w:rPr>
          <w:rFonts w:eastAsiaTheme="majorEastAsia" w:cstheme="majorBidi"/>
        </w:rPr>
        <w:t>dnia 07 grudnia 2017 r. w sprawie jakości wody przeznaczonej do spożycia przez ludzi (Dz. U.</w:t>
      </w:r>
      <w:r w:rsidR="00006A5A">
        <w:rPr>
          <w:rFonts w:eastAsiaTheme="majorEastAsia" w:cstheme="majorBidi"/>
        </w:rPr>
        <w:t xml:space="preserve"> z</w:t>
      </w:r>
      <w:r w:rsidRPr="00C8339A">
        <w:rPr>
          <w:rFonts w:eastAsiaTheme="majorEastAsia" w:cstheme="majorBidi"/>
        </w:rPr>
        <w:t xml:space="preserve"> 2017</w:t>
      </w:r>
      <w:r w:rsidR="00006A5A">
        <w:rPr>
          <w:rFonts w:eastAsiaTheme="majorEastAsia" w:cstheme="majorBidi"/>
        </w:rPr>
        <w:t xml:space="preserve"> r.</w:t>
      </w:r>
      <w:r w:rsidRPr="00C8339A">
        <w:rPr>
          <w:rFonts w:eastAsiaTheme="majorEastAsia" w:cstheme="majorBidi"/>
        </w:rPr>
        <w:t xml:space="preserve"> poz. 2294).</w:t>
      </w:r>
    </w:p>
    <w:p w14:paraId="5128C764" w14:textId="77777777" w:rsidR="00C8339A" w:rsidRPr="00C8339A" w:rsidRDefault="00C8339A" w:rsidP="00C8339A">
      <w:pPr>
        <w:spacing w:before="0" w:after="0"/>
        <w:rPr>
          <w:rFonts w:eastAsiaTheme="majorEastAsia" w:cstheme="majorBidi"/>
        </w:rPr>
      </w:pPr>
    </w:p>
    <w:p w14:paraId="247633AD" w14:textId="77777777" w:rsidR="00C8339A" w:rsidRPr="00C8339A" w:rsidRDefault="00C8339A" w:rsidP="00C8339A">
      <w:pPr>
        <w:spacing w:before="0" w:after="0"/>
        <w:rPr>
          <w:rFonts w:eastAsiaTheme="majorEastAsia" w:cstheme="majorBidi"/>
        </w:rPr>
      </w:pPr>
      <w:r w:rsidRPr="00C8339A">
        <w:rPr>
          <w:rFonts w:eastAsiaTheme="majorEastAsia" w:cstheme="majorBidi"/>
        </w:rPr>
        <w:t>W próbkach wody pobranych do badań w stałych punktach monitoringowych wodociągu publicznego Płyćwia nie stwierdzono przekroczeń parametrów mikrobiologicznych.</w:t>
      </w:r>
    </w:p>
    <w:p w14:paraId="65A94059" w14:textId="77777777" w:rsidR="00C8339A" w:rsidRPr="00C8339A" w:rsidRDefault="00C8339A" w:rsidP="00C8339A">
      <w:pPr>
        <w:spacing w:before="0" w:after="0"/>
        <w:rPr>
          <w:rFonts w:eastAsiaTheme="majorEastAsia" w:cstheme="majorBidi"/>
        </w:rPr>
      </w:pPr>
    </w:p>
    <w:p w14:paraId="291681A2" w14:textId="77777777" w:rsidR="00C8339A" w:rsidRPr="00C8339A" w:rsidRDefault="00C8339A" w:rsidP="00C8339A">
      <w:pPr>
        <w:spacing w:before="0" w:after="0"/>
        <w:rPr>
          <w:rFonts w:eastAsiaTheme="majorEastAsia" w:cstheme="majorBidi"/>
          <w:b/>
          <w:bCs/>
        </w:rPr>
      </w:pPr>
      <w:r w:rsidRPr="00C8339A">
        <w:rPr>
          <w:rFonts w:eastAsiaTheme="majorEastAsia" w:cstheme="majorBidi"/>
          <w:b/>
          <w:bCs/>
        </w:rPr>
        <w:t>Woda z wodociągu publicznego w Płyćwi nadaje się do spożycia.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B8650A" w14:paraId="527F0D9F" w14:textId="77777777" w:rsidTr="00A30B7B">
        <w:tc>
          <w:tcPr>
            <w:tcW w:w="4111" w:type="dxa"/>
            <w:vAlign w:val="bottom"/>
            <w:hideMark/>
          </w:tcPr>
          <w:p w14:paraId="049490AE" w14:textId="77777777" w:rsidR="0020715F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bookmarkEnd w:id="3"/>
            <w:r w:rsidRPr="00F01236">
              <w:rPr>
                <w:rFonts w:eastAsiaTheme="majorEastAsia" w:cstheme="majorBidi"/>
              </w:rPr>
              <w:t>$imie_nazwisko_podpisujacego</w:t>
            </w:r>
            <w:bookmarkEnd w:id="4"/>
          </w:p>
        </w:tc>
      </w:tr>
      <w:tr w:rsidR="00B8650A" w14:paraId="2D65404B" w14:textId="77777777" w:rsidTr="00A30B7B">
        <w:tc>
          <w:tcPr>
            <w:tcW w:w="4111" w:type="dxa"/>
            <w:hideMark/>
          </w:tcPr>
          <w:p w14:paraId="6F3A5F41" w14:textId="77777777" w:rsidR="0020715F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5"/>
          </w:p>
        </w:tc>
      </w:tr>
      <w:tr w:rsidR="00B8650A" w14:paraId="2830D8BD" w14:textId="77777777" w:rsidTr="00A30B7B">
        <w:tc>
          <w:tcPr>
            <w:tcW w:w="4111" w:type="dxa"/>
            <w:hideMark/>
          </w:tcPr>
          <w:p w14:paraId="20604481" w14:textId="77777777" w:rsidR="0020715F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74F79643" w14:textId="77777777" w:rsidR="0020715F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594C6CBE" w14:textId="77777777" w:rsidR="0020715F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63F49E25" w14:textId="77777777" w:rsidR="0020715F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20715F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2D546" w14:textId="77777777" w:rsidR="00DA6163" w:rsidRDefault="00DA6163">
      <w:pPr>
        <w:spacing w:before="0" w:after="0" w:line="240" w:lineRule="auto"/>
      </w:pPr>
      <w:r>
        <w:separator/>
      </w:r>
    </w:p>
  </w:endnote>
  <w:endnote w:type="continuationSeparator" w:id="0">
    <w:p w14:paraId="3DA20D27" w14:textId="77777777" w:rsidR="00DA6163" w:rsidRDefault="00DA616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78AFE45-3BAD-46D6-B938-396C7F0AF5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560AC29A-4CE4-40A4-85FF-08983519568D}"/>
    <w:embedBold r:id="rId3" w:fontKey="{D75D25B5-9D11-45E6-A2CF-C401A55A55C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4A304E59-0F5B-4979-A62B-9B76ABD6A4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97E3" w14:textId="77777777" w:rsidR="0020715F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871CA" w14:textId="77777777" w:rsidR="0020715F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397CCEA2" wp14:editId="040FDE7E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6FD73FBE" wp14:editId="2FB5502A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D123B6" wp14:editId="4753EFC2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21BBDE" w14:textId="77777777" w:rsidR="0020715F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7B311E0B" w14:textId="77777777" w:rsidR="0020715F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265A8981" w14:textId="77777777" w:rsidR="0020715F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7A59D6ED" w14:textId="77777777" w:rsidR="0020715F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639743B9" w14:textId="77777777" w:rsidR="0020715F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58C0" w14:textId="77777777" w:rsidR="00DA6163" w:rsidRDefault="00DA6163">
      <w:pPr>
        <w:spacing w:before="0" w:after="0" w:line="240" w:lineRule="auto"/>
      </w:pPr>
      <w:r>
        <w:separator/>
      </w:r>
    </w:p>
  </w:footnote>
  <w:footnote w:type="continuationSeparator" w:id="0">
    <w:p w14:paraId="12ABDA77" w14:textId="77777777" w:rsidR="00DA6163" w:rsidRDefault="00DA616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8848" w14:textId="77777777" w:rsidR="0020715F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185171A" wp14:editId="59D41D8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B9208C6" w14:textId="77777777" w:rsidR="0020715F" w:rsidRPr="00D50D18" w:rsidRDefault="0020715F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B77E0F62">
      <w:start w:val="1"/>
      <w:numFmt w:val="decimal"/>
      <w:lvlText w:val="%1."/>
      <w:lvlJc w:val="left"/>
      <w:pPr>
        <w:ind w:left="1070" w:hanging="710"/>
      </w:pPr>
    </w:lvl>
    <w:lvl w:ilvl="1" w:tplc="A682464E">
      <w:start w:val="1"/>
      <w:numFmt w:val="lowerLetter"/>
      <w:lvlText w:val="%2."/>
      <w:lvlJc w:val="left"/>
      <w:pPr>
        <w:ind w:left="1440" w:hanging="360"/>
      </w:pPr>
    </w:lvl>
    <w:lvl w:ilvl="2" w:tplc="8A6E0C20">
      <w:start w:val="1"/>
      <w:numFmt w:val="lowerRoman"/>
      <w:lvlText w:val="%3."/>
      <w:lvlJc w:val="right"/>
      <w:pPr>
        <w:ind w:left="2160" w:hanging="180"/>
      </w:pPr>
    </w:lvl>
    <w:lvl w:ilvl="3" w:tplc="8D84AD9A">
      <w:start w:val="1"/>
      <w:numFmt w:val="decimal"/>
      <w:lvlText w:val="%4."/>
      <w:lvlJc w:val="left"/>
      <w:pPr>
        <w:ind w:left="2880" w:hanging="360"/>
      </w:pPr>
    </w:lvl>
    <w:lvl w:ilvl="4" w:tplc="8F08C9C2">
      <w:start w:val="1"/>
      <w:numFmt w:val="lowerLetter"/>
      <w:lvlText w:val="%5."/>
      <w:lvlJc w:val="left"/>
      <w:pPr>
        <w:ind w:left="3600" w:hanging="360"/>
      </w:pPr>
    </w:lvl>
    <w:lvl w:ilvl="5" w:tplc="C5609448">
      <w:start w:val="1"/>
      <w:numFmt w:val="lowerRoman"/>
      <w:lvlText w:val="%6."/>
      <w:lvlJc w:val="right"/>
      <w:pPr>
        <w:ind w:left="4320" w:hanging="180"/>
      </w:pPr>
    </w:lvl>
    <w:lvl w:ilvl="6" w:tplc="F8BE5246">
      <w:start w:val="1"/>
      <w:numFmt w:val="decimal"/>
      <w:lvlText w:val="%7."/>
      <w:lvlJc w:val="left"/>
      <w:pPr>
        <w:ind w:left="5040" w:hanging="360"/>
      </w:pPr>
    </w:lvl>
    <w:lvl w:ilvl="7" w:tplc="C05ACB94">
      <w:start w:val="1"/>
      <w:numFmt w:val="lowerLetter"/>
      <w:lvlText w:val="%8."/>
      <w:lvlJc w:val="left"/>
      <w:pPr>
        <w:ind w:left="5760" w:hanging="360"/>
      </w:pPr>
    </w:lvl>
    <w:lvl w:ilvl="8" w:tplc="9064C0D0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2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0A"/>
    <w:rsid w:val="00006A5A"/>
    <w:rsid w:val="000446C2"/>
    <w:rsid w:val="00054BFD"/>
    <w:rsid w:val="0020715F"/>
    <w:rsid w:val="002D0630"/>
    <w:rsid w:val="003A4FA3"/>
    <w:rsid w:val="00595B1F"/>
    <w:rsid w:val="00A91D08"/>
    <w:rsid w:val="00B8650A"/>
    <w:rsid w:val="00C8339A"/>
    <w:rsid w:val="00DA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706F9"/>
  <w15:docId w15:val="{49C55EB5-0570-479A-9744-D7BC460B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42</TotalTime>
  <Pages>1</Pages>
  <Words>122</Words>
  <Characters>849</Characters>
  <Application>Microsoft Office Word</Application>
  <DocSecurity>0</DocSecurity>
  <Lines>25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27</cp:revision>
  <dcterms:created xsi:type="dcterms:W3CDTF">2025-09-11T12:27:00Z</dcterms:created>
  <dcterms:modified xsi:type="dcterms:W3CDTF">2026-04-13T05:42:00Z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