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4B49" w14:textId="3E14ECE3" w:rsidR="00AF0CB8" w:rsidRPr="00D04D08" w:rsidRDefault="00AF0CB8" w:rsidP="706EA278">
      <w:pPr>
        <w:rPr>
          <w:rFonts w:cs="Calibri"/>
          <w:i/>
          <w:iCs/>
          <w:sz w:val="24"/>
          <w:szCs w:val="24"/>
        </w:rPr>
      </w:pPr>
      <w:r w:rsidRPr="706EA278">
        <w:rPr>
          <w:rFonts w:cs="Calibri"/>
          <w:i/>
          <w:iCs/>
          <w:sz w:val="24"/>
          <w:szCs w:val="24"/>
        </w:rPr>
        <w:t>Załącznik nr 3 – Wzór Wniosku o dopuszczenie do udziału we Wstępnych Konsultacjach Rynkowych</w:t>
      </w:r>
    </w:p>
    <w:p w14:paraId="3217C093" w14:textId="77777777" w:rsidR="00AF0CB8" w:rsidRPr="00D04D08" w:rsidRDefault="00AF0CB8" w:rsidP="00AF0CB8">
      <w:pPr>
        <w:jc w:val="center"/>
        <w:rPr>
          <w:rFonts w:cs="Calibri"/>
          <w:b/>
          <w:bCs/>
          <w:sz w:val="24"/>
          <w:szCs w:val="24"/>
        </w:rPr>
      </w:pPr>
    </w:p>
    <w:p w14:paraId="49CEBACB" w14:textId="38EE8958" w:rsidR="00AF0CB8" w:rsidRPr="00D04D08" w:rsidRDefault="00AF0CB8" w:rsidP="00AF0CB8">
      <w:pPr>
        <w:jc w:val="center"/>
        <w:rPr>
          <w:rFonts w:cs="Calibri"/>
          <w:b/>
          <w:bCs/>
          <w:sz w:val="24"/>
          <w:szCs w:val="24"/>
        </w:rPr>
      </w:pPr>
      <w:r w:rsidRPr="00D04D08">
        <w:rPr>
          <w:rFonts w:cs="Calibri"/>
          <w:b/>
          <w:bCs/>
          <w:sz w:val="24"/>
          <w:szCs w:val="24"/>
        </w:rPr>
        <w:t>WNIOSEK O DOPUSZCZENIE DO UDZIAŁU WE WSTĘPNYCH KONSULTACJACH RYNKOWYCH</w:t>
      </w:r>
    </w:p>
    <w:p w14:paraId="1AE0C7A1" w14:textId="153E1E6B" w:rsidR="00AF0CB8" w:rsidRPr="00B37F5B" w:rsidRDefault="00AF0CB8" w:rsidP="489D0AE2">
      <w:pPr>
        <w:jc w:val="center"/>
        <w:rPr>
          <w:rFonts w:cs="Calibri"/>
          <w:b/>
          <w:bCs/>
          <w:color w:val="auto"/>
          <w:sz w:val="24"/>
          <w:szCs w:val="24"/>
        </w:rPr>
      </w:pPr>
      <w:r w:rsidRPr="00B37F5B">
        <w:rPr>
          <w:rFonts w:cs="Calibri"/>
          <w:b/>
          <w:bCs/>
          <w:color w:val="auto"/>
          <w:sz w:val="24"/>
          <w:szCs w:val="24"/>
        </w:rPr>
        <w:t>Nr sprawy:</w:t>
      </w:r>
      <w:r w:rsidR="2E344B1B" w:rsidRPr="00B37F5B">
        <w:rPr>
          <w:rFonts w:cs="Calibri"/>
          <w:b/>
          <w:bCs/>
          <w:color w:val="auto"/>
          <w:sz w:val="24"/>
          <w:szCs w:val="24"/>
        </w:rPr>
        <w:t xml:space="preserve"> </w:t>
      </w:r>
      <w:r w:rsidR="00B37F5B" w:rsidRPr="00B37F5B">
        <w:rPr>
          <w:rFonts w:cs="Calibri"/>
          <w:b/>
          <w:bCs/>
          <w:color w:val="auto"/>
          <w:sz w:val="24"/>
          <w:szCs w:val="24"/>
        </w:rPr>
        <w:t>12/26/KR</w:t>
      </w:r>
    </w:p>
    <w:p w14:paraId="146F3FDE" w14:textId="77777777" w:rsidR="00023A2E" w:rsidRPr="00D04D08" w:rsidRDefault="00023A2E" w:rsidP="00023A2E">
      <w:pPr>
        <w:jc w:val="center"/>
        <w:rPr>
          <w:rFonts w:cs="Calibri"/>
          <w:sz w:val="24"/>
          <w:szCs w:val="24"/>
        </w:rPr>
      </w:pPr>
    </w:p>
    <w:p w14:paraId="3C5722B6" w14:textId="5672FD60" w:rsidR="00AF0CB8" w:rsidRPr="00D04D08" w:rsidRDefault="00AF0CB8" w:rsidP="00023A2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75DB74EF" w14:textId="739C22DE" w:rsidR="00AF0CB8" w:rsidRPr="00D04D08" w:rsidRDefault="00AF0CB8" w:rsidP="00023A2E">
      <w:pPr>
        <w:jc w:val="center"/>
        <w:rPr>
          <w:rFonts w:cs="Calibri"/>
          <w:sz w:val="24"/>
          <w:szCs w:val="24"/>
        </w:rPr>
      </w:pPr>
      <w:r w:rsidRPr="5A096040">
        <w:rPr>
          <w:rFonts w:cs="Calibri"/>
          <w:i/>
          <w:iCs/>
          <w:sz w:val="24"/>
          <w:szCs w:val="24"/>
        </w:rPr>
        <w:t xml:space="preserve">(Pełna nazwa </w:t>
      </w:r>
      <w:r w:rsidR="00CC0AE3" w:rsidRPr="5A096040">
        <w:rPr>
          <w:rFonts w:cs="Calibri"/>
          <w:i/>
          <w:iCs/>
          <w:sz w:val="24"/>
          <w:szCs w:val="24"/>
        </w:rPr>
        <w:t>p</w:t>
      </w:r>
      <w:r w:rsidRPr="5A096040">
        <w:rPr>
          <w:rFonts w:cs="Calibri"/>
          <w:i/>
          <w:iCs/>
          <w:sz w:val="24"/>
          <w:szCs w:val="24"/>
        </w:rPr>
        <w:t>odmiotu zainteresowanego udziałem we Wstępnych Konsultacjach Rynkowych)</w:t>
      </w:r>
    </w:p>
    <w:p w14:paraId="7C78A065" w14:textId="77777777" w:rsidR="00023A2E" w:rsidRPr="00D04D08" w:rsidRDefault="00023A2E" w:rsidP="00AF0CB8">
      <w:pPr>
        <w:rPr>
          <w:rFonts w:cs="Calibri"/>
          <w:sz w:val="24"/>
          <w:szCs w:val="24"/>
        </w:rPr>
      </w:pPr>
    </w:p>
    <w:p w14:paraId="7F21E656" w14:textId="0AF1E205" w:rsidR="00AF0CB8" w:rsidRPr="00D04D08" w:rsidRDefault="00AF0CB8" w:rsidP="00BC1C1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528E78A3" w14:textId="32E7C52D" w:rsidR="00AF0CB8" w:rsidRPr="00D04D08" w:rsidRDefault="00AF0CB8" w:rsidP="00FD6EEF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 xml:space="preserve">(adres, dane identyfikacyjne </w:t>
      </w:r>
      <w:r w:rsidR="00FD6EEF">
        <w:rPr>
          <w:rFonts w:cs="Calibri"/>
          <w:i/>
          <w:iCs/>
          <w:sz w:val="24"/>
          <w:szCs w:val="24"/>
        </w:rPr>
        <w:t>p</w:t>
      </w:r>
      <w:r w:rsidRPr="00D04D08">
        <w:rPr>
          <w:rFonts w:cs="Calibri"/>
          <w:i/>
          <w:iCs/>
          <w:sz w:val="24"/>
          <w:szCs w:val="24"/>
        </w:rPr>
        <w:t>odmiotu</w:t>
      </w:r>
      <w:r w:rsidR="0097507F">
        <w:rPr>
          <w:rFonts w:cs="Calibri"/>
          <w:i/>
          <w:iCs/>
          <w:sz w:val="24"/>
          <w:szCs w:val="24"/>
        </w:rPr>
        <w:t>, NIP</w:t>
      </w:r>
      <w:r w:rsidR="005D20E6">
        <w:rPr>
          <w:rFonts w:cs="Calibri"/>
          <w:i/>
          <w:iCs/>
          <w:sz w:val="24"/>
          <w:szCs w:val="24"/>
        </w:rPr>
        <w:t>/REGON</w:t>
      </w:r>
      <w:r w:rsidRPr="00D04D08">
        <w:rPr>
          <w:rFonts w:cs="Calibri"/>
          <w:i/>
          <w:iCs/>
          <w:sz w:val="24"/>
          <w:szCs w:val="24"/>
        </w:rPr>
        <w:t>)</w:t>
      </w:r>
    </w:p>
    <w:p w14:paraId="4AE455F4" w14:textId="77777777" w:rsidR="00023A2E" w:rsidRPr="00D04D08" w:rsidRDefault="00023A2E" w:rsidP="00BC1C1E">
      <w:pPr>
        <w:jc w:val="center"/>
        <w:rPr>
          <w:rFonts w:cs="Calibri"/>
          <w:sz w:val="24"/>
          <w:szCs w:val="24"/>
        </w:rPr>
      </w:pPr>
    </w:p>
    <w:p w14:paraId="2400BE77" w14:textId="34C259A4" w:rsidR="00023A2E" w:rsidRPr="00D04D08" w:rsidRDefault="00AF0CB8" w:rsidP="00BC1C1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09E55EC2" w14:textId="0BB3EE5C" w:rsidR="00AF0CB8" w:rsidRPr="00D04D08" w:rsidRDefault="00AF0CB8" w:rsidP="00FD6EEF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>(e-mail</w:t>
      </w:r>
      <w:r w:rsidR="0097507F">
        <w:rPr>
          <w:rFonts w:cs="Calibri"/>
          <w:i/>
          <w:iCs/>
          <w:sz w:val="24"/>
          <w:szCs w:val="24"/>
        </w:rPr>
        <w:t xml:space="preserve"> służbowy</w:t>
      </w:r>
      <w:r w:rsidRPr="00D04D08">
        <w:rPr>
          <w:rFonts w:cs="Calibri"/>
          <w:i/>
          <w:iCs/>
          <w:sz w:val="24"/>
          <w:szCs w:val="24"/>
        </w:rPr>
        <w:t>, numer telefonu</w:t>
      </w:r>
      <w:r w:rsidR="0097507F">
        <w:rPr>
          <w:rFonts w:cs="Calibri"/>
          <w:i/>
          <w:iCs/>
          <w:sz w:val="24"/>
          <w:szCs w:val="24"/>
        </w:rPr>
        <w:t xml:space="preserve"> służbowego</w:t>
      </w:r>
      <w:r w:rsidRPr="00D04D08">
        <w:rPr>
          <w:rFonts w:cs="Calibri"/>
          <w:i/>
          <w:iCs/>
          <w:sz w:val="24"/>
          <w:szCs w:val="24"/>
        </w:rPr>
        <w:t>)</w:t>
      </w:r>
    </w:p>
    <w:p w14:paraId="49593486" w14:textId="77777777" w:rsidR="00023A2E" w:rsidRPr="00D04D08" w:rsidRDefault="00023A2E" w:rsidP="00BC1C1E">
      <w:pPr>
        <w:jc w:val="center"/>
        <w:rPr>
          <w:rFonts w:cs="Calibri"/>
          <w:sz w:val="24"/>
          <w:szCs w:val="24"/>
        </w:rPr>
      </w:pPr>
    </w:p>
    <w:p w14:paraId="3F71002F" w14:textId="60C38F31" w:rsidR="00AF0CB8" w:rsidRPr="00D04D08" w:rsidRDefault="00AF0CB8" w:rsidP="00BC1C1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194E5085" w14:textId="406BF276" w:rsidR="00AF0CB8" w:rsidRPr="00D04D08" w:rsidRDefault="00AF0CB8" w:rsidP="489D0AE2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 xml:space="preserve">(imiona i nazwiska osób upoważnionych do reprezentowania i składania oświadczeń́ woli w imieniu </w:t>
      </w:r>
      <w:r w:rsidR="00FD6EEF">
        <w:rPr>
          <w:rFonts w:cs="Calibri"/>
          <w:i/>
          <w:iCs/>
          <w:sz w:val="24"/>
          <w:szCs w:val="24"/>
        </w:rPr>
        <w:t>p</w:t>
      </w:r>
      <w:r w:rsidRPr="00D04D08">
        <w:rPr>
          <w:rFonts w:cs="Calibri"/>
          <w:i/>
          <w:iCs/>
          <w:sz w:val="24"/>
          <w:szCs w:val="24"/>
        </w:rPr>
        <w:t>odmiotu)</w:t>
      </w:r>
    </w:p>
    <w:p w14:paraId="2363E826" w14:textId="30906193" w:rsidR="489D0AE2" w:rsidRPr="00D04D08" w:rsidRDefault="489D0AE2" w:rsidP="489D0AE2">
      <w:pPr>
        <w:jc w:val="center"/>
        <w:rPr>
          <w:rFonts w:cs="Calibri"/>
          <w:i/>
          <w:iCs/>
          <w:sz w:val="24"/>
          <w:szCs w:val="24"/>
        </w:rPr>
      </w:pPr>
    </w:p>
    <w:p w14:paraId="2100A1EF" w14:textId="77777777" w:rsidR="00AF0CB8" w:rsidRPr="00D04D08" w:rsidRDefault="00AF0CB8" w:rsidP="00023A2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JA (MY) NIŻEJ PODPISANY(I) NINIEJSZYM</w:t>
      </w:r>
    </w:p>
    <w:p w14:paraId="7BDD7BB9" w14:textId="42B27F64" w:rsidR="00023A2E" w:rsidRPr="00CF70DE" w:rsidRDefault="00AF0CB8" w:rsidP="007A02F4">
      <w:pPr>
        <w:numPr>
          <w:ilvl w:val="0"/>
          <w:numId w:val="57"/>
        </w:numPr>
        <w:rPr>
          <w:rFonts w:cs="Calibri"/>
          <w:b/>
          <w:bCs/>
          <w:color w:val="auto"/>
          <w:sz w:val="24"/>
          <w:szCs w:val="24"/>
        </w:rPr>
      </w:pPr>
      <w:r w:rsidRPr="00D04D08">
        <w:rPr>
          <w:rFonts w:cs="Calibri"/>
          <w:sz w:val="24"/>
          <w:szCs w:val="24"/>
        </w:rPr>
        <w:t xml:space="preserve">Składam (składamy) Wniosek </w:t>
      </w:r>
      <w:r w:rsidRPr="00D04D08">
        <w:rPr>
          <w:rFonts w:cs="Calibri"/>
          <w:color w:val="auto"/>
          <w:sz w:val="24"/>
          <w:szCs w:val="24"/>
        </w:rPr>
        <w:t>o dopuszczenie mnie (nas) do udziału w</w:t>
      </w:r>
      <w:r w:rsidR="00023A2E" w:rsidRPr="00D04D08">
        <w:rPr>
          <w:rFonts w:cs="Calibri"/>
          <w:color w:val="auto"/>
          <w:sz w:val="24"/>
          <w:szCs w:val="24"/>
        </w:rPr>
        <w:t xml:space="preserve">e Wstępnych </w:t>
      </w:r>
      <w:r w:rsidRPr="00D04D08">
        <w:rPr>
          <w:rFonts w:cs="Calibri"/>
          <w:color w:val="auto"/>
          <w:sz w:val="24"/>
          <w:szCs w:val="24"/>
        </w:rPr>
        <w:t xml:space="preserve">Konsultacjach Rynkowych </w:t>
      </w:r>
      <w:r w:rsidR="00023A2E" w:rsidRPr="00CF70DE">
        <w:rPr>
          <w:rFonts w:cs="Calibri"/>
          <w:b/>
          <w:bCs/>
          <w:color w:val="auto"/>
          <w:sz w:val="24"/>
          <w:szCs w:val="24"/>
        </w:rPr>
        <w:t xml:space="preserve">z jednostkami samorządu terytorialnego (JST) w celu </w:t>
      </w:r>
      <w:r w:rsidR="00CF3B96" w:rsidRPr="00CF3B96">
        <w:rPr>
          <w:rFonts w:cs="Calibri"/>
          <w:b/>
          <w:color w:val="auto"/>
          <w:sz w:val="24"/>
          <w:szCs w:val="24"/>
        </w:rPr>
        <w:t xml:space="preserve">określenia kryteriów wyboru jednostek pilotażowych oraz warunków realizacji i oceny pilotażu </w:t>
      </w:r>
      <w:r w:rsidR="00034524">
        <w:rPr>
          <w:rFonts w:cs="Calibri"/>
          <w:b/>
          <w:color w:val="auto"/>
          <w:sz w:val="24"/>
          <w:szCs w:val="24"/>
        </w:rPr>
        <w:t>Usługi</w:t>
      </w:r>
      <w:r w:rsidR="00B24EC1">
        <w:rPr>
          <w:rFonts w:cs="Calibri"/>
          <w:b/>
          <w:color w:val="auto"/>
          <w:sz w:val="24"/>
          <w:szCs w:val="24"/>
        </w:rPr>
        <w:t> </w:t>
      </w:r>
      <w:r w:rsidR="00034524">
        <w:rPr>
          <w:rFonts w:cs="Calibri"/>
          <w:b/>
          <w:color w:val="auto"/>
          <w:sz w:val="24"/>
          <w:szCs w:val="24"/>
        </w:rPr>
        <w:t>1</w:t>
      </w:r>
      <w:r w:rsidR="009C1CB3">
        <w:rPr>
          <w:rFonts w:cs="Calibri"/>
          <w:b/>
          <w:color w:val="auto"/>
          <w:sz w:val="24"/>
          <w:szCs w:val="24"/>
        </w:rPr>
        <w:t xml:space="preserve"> -</w:t>
      </w:r>
      <w:r w:rsidR="00034524" w:rsidRPr="00CF3B96">
        <w:rPr>
          <w:rFonts w:cs="Calibri"/>
          <w:b/>
          <w:color w:val="auto"/>
          <w:sz w:val="24"/>
          <w:szCs w:val="24"/>
        </w:rPr>
        <w:t xml:space="preserve"> </w:t>
      </w:r>
      <w:r w:rsidR="00CF3B96" w:rsidRPr="00CF3B96">
        <w:rPr>
          <w:rFonts w:cs="Calibri"/>
          <w:b/>
          <w:color w:val="auto"/>
          <w:sz w:val="24"/>
          <w:szCs w:val="24"/>
        </w:rPr>
        <w:t>Mapy Drogowej Transformacji Energetycznej w ramach projektu CEEB 2.0</w:t>
      </w:r>
      <w:r w:rsidR="108F5B2B" w:rsidRPr="00CF70DE">
        <w:rPr>
          <w:rFonts w:cs="Calibri"/>
          <w:b/>
          <w:bCs/>
          <w:color w:val="auto"/>
          <w:sz w:val="24"/>
          <w:szCs w:val="24"/>
        </w:rPr>
        <w:t xml:space="preserve">. </w:t>
      </w:r>
    </w:p>
    <w:p w14:paraId="24269087" w14:textId="77777777" w:rsidR="00AF0CB8" w:rsidRPr="00D04D08" w:rsidRDefault="00AF0CB8" w:rsidP="00AF0CB8">
      <w:pPr>
        <w:numPr>
          <w:ilvl w:val="0"/>
          <w:numId w:val="57"/>
        </w:numPr>
        <w:rPr>
          <w:rFonts w:cs="Calibri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 xml:space="preserve">Udzielam (udzielamy) bezwarunkowej zgody na wykorzystanie </w:t>
      </w:r>
      <w:r w:rsidRPr="00D04D08">
        <w:rPr>
          <w:rFonts w:cs="Calibri"/>
          <w:sz w:val="24"/>
          <w:szCs w:val="24"/>
        </w:rPr>
        <w:t>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76834CFA" w14:textId="169DCBB7" w:rsidR="00AF0CB8" w:rsidRPr="00D04D08" w:rsidRDefault="00AF0CB8" w:rsidP="00AF0CB8">
      <w:pPr>
        <w:numPr>
          <w:ilvl w:val="0"/>
          <w:numId w:val="57"/>
        </w:numPr>
        <w:rPr>
          <w:rFonts w:cs="Calibri"/>
          <w:color w:val="auto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>Oświadczam(y) spełnieni</w:t>
      </w:r>
      <w:r w:rsidR="00F875E5" w:rsidRPr="00D04D08">
        <w:rPr>
          <w:rFonts w:cs="Calibri"/>
          <w:color w:val="auto"/>
          <w:sz w:val="24"/>
          <w:szCs w:val="24"/>
        </w:rPr>
        <w:t>e</w:t>
      </w:r>
      <w:r w:rsidRPr="00D04D08">
        <w:rPr>
          <w:rFonts w:cs="Calibri"/>
          <w:color w:val="auto"/>
          <w:sz w:val="24"/>
          <w:szCs w:val="24"/>
        </w:rPr>
        <w:t xml:space="preserve"> warunków udziału w</w:t>
      </w:r>
      <w:r w:rsidR="00DC690D" w:rsidRPr="00D04D08">
        <w:rPr>
          <w:rFonts w:cs="Calibri"/>
          <w:color w:val="auto"/>
          <w:sz w:val="24"/>
          <w:szCs w:val="24"/>
        </w:rPr>
        <w:t>e</w:t>
      </w:r>
      <w:r w:rsidRPr="00D04D08">
        <w:rPr>
          <w:rFonts w:cs="Calibri"/>
          <w:color w:val="auto"/>
          <w:sz w:val="24"/>
          <w:szCs w:val="24"/>
        </w:rPr>
        <w:t xml:space="preserve"> Wstępnych Konsultacjach</w:t>
      </w:r>
      <w:r w:rsidR="2E2EF930" w:rsidRPr="00D04D08">
        <w:rPr>
          <w:rFonts w:cs="Calibri"/>
          <w:color w:val="auto"/>
          <w:sz w:val="24"/>
          <w:szCs w:val="24"/>
        </w:rPr>
        <w:t xml:space="preserve"> </w:t>
      </w:r>
      <w:r w:rsidRPr="00D04D08">
        <w:rPr>
          <w:rFonts w:cs="Calibri"/>
          <w:color w:val="auto"/>
          <w:sz w:val="24"/>
          <w:szCs w:val="24"/>
        </w:rPr>
        <w:t>Rynkowych</w:t>
      </w:r>
      <w:r w:rsidR="00D971BE" w:rsidRPr="00D04D08">
        <w:rPr>
          <w:rFonts w:cs="Calibri"/>
          <w:color w:val="auto"/>
          <w:sz w:val="24"/>
          <w:szCs w:val="24"/>
        </w:rPr>
        <w:t xml:space="preserve"> </w:t>
      </w:r>
      <w:r w:rsidRPr="00D04D08">
        <w:rPr>
          <w:rFonts w:cs="Calibri"/>
          <w:color w:val="auto"/>
          <w:sz w:val="24"/>
          <w:szCs w:val="24"/>
        </w:rPr>
        <w:t>określonych</w:t>
      </w:r>
      <w:r w:rsidR="00F875E5" w:rsidRPr="00D04D08">
        <w:rPr>
          <w:rFonts w:cs="Calibri"/>
          <w:color w:val="auto"/>
          <w:sz w:val="24"/>
          <w:szCs w:val="24"/>
        </w:rPr>
        <w:t xml:space="preserve"> w</w:t>
      </w:r>
      <w:r w:rsidRPr="00D04D08">
        <w:rPr>
          <w:rFonts w:cs="Calibri"/>
          <w:color w:val="auto"/>
          <w:sz w:val="24"/>
          <w:szCs w:val="24"/>
        </w:rPr>
        <w:t xml:space="preserve"> </w:t>
      </w:r>
      <w:r w:rsidR="002640D8" w:rsidRPr="00D04D08">
        <w:rPr>
          <w:rFonts w:cs="Calibri"/>
          <w:color w:val="auto"/>
          <w:sz w:val="24"/>
          <w:szCs w:val="24"/>
        </w:rPr>
        <w:t xml:space="preserve">Ogłoszeniu </w:t>
      </w:r>
      <w:r w:rsidR="007F1086" w:rsidRPr="00D04D08">
        <w:rPr>
          <w:rFonts w:cs="Calibri"/>
          <w:color w:val="auto"/>
          <w:sz w:val="24"/>
          <w:szCs w:val="24"/>
        </w:rPr>
        <w:t>o konsultacja</w:t>
      </w:r>
      <w:r w:rsidR="00CF70DE">
        <w:rPr>
          <w:rFonts w:cs="Calibri"/>
          <w:color w:val="auto"/>
          <w:sz w:val="24"/>
          <w:szCs w:val="24"/>
        </w:rPr>
        <w:t>ch</w:t>
      </w:r>
      <w:r w:rsidR="007F1086" w:rsidRPr="00D04D08">
        <w:rPr>
          <w:rFonts w:cs="Calibri"/>
          <w:color w:val="auto"/>
          <w:sz w:val="24"/>
          <w:szCs w:val="24"/>
        </w:rPr>
        <w:t xml:space="preserve"> rynkowych </w:t>
      </w:r>
      <w:r w:rsidRPr="00D04D08">
        <w:rPr>
          <w:rFonts w:cs="Calibri"/>
          <w:color w:val="auto"/>
          <w:sz w:val="24"/>
          <w:szCs w:val="24"/>
        </w:rPr>
        <w:t>w rozdziale V</w:t>
      </w:r>
      <w:r w:rsidR="00CF70DE">
        <w:rPr>
          <w:rFonts w:cs="Calibri"/>
          <w:color w:val="auto"/>
          <w:sz w:val="24"/>
          <w:szCs w:val="24"/>
        </w:rPr>
        <w:t>:</w:t>
      </w:r>
    </w:p>
    <w:p w14:paraId="262D0D08" w14:textId="231211F6" w:rsidR="00AF0CB8" w:rsidRPr="00D04D08" w:rsidRDefault="51D7A76F" w:rsidP="489D0AE2">
      <w:pPr>
        <w:numPr>
          <w:ilvl w:val="0"/>
          <w:numId w:val="58"/>
        </w:numPr>
        <w:rPr>
          <w:rFonts w:cs="Calibri"/>
          <w:color w:val="auto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 xml:space="preserve">Posiadamy status </w:t>
      </w:r>
      <w:r w:rsidR="00BE5563" w:rsidRPr="00D04D08">
        <w:rPr>
          <w:rFonts w:cs="Calibri"/>
          <w:color w:val="auto"/>
          <w:sz w:val="24"/>
          <w:szCs w:val="24"/>
        </w:rPr>
        <w:t xml:space="preserve">jednostki </w:t>
      </w:r>
      <w:r w:rsidR="005F0621">
        <w:rPr>
          <w:rFonts w:cs="Calibri"/>
          <w:color w:val="auto"/>
          <w:sz w:val="24"/>
          <w:szCs w:val="24"/>
        </w:rPr>
        <w:t>samorządu terytorialnego</w:t>
      </w:r>
      <w:r w:rsidR="00B515B6">
        <w:rPr>
          <w:rFonts w:cs="Calibri"/>
          <w:color w:val="auto"/>
          <w:sz w:val="24"/>
          <w:szCs w:val="24"/>
        </w:rPr>
        <w:t>,</w:t>
      </w:r>
    </w:p>
    <w:p w14:paraId="1A32139C" w14:textId="18294BEB" w:rsidR="00A94B3E" w:rsidRDefault="00A96BFF" w:rsidP="00A94B3E">
      <w:pPr>
        <w:numPr>
          <w:ilvl w:val="0"/>
          <w:numId w:val="58"/>
        </w:numPr>
        <w:rPr>
          <w:rFonts w:cs="Calibri"/>
          <w:color w:val="auto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 xml:space="preserve">Wypełniliśmy </w:t>
      </w:r>
      <w:r w:rsidR="00B436DE">
        <w:rPr>
          <w:rFonts w:cs="Calibri"/>
          <w:color w:val="auto"/>
          <w:sz w:val="24"/>
          <w:szCs w:val="24"/>
        </w:rPr>
        <w:t>A</w:t>
      </w:r>
      <w:r w:rsidR="00B436DE" w:rsidRPr="00D04D08">
        <w:rPr>
          <w:rFonts w:cs="Calibri"/>
          <w:color w:val="auto"/>
          <w:sz w:val="24"/>
          <w:szCs w:val="24"/>
        </w:rPr>
        <w:t>nkietę,</w:t>
      </w:r>
      <w:r w:rsidRPr="00D04D08">
        <w:rPr>
          <w:rFonts w:cs="Calibri"/>
          <w:color w:val="auto"/>
          <w:sz w:val="24"/>
          <w:szCs w:val="24"/>
        </w:rPr>
        <w:t xml:space="preserve"> </w:t>
      </w:r>
      <w:r w:rsidR="00856B40" w:rsidRPr="00D04D08">
        <w:rPr>
          <w:rFonts w:cs="Calibri"/>
          <w:color w:val="auto"/>
          <w:sz w:val="24"/>
          <w:szCs w:val="24"/>
        </w:rPr>
        <w:t>do której link znajduj</w:t>
      </w:r>
      <w:r w:rsidR="00EF32F6">
        <w:rPr>
          <w:rFonts w:cs="Calibri"/>
          <w:color w:val="auto"/>
          <w:sz w:val="24"/>
          <w:szCs w:val="24"/>
        </w:rPr>
        <w:t>e</w:t>
      </w:r>
      <w:r w:rsidR="00856B40" w:rsidRPr="00D04D08">
        <w:rPr>
          <w:rFonts w:cs="Calibri"/>
          <w:color w:val="auto"/>
          <w:sz w:val="24"/>
          <w:szCs w:val="24"/>
        </w:rPr>
        <w:t xml:space="preserve"> się </w:t>
      </w:r>
      <w:r w:rsidR="00875476">
        <w:rPr>
          <w:rFonts w:cs="Calibri"/>
          <w:color w:val="auto"/>
          <w:sz w:val="24"/>
          <w:szCs w:val="24"/>
        </w:rPr>
        <w:t xml:space="preserve">w Ogłoszeniu </w:t>
      </w:r>
      <w:r w:rsidR="00856B40" w:rsidRPr="00D04D08">
        <w:rPr>
          <w:rFonts w:cs="Calibri"/>
          <w:color w:val="auto"/>
          <w:sz w:val="24"/>
          <w:szCs w:val="24"/>
        </w:rPr>
        <w:t xml:space="preserve">o </w:t>
      </w:r>
      <w:r w:rsidR="00EF32F6">
        <w:rPr>
          <w:rFonts w:cs="Calibri"/>
          <w:color w:val="auto"/>
          <w:sz w:val="24"/>
          <w:szCs w:val="24"/>
        </w:rPr>
        <w:t>K</w:t>
      </w:r>
      <w:r w:rsidR="00856B40" w:rsidRPr="00D04D08">
        <w:rPr>
          <w:rFonts w:cs="Calibri"/>
          <w:color w:val="auto"/>
          <w:sz w:val="24"/>
          <w:szCs w:val="24"/>
        </w:rPr>
        <w:t>onsultacjach</w:t>
      </w:r>
      <w:r w:rsidR="004E2DF3">
        <w:rPr>
          <w:rFonts w:cs="Calibri"/>
          <w:color w:val="auto"/>
          <w:sz w:val="24"/>
          <w:szCs w:val="24"/>
        </w:rPr>
        <w:t>,</w:t>
      </w:r>
    </w:p>
    <w:p w14:paraId="284AA463" w14:textId="59598AD1" w:rsidR="00AF0CB8" w:rsidRPr="00D04D08" w:rsidRDefault="00DE24C3" w:rsidP="00A94B3E">
      <w:pPr>
        <w:numPr>
          <w:ilvl w:val="0"/>
          <w:numId w:val="58"/>
        </w:numPr>
        <w:rPr>
          <w:rFonts w:eastAsia="Times New Roman" w:cs="Calibri"/>
          <w:color w:val="auto"/>
          <w:sz w:val="24"/>
          <w:szCs w:val="24"/>
        </w:rPr>
      </w:pPr>
      <w:r>
        <w:rPr>
          <w:rFonts w:eastAsia="Times New Roman" w:cs="Calibri"/>
          <w:color w:val="auto"/>
          <w:sz w:val="24"/>
          <w:szCs w:val="24"/>
        </w:rPr>
        <w:t>Z</w:t>
      </w:r>
      <w:r w:rsidR="00AF0CB8" w:rsidRPr="00A94B3E">
        <w:rPr>
          <w:rFonts w:eastAsia="Times New Roman" w:cs="Calibri"/>
          <w:color w:val="auto"/>
          <w:sz w:val="24"/>
          <w:szCs w:val="24"/>
        </w:rPr>
        <w:t>apozna</w:t>
      </w:r>
      <w:r>
        <w:rPr>
          <w:rFonts w:eastAsia="Times New Roman" w:cs="Calibri"/>
          <w:color w:val="auto"/>
          <w:sz w:val="24"/>
          <w:szCs w:val="24"/>
        </w:rPr>
        <w:t>liśmy</w:t>
      </w:r>
      <w:r w:rsidR="00AF0CB8" w:rsidRPr="00A94B3E">
        <w:rPr>
          <w:rFonts w:eastAsia="Times New Roman" w:cs="Calibri"/>
          <w:color w:val="auto"/>
          <w:sz w:val="24"/>
          <w:szCs w:val="24"/>
        </w:rPr>
        <w:t xml:space="preserve"> się z Załącznikiem nr 1 – </w:t>
      </w:r>
      <w:r w:rsidR="6B8D9487" w:rsidRPr="00A94B3E">
        <w:rPr>
          <w:rFonts w:eastAsia="Times New Roman" w:cs="Calibri"/>
          <w:color w:val="auto"/>
          <w:sz w:val="24"/>
          <w:szCs w:val="24"/>
        </w:rPr>
        <w:t>Szczegółowy opis projektu pn. „System obsługi centralnej ewidencji emisyjności budynków - Faza II (CEEB 2.0)”</w:t>
      </w:r>
      <w:r w:rsidR="00AF0CB8" w:rsidRPr="00A94B3E">
        <w:rPr>
          <w:rFonts w:eastAsia="Times New Roman" w:cs="Calibri"/>
          <w:color w:val="auto"/>
          <w:sz w:val="24"/>
          <w:szCs w:val="24"/>
        </w:rPr>
        <w:t xml:space="preserve"> i Załącznikiem nr 2 – „Szczegółowy opis </w:t>
      </w:r>
      <w:r w:rsidR="003D793C" w:rsidRPr="00A94B3E">
        <w:rPr>
          <w:rFonts w:eastAsia="Times New Roman" w:cs="Calibri"/>
          <w:color w:val="auto"/>
          <w:sz w:val="24"/>
          <w:szCs w:val="24"/>
        </w:rPr>
        <w:t xml:space="preserve">Wstępnych Konsultacji Rynkowych (WKR) z jednostkami samorządu </w:t>
      </w:r>
      <w:r w:rsidR="003D793C" w:rsidRPr="00A94B3E">
        <w:rPr>
          <w:rFonts w:eastAsia="Times New Roman" w:cs="Calibri"/>
          <w:color w:val="auto"/>
          <w:sz w:val="24"/>
          <w:szCs w:val="24"/>
        </w:rPr>
        <w:lastRenderedPageBreak/>
        <w:t xml:space="preserve">terytorialnego (JST) w celu określenia kryteriów wyboru jednostek pilotażowych oraz warunków realizacji i oceny pilotażu </w:t>
      </w:r>
      <w:r w:rsidR="00034524">
        <w:rPr>
          <w:rFonts w:eastAsia="Times New Roman" w:cs="Calibri"/>
          <w:color w:val="auto"/>
          <w:sz w:val="24"/>
          <w:szCs w:val="24"/>
        </w:rPr>
        <w:t>Usługi 1</w:t>
      </w:r>
      <w:r w:rsidR="009C1CB3">
        <w:rPr>
          <w:rFonts w:eastAsia="Times New Roman" w:cs="Calibri"/>
          <w:color w:val="auto"/>
          <w:sz w:val="24"/>
          <w:szCs w:val="24"/>
        </w:rPr>
        <w:t xml:space="preserve"> -</w:t>
      </w:r>
      <w:r w:rsidR="00034524" w:rsidRPr="00A94B3E">
        <w:rPr>
          <w:rFonts w:eastAsia="Times New Roman" w:cs="Calibri"/>
          <w:color w:val="auto"/>
          <w:sz w:val="24"/>
          <w:szCs w:val="24"/>
        </w:rPr>
        <w:t xml:space="preserve"> </w:t>
      </w:r>
      <w:r w:rsidR="003D793C" w:rsidRPr="00A94B3E">
        <w:rPr>
          <w:rFonts w:eastAsia="Times New Roman" w:cs="Calibri"/>
          <w:color w:val="auto"/>
          <w:sz w:val="24"/>
          <w:szCs w:val="24"/>
        </w:rPr>
        <w:t>Mapy Drogowej Transformacji Energetycznej w ramach projektu CEEB 2.0</w:t>
      </w:r>
      <w:r w:rsidR="00AF0CB8" w:rsidRPr="00A94B3E">
        <w:rPr>
          <w:rFonts w:eastAsia="Times New Roman" w:cs="Calibri"/>
          <w:color w:val="auto"/>
          <w:sz w:val="24"/>
          <w:szCs w:val="24"/>
        </w:rPr>
        <w:t>”.</w:t>
      </w:r>
    </w:p>
    <w:p w14:paraId="042F7FD1" w14:textId="77777777" w:rsidR="00AF0CB8" w:rsidRPr="00D04D08" w:rsidRDefault="00AF0CB8" w:rsidP="00AF0CB8">
      <w:pPr>
        <w:rPr>
          <w:rFonts w:cs="Calibri"/>
          <w:sz w:val="24"/>
          <w:szCs w:val="24"/>
        </w:rPr>
      </w:pPr>
    </w:p>
    <w:p w14:paraId="2D473105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…………………, dnia …………………. r.</w:t>
      </w:r>
    </w:p>
    <w:p w14:paraId="1F305A38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………………………………………………….</w:t>
      </w:r>
    </w:p>
    <w:p w14:paraId="1D01E22C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Imię i nazwisko</w:t>
      </w:r>
    </w:p>
    <w:p w14:paraId="6C4E84ED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>podpisano elektronicznie</w:t>
      </w:r>
      <w:r w:rsidRPr="00D04D08">
        <w:rPr>
          <w:rFonts w:cs="Calibri"/>
          <w:sz w:val="24"/>
          <w:szCs w:val="24"/>
        </w:rPr>
        <w:t>*</w:t>
      </w:r>
    </w:p>
    <w:p w14:paraId="7319BED8" w14:textId="77777777" w:rsidR="00607EBB" w:rsidRDefault="00607EBB" w:rsidP="00AF0CB8">
      <w:pPr>
        <w:rPr>
          <w:rFonts w:cs="Calibri"/>
          <w:i/>
          <w:iCs/>
          <w:sz w:val="24"/>
          <w:szCs w:val="24"/>
        </w:rPr>
      </w:pPr>
    </w:p>
    <w:p w14:paraId="381DCFD2" w14:textId="77777777" w:rsidR="00607EBB" w:rsidRDefault="00607EBB" w:rsidP="00607EBB">
      <w:pPr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Wykaz załączników</w:t>
      </w:r>
      <w:r>
        <w:rPr>
          <w:rFonts w:cs="Calibri"/>
          <w:sz w:val="24"/>
          <w:szCs w:val="24"/>
        </w:rPr>
        <w:t>:</w:t>
      </w:r>
    </w:p>
    <w:p w14:paraId="299F51D9" w14:textId="5F3CB408" w:rsidR="00607EBB" w:rsidRPr="00BC1C1E" w:rsidRDefault="007B3B77" w:rsidP="00BC1C1E">
      <w:pPr>
        <w:rPr>
          <w:rFonts w:cs="Calibri"/>
          <w:i/>
          <w:iCs/>
          <w:sz w:val="24"/>
          <w:szCs w:val="24"/>
        </w:rPr>
      </w:pPr>
      <w:r w:rsidRPr="00BC1C1E">
        <w:rPr>
          <w:rFonts w:cs="Calibri"/>
          <w:i/>
          <w:iCs/>
          <w:sz w:val="24"/>
          <w:szCs w:val="24"/>
        </w:rPr>
        <w:t>Załącznik nr 1 - Dokument potwierdzający, iż osoba podpisująca Wniosek jest upoważniona do reprezentowania podmiotu w Konsultacjach – jeśli dotyczy</w:t>
      </w:r>
    </w:p>
    <w:p w14:paraId="528B0AE1" w14:textId="77777777" w:rsidR="00607EBB" w:rsidRDefault="00607EBB" w:rsidP="00AF0CB8">
      <w:pPr>
        <w:rPr>
          <w:rFonts w:cs="Calibri"/>
          <w:i/>
          <w:iCs/>
          <w:sz w:val="24"/>
          <w:szCs w:val="24"/>
        </w:rPr>
      </w:pPr>
    </w:p>
    <w:p w14:paraId="1B4E7B3A" w14:textId="6758451D" w:rsidR="00AF0CB8" w:rsidRPr="00D04D08" w:rsidRDefault="00AF0CB8" w:rsidP="00AF0CB8">
      <w:pPr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 xml:space="preserve">*) Podpis(-y) </w:t>
      </w:r>
      <w:r w:rsidR="000B52D4">
        <w:rPr>
          <w:rFonts w:cs="Calibri"/>
          <w:i/>
          <w:iCs/>
          <w:sz w:val="24"/>
          <w:szCs w:val="24"/>
        </w:rPr>
        <w:t>elektroniczny</w:t>
      </w:r>
      <w:r w:rsidR="00F770FE">
        <w:rPr>
          <w:rFonts w:cs="Calibri"/>
          <w:i/>
          <w:iCs/>
          <w:sz w:val="24"/>
          <w:szCs w:val="24"/>
        </w:rPr>
        <w:t>(-e</w:t>
      </w:r>
      <w:r w:rsidRPr="00D04D08">
        <w:rPr>
          <w:rFonts w:cs="Calibri"/>
          <w:i/>
          <w:iCs/>
          <w:sz w:val="24"/>
          <w:szCs w:val="24"/>
        </w:rPr>
        <w:t>) osoby(osób) uprawnionej(-</w:t>
      </w:r>
      <w:proofErr w:type="spellStart"/>
      <w:r w:rsidRPr="00D04D08">
        <w:rPr>
          <w:rFonts w:cs="Calibri"/>
          <w:i/>
          <w:iCs/>
          <w:sz w:val="24"/>
          <w:szCs w:val="24"/>
        </w:rPr>
        <w:t>ych</w:t>
      </w:r>
      <w:proofErr w:type="spellEnd"/>
      <w:r w:rsidRPr="00D04D08">
        <w:rPr>
          <w:rFonts w:cs="Calibri"/>
          <w:i/>
          <w:iCs/>
          <w:sz w:val="24"/>
          <w:szCs w:val="24"/>
        </w:rPr>
        <w:t>) do reprezentowania Uczestnika zgodnie z zapisami w dokumencie stwierdzającym status prawny lub pełnomocnictwem wchodzącym w skład Wniosku.</w:t>
      </w:r>
    </w:p>
    <w:p w14:paraId="6910D1ED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02425D28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5CBD67C8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567DC192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5FD22B31" w14:textId="77777777" w:rsidR="00D66C37" w:rsidRPr="00D04D08" w:rsidRDefault="00D66C37" w:rsidP="00D66C37">
      <w:pPr>
        <w:jc w:val="center"/>
        <w:rPr>
          <w:rFonts w:cs="Calibri"/>
          <w:sz w:val="24"/>
          <w:szCs w:val="24"/>
        </w:rPr>
      </w:pPr>
    </w:p>
    <w:sectPr w:rsidR="00D66C37" w:rsidRPr="00D04D08" w:rsidSect="007F44ED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54A5" w14:textId="77777777" w:rsidR="00D91F55" w:rsidRDefault="00D91F55">
      <w:pPr>
        <w:spacing w:after="0"/>
      </w:pPr>
      <w:r>
        <w:separator/>
      </w:r>
    </w:p>
  </w:endnote>
  <w:endnote w:type="continuationSeparator" w:id="0">
    <w:p w14:paraId="1F452F91" w14:textId="77777777" w:rsidR="00D91F55" w:rsidRDefault="00D91F55">
      <w:pPr>
        <w:spacing w:after="0"/>
      </w:pPr>
      <w:r>
        <w:continuationSeparator/>
      </w:r>
    </w:p>
  </w:endnote>
  <w:endnote w:type="continuationNotice" w:id="1">
    <w:p w14:paraId="4510054A" w14:textId="77777777" w:rsidR="00D91F55" w:rsidRDefault="00D91F5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890A" w14:textId="571D006E" w:rsidR="00632E76" w:rsidRDefault="00C657D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EA6714D" wp14:editId="2EF114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AB11B4" w14:textId="20D30B06" w:rsidR="00C657D0" w:rsidRPr="00C657D0" w:rsidRDefault="00C657D0" w:rsidP="00C657D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657D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EA6714D">
              <v:stroke joinstyle="miter"/>
              <v:path gradientshapeok="t" o:connecttype="rect"/>
            </v:shapetype>
            <v:shape id="Pole tekstowe 3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C657D0" w:rsidR="00C657D0" w:rsidP="00C657D0" w:rsidRDefault="00C657D0" w14:paraId="3FAB11B4" w14:textId="20D30B0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657D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AB7E" w14:textId="7DDAB84B" w:rsidR="00C657D0" w:rsidRPr="00C657D0" w:rsidRDefault="00000000" w:rsidP="00C657D0">
    <w:pPr>
      <w:pStyle w:val="Stopka"/>
      <w:jc w:val="right"/>
      <w:rPr>
        <w:sz w:val="16"/>
        <w:szCs w:val="16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328682880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C657D0" w:rsidRPr="00C657D0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="00C657D0" w:rsidRPr="00C657D0">
          <w:rPr>
            <w:rFonts w:asciiTheme="minorHAnsi" w:eastAsiaTheme="minorEastAsia" w:hAnsiTheme="minorHAnsi" w:cs="Times New Roman"/>
            <w:sz w:val="16"/>
            <w:szCs w:val="16"/>
          </w:rPr>
          <w:fldChar w:fldCharType="begin"/>
        </w:r>
        <w:r w:rsidR="00C657D0" w:rsidRPr="00C657D0">
          <w:rPr>
            <w:sz w:val="16"/>
            <w:szCs w:val="16"/>
          </w:rPr>
          <w:instrText>PAGE    \* MERGEFORMAT</w:instrText>
        </w:r>
        <w:r w:rsidR="00C657D0" w:rsidRPr="00C657D0">
          <w:rPr>
            <w:rFonts w:asciiTheme="minorHAnsi" w:eastAsiaTheme="minorEastAsia" w:hAnsiTheme="minorHAnsi" w:cs="Times New Roman"/>
            <w:sz w:val="16"/>
            <w:szCs w:val="16"/>
          </w:rPr>
          <w:fldChar w:fldCharType="separate"/>
        </w:r>
        <w:r w:rsidR="00C657D0" w:rsidRPr="00C657D0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="00C657D0" w:rsidRPr="00C657D0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sdtContent>
    </w:sdt>
  </w:p>
  <w:p w14:paraId="0AEC6CD4" w14:textId="4ADD0F74" w:rsidR="00632E76" w:rsidRDefault="00A77D5C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AB47E04" wp14:editId="356E3C40">
              <wp:simplePos x="0" y="0"/>
              <wp:positionH relativeFrom="page">
                <wp:posOffset>1331842</wp:posOffset>
              </wp:positionH>
              <wp:positionV relativeFrom="page">
                <wp:posOffset>10376452</wp:posOffset>
              </wp:positionV>
              <wp:extent cx="5637475" cy="443865"/>
              <wp:effectExtent l="0" t="0" r="1905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747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0633D" w14:textId="77777777" w:rsidR="00A77D5C" w:rsidRPr="00A77D5C" w:rsidRDefault="00A77D5C" w:rsidP="00A77D5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7D5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</w:t>
                          </w:r>
                        </w:p>
                        <w:p w14:paraId="3B5C0602" w14:textId="77777777" w:rsidR="00A77D5C" w:rsidRPr="00A77D5C" w:rsidRDefault="00A77D5C" w:rsidP="00A77D5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7D5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  <w:p w14:paraId="0CE8B49C" w14:textId="5451C647" w:rsidR="00C657D0" w:rsidRPr="00C657D0" w:rsidRDefault="00C657D0" w:rsidP="00C657D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B47E04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104.85pt;margin-top:817.05pt;width:443.9pt;height:34.95pt;z-index:25165824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" filled="f" stroked="f">
              <v:textbox style="mso-fit-shape-to-text:t" inset="0,0,0,15pt">
                <w:txbxContent>
                  <w:p w14:paraId="6030633D" w14:textId="77777777" w:rsidR="00A77D5C" w:rsidRPr="00A77D5C" w:rsidRDefault="00A77D5C" w:rsidP="00A77D5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77D5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</w:t>
                    </w:r>
                  </w:p>
                  <w:p w14:paraId="3B5C0602" w14:textId="77777777" w:rsidR="00A77D5C" w:rsidRPr="00A77D5C" w:rsidRDefault="00A77D5C" w:rsidP="00A77D5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77D5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  <w:p w14:paraId="0CE8B49C" w14:textId="5451C647" w:rsidR="00C657D0" w:rsidRPr="00C657D0" w:rsidRDefault="00C657D0" w:rsidP="00C657D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E6C3" w14:textId="1634CD32" w:rsidR="00632E76" w:rsidRDefault="00C657D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B0C77E" wp14:editId="3F2FF9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6DB8C" w14:textId="33E165DF" w:rsidR="00C657D0" w:rsidRPr="00C657D0" w:rsidRDefault="00C657D0" w:rsidP="00C657D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657D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2B0C77E">
              <v:stroke joinstyle="miter"/>
              <v:path gradientshapeok="t" o:connecttype="rect"/>
            </v:shapetype>
            <v:shape id="Pole tekstowe 2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657D0" w:rsidR="00C657D0" w:rsidP="00C657D0" w:rsidRDefault="00C657D0" w14:paraId="3CC6DB8C" w14:textId="33E165D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657D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7BCA4" w14:textId="77777777" w:rsidR="00D91F55" w:rsidRDefault="00D91F55">
      <w:pPr>
        <w:spacing w:after="0"/>
      </w:pPr>
      <w:r>
        <w:separator/>
      </w:r>
    </w:p>
  </w:footnote>
  <w:footnote w:type="continuationSeparator" w:id="0">
    <w:p w14:paraId="325DB022" w14:textId="77777777" w:rsidR="00D91F55" w:rsidRDefault="00D91F55">
      <w:pPr>
        <w:spacing w:after="0"/>
      </w:pPr>
      <w:r>
        <w:continuationSeparator/>
      </w:r>
    </w:p>
  </w:footnote>
  <w:footnote w:type="continuationNotice" w:id="1">
    <w:p w14:paraId="215A7F98" w14:textId="77777777" w:rsidR="00D91F55" w:rsidRDefault="00D91F5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523A" w14:textId="5E13AEB4" w:rsidR="00632E76" w:rsidRDefault="00524925" w:rsidP="00524925">
    <w:pPr>
      <w:pStyle w:val="Nagwek"/>
      <w:tabs>
        <w:tab w:val="clear" w:pos="4536"/>
        <w:tab w:val="clear" w:pos="9072"/>
        <w:tab w:val="left" w:pos="4124"/>
        <w:tab w:val="left" w:pos="7530"/>
      </w:tabs>
    </w:pPr>
    <w:r w:rsidRPr="00AE76A7">
      <w:rPr>
        <w:rFonts w:eastAsia="IBM Plex Sans" w:cs="Times New Roman"/>
        <w:noProof/>
        <w:color w:val="000000"/>
      </w:rPr>
      <w:drawing>
        <wp:anchor distT="0" distB="0" distL="114300" distR="114300" simplePos="0" relativeHeight="251660290" behindDoc="1" locked="0" layoutInCell="1" allowOverlap="1" wp14:anchorId="10305817" wp14:editId="6494AD17">
          <wp:simplePos x="0" y="0"/>
          <wp:positionH relativeFrom="column">
            <wp:posOffset>-694707</wp:posOffset>
          </wp:positionH>
          <wp:positionV relativeFrom="paragraph">
            <wp:posOffset>-1128790</wp:posOffset>
          </wp:positionV>
          <wp:extent cx="7626350" cy="10786321"/>
          <wp:effectExtent l="0" t="0" r="0" b="0"/>
          <wp:wrapNone/>
          <wp:docPr id="1" name="Grafika 1">
            <a:extLst xmlns:a="http://schemas.openxmlformats.org/drawingml/2006/main">
              <a:ext uri="{FF2B5EF4-FFF2-40B4-BE49-F238E27FC236}">
                <a16:creationId xmlns:a16="http://schemas.microsoft.com/office/drawing/2014/main" id="{D3EE1A14-7677-45C7-912D-B9621A8060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51F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A69"/>
    <w:multiLevelType w:val="hybridMultilevel"/>
    <w:tmpl w:val="F33854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865CB1"/>
    <w:multiLevelType w:val="hybridMultilevel"/>
    <w:tmpl w:val="691E2356"/>
    <w:lvl w:ilvl="0" w:tplc="574EBB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B699"/>
    <w:multiLevelType w:val="hybridMultilevel"/>
    <w:tmpl w:val="58B0E8B4"/>
    <w:lvl w:ilvl="0" w:tplc="002C19D8">
      <w:start w:val="1"/>
      <w:numFmt w:val="decimal"/>
      <w:lvlText w:val="%1."/>
      <w:lvlJc w:val="left"/>
      <w:pPr>
        <w:ind w:left="360" w:hanging="360"/>
      </w:pPr>
    </w:lvl>
    <w:lvl w:ilvl="1" w:tplc="C6041D2A">
      <w:start w:val="1"/>
      <w:numFmt w:val="lowerLetter"/>
      <w:lvlText w:val="%2."/>
      <w:lvlJc w:val="left"/>
      <w:pPr>
        <w:ind w:left="1800" w:hanging="360"/>
      </w:pPr>
    </w:lvl>
    <w:lvl w:ilvl="2" w:tplc="5A40D02C">
      <w:start w:val="1"/>
      <w:numFmt w:val="lowerRoman"/>
      <w:lvlText w:val="%3."/>
      <w:lvlJc w:val="right"/>
      <w:pPr>
        <w:ind w:left="2520" w:hanging="180"/>
      </w:pPr>
    </w:lvl>
    <w:lvl w:ilvl="3" w:tplc="E59A02AA">
      <w:start w:val="1"/>
      <w:numFmt w:val="decimal"/>
      <w:lvlText w:val="%4."/>
      <w:lvlJc w:val="left"/>
      <w:pPr>
        <w:ind w:left="3240" w:hanging="360"/>
      </w:pPr>
    </w:lvl>
    <w:lvl w:ilvl="4" w:tplc="78FE325A">
      <w:start w:val="1"/>
      <w:numFmt w:val="lowerLetter"/>
      <w:lvlText w:val="%5."/>
      <w:lvlJc w:val="left"/>
      <w:pPr>
        <w:ind w:left="3960" w:hanging="360"/>
      </w:pPr>
    </w:lvl>
    <w:lvl w:ilvl="5" w:tplc="2746FBF4">
      <w:start w:val="1"/>
      <w:numFmt w:val="lowerRoman"/>
      <w:lvlText w:val="%6."/>
      <w:lvlJc w:val="right"/>
      <w:pPr>
        <w:ind w:left="4680" w:hanging="180"/>
      </w:pPr>
    </w:lvl>
    <w:lvl w:ilvl="6" w:tplc="4EEE70B8">
      <w:start w:val="1"/>
      <w:numFmt w:val="decimal"/>
      <w:lvlText w:val="%7."/>
      <w:lvlJc w:val="left"/>
      <w:pPr>
        <w:ind w:left="5400" w:hanging="360"/>
      </w:pPr>
    </w:lvl>
    <w:lvl w:ilvl="7" w:tplc="D64E00C4">
      <w:start w:val="1"/>
      <w:numFmt w:val="lowerLetter"/>
      <w:lvlText w:val="%8."/>
      <w:lvlJc w:val="left"/>
      <w:pPr>
        <w:ind w:left="6120" w:hanging="360"/>
      </w:pPr>
    </w:lvl>
    <w:lvl w:ilvl="8" w:tplc="BCF24544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CBCE9"/>
    <w:multiLevelType w:val="hybridMultilevel"/>
    <w:tmpl w:val="2E48F2D2"/>
    <w:lvl w:ilvl="0" w:tplc="0BC4B8E0">
      <w:start w:val="1"/>
      <w:numFmt w:val="decimal"/>
      <w:lvlText w:val="%1."/>
      <w:lvlJc w:val="left"/>
      <w:pPr>
        <w:ind w:left="720" w:hanging="360"/>
      </w:pPr>
    </w:lvl>
    <w:lvl w:ilvl="1" w:tplc="DC342F2C">
      <w:start w:val="1"/>
      <w:numFmt w:val="lowerLetter"/>
      <w:lvlText w:val="%2."/>
      <w:lvlJc w:val="left"/>
      <w:pPr>
        <w:ind w:left="1440" w:hanging="360"/>
      </w:pPr>
    </w:lvl>
    <w:lvl w:ilvl="2" w:tplc="0E286C9C">
      <w:start w:val="1"/>
      <w:numFmt w:val="lowerRoman"/>
      <w:lvlText w:val="%3."/>
      <w:lvlJc w:val="right"/>
      <w:pPr>
        <w:ind w:left="2160" w:hanging="180"/>
      </w:pPr>
    </w:lvl>
    <w:lvl w:ilvl="3" w:tplc="12908A0E">
      <w:start w:val="1"/>
      <w:numFmt w:val="decimal"/>
      <w:lvlText w:val="%4."/>
      <w:lvlJc w:val="left"/>
      <w:pPr>
        <w:ind w:left="2880" w:hanging="360"/>
      </w:pPr>
    </w:lvl>
    <w:lvl w:ilvl="4" w:tplc="A3628A00">
      <w:start w:val="1"/>
      <w:numFmt w:val="lowerLetter"/>
      <w:lvlText w:val="%5."/>
      <w:lvlJc w:val="left"/>
      <w:pPr>
        <w:ind w:left="3600" w:hanging="360"/>
      </w:pPr>
    </w:lvl>
    <w:lvl w:ilvl="5" w:tplc="C24A0DEA">
      <w:start w:val="1"/>
      <w:numFmt w:val="lowerRoman"/>
      <w:lvlText w:val="%6."/>
      <w:lvlJc w:val="right"/>
      <w:pPr>
        <w:ind w:left="4320" w:hanging="180"/>
      </w:pPr>
    </w:lvl>
    <w:lvl w:ilvl="6" w:tplc="3CA04DEE">
      <w:start w:val="1"/>
      <w:numFmt w:val="decimal"/>
      <w:lvlText w:val="%7."/>
      <w:lvlJc w:val="left"/>
      <w:pPr>
        <w:ind w:left="5040" w:hanging="360"/>
      </w:pPr>
    </w:lvl>
    <w:lvl w:ilvl="7" w:tplc="FD3EC7B0">
      <w:start w:val="1"/>
      <w:numFmt w:val="lowerLetter"/>
      <w:lvlText w:val="%8."/>
      <w:lvlJc w:val="left"/>
      <w:pPr>
        <w:ind w:left="5760" w:hanging="360"/>
      </w:pPr>
    </w:lvl>
    <w:lvl w:ilvl="8" w:tplc="244267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B9F29"/>
    <w:multiLevelType w:val="hybridMultilevel"/>
    <w:tmpl w:val="8B3C008A"/>
    <w:lvl w:ilvl="0" w:tplc="0254D2E6">
      <w:start w:val="1"/>
      <w:numFmt w:val="decimal"/>
      <w:lvlText w:val="%1."/>
      <w:lvlJc w:val="left"/>
      <w:pPr>
        <w:ind w:left="720" w:hanging="360"/>
      </w:pPr>
    </w:lvl>
    <w:lvl w:ilvl="1" w:tplc="4370A9DC">
      <w:start w:val="1"/>
      <w:numFmt w:val="lowerLetter"/>
      <w:lvlText w:val="%2."/>
      <w:lvlJc w:val="left"/>
      <w:pPr>
        <w:ind w:left="1440" w:hanging="360"/>
      </w:pPr>
    </w:lvl>
    <w:lvl w:ilvl="2" w:tplc="021AE33C">
      <w:start w:val="1"/>
      <w:numFmt w:val="lowerRoman"/>
      <w:lvlText w:val="%3."/>
      <w:lvlJc w:val="right"/>
      <w:pPr>
        <w:ind w:left="2160" w:hanging="180"/>
      </w:pPr>
    </w:lvl>
    <w:lvl w:ilvl="3" w:tplc="09241D7A">
      <w:start w:val="1"/>
      <w:numFmt w:val="decimal"/>
      <w:lvlText w:val="%4."/>
      <w:lvlJc w:val="left"/>
      <w:pPr>
        <w:ind w:left="2880" w:hanging="360"/>
      </w:pPr>
    </w:lvl>
    <w:lvl w:ilvl="4" w:tplc="2BACB95A">
      <w:start w:val="1"/>
      <w:numFmt w:val="lowerLetter"/>
      <w:lvlText w:val="%5."/>
      <w:lvlJc w:val="left"/>
      <w:pPr>
        <w:ind w:left="3600" w:hanging="360"/>
      </w:pPr>
    </w:lvl>
    <w:lvl w:ilvl="5" w:tplc="6A34DA38">
      <w:start w:val="1"/>
      <w:numFmt w:val="lowerRoman"/>
      <w:lvlText w:val="%6."/>
      <w:lvlJc w:val="right"/>
      <w:pPr>
        <w:ind w:left="4320" w:hanging="180"/>
      </w:pPr>
    </w:lvl>
    <w:lvl w:ilvl="6" w:tplc="3C96AACE">
      <w:start w:val="1"/>
      <w:numFmt w:val="decimal"/>
      <w:lvlText w:val="%7."/>
      <w:lvlJc w:val="left"/>
      <w:pPr>
        <w:ind w:left="5040" w:hanging="360"/>
      </w:pPr>
    </w:lvl>
    <w:lvl w:ilvl="7" w:tplc="4AE47BDC">
      <w:start w:val="1"/>
      <w:numFmt w:val="lowerLetter"/>
      <w:lvlText w:val="%8."/>
      <w:lvlJc w:val="left"/>
      <w:pPr>
        <w:ind w:left="5760" w:hanging="360"/>
      </w:pPr>
    </w:lvl>
    <w:lvl w:ilvl="8" w:tplc="1562C18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E6E39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9A62BF1"/>
    <w:multiLevelType w:val="hybridMultilevel"/>
    <w:tmpl w:val="4A08A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AFC77FE"/>
    <w:multiLevelType w:val="hybridMultilevel"/>
    <w:tmpl w:val="B41C4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4D329"/>
    <w:multiLevelType w:val="hybridMultilevel"/>
    <w:tmpl w:val="87D6AB92"/>
    <w:lvl w:ilvl="0" w:tplc="9C70E8C0">
      <w:start w:val="1"/>
      <w:numFmt w:val="decimal"/>
      <w:lvlText w:val="%1."/>
      <w:lvlJc w:val="left"/>
      <w:pPr>
        <w:ind w:left="720" w:hanging="360"/>
      </w:pPr>
    </w:lvl>
    <w:lvl w:ilvl="1" w:tplc="CCE27FB4">
      <w:start w:val="1"/>
      <w:numFmt w:val="lowerLetter"/>
      <w:lvlText w:val="%2."/>
      <w:lvlJc w:val="left"/>
      <w:pPr>
        <w:ind w:left="1440" w:hanging="360"/>
      </w:pPr>
    </w:lvl>
    <w:lvl w:ilvl="2" w:tplc="BB58CA1E">
      <w:start w:val="1"/>
      <w:numFmt w:val="lowerRoman"/>
      <w:lvlText w:val="%3."/>
      <w:lvlJc w:val="right"/>
      <w:pPr>
        <w:ind w:left="2160" w:hanging="180"/>
      </w:pPr>
    </w:lvl>
    <w:lvl w:ilvl="3" w:tplc="65608296">
      <w:start w:val="1"/>
      <w:numFmt w:val="decimal"/>
      <w:lvlText w:val="%4."/>
      <w:lvlJc w:val="left"/>
      <w:pPr>
        <w:ind w:left="2880" w:hanging="360"/>
      </w:pPr>
    </w:lvl>
    <w:lvl w:ilvl="4" w:tplc="133418E0">
      <w:start w:val="1"/>
      <w:numFmt w:val="lowerLetter"/>
      <w:lvlText w:val="%5."/>
      <w:lvlJc w:val="left"/>
      <w:pPr>
        <w:ind w:left="3600" w:hanging="360"/>
      </w:pPr>
    </w:lvl>
    <w:lvl w:ilvl="5" w:tplc="C5A0461A">
      <w:start w:val="1"/>
      <w:numFmt w:val="lowerRoman"/>
      <w:lvlText w:val="%6."/>
      <w:lvlJc w:val="right"/>
      <w:pPr>
        <w:ind w:left="4320" w:hanging="180"/>
      </w:pPr>
    </w:lvl>
    <w:lvl w:ilvl="6" w:tplc="C5E6B3C8">
      <w:start w:val="1"/>
      <w:numFmt w:val="decimal"/>
      <w:lvlText w:val="%7."/>
      <w:lvlJc w:val="left"/>
      <w:pPr>
        <w:ind w:left="5040" w:hanging="360"/>
      </w:pPr>
    </w:lvl>
    <w:lvl w:ilvl="7" w:tplc="98A8E916">
      <w:start w:val="1"/>
      <w:numFmt w:val="lowerLetter"/>
      <w:lvlText w:val="%8."/>
      <w:lvlJc w:val="left"/>
      <w:pPr>
        <w:ind w:left="5760" w:hanging="360"/>
      </w:pPr>
    </w:lvl>
    <w:lvl w:ilvl="8" w:tplc="B5BEB6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954C2"/>
    <w:multiLevelType w:val="hybridMultilevel"/>
    <w:tmpl w:val="DBDAB6DC"/>
    <w:lvl w:ilvl="0" w:tplc="A23C6300">
      <w:start w:val="1"/>
      <w:numFmt w:val="decimal"/>
      <w:lvlText w:val="%1."/>
      <w:lvlJc w:val="left"/>
      <w:pPr>
        <w:ind w:left="720" w:hanging="360"/>
      </w:pPr>
    </w:lvl>
    <w:lvl w:ilvl="1" w:tplc="6D8C184C">
      <w:start w:val="1"/>
      <w:numFmt w:val="lowerLetter"/>
      <w:lvlText w:val="%2."/>
      <w:lvlJc w:val="left"/>
      <w:pPr>
        <w:ind w:left="1440" w:hanging="360"/>
      </w:pPr>
    </w:lvl>
    <w:lvl w:ilvl="2" w:tplc="6DBA1298">
      <w:start w:val="1"/>
      <w:numFmt w:val="lowerRoman"/>
      <w:lvlText w:val="%3."/>
      <w:lvlJc w:val="right"/>
      <w:pPr>
        <w:ind w:left="2160" w:hanging="180"/>
      </w:pPr>
    </w:lvl>
    <w:lvl w:ilvl="3" w:tplc="CFE050D2">
      <w:start w:val="1"/>
      <w:numFmt w:val="decimal"/>
      <w:lvlText w:val="%4."/>
      <w:lvlJc w:val="left"/>
      <w:pPr>
        <w:ind w:left="2880" w:hanging="360"/>
      </w:pPr>
    </w:lvl>
    <w:lvl w:ilvl="4" w:tplc="12EE8828">
      <w:start w:val="1"/>
      <w:numFmt w:val="lowerLetter"/>
      <w:lvlText w:val="%5."/>
      <w:lvlJc w:val="left"/>
      <w:pPr>
        <w:ind w:left="3600" w:hanging="360"/>
      </w:pPr>
    </w:lvl>
    <w:lvl w:ilvl="5" w:tplc="0C02EB42">
      <w:start w:val="1"/>
      <w:numFmt w:val="lowerRoman"/>
      <w:lvlText w:val="%6."/>
      <w:lvlJc w:val="right"/>
      <w:pPr>
        <w:ind w:left="4320" w:hanging="180"/>
      </w:pPr>
    </w:lvl>
    <w:lvl w:ilvl="6" w:tplc="02B40310">
      <w:start w:val="1"/>
      <w:numFmt w:val="decimal"/>
      <w:lvlText w:val="%7."/>
      <w:lvlJc w:val="left"/>
      <w:pPr>
        <w:ind w:left="5040" w:hanging="360"/>
      </w:pPr>
    </w:lvl>
    <w:lvl w:ilvl="7" w:tplc="F84ACE0A">
      <w:start w:val="1"/>
      <w:numFmt w:val="lowerLetter"/>
      <w:lvlText w:val="%8."/>
      <w:lvlJc w:val="left"/>
      <w:pPr>
        <w:ind w:left="5760" w:hanging="360"/>
      </w:pPr>
    </w:lvl>
    <w:lvl w:ilvl="8" w:tplc="050632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80339"/>
    <w:multiLevelType w:val="hybridMultilevel"/>
    <w:tmpl w:val="B46636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C330C8"/>
    <w:multiLevelType w:val="hybridMultilevel"/>
    <w:tmpl w:val="FD1244D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F534D7"/>
    <w:multiLevelType w:val="hybridMultilevel"/>
    <w:tmpl w:val="60285ECE"/>
    <w:lvl w:ilvl="0" w:tplc="88128C56">
      <w:start w:val="1"/>
      <w:numFmt w:val="lowerLetter"/>
      <w:lvlText w:val="%1."/>
      <w:lvlJc w:val="left"/>
      <w:pPr>
        <w:ind w:left="1080" w:hanging="360"/>
      </w:pPr>
    </w:lvl>
    <w:lvl w:ilvl="1" w:tplc="26B08474">
      <w:start w:val="1"/>
      <w:numFmt w:val="lowerLetter"/>
      <w:lvlText w:val="%2."/>
      <w:lvlJc w:val="left"/>
      <w:pPr>
        <w:ind w:left="1800" w:hanging="360"/>
      </w:pPr>
    </w:lvl>
    <w:lvl w:ilvl="2" w:tplc="F58205F8">
      <w:start w:val="1"/>
      <w:numFmt w:val="lowerRoman"/>
      <w:lvlText w:val="%3."/>
      <w:lvlJc w:val="right"/>
      <w:pPr>
        <w:ind w:left="2520" w:hanging="180"/>
      </w:pPr>
    </w:lvl>
    <w:lvl w:ilvl="3" w:tplc="47DC13AE">
      <w:start w:val="1"/>
      <w:numFmt w:val="decimal"/>
      <w:lvlText w:val="%4."/>
      <w:lvlJc w:val="left"/>
      <w:pPr>
        <w:ind w:left="3240" w:hanging="360"/>
      </w:pPr>
    </w:lvl>
    <w:lvl w:ilvl="4" w:tplc="3BE09430">
      <w:start w:val="1"/>
      <w:numFmt w:val="lowerLetter"/>
      <w:lvlText w:val="%5."/>
      <w:lvlJc w:val="left"/>
      <w:pPr>
        <w:ind w:left="3960" w:hanging="360"/>
      </w:pPr>
    </w:lvl>
    <w:lvl w:ilvl="5" w:tplc="5DEA565C">
      <w:start w:val="1"/>
      <w:numFmt w:val="lowerRoman"/>
      <w:lvlText w:val="%6."/>
      <w:lvlJc w:val="right"/>
      <w:pPr>
        <w:ind w:left="4680" w:hanging="180"/>
      </w:pPr>
    </w:lvl>
    <w:lvl w:ilvl="6" w:tplc="98CAF948">
      <w:start w:val="1"/>
      <w:numFmt w:val="decimal"/>
      <w:lvlText w:val="%7."/>
      <w:lvlJc w:val="left"/>
      <w:pPr>
        <w:ind w:left="5400" w:hanging="360"/>
      </w:pPr>
    </w:lvl>
    <w:lvl w:ilvl="7" w:tplc="C8E8EA68">
      <w:start w:val="1"/>
      <w:numFmt w:val="lowerLetter"/>
      <w:lvlText w:val="%8."/>
      <w:lvlJc w:val="left"/>
      <w:pPr>
        <w:ind w:left="6120" w:hanging="360"/>
      </w:pPr>
    </w:lvl>
    <w:lvl w:ilvl="8" w:tplc="4B5ECBA0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4417BA"/>
    <w:multiLevelType w:val="hybridMultilevel"/>
    <w:tmpl w:val="CD6656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956D24"/>
    <w:multiLevelType w:val="hybridMultilevel"/>
    <w:tmpl w:val="FFECBAE4"/>
    <w:lvl w:ilvl="0" w:tplc="4FA60522">
      <w:start w:val="1"/>
      <w:numFmt w:val="decimal"/>
      <w:lvlText w:val="%1."/>
      <w:lvlJc w:val="left"/>
      <w:pPr>
        <w:ind w:left="720" w:hanging="360"/>
      </w:pPr>
    </w:lvl>
    <w:lvl w:ilvl="1" w:tplc="3EAA602A">
      <w:start w:val="1"/>
      <w:numFmt w:val="lowerLetter"/>
      <w:lvlText w:val="%2."/>
      <w:lvlJc w:val="left"/>
      <w:pPr>
        <w:ind w:left="1440" w:hanging="360"/>
      </w:pPr>
    </w:lvl>
    <w:lvl w:ilvl="2" w:tplc="C5D86324">
      <w:start w:val="1"/>
      <w:numFmt w:val="lowerRoman"/>
      <w:lvlText w:val="%3."/>
      <w:lvlJc w:val="right"/>
      <w:pPr>
        <w:ind w:left="2160" w:hanging="180"/>
      </w:pPr>
    </w:lvl>
    <w:lvl w:ilvl="3" w:tplc="D376DE72">
      <w:start w:val="1"/>
      <w:numFmt w:val="decimal"/>
      <w:lvlText w:val="%4."/>
      <w:lvlJc w:val="left"/>
      <w:pPr>
        <w:ind w:left="2880" w:hanging="360"/>
      </w:pPr>
    </w:lvl>
    <w:lvl w:ilvl="4" w:tplc="61F203D0">
      <w:start w:val="1"/>
      <w:numFmt w:val="lowerLetter"/>
      <w:lvlText w:val="%5."/>
      <w:lvlJc w:val="left"/>
      <w:pPr>
        <w:ind w:left="3600" w:hanging="360"/>
      </w:pPr>
    </w:lvl>
    <w:lvl w:ilvl="5" w:tplc="C26E98F4">
      <w:start w:val="1"/>
      <w:numFmt w:val="lowerRoman"/>
      <w:lvlText w:val="%6."/>
      <w:lvlJc w:val="right"/>
      <w:pPr>
        <w:ind w:left="4320" w:hanging="180"/>
      </w:pPr>
    </w:lvl>
    <w:lvl w:ilvl="6" w:tplc="46E41482">
      <w:start w:val="1"/>
      <w:numFmt w:val="decimal"/>
      <w:lvlText w:val="%7."/>
      <w:lvlJc w:val="left"/>
      <w:pPr>
        <w:ind w:left="5040" w:hanging="360"/>
      </w:pPr>
    </w:lvl>
    <w:lvl w:ilvl="7" w:tplc="1A3841A8">
      <w:start w:val="1"/>
      <w:numFmt w:val="lowerLetter"/>
      <w:lvlText w:val="%8."/>
      <w:lvlJc w:val="left"/>
      <w:pPr>
        <w:ind w:left="5760" w:hanging="360"/>
      </w:pPr>
    </w:lvl>
    <w:lvl w:ilvl="8" w:tplc="4E12638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2DF1C97A"/>
    <w:multiLevelType w:val="hybridMultilevel"/>
    <w:tmpl w:val="86F4AB46"/>
    <w:lvl w:ilvl="0" w:tplc="425E7818">
      <w:start w:val="1"/>
      <w:numFmt w:val="decimal"/>
      <w:lvlText w:val="%1."/>
      <w:lvlJc w:val="left"/>
      <w:pPr>
        <w:ind w:left="720" w:hanging="360"/>
      </w:pPr>
    </w:lvl>
    <w:lvl w:ilvl="1" w:tplc="8CB0A4BC">
      <w:start w:val="1"/>
      <w:numFmt w:val="lowerLetter"/>
      <w:lvlText w:val="%2."/>
      <w:lvlJc w:val="left"/>
      <w:pPr>
        <w:ind w:left="1440" w:hanging="360"/>
      </w:pPr>
    </w:lvl>
    <w:lvl w:ilvl="2" w:tplc="3F225746">
      <w:start w:val="1"/>
      <w:numFmt w:val="lowerRoman"/>
      <w:lvlText w:val="%3."/>
      <w:lvlJc w:val="right"/>
      <w:pPr>
        <w:ind w:left="2160" w:hanging="180"/>
      </w:pPr>
    </w:lvl>
    <w:lvl w:ilvl="3" w:tplc="91526B92">
      <w:start w:val="1"/>
      <w:numFmt w:val="decimal"/>
      <w:lvlText w:val="%4."/>
      <w:lvlJc w:val="left"/>
      <w:pPr>
        <w:ind w:left="2880" w:hanging="360"/>
      </w:pPr>
    </w:lvl>
    <w:lvl w:ilvl="4" w:tplc="1FDCBECC">
      <w:start w:val="1"/>
      <w:numFmt w:val="lowerLetter"/>
      <w:lvlText w:val="%5."/>
      <w:lvlJc w:val="left"/>
      <w:pPr>
        <w:ind w:left="3600" w:hanging="360"/>
      </w:pPr>
    </w:lvl>
    <w:lvl w:ilvl="5" w:tplc="4E92C894">
      <w:start w:val="1"/>
      <w:numFmt w:val="lowerRoman"/>
      <w:lvlText w:val="%6."/>
      <w:lvlJc w:val="right"/>
      <w:pPr>
        <w:ind w:left="4320" w:hanging="180"/>
      </w:pPr>
    </w:lvl>
    <w:lvl w:ilvl="6" w:tplc="4B6008B0">
      <w:start w:val="1"/>
      <w:numFmt w:val="decimal"/>
      <w:lvlText w:val="%7."/>
      <w:lvlJc w:val="left"/>
      <w:pPr>
        <w:ind w:left="5040" w:hanging="360"/>
      </w:pPr>
    </w:lvl>
    <w:lvl w:ilvl="7" w:tplc="CCC08BCA">
      <w:start w:val="1"/>
      <w:numFmt w:val="lowerLetter"/>
      <w:lvlText w:val="%8."/>
      <w:lvlJc w:val="left"/>
      <w:pPr>
        <w:ind w:left="5760" w:hanging="360"/>
      </w:pPr>
    </w:lvl>
    <w:lvl w:ilvl="8" w:tplc="6BC8710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370C9"/>
    <w:multiLevelType w:val="hybridMultilevel"/>
    <w:tmpl w:val="A30440F0"/>
    <w:lvl w:ilvl="0" w:tplc="942E484A">
      <w:start w:val="1"/>
      <w:numFmt w:val="decimal"/>
      <w:lvlText w:val="%1."/>
      <w:lvlJc w:val="left"/>
      <w:pPr>
        <w:ind w:left="720" w:hanging="360"/>
      </w:pPr>
    </w:lvl>
    <w:lvl w:ilvl="1" w:tplc="B6FC74E2">
      <w:start w:val="1"/>
      <w:numFmt w:val="lowerLetter"/>
      <w:lvlText w:val="%2."/>
      <w:lvlJc w:val="left"/>
      <w:pPr>
        <w:ind w:left="1440" w:hanging="360"/>
      </w:pPr>
    </w:lvl>
    <w:lvl w:ilvl="2" w:tplc="6C86CC6A">
      <w:start w:val="1"/>
      <w:numFmt w:val="lowerRoman"/>
      <w:lvlText w:val="%3."/>
      <w:lvlJc w:val="right"/>
      <w:pPr>
        <w:ind w:left="2160" w:hanging="180"/>
      </w:pPr>
    </w:lvl>
    <w:lvl w:ilvl="3" w:tplc="8F30A978">
      <w:start w:val="1"/>
      <w:numFmt w:val="decimal"/>
      <w:lvlText w:val="%4."/>
      <w:lvlJc w:val="left"/>
      <w:pPr>
        <w:ind w:left="2880" w:hanging="360"/>
      </w:pPr>
    </w:lvl>
    <w:lvl w:ilvl="4" w:tplc="0B807720">
      <w:start w:val="1"/>
      <w:numFmt w:val="lowerLetter"/>
      <w:lvlText w:val="%5."/>
      <w:lvlJc w:val="left"/>
      <w:pPr>
        <w:ind w:left="3600" w:hanging="360"/>
      </w:pPr>
    </w:lvl>
    <w:lvl w:ilvl="5" w:tplc="AB64CD04">
      <w:start w:val="1"/>
      <w:numFmt w:val="lowerRoman"/>
      <w:lvlText w:val="%6."/>
      <w:lvlJc w:val="right"/>
      <w:pPr>
        <w:ind w:left="4320" w:hanging="180"/>
      </w:pPr>
    </w:lvl>
    <w:lvl w:ilvl="6" w:tplc="BA666052">
      <w:start w:val="1"/>
      <w:numFmt w:val="decimal"/>
      <w:lvlText w:val="%7."/>
      <w:lvlJc w:val="left"/>
      <w:pPr>
        <w:ind w:left="5040" w:hanging="360"/>
      </w:pPr>
    </w:lvl>
    <w:lvl w:ilvl="7" w:tplc="99ACE252">
      <w:start w:val="1"/>
      <w:numFmt w:val="lowerLetter"/>
      <w:lvlText w:val="%8."/>
      <w:lvlJc w:val="left"/>
      <w:pPr>
        <w:ind w:left="5760" w:hanging="360"/>
      </w:pPr>
    </w:lvl>
    <w:lvl w:ilvl="8" w:tplc="F6BC13E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052A0"/>
    <w:multiLevelType w:val="hybridMultilevel"/>
    <w:tmpl w:val="F70E89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4B945E"/>
    <w:multiLevelType w:val="hybridMultilevel"/>
    <w:tmpl w:val="56EAB7C0"/>
    <w:lvl w:ilvl="0" w:tplc="D7649D2C">
      <w:start w:val="1"/>
      <w:numFmt w:val="decimal"/>
      <w:lvlText w:val="%1."/>
      <w:lvlJc w:val="left"/>
      <w:pPr>
        <w:ind w:left="1080" w:hanging="360"/>
      </w:pPr>
    </w:lvl>
    <w:lvl w:ilvl="1" w:tplc="15FCAB10">
      <w:start w:val="1"/>
      <w:numFmt w:val="lowerLetter"/>
      <w:lvlText w:val="%2."/>
      <w:lvlJc w:val="left"/>
      <w:pPr>
        <w:ind w:left="1800" w:hanging="360"/>
      </w:pPr>
    </w:lvl>
    <w:lvl w:ilvl="2" w:tplc="080898E0">
      <w:start w:val="1"/>
      <w:numFmt w:val="lowerRoman"/>
      <w:lvlText w:val="%3."/>
      <w:lvlJc w:val="right"/>
      <w:pPr>
        <w:ind w:left="2520" w:hanging="180"/>
      </w:pPr>
    </w:lvl>
    <w:lvl w:ilvl="3" w:tplc="5B403BAA">
      <w:start w:val="1"/>
      <w:numFmt w:val="decimal"/>
      <w:lvlText w:val="%4."/>
      <w:lvlJc w:val="left"/>
      <w:pPr>
        <w:ind w:left="3240" w:hanging="360"/>
      </w:pPr>
    </w:lvl>
    <w:lvl w:ilvl="4" w:tplc="4184C66C">
      <w:start w:val="1"/>
      <w:numFmt w:val="lowerLetter"/>
      <w:lvlText w:val="%5."/>
      <w:lvlJc w:val="left"/>
      <w:pPr>
        <w:ind w:left="3960" w:hanging="360"/>
      </w:pPr>
    </w:lvl>
    <w:lvl w:ilvl="5" w:tplc="A96894BC">
      <w:start w:val="1"/>
      <w:numFmt w:val="lowerRoman"/>
      <w:lvlText w:val="%6."/>
      <w:lvlJc w:val="right"/>
      <w:pPr>
        <w:ind w:left="4680" w:hanging="180"/>
      </w:pPr>
    </w:lvl>
    <w:lvl w:ilvl="6" w:tplc="65C80F00">
      <w:start w:val="1"/>
      <w:numFmt w:val="decimal"/>
      <w:lvlText w:val="%7."/>
      <w:lvlJc w:val="left"/>
      <w:pPr>
        <w:ind w:left="5400" w:hanging="360"/>
      </w:pPr>
    </w:lvl>
    <w:lvl w:ilvl="7" w:tplc="F9A617F6">
      <w:start w:val="1"/>
      <w:numFmt w:val="lowerLetter"/>
      <w:lvlText w:val="%8."/>
      <w:lvlJc w:val="left"/>
      <w:pPr>
        <w:ind w:left="6120" w:hanging="360"/>
      </w:pPr>
    </w:lvl>
    <w:lvl w:ilvl="8" w:tplc="A358E362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A298DB"/>
    <w:multiLevelType w:val="hybridMultilevel"/>
    <w:tmpl w:val="9AECEEBC"/>
    <w:lvl w:ilvl="0" w:tplc="3B441512">
      <w:start w:val="1"/>
      <w:numFmt w:val="decimal"/>
      <w:lvlText w:val="%1."/>
      <w:lvlJc w:val="left"/>
      <w:pPr>
        <w:ind w:left="720" w:hanging="360"/>
      </w:pPr>
    </w:lvl>
    <w:lvl w:ilvl="1" w:tplc="9A74E082">
      <w:start w:val="1"/>
      <w:numFmt w:val="lowerLetter"/>
      <w:lvlText w:val="%2."/>
      <w:lvlJc w:val="left"/>
      <w:pPr>
        <w:ind w:left="1440" w:hanging="360"/>
      </w:pPr>
    </w:lvl>
    <w:lvl w:ilvl="2" w:tplc="5A9CAA82">
      <w:start w:val="1"/>
      <w:numFmt w:val="lowerRoman"/>
      <w:lvlText w:val="%3."/>
      <w:lvlJc w:val="right"/>
      <w:pPr>
        <w:ind w:left="2160" w:hanging="180"/>
      </w:pPr>
    </w:lvl>
    <w:lvl w:ilvl="3" w:tplc="BC72F8AC">
      <w:start w:val="1"/>
      <w:numFmt w:val="decimal"/>
      <w:lvlText w:val="%4."/>
      <w:lvlJc w:val="left"/>
      <w:pPr>
        <w:ind w:left="2880" w:hanging="360"/>
      </w:pPr>
    </w:lvl>
    <w:lvl w:ilvl="4" w:tplc="AB1A8732">
      <w:start w:val="1"/>
      <w:numFmt w:val="lowerLetter"/>
      <w:lvlText w:val="%5."/>
      <w:lvlJc w:val="left"/>
      <w:pPr>
        <w:ind w:left="3600" w:hanging="360"/>
      </w:pPr>
    </w:lvl>
    <w:lvl w:ilvl="5" w:tplc="F7DC63BC">
      <w:start w:val="1"/>
      <w:numFmt w:val="lowerRoman"/>
      <w:lvlText w:val="%6."/>
      <w:lvlJc w:val="right"/>
      <w:pPr>
        <w:ind w:left="4320" w:hanging="180"/>
      </w:pPr>
    </w:lvl>
    <w:lvl w:ilvl="6" w:tplc="C24A03FC">
      <w:start w:val="1"/>
      <w:numFmt w:val="decimal"/>
      <w:lvlText w:val="%7."/>
      <w:lvlJc w:val="left"/>
      <w:pPr>
        <w:ind w:left="5040" w:hanging="360"/>
      </w:pPr>
    </w:lvl>
    <w:lvl w:ilvl="7" w:tplc="25F0BFD8">
      <w:start w:val="1"/>
      <w:numFmt w:val="lowerLetter"/>
      <w:lvlText w:val="%8."/>
      <w:lvlJc w:val="left"/>
      <w:pPr>
        <w:ind w:left="5760" w:hanging="360"/>
      </w:pPr>
    </w:lvl>
    <w:lvl w:ilvl="8" w:tplc="6C3C9A5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72031"/>
    <w:multiLevelType w:val="multilevel"/>
    <w:tmpl w:val="7F86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F13D9A"/>
    <w:multiLevelType w:val="hybridMultilevel"/>
    <w:tmpl w:val="F3385454"/>
    <w:lvl w:ilvl="0" w:tplc="502AB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3356D"/>
    <w:multiLevelType w:val="hybridMultilevel"/>
    <w:tmpl w:val="C10679F6"/>
    <w:lvl w:ilvl="0" w:tplc="8BB4F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D1EF1"/>
    <w:multiLevelType w:val="hybridMultilevel"/>
    <w:tmpl w:val="14AE9682"/>
    <w:lvl w:ilvl="0" w:tplc="5F3E667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1AA5"/>
    <w:multiLevelType w:val="hybridMultilevel"/>
    <w:tmpl w:val="6F2A4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89B591"/>
    <w:multiLevelType w:val="hybridMultilevel"/>
    <w:tmpl w:val="B08A223E"/>
    <w:lvl w:ilvl="0" w:tplc="FC1A1498">
      <w:start w:val="1"/>
      <w:numFmt w:val="decimal"/>
      <w:lvlText w:val="%1."/>
      <w:lvlJc w:val="left"/>
      <w:pPr>
        <w:ind w:left="720" w:hanging="360"/>
      </w:pPr>
    </w:lvl>
    <w:lvl w:ilvl="1" w:tplc="8F8EACEC">
      <w:start w:val="1"/>
      <w:numFmt w:val="lowerLetter"/>
      <w:lvlText w:val="%2."/>
      <w:lvlJc w:val="left"/>
      <w:pPr>
        <w:ind w:left="1440" w:hanging="360"/>
      </w:pPr>
    </w:lvl>
    <w:lvl w:ilvl="2" w:tplc="8DB28D80">
      <w:start w:val="1"/>
      <w:numFmt w:val="lowerRoman"/>
      <w:lvlText w:val="%3."/>
      <w:lvlJc w:val="right"/>
      <w:pPr>
        <w:ind w:left="2160" w:hanging="180"/>
      </w:pPr>
    </w:lvl>
    <w:lvl w:ilvl="3" w:tplc="123030DA">
      <w:start w:val="1"/>
      <w:numFmt w:val="decimal"/>
      <w:lvlText w:val="%4."/>
      <w:lvlJc w:val="left"/>
      <w:pPr>
        <w:ind w:left="2880" w:hanging="360"/>
      </w:pPr>
    </w:lvl>
    <w:lvl w:ilvl="4" w:tplc="AA527CE4">
      <w:start w:val="1"/>
      <w:numFmt w:val="lowerLetter"/>
      <w:lvlText w:val="%5."/>
      <w:lvlJc w:val="left"/>
      <w:pPr>
        <w:ind w:left="3600" w:hanging="360"/>
      </w:pPr>
    </w:lvl>
    <w:lvl w:ilvl="5" w:tplc="D21CFE9C">
      <w:start w:val="1"/>
      <w:numFmt w:val="lowerRoman"/>
      <w:lvlText w:val="%6."/>
      <w:lvlJc w:val="right"/>
      <w:pPr>
        <w:ind w:left="4320" w:hanging="180"/>
      </w:pPr>
    </w:lvl>
    <w:lvl w:ilvl="6" w:tplc="2BD01494">
      <w:start w:val="1"/>
      <w:numFmt w:val="decimal"/>
      <w:lvlText w:val="%7."/>
      <w:lvlJc w:val="left"/>
      <w:pPr>
        <w:ind w:left="5040" w:hanging="360"/>
      </w:pPr>
    </w:lvl>
    <w:lvl w:ilvl="7" w:tplc="CFCC4072">
      <w:start w:val="1"/>
      <w:numFmt w:val="lowerLetter"/>
      <w:lvlText w:val="%8."/>
      <w:lvlJc w:val="left"/>
      <w:pPr>
        <w:ind w:left="5760" w:hanging="360"/>
      </w:pPr>
    </w:lvl>
    <w:lvl w:ilvl="8" w:tplc="CE20187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0A6286"/>
    <w:multiLevelType w:val="hybridMultilevel"/>
    <w:tmpl w:val="11D8E128"/>
    <w:lvl w:ilvl="0" w:tplc="3C82BEDE">
      <w:start w:val="1"/>
      <w:numFmt w:val="decimal"/>
      <w:lvlText w:val="%1."/>
      <w:lvlJc w:val="left"/>
      <w:pPr>
        <w:ind w:left="720" w:hanging="360"/>
      </w:pPr>
    </w:lvl>
    <w:lvl w:ilvl="1" w:tplc="EFF40BC8">
      <w:start w:val="1"/>
      <w:numFmt w:val="decimal"/>
      <w:lvlText w:val="%2."/>
      <w:lvlJc w:val="left"/>
      <w:pPr>
        <w:ind w:left="720" w:hanging="360"/>
      </w:pPr>
    </w:lvl>
    <w:lvl w:ilvl="2" w:tplc="5C2EBDAC">
      <w:start w:val="1"/>
      <w:numFmt w:val="decimal"/>
      <w:lvlText w:val="%3."/>
      <w:lvlJc w:val="left"/>
      <w:pPr>
        <w:ind w:left="720" w:hanging="360"/>
      </w:pPr>
    </w:lvl>
    <w:lvl w:ilvl="3" w:tplc="19C62B96">
      <w:start w:val="1"/>
      <w:numFmt w:val="decimal"/>
      <w:lvlText w:val="%4."/>
      <w:lvlJc w:val="left"/>
      <w:pPr>
        <w:ind w:left="720" w:hanging="360"/>
      </w:pPr>
    </w:lvl>
    <w:lvl w:ilvl="4" w:tplc="5D447598">
      <w:start w:val="1"/>
      <w:numFmt w:val="decimal"/>
      <w:lvlText w:val="%5."/>
      <w:lvlJc w:val="left"/>
      <w:pPr>
        <w:ind w:left="720" w:hanging="360"/>
      </w:pPr>
    </w:lvl>
    <w:lvl w:ilvl="5" w:tplc="CEF2CB5E">
      <w:start w:val="1"/>
      <w:numFmt w:val="decimal"/>
      <w:lvlText w:val="%6."/>
      <w:lvlJc w:val="left"/>
      <w:pPr>
        <w:ind w:left="720" w:hanging="360"/>
      </w:pPr>
    </w:lvl>
    <w:lvl w:ilvl="6" w:tplc="49E0667C">
      <w:start w:val="1"/>
      <w:numFmt w:val="decimal"/>
      <w:lvlText w:val="%7."/>
      <w:lvlJc w:val="left"/>
      <w:pPr>
        <w:ind w:left="720" w:hanging="360"/>
      </w:pPr>
    </w:lvl>
    <w:lvl w:ilvl="7" w:tplc="FB9C425E">
      <w:start w:val="1"/>
      <w:numFmt w:val="decimal"/>
      <w:lvlText w:val="%8."/>
      <w:lvlJc w:val="left"/>
      <w:pPr>
        <w:ind w:left="720" w:hanging="360"/>
      </w:pPr>
    </w:lvl>
    <w:lvl w:ilvl="8" w:tplc="A1E66468">
      <w:start w:val="1"/>
      <w:numFmt w:val="decimal"/>
      <w:lvlText w:val="%9."/>
      <w:lvlJc w:val="left"/>
      <w:pPr>
        <w:ind w:left="720" w:hanging="360"/>
      </w:pPr>
    </w:lvl>
  </w:abstractNum>
  <w:abstractNum w:abstractNumId="31" w15:restartNumberingAfterBreak="0">
    <w:nsid w:val="3E87A016"/>
    <w:multiLevelType w:val="hybridMultilevel"/>
    <w:tmpl w:val="D3645CC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4DC0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C7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8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E4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DAF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C2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23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22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C7E2BE"/>
    <w:multiLevelType w:val="hybridMultilevel"/>
    <w:tmpl w:val="56987D48"/>
    <w:lvl w:ilvl="0" w:tplc="C17A1BE8">
      <w:start w:val="1"/>
      <w:numFmt w:val="decimal"/>
      <w:lvlText w:val="%1."/>
      <w:lvlJc w:val="left"/>
      <w:pPr>
        <w:ind w:left="720" w:hanging="360"/>
      </w:pPr>
    </w:lvl>
    <w:lvl w:ilvl="1" w:tplc="F24CEB26">
      <w:start w:val="1"/>
      <w:numFmt w:val="lowerLetter"/>
      <w:lvlText w:val="%2."/>
      <w:lvlJc w:val="left"/>
      <w:pPr>
        <w:ind w:left="1440" w:hanging="360"/>
      </w:pPr>
    </w:lvl>
    <w:lvl w:ilvl="2" w:tplc="CD085864">
      <w:start w:val="1"/>
      <w:numFmt w:val="lowerRoman"/>
      <w:lvlText w:val="%3."/>
      <w:lvlJc w:val="right"/>
      <w:pPr>
        <w:ind w:left="2160" w:hanging="180"/>
      </w:pPr>
    </w:lvl>
    <w:lvl w:ilvl="3" w:tplc="7BEEF12C">
      <w:start w:val="1"/>
      <w:numFmt w:val="decimal"/>
      <w:lvlText w:val="%4."/>
      <w:lvlJc w:val="left"/>
      <w:pPr>
        <w:ind w:left="2880" w:hanging="360"/>
      </w:pPr>
    </w:lvl>
    <w:lvl w:ilvl="4" w:tplc="A4A4DA28">
      <w:start w:val="1"/>
      <w:numFmt w:val="lowerLetter"/>
      <w:lvlText w:val="%5."/>
      <w:lvlJc w:val="left"/>
      <w:pPr>
        <w:ind w:left="3600" w:hanging="360"/>
      </w:pPr>
    </w:lvl>
    <w:lvl w:ilvl="5" w:tplc="D53CD572">
      <w:start w:val="1"/>
      <w:numFmt w:val="lowerRoman"/>
      <w:lvlText w:val="%6."/>
      <w:lvlJc w:val="right"/>
      <w:pPr>
        <w:ind w:left="4320" w:hanging="180"/>
      </w:pPr>
    </w:lvl>
    <w:lvl w:ilvl="6" w:tplc="EF4E27AE">
      <w:start w:val="1"/>
      <w:numFmt w:val="decimal"/>
      <w:lvlText w:val="%7."/>
      <w:lvlJc w:val="left"/>
      <w:pPr>
        <w:ind w:left="5040" w:hanging="360"/>
      </w:pPr>
    </w:lvl>
    <w:lvl w:ilvl="7" w:tplc="ABD80780">
      <w:start w:val="1"/>
      <w:numFmt w:val="lowerLetter"/>
      <w:lvlText w:val="%8."/>
      <w:lvlJc w:val="left"/>
      <w:pPr>
        <w:ind w:left="5760" w:hanging="360"/>
      </w:pPr>
    </w:lvl>
    <w:lvl w:ilvl="8" w:tplc="F746DD9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0FE891"/>
    <w:multiLevelType w:val="hybridMultilevel"/>
    <w:tmpl w:val="BF40966E"/>
    <w:lvl w:ilvl="0" w:tplc="65A61828">
      <w:start w:val="1"/>
      <w:numFmt w:val="decimal"/>
      <w:lvlText w:val="%1."/>
      <w:lvlJc w:val="left"/>
      <w:pPr>
        <w:ind w:left="720" w:hanging="360"/>
      </w:pPr>
    </w:lvl>
    <w:lvl w:ilvl="1" w:tplc="05248CB2">
      <w:start w:val="1"/>
      <w:numFmt w:val="lowerLetter"/>
      <w:lvlText w:val="%2."/>
      <w:lvlJc w:val="left"/>
      <w:pPr>
        <w:ind w:left="1440" w:hanging="360"/>
      </w:pPr>
    </w:lvl>
    <w:lvl w:ilvl="2" w:tplc="233058F0">
      <w:start w:val="1"/>
      <w:numFmt w:val="lowerRoman"/>
      <w:lvlText w:val="%3."/>
      <w:lvlJc w:val="right"/>
      <w:pPr>
        <w:ind w:left="2160" w:hanging="180"/>
      </w:pPr>
    </w:lvl>
    <w:lvl w:ilvl="3" w:tplc="7762866E">
      <w:start w:val="1"/>
      <w:numFmt w:val="decimal"/>
      <w:lvlText w:val="%4."/>
      <w:lvlJc w:val="left"/>
      <w:pPr>
        <w:ind w:left="2880" w:hanging="360"/>
      </w:pPr>
    </w:lvl>
    <w:lvl w:ilvl="4" w:tplc="B1D0E56A">
      <w:start w:val="1"/>
      <w:numFmt w:val="lowerLetter"/>
      <w:lvlText w:val="%5."/>
      <w:lvlJc w:val="left"/>
      <w:pPr>
        <w:ind w:left="3600" w:hanging="360"/>
      </w:pPr>
    </w:lvl>
    <w:lvl w:ilvl="5" w:tplc="D4EE5DA8">
      <w:start w:val="1"/>
      <w:numFmt w:val="lowerRoman"/>
      <w:lvlText w:val="%6."/>
      <w:lvlJc w:val="right"/>
      <w:pPr>
        <w:ind w:left="4320" w:hanging="180"/>
      </w:pPr>
    </w:lvl>
    <w:lvl w:ilvl="6" w:tplc="894EFF02">
      <w:start w:val="1"/>
      <w:numFmt w:val="decimal"/>
      <w:lvlText w:val="%7."/>
      <w:lvlJc w:val="left"/>
      <w:pPr>
        <w:ind w:left="5040" w:hanging="360"/>
      </w:pPr>
    </w:lvl>
    <w:lvl w:ilvl="7" w:tplc="A3766DA6">
      <w:start w:val="1"/>
      <w:numFmt w:val="lowerLetter"/>
      <w:lvlText w:val="%8."/>
      <w:lvlJc w:val="left"/>
      <w:pPr>
        <w:ind w:left="5760" w:hanging="360"/>
      </w:pPr>
    </w:lvl>
    <w:lvl w:ilvl="8" w:tplc="F5F44D9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5A34ADE"/>
    <w:multiLevelType w:val="hybridMultilevel"/>
    <w:tmpl w:val="5A1EAE46"/>
    <w:lvl w:ilvl="0" w:tplc="FFFFFFFF">
      <w:start w:val="1"/>
      <w:numFmt w:val="upperRoman"/>
      <w:lvlText w:val="%1."/>
      <w:lvlJc w:val="left"/>
      <w:pPr>
        <w:ind w:left="720" w:hanging="360"/>
      </w:pPr>
    </w:lvl>
    <w:lvl w:ilvl="1" w:tplc="444A3F9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7DB83"/>
    <w:multiLevelType w:val="hybridMultilevel"/>
    <w:tmpl w:val="A8E61E5C"/>
    <w:lvl w:ilvl="0" w:tplc="1D8018E6">
      <w:start w:val="1"/>
      <w:numFmt w:val="decimal"/>
      <w:lvlText w:val="%1."/>
      <w:lvlJc w:val="left"/>
      <w:pPr>
        <w:ind w:left="720" w:hanging="360"/>
      </w:pPr>
    </w:lvl>
    <w:lvl w:ilvl="1" w:tplc="8C948E34">
      <w:start w:val="1"/>
      <w:numFmt w:val="lowerLetter"/>
      <w:lvlText w:val="%2."/>
      <w:lvlJc w:val="left"/>
      <w:pPr>
        <w:ind w:left="1440" w:hanging="360"/>
      </w:pPr>
    </w:lvl>
    <w:lvl w:ilvl="2" w:tplc="FC04BE24">
      <w:start w:val="1"/>
      <w:numFmt w:val="lowerRoman"/>
      <w:lvlText w:val="%3."/>
      <w:lvlJc w:val="right"/>
      <w:pPr>
        <w:ind w:left="2160" w:hanging="180"/>
      </w:pPr>
    </w:lvl>
    <w:lvl w:ilvl="3" w:tplc="21A6445E">
      <w:start w:val="1"/>
      <w:numFmt w:val="decimal"/>
      <w:lvlText w:val="%4."/>
      <w:lvlJc w:val="left"/>
      <w:pPr>
        <w:ind w:left="2880" w:hanging="360"/>
      </w:pPr>
    </w:lvl>
    <w:lvl w:ilvl="4" w:tplc="4C8AA372">
      <w:start w:val="1"/>
      <w:numFmt w:val="lowerLetter"/>
      <w:lvlText w:val="%5."/>
      <w:lvlJc w:val="left"/>
      <w:pPr>
        <w:ind w:left="3600" w:hanging="360"/>
      </w:pPr>
    </w:lvl>
    <w:lvl w:ilvl="5" w:tplc="CD6C2A6E">
      <w:start w:val="1"/>
      <w:numFmt w:val="lowerRoman"/>
      <w:lvlText w:val="%6."/>
      <w:lvlJc w:val="right"/>
      <w:pPr>
        <w:ind w:left="4320" w:hanging="180"/>
      </w:pPr>
    </w:lvl>
    <w:lvl w:ilvl="6" w:tplc="0BB0CF7E">
      <w:start w:val="1"/>
      <w:numFmt w:val="decimal"/>
      <w:lvlText w:val="%7."/>
      <w:lvlJc w:val="left"/>
      <w:pPr>
        <w:ind w:left="5040" w:hanging="360"/>
      </w:pPr>
    </w:lvl>
    <w:lvl w:ilvl="7" w:tplc="8F00671C">
      <w:start w:val="1"/>
      <w:numFmt w:val="lowerLetter"/>
      <w:lvlText w:val="%8."/>
      <w:lvlJc w:val="left"/>
      <w:pPr>
        <w:ind w:left="5760" w:hanging="360"/>
      </w:pPr>
    </w:lvl>
    <w:lvl w:ilvl="8" w:tplc="3624628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253264"/>
    <w:multiLevelType w:val="hybridMultilevel"/>
    <w:tmpl w:val="C34275D0"/>
    <w:lvl w:ilvl="0" w:tplc="04150017">
      <w:start w:val="1"/>
      <w:numFmt w:val="lowerLetter"/>
      <w:lvlText w:val="%1)"/>
      <w:lvlJc w:val="left"/>
      <w:pPr>
        <w:ind w:left="1113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1788" w:hanging="180"/>
      </w:pPr>
    </w:lvl>
    <w:lvl w:ilvl="3" w:tplc="FFFFFFFF" w:tentative="1">
      <w:start w:val="1"/>
      <w:numFmt w:val="decimal"/>
      <w:lvlText w:val="%4."/>
      <w:lvlJc w:val="left"/>
      <w:pPr>
        <w:ind w:left="2508" w:hanging="360"/>
      </w:pPr>
    </w:lvl>
    <w:lvl w:ilvl="4" w:tplc="FFFFFFFF" w:tentative="1">
      <w:start w:val="1"/>
      <w:numFmt w:val="lowerLetter"/>
      <w:lvlText w:val="%5."/>
      <w:lvlJc w:val="left"/>
      <w:pPr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40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7B1FD"/>
    <w:multiLevelType w:val="hybridMultilevel"/>
    <w:tmpl w:val="9AFA0C00"/>
    <w:lvl w:ilvl="0" w:tplc="9814D75C">
      <w:start w:val="1"/>
      <w:numFmt w:val="decimal"/>
      <w:lvlText w:val="%1."/>
      <w:lvlJc w:val="left"/>
      <w:pPr>
        <w:ind w:left="720" w:hanging="360"/>
      </w:pPr>
    </w:lvl>
    <w:lvl w:ilvl="1" w:tplc="9E3E38CE">
      <w:start w:val="1"/>
      <w:numFmt w:val="lowerLetter"/>
      <w:lvlText w:val="%2."/>
      <w:lvlJc w:val="left"/>
      <w:pPr>
        <w:ind w:left="1800" w:hanging="360"/>
      </w:pPr>
    </w:lvl>
    <w:lvl w:ilvl="2" w:tplc="C1FC8642">
      <w:start w:val="1"/>
      <w:numFmt w:val="lowerRoman"/>
      <w:lvlText w:val="%3."/>
      <w:lvlJc w:val="right"/>
      <w:pPr>
        <w:ind w:left="2520" w:hanging="180"/>
      </w:pPr>
    </w:lvl>
    <w:lvl w:ilvl="3" w:tplc="1806FA46">
      <w:start w:val="1"/>
      <w:numFmt w:val="decimal"/>
      <w:lvlText w:val="%4."/>
      <w:lvlJc w:val="left"/>
      <w:pPr>
        <w:ind w:left="3240" w:hanging="360"/>
      </w:pPr>
    </w:lvl>
    <w:lvl w:ilvl="4" w:tplc="FA5E8EF6">
      <w:start w:val="1"/>
      <w:numFmt w:val="lowerLetter"/>
      <w:lvlText w:val="%5."/>
      <w:lvlJc w:val="left"/>
      <w:pPr>
        <w:ind w:left="3960" w:hanging="360"/>
      </w:pPr>
    </w:lvl>
    <w:lvl w:ilvl="5" w:tplc="182A6E2E">
      <w:start w:val="1"/>
      <w:numFmt w:val="lowerRoman"/>
      <w:lvlText w:val="%6."/>
      <w:lvlJc w:val="right"/>
      <w:pPr>
        <w:ind w:left="4680" w:hanging="180"/>
      </w:pPr>
    </w:lvl>
    <w:lvl w:ilvl="6" w:tplc="4DF4DF0C">
      <w:start w:val="1"/>
      <w:numFmt w:val="decimal"/>
      <w:lvlText w:val="%7."/>
      <w:lvlJc w:val="left"/>
      <w:pPr>
        <w:ind w:left="5400" w:hanging="360"/>
      </w:pPr>
    </w:lvl>
    <w:lvl w:ilvl="7" w:tplc="53A696D4">
      <w:start w:val="1"/>
      <w:numFmt w:val="lowerLetter"/>
      <w:lvlText w:val="%8."/>
      <w:lvlJc w:val="left"/>
      <w:pPr>
        <w:ind w:left="6120" w:hanging="360"/>
      </w:pPr>
    </w:lvl>
    <w:lvl w:ilvl="8" w:tplc="DFF0A7C4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2ED2497"/>
    <w:multiLevelType w:val="hybridMultilevel"/>
    <w:tmpl w:val="2CA66758"/>
    <w:lvl w:ilvl="0" w:tplc="04150017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 w15:restartNumberingAfterBreak="0">
    <w:nsid w:val="53D25D43"/>
    <w:multiLevelType w:val="hybridMultilevel"/>
    <w:tmpl w:val="74708A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9D50AE8"/>
    <w:multiLevelType w:val="hybridMultilevel"/>
    <w:tmpl w:val="74708A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5CC580DC"/>
    <w:multiLevelType w:val="hybridMultilevel"/>
    <w:tmpl w:val="BA7A52E2"/>
    <w:lvl w:ilvl="0" w:tplc="2D4E5F5E">
      <w:start w:val="1"/>
      <w:numFmt w:val="decimal"/>
      <w:lvlText w:val="%1."/>
      <w:lvlJc w:val="left"/>
      <w:pPr>
        <w:ind w:left="720" w:hanging="360"/>
      </w:pPr>
    </w:lvl>
    <w:lvl w:ilvl="1" w:tplc="178469E0">
      <w:start w:val="1"/>
      <w:numFmt w:val="lowerLetter"/>
      <w:lvlText w:val="%2."/>
      <w:lvlJc w:val="left"/>
      <w:pPr>
        <w:ind w:left="1440" w:hanging="360"/>
      </w:pPr>
    </w:lvl>
    <w:lvl w:ilvl="2" w:tplc="4E80DE42">
      <w:start w:val="1"/>
      <w:numFmt w:val="lowerRoman"/>
      <w:lvlText w:val="%3."/>
      <w:lvlJc w:val="right"/>
      <w:pPr>
        <w:ind w:left="2160" w:hanging="180"/>
      </w:pPr>
    </w:lvl>
    <w:lvl w:ilvl="3" w:tplc="0C9ABEE2">
      <w:start w:val="1"/>
      <w:numFmt w:val="decimal"/>
      <w:lvlText w:val="%4."/>
      <w:lvlJc w:val="left"/>
      <w:pPr>
        <w:ind w:left="2880" w:hanging="360"/>
      </w:pPr>
    </w:lvl>
    <w:lvl w:ilvl="4" w:tplc="61927FBC">
      <w:start w:val="1"/>
      <w:numFmt w:val="lowerLetter"/>
      <w:lvlText w:val="%5."/>
      <w:lvlJc w:val="left"/>
      <w:pPr>
        <w:ind w:left="3600" w:hanging="360"/>
      </w:pPr>
    </w:lvl>
    <w:lvl w:ilvl="5" w:tplc="C1FED24A">
      <w:start w:val="1"/>
      <w:numFmt w:val="lowerRoman"/>
      <w:lvlText w:val="%6."/>
      <w:lvlJc w:val="right"/>
      <w:pPr>
        <w:ind w:left="4320" w:hanging="180"/>
      </w:pPr>
    </w:lvl>
    <w:lvl w:ilvl="6" w:tplc="F0F80D7A">
      <w:start w:val="1"/>
      <w:numFmt w:val="decimal"/>
      <w:lvlText w:val="%7."/>
      <w:lvlJc w:val="left"/>
      <w:pPr>
        <w:ind w:left="5040" w:hanging="360"/>
      </w:pPr>
    </w:lvl>
    <w:lvl w:ilvl="7" w:tplc="568803B8">
      <w:start w:val="1"/>
      <w:numFmt w:val="lowerLetter"/>
      <w:lvlText w:val="%8."/>
      <w:lvlJc w:val="left"/>
      <w:pPr>
        <w:ind w:left="5760" w:hanging="360"/>
      </w:pPr>
    </w:lvl>
    <w:lvl w:ilvl="8" w:tplc="25C09F1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34417E"/>
    <w:multiLevelType w:val="hybridMultilevel"/>
    <w:tmpl w:val="07C212AC"/>
    <w:lvl w:ilvl="0" w:tplc="18561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9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51" w15:restartNumberingAfterBreak="0">
    <w:nsid w:val="69194813"/>
    <w:multiLevelType w:val="hybridMultilevel"/>
    <w:tmpl w:val="FFFFFFFF"/>
    <w:lvl w:ilvl="0" w:tplc="0D42F8D0">
      <w:start w:val="1"/>
      <w:numFmt w:val="decimal"/>
      <w:lvlText w:val="%1."/>
      <w:lvlJc w:val="left"/>
      <w:pPr>
        <w:ind w:left="720" w:hanging="360"/>
      </w:pPr>
    </w:lvl>
    <w:lvl w:ilvl="1" w:tplc="0CC67744">
      <w:start w:val="1"/>
      <w:numFmt w:val="lowerLetter"/>
      <w:lvlText w:val="%2."/>
      <w:lvlJc w:val="left"/>
      <w:pPr>
        <w:ind w:left="1440" w:hanging="360"/>
      </w:pPr>
    </w:lvl>
    <w:lvl w:ilvl="2" w:tplc="11BCD884">
      <w:start w:val="1"/>
      <w:numFmt w:val="lowerRoman"/>
      <w:lvlText w:val="%3."/>
      <w:lvlJc w:val="right"/>
      <w:pPr>
        <w:ind w:left="2160" w:hanging="180"/>
      </w:pPr>
    </w:lvl>
    <w:lvl w:ilvl="3" w:tplc="FCEC7EDC">
      <w:start w:val="1"/>
      <w:numFmt w:val="decimal"/>
      <w:lvlText w:val="%4."/>
      <w:lvlJc w:val="left"/>
      <w:pPr>
        <w:ind w:left="2880" w:hanging="360"/>
      </w:pPr>
    </w:lvl>
    <w:lvl w:ilvl="4" w:tplc="6690125E">
      <w:start w:val="1"/>
      <w:numFmt w:val="lowerLetter"/>
      <w:lvlText w:val="%5."/>
      <w:lvlJc w:val="left"/>
      <w:pPr>
        <w:ind w:left="3600" w:hanging="360"/>
      </w:pPr>
    </w:lvl>
    <w:lvl w:ilvl="5" w:tplc="2256A0D4">
      <w:start w:val="1"/>
      <w:numFmt w:val="lowerRoman"/>
      <w:lvlText w:val="%6."/>
      <w:lvlJc w:val="right"/>
      <w:pPr>
        <w:ind w:left="4320" w:hanging="180"/>
      </w:pPr>
    </w:lvl>
    <w:lvl w:ilvl="6" w:tplc="844E4410">
      <w:start w:val="1"/>
      <w:numFmt w:val="decimal"/>
      <w:lvlText w:val="%7."/>
      <w:lvlJc w:val="left"/>
      <w:pPr>
        <w:ind w:left="5040" w:hanging="360"/>
      </w:pPr>
    </w:lvl>
    <w:lvl w:ilvl="7" w:tplc="7158C204">
      <w:start w:val="1"/>
      <w:numFmt w:val="lowerLetter"/>
      <w:lvlText w:val="%8."/>
      <w:lvlJc w:val="left"/>
      <w:pPr>
        <w:ind w:left="5760" w:hanging="360"/>
      </w:pPr>
    </w:lvl>
    <w:lvl w:ilvl="8" w:tplc="9A540A6C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9674A6"/>
    <w:multiLevelType w:val="hybridMultilevel"/>
    <w:tmpl w:val="BE763966"/>
    <w:lvl w:ilvl="0" w:tplc="57166E6A">
      <w:start w:val="1"/>
      <w:numFmt w:val="decimal"/>
      <w:lvlText w:val="%1."/>
      <w:lvlJc w:val="left"/>
      <w:pPr>
        <w:ind w:left="720" w:hanging="360"/>
      </w:pPr>
    </w:lvl>
    <w:lvl w:ilvl="1" w:tplc="5A0C16B2">
      <w:start w:val="1"/>
      <w:numFmt w:val="lowerLetter"/>
      <w:lvlText w:val="%2."/>
      <w:lvlJc w:val="left"/>
      <w:pPr>
        <w:ind w:left="1440" w:hanging="360"/>
      </w:pPr>
    </w:lvl>
    <w:lvl w:ilvl="2" w:tplc="32A2FBCC">
      <w:start w:val="1"/>
      <w:numFmt w:val="lowerRoman"/>
      <w:lvlText w:val="%3."/>
      <w:lvlJc w:val="right"/>
      <w:pPr>
        <w:ind w:left="2160" w:hanging="180"/>
      </w:pPr>
    </w:lvl>
    <w:lvl w:ilvl="3" w:tplc="73D0889C">
      <w:start w:val="1"/>
      <w:numFmt w:val="decimal"/>
      <w:lvlText w:val="%4."/>
      <w:lvlJc w:val="left"/>
      <w:pPr>
        <w:ind w:left="2880" w:hanging="360"/>
      </w:pPr>
    </w:lvl>
    <w:lvl w:ilvl="4" w:tplc="4622E756">
      <w:start w:val="1"/>
      <w:numFmt w:val="lowerLetter"/>
      <w:lvlText w:val="%5."/>
      <w:lvlJc w:val="left"/>
      <w:pPr>
        <w:ind w:left="3600" w:hanging="360"/>
      </w:pPr>
    </w:lvl>
    <w:lvl w:ilvl="5" w:tplc="79DC8174">
      <w:start w:val="1"/>
      <w:numFmt w:val="lowerRoman"/>
      <w:lvlText w:val="%6."/>
      <w:lvlJc w:val="right"/>
      <w:pPr>
        <w:ind w:left="4320" w:hanging="180"/>
      </w:pPr>
    </w:lvl>
    <w:lvl w:ilvl="6" w:tplc="BD829DF8">
      <w:start w:val="1"/>
      <w:numFmt w:val="decimal"/>
      <w:lvlText w:val="%7."/>
      <w:lvlJc w:val="left"/>
      <w:pPr>
        <w:ind w:left="5040" w:hanging="360"/>
      </w:pPr>
    </w:lvl>
    <w:lvl w:ilvl="7" w:tplc="C9D0DB6A">
      <w:start w:val="1"/>
      <w:numFmt w:val="lowerLetter"/>
      <w:lvlText w:val="%8."/>
      <w:lvlJc w:val="left"/>
      <w:pPr>
        <w:ind w:left="5760" w:hanging="360"/>
      </w:pPr>
    </w:lvl>
    <w:lvl w:ilvl="8" w:tplc="F296F2FA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31230E"/>
    <w:multiLevelType w:val="hybridMultilevel"/>
    <w:tmpl w:val="000890D6"/>
    <w:lvl w:ilvl="0" w:tplc="FA32FB58">
      <w:start w:val="1"/>
      <w:numFmt w:val="decimal"/>
      <w:lvlText w:val="%1."/>
      <w:lvlJc w:val="left"/>
      <w:pPr>
        <w:ind w:left="720" w:hanging="360"/>
      </w:pPr>
    </w:lvl>
    <w:lvl w:ilvl="1" w:tplc="FCE0BDDE">
      <w:start w:val="1"/>
      <w:numFmt w:val="lowerLetter"/>
      <w:lvlText w:val="%2."/>
      <w:lvlJc w:val="left"/>
      <w:pPr>
        <w:ind w:left="1440" w:hanging="360"/>
      </w:pPr>
    </w:lvl>
    <w:lvl w:ilvl="2" w:tplc="6A549548">
      <w:start w:val="1"/>
      <w:numFmt w:val="lowerRoman"/>
      <w:lvlText w:val="%3."/>
      <w:lvlJc w:val="right"/>
      <w:pPr>
        <w:ind w:left="2160" w:hanging="180"/>
      </w:pPr>
    </w:lvl>
    <w:lvl w:ilvl="3" w:tplc="8B3C10F8">
      <w:start w:val="1"/>
      <w:numFmt w:val="decimal"/>
      <w:lvlText w:val="%4."/>
      <w:lvlJc w:val="left"/>
      <w:pPr>
        <w:ind w:left="2880" w:hanging="360"/>
      </w:pPr>
    </w:lvl>
    <w:lvl w:ilvl="4" w:tplc="396A1FC2">
      <w:start w:val="1"/>
      <w:numFmt w:val="lowerLetter"/>
      <w:lvlText w:val="%5."/>
      <w:lvlJc w:val="left"/>
      <w:pPr>
        <w:ind w:left="3600" w:hanging="360"/>
      </w:pPr>
    </w:lvl>
    <w:lvl w:ilvl="5" w:tplc="B8DE9620">
      <w:start w:val="1"/>
      <w:numFmt w:val="lowerRoman"/>
      <w:lvlText w:val="%6."/>
      <w:lvlJc w:val="right"/>
      <w:pPr>
        <w:ind w:left="4320" w:hanging="180"/>
      </w:pPr>
    </w:lvl>
    <w:lvl w:ilvl="6" w:tplc="B970904E">
      <w:start w:val="1"/>
      <w:numFmt w:val="decimal"/>
      <w:lvlText w:val="%7."/>
      <w:lvlJc w:val="left"/>
      <w:pPr>
        <w:ind w:left="5040" w:hanging="360"/>
      </w:pPr>
    </w:lvl>
    <w:lvl w:ilvl="7" w:tplc="64CA1906">
      <w:start w:val="1"/>
      <w:numFmt w:val="lowerLetter"/>
      <w:lvlText w:val="%8."/>
      <w:lvlJc w:val="left"/>
      <w:pPr>
        <w:ind w:left="5760" w:hanging="360"/>
      </w:pPr>
    </w:lvl>
    <w:lvl w:ilvl="8" w:tplc="4E4E65F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2B7D04"/>
    <w:multiLevelType w:val="multilevel"/>
    <w:tmpl w:val="E8B64E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36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36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5" w15:restartNumberingAfterBreak="0">
    <w:nsid w:val="7BD21E69"/>
    <w:multiLevelType w:val="hybridMultilevel"/>
    <w:tmpl w:val="0E8EBE06"/>
    <w:lvl w:ilvl="0" w:tplc="60EA76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C4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445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ED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80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F0F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2D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0A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E2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A69E53"/>
    <w:multiLevelType w:val="hybridMultilevel"/>
    <w:tmpl w:val="C1D0CFBC"/>
    <w:lvl w:ilvl="0" w:tplc="1DEE90EC">
      <w:start w:val="1"/>
      <w:numFmt w:val="decimal"/>
      <w:lvlText w:val="%1."/>
      <w:lvlJc w:val="left"/>
      <w:pPr>
        <w:ind w:left="720" w:hanging="360"/>
      </w:pPr>
    </w:lvl>
    <w:lvl w:ilvl="1" w:tplc="2F44B18A">
      <w:start w:val="1"/>
      <w:numFmt w:val="lowerLetter"/>
      <w:lvlText w:val="%2."/>
      <w:lvlJc w:val="left"/>
      <w:pPr>
        <w:ind w:left="1440" w:hanging="360"/>
      </w:pPr>
    </w:lvl>
    <w:lvl w:ilvl="2" w:tplc="9AA8AAB8">
      <w:start w:val="1"/>
      <w:numFmt w:val="lowerRoman"/>
      <w:lvlText w:val="%3."/>
      <w:lvlJc w:val="right"/>
      <w:pPr>
        <w:ind w:left="2160" w:hanging="180"/>
      </w:pPr>
    </w:lvl>
    <w:lvl w:ilvl="3" w:tplc="F304A5DA">
      <w:start w:val="1"/>
      <w:numFmt w:val="decimal"/>
      <w:lvlText w:val="%4."/>
      <w:lvlJc w:val="left"/>
      <w:pPr>
        <w:ind w:left="2880" w:hanging="360"/>
      </w:pPr>
    </w:lvl>
    <w:lvl w:ilvl="4" w:tplc="3E2202FC">
      <w:start w:val="1"/>
      <w:numFmt w:val="lowerLetter"/>
      <w:lvlText w:val="%5."/>
      <w:lvlJc w:val="left"/>
      <w:pPr>
        <w:ind w:left="3600" w:hanging="360"/>
      </w:pPr>
    </w:lvl>
    <w:lvl w:ilvl="5" w:tplc="BF5CD178">
      <w:start w:val="1"/>
      <w:numFmt w:val="lowerRoman"/>
      <w:lvlText w:val="%6."/>
      <w:lvlJc w:val="right"/>
      <w:pPr>
        <w:ind w:left="4320" w:hanging="180"/>
      </w:pPr>
    </w:lvl>
    <w:lvl w:ilvl="6" w:tplc="73168486">
      <w:start w:val="1"/>
      <w:numFmt w:val="decimal"/>
      <w:lvlText w:val="%7."/>
      <w:lvlJc w:val="left"/>
      <w:pPr>
        <w:ind w:left="5040" w:hanging="360"/>
      </w:pPr>
    </w:lvl>
    <w:lvl w:ilvl="7" w:tplc="879E5460">
      <w:start w:val="1"/>
      <w:numFmt w:val="lowerLetter"/>
      <w:lvlText w:val="%8."/>
      <w:lvlJc w:val="left"/>
      <w:pPr>
        <w:ind w:left="5760" w:hanging="360"/>
      </w:pPr>
    </w:lvl>
    <w:lvl w:ilvl="8" w:tplc="42B4528C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5F3CF2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214733485">
    <w:abstractNumId w:val="22"/>
  </w:num>
  <w:num w:numId="2" w16cid:durableId="1178731241">
    <w:abstractNumId w:val="55"/>
  </w:num>
  <w:num w:numId="3" w16cid:durableId="1081876296">
    <w:abstractNumId w:val="41"/>
  </w:num>
  <w:num w:numId="4" w16cid:durableId="243413239">
    <w:abstractNumId w:val="32"/>
  </w:num>
  <w:num w:numId="5" w16cid:durableId="1293288907">
    <w:abstractNumId w:val="4"/>
  </w:num>
  <w:num w:numId="6" w16cid:durableId="1137142727">
    <w:abstractNumId w:val="31"/>
  </w:num>
  <w:num w:numId="7" w16cid:durableId="1098403023">
    <w:abstractNumId w:val="15"/>
  </w:num>
  <w:num w:numId="8" w16cid:durableId="516043365">
    <w:abstractNumId w:val="6"/>
  </w:num>
  <w:num w:numId="9" w16cid:durableId="1648239190">
    <w:abstractNumId w:val="37"/>
  </w:num>
  <w:num w:numId="10" w16cid:durableId="146747177">
    <w:abstractNumId w:val="46"/>
  </w:num>
  <w:num w:numId="11" w16cid:durableId="1239243360">
    <w:abstractNumId w:val="53"/>
  </w:num>
  <w:num w:numId="12" w16cid:durableId="1031686724">
    <w:abstractNumId w:val="56"/>
  </w:num>
  <w:num w:numId="13" w16cid:durableId="108477121">
    <w:abstractNumId w:val="19"/>
  </w:num>
  <w:num w:numId="14" w16cid:durableId="339508281">
    <w:abstractNumId w:val="20"/>
  </w:num>
  <w:num w:numId="15" w16cid:durableId="763573896">
    <w:abstractNumId w:val="23"/>
  </w:num>
  <w:num w:numId="16" w16cid:durableId="527597290">
    <w:abstractNumId w:val="5"/>
  </w:num>
  <w:num w:numId="17" w16cid:durableId="456993874">
    <w:abstractNumId w:val="12"/>
  </w:num>
  <w:num w:numId="18" w16cid:durableId="295257365">
    <w:abstractNumId w:val="33"/>
  </w:num>
  <w:num w:numId="19" w16cid:durableId="2095976709">
    <w:abstractNumId w:val="29"/>
  </w:num>
  <w:num w:numId="20" w16cid:durableId="253243167">
    <w:abstractNumId w:val="17"/>
  </w:num>
  <w:num w:numId="21" w16cid:durableId="893732158">
    <w:abstractNumId w:val="11"/>
  </w:num>
  <w:num w:numId="22" w16cid:durableId="1938561449">
    <w:abstractNumId w:val="52"/>
  </w:num>
  <w:num w:numId="23" w16cid:durableId="1938126248">
    <w:abstractNumId w:val="45"/>
  </w:num>
  <w:num w:numId="24" w16cid:durableId="141317527">
    <w:abstractNumId w:val="35"/>
  </w:num>
  <w:num w:numId="25" w16cid:durableId="697199563">
    <w:abstractNumId w:val="45"/>
  </w:num>
  <w:num w:numId="26" w16cid:durableId="403144459">
    <w:abstractNumId w:val="40"/>
  </w:num>
  <w:num w:numId="27" w16cid:durableId="405346290">
    <w:abstractNumId w:val="3"/>
  </w:num>
  <w:num w:numId="28" w16cid:durableId="1249968959">
    <w:abstractNumId w:val="49"/>
  </w:num>
  <w:num w:numId="29" w16cid:durableId="524176117">
    <w:abstractNumId w:val="48"/>
  </w:num>
  <w:num w:numId="30" w16cid:durableId="857086224">
    <w:abstractNumId w:val="50"/>
  </w:num>
  <w:num w:numId="31" w16cid:durableId="17779475">
    <w:abstractNumId w:val="44"/>
  </w:num>
  <w:num w:numId="32" w16cid:durableId="1312827105">
    <w:abstractNumId w:val="21"/>
  </w:num>
  <w:num w:numId="33" w16cid:durableId="888995959">
    <w:abstractNumId w:val="14"/>
  </w:num>
  <w:num w:numId="34" w16cid:durableId="1921475700">
    <w:abstractNumId w:val="36"/>
  </w:num>
  <w:num w:numId="35" w16cid:durableId="1944335485">
    <w:abstractNumId w:val="54"/>
  </w:num>
  <w:num w:numId="36" w16cid:durableId="1343974754">
    <w:abstractNumId w:val="28"/>
  </w:num>
  <w:num w:numId="37" w16cid:durableId="116264620">
    <w:abstractNumId w:val="27"/>
  </w:num>
  <w:num w:numId="38" w16cid:durableId="2119637278">
    <w:abstractNumId w:val="38"/>
  </w:num>
  <w:num w:numId="39" w16cid:durableId="925187710">
    <w:abstractNumId w:val="34"/>
  </w:num>
  <w:num w:numId="40" w16cid:durableId="800264591">
    <w:abstractNumId w:val="16"/>
  </w:num>
  <w:num w:numId="41" w16cid:durableId="1155073919">
    <w:abstractNumId w:val="42"/>
  </w:num>
  <w:num w:numId="42" w16cid:durableId="956715031">
    <w:abstractNumId w:val="39"/>
  </w:num>
  <w:num w:numId="43" w16cid:durableId="534393249">
    <w:abstractNumId w:val="10"/>
  </w:num>
  <w:num w:numId="44" w16cid:durableId="655110185">
    <w:abstractNumId w:val="8"/>
  </w:num>
  <w:num w:numId="45" w16cid:durableId="1609385119">
    <w:abstractNumId w:val="2"/>
  </w:num>
  <w:num w:numId="46" w16cid:durableId="1492260355">
    <w:abstractNumId w:val="47"/>
  </w:num>
  <w:num w:numId="47" w16cid:durableId="643854914">
    <w:abstractNumId w:val="13"/>
  </w:num>
  <w:num w:numId="48" w16cid:durableId="1651057088">
    <w:abstractNumId w:val="57"/>
  </w:num>
  <w:num w:numId="49" w16cid:durableId="1169322829">
    <w:abstractNumId w:val="7"/>
  </w:num>
  <w:num w:numId="50" w16cid:durableId="775756367">
    <w:abstractNumId w:val="43"/>
  </w:num>
  <w:num w:numId="51" w16cid:durableId="1823305742">
    <w:abstractNumId w:val="25"/>
  </w:num>
  <w:num w:numId="52" w16cid:durableId="2050062077">
    <w:abstractNumId w:val="0"/>
  </w:num>
  <w:num w:numId="53" w16cid:durableId="675573109">
    <w:abstractNumId w:val="51"/>
  </w:num>
  <w:num w:numId="54" w16cid:durableId="1578638383">
    <w:abstractNumId w:val="26"/>
  </w:num>
  <w:num w:numId="55" w16cid:durableId="1015618523">
    <w:abstractNumId w:val="30"/>
  </w:num>
  <w:num w:numId="56" w16cid:durableId="1083181261">
    <w:abstractNumId w:val="24"/>
  </w:num>
  <w:num w:numId="57" w16cid:durableId="453525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319823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8810862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00AC1"/>
    <w:rsid w:val="00001979"/>
    <w:rsid w:val="0000221E"/>
    <w:rsid w:val="00005C06"/>
    <w:rsid w:val="00006808"/>
    <w:rsid w:val="00010104"/>
    <w:rsid w:val="00010FAC"/>
    <w:rsid w:val="00011698"/>
    <w:rsid w:val="000130F6"/>
    <w:rsid w:val="0001721C"/>
    <w:rsid w:val="00017F3B"/>
    <w:rsid w:val="00022818"/>
    <w:rsid w:val="00022AF8"/>
    <w:rsid w:val="0002301E"/>
    <w:rsid w:val="00023A2E"/>
    <w:rsid w:val="00024540"/>
    <w:rsid w:val="00025B05"/>
    <w:rsid w:val="00026290"/>
    <w:rsid w:val="000303EA"/>
    <w:rsid w:val="00030AA5"/>
    <w:rsid w:val="00031CF5"/>
    <w:rsid w:val="00034164"/>
    <w:rsid w:val="00034524"/>
    <w:rsid w:val="00039607"/>
    <w:rsid w:val="000455FE"/>
    <w:rsid w:val="0005088F"/>
    <w:rsid w:val="00050B2D"/>
    <w:rsid w:val="00050CFD"/>
    <w:rsid w:val="00055F74"/>
    <w:rsid w:val="00060406"/>
    <w:rsid w:val="000608CC"/>
    <w:rsid w:val="0006125F"/>
    <w:rsid w:val="00063F4D"/>
    <w:rsid w:val="00064194"/>
    <w:rsid w:val="00065671"/>
    <w:rsid w:val="000666B1"/>
    <w:rsid w:val="00066BCE"/>
    <w:rsid w:val="00072CAF"/>
    <w:rsid w:val="0007351E"/>
    <w:rsid w:val="00074010"/>
    <w:rsid w:val="00074018"/>
    <w:rsid w:val="000766F3"/>
    <w:rsid w:val="00076879"/>
    <w:rsid w:val="00077AE5"/>
    <w:rsid w:val="000810A3"/>
    <w:rsid w:val="00082232"/>
    <w:rsid w:val="000849D4"/>
    <w:rsid w:val="00085B2F"/>
    <w:rsid w:val="00085EEA"/>
    <w:rsid w:val="000938C7"/>
    <w:rsid w:val="00095AE0"/>
    <w:rsid w:val="000A15D2"/>
    <w:rsid w:val="000A2D45"/>
    <w:rsid w:val="000A2EAC"/>
    <w:rsid w:val="000A50EB"/>
    <w:rsid w:val="000A57D5"/>
    <w:rsid w:val="000A5D12"/>
    <w:rsid w:val="000B1D24"/>
    <w:rsid w:val="000B2F60"/>
    <w:rsid w:val="000B3195"/>
    <w:rsid w:val="000B41F4"/>
    <w:rsid w:val="000B4233"/>
    <w:rsid w:val="000B515F"/>
    <w:rsid w:val="000B52D4"/>
    <w:rsid w:val="000B6179"/>
    <w:rsid w:val="000B6521"/>
    <w:rsid w:val="000B7763"/>
    <w:rsid w:val="000C15BC"/>
    <w:rsid w:val="000C1C9B"/>
    <w:rsid w:val="000C4162"/>
    <w:rsid w:val="000C594C"/>
    <w:rsid w:val="000C6931"/>
    <w:rsid w:val="000D01A4"/>
    <w:rsid w:val="000D1E59"/>
    <w:rsid w:val="000D3954"/>
    <w:rsid w:val="000D51C4"/>
    <w:rsid w:val="000E01ED"/>
    <w:rsid w:val="000E0A87"/>
    <w:rsid w:val="000E39A7"/>
    <w:rsid w:val="000E4759"/>
    <w:rsid w:val="000E4A36"/>
    <w:rsid w:val="000E6BD7"/>
    <w:rsid w:val="000E7490"/>
    <w:rsid w:val="000F20C8"/>
    <w:rsid w:val="000F5092"/>
    <w:rsid w:val="000F54BA"/>
    <w:rsid w:val="000F78C2"/>
    <w:rsid w:val="0010510A"/>
    <w:rsid w:val="00106F89"/>
    <w:rsid w:val="00107263"/>
    <w:rsid w:val="001075D5"/>
    <w:rsid w:val="0011088E"/>
    <w:rsid w:val="0011180C"/>
    <w:rsid w:val="001135DB"/>
    <w:rsid w:val="00116A09"/>
    <w:rsid w:val="00117680"/>
    <w:rsid w:val="00120256"/>
    <w:rsid w:val="001202C3"/>
    <w:rsid w:val="00135931"/>
    <w:rsid w:val="00135EED"/>
    <w:rsid w:val="00140A3C"/>
    <w:rsid w:val="00141E05"/>
    <w:rsid w:val="00144C4A"/>
    <w:rsid w:val="00152769"/>
    <w:rsid w:val="0015C91F"/>
    <w:rsid w:val="0016476A"/>
    <w:rsid w:val="00166AF7"/>
    <w:rsid w:val="001705AB"/>
    <w:rsid w:val="00171216"/>
    <w:rsid w:val="00173C4C"/>
    <w:rsid w:val="00175D6E"/>
    <w:rsid w:val="00176E1C"/>
    <w:rsid w:val="001775D4"/>
    <w:rsid w:val="00177D6C"/>
    <w:rsid w:val="00190E81"/>
    <w:rsid w:val="0019266B"/>
    <w:rsid w:val="001A03C4"/>
    <w:rsid w:val="001A0DD7"/>
    <w:rsid w:val="001A0ED8"/>
    <w:rsid w:val="001A5AAF"/>
    <w:rsid w:val="001A6402"/>
    <w:rsid w:val="001A951C"/>
    <w:rsid w:val="001B0529"/>
    <w:rsid w:val="001B32A9"/>
    <w:rsid w:val="001B5EB2"/>
    <w:rsid w:val="001B62CD"/>
    <w:rsid w:val="001C039E"/>
    <w:rsid w:val="001C2B05"/>
    <w:rsid w:val="001C48FD"/>
    <w:rsid w:val="001D03E0"/>
    <w:rsid w:val="001D179D"/>
    <w:rsid w:val="001D2549"/>
    <w:rsid w:val="001D47FE"/>
    <w:rsid w:val="001D4A6F"/>
    <w:rsid w:val="001DCFFE"/>
    <w:rsid w:val="001E070B"/>
    <w:rsid w:val="001E0EED"/>
    <w:rsid w:val="001E5A06"/>
    <w:rsid w:val="001E609F"/>
    <w:rsid w:val="001E6418"/>
    <w:rsid w:val="001F1946"/>
    <w:rsid w:val="001F46F5"/>
    <w:rsid w:val="001F737E"/>
    <w:rsid w:val="00202284"/>
    <w:rsid w:val="00205313"/>
    <w:rsid w:val="0020558C"/>
    <w:rsid w:val="00205789"/>
    <w:rsid w:val="00206AE2"/>
    <w:rsid w:val="002073E8"/>
    <w:rsid w:val="00207ED9"/>
    <w:rsid w:val="00212382"/>
    <w:rsid w:val="002127BE"/>
    <w:rsid w:val="00212A77"/>
    <w:rsid w:val="00214D52"/>
    <w:rsid w:val="0022046E"/>
    <w:rsid w:val="00220AD7"/>
    <w:rsid w:val="00220BCB"/>
    <w:rsid w:val="00224585"/>
    <w:rsid w:val="002325D2"/>
    <w:rsid w:val="00232C2D"/>
    <w:rsid w:val="0023361C"/>
    <w:rsid w:val="0023448A"/>
    <w:rsid w:val="00235E9D"/>
    <w:rsid w:val="00241AD8"/>
    <w:rsid w:val="002428D6"/>
    <w:rsid w:val="00244297"/>
    <w:rsid w:val="00244893"/>
    <w:rsid w:val="00245700"/>
    <w:rsid w:val="00247762"/>
    <w:rsid w:val="0025097C"/>
    <w:rsid w:val="002509E1"/>
    <w:rsid w:val="002513ED"/>
    <w:rsid w:val="00251F94"/>
    <w:rsid w:val="002606D3"/>
    <w:rsid w:val="002618A1"/>
    <w:rsid w:val="002637D1"/>
    <w:rsid w:val="00263A2B"/>
    <w:rsid w:val="002640D8"/>
    <w:rsid w:val="00267361"/>
    <w:rsid w:val="002702F6"/>
    <w:rsid w:val="00271E50"/>
    <w:rsid w:val="0027499D"/>
    <w:rsid w:val="002752C1"/>
    <w:rsid w:val="00275D11"/>
    <w:rsid w:val="00275EA7"/>
    <w:rsid w:val="002765BA"/>
    <w:rsid w:val="002766E1"/>
    <w:rsid w:val="00277CE8"/>
    <w:rsid w:val="00281188"/>
    <w:rsid w:val="0028234C"/>
    <w:rsid w:val="002852FB"/>
    <w:rsid w:val="0028630D"/>
    <w:rsid w:val="002911A4"/>
    <w:rsid w:val="00295400"/>
    <w:rsid w:val="00296645"/>
    <w:rsid w:val="00296BDF"/>
    <w:rsid w:val="00297673"/>
    <w:rsid w:val="00297FCA"/>
    <w:rsid w:val="002A2ACA"/>
    <w:rsid w:val="002A4BA4"/>
    <w:rsid w:val="002A6B1A"/>
    <w:rsid w:val="002A74F5"/>
    <w:rsid w:val="002B0FA5"/>
    <w:rsid w:val="002B258A"/>
    <w:rsid w:val="002B3360"/>
    <w:rsid w:val="002B4E6F"/>
    <w:rsid w:val="002C0623"/>
    <w:rsid w:val="002C205E"/>
    <w:rsid w:val="002C5B00"/>
    <w:rsid w:val="002C7254"/>
    <w:rsid w:val="002D2389"/>
    <w:rsid w:val="002D481B"/>
    <w:rsid w:val="002E0652"/>
    <w:rsid w:val="002F0DCB"/>
    <w:rsid w:val="002F492F"/>
    <w:rsid w:val="0030276F"/>
    <w:rsid w:val="0030338E"/>
    <w:rsid w:val="00304A03"/>
    <w:rsid w:val="003051C5"/>
    <w:rsid w:val="00310B9D"/>
    <w:rsid w:val="00310EC9"/>
    <w:rsid w:val="00313C1B"/>
    <w:rsid w:val="00321348"/>
    <w:rsid w:val="00321E2E"/>
    <w:rsid w:val="0032296E"/>
    <w:rsid w:val="00322A11"/>
    <w:rsid w:val="00323530"/>
    <w:rsid w:val="003311D8"/>
    <w:rsid w:val="00334639"/>
    <w:rsid w:val="003358B3"/>
    <w:rsid w:val="00336809"/>
    <w:rsid w:val="0034456B"/>
    <w:rsid w:val="00344D9F"/>
    <w:rsid w:val="00352CCB"/>
    <w:rsid w:val="00353AFA"/>
    <w:rsid w:val="0035679E"/>
    <w:rsid w:val="003601E7"/>
    <w:rsid w:val="00361EA8"/>
    <w:rsid w:val="00362795"/>
    <w:rsid w:val="00362B5D"/>
    <w:rsid w:val="003723A3"/>
    <w:rsid w:val="003725BD"/>
    <w:rsid w:val="00373BAE"/>
    <w:rsid w:val="0037431D"/>
    <w:rsid w:val="00374B69"/>
    <w:rsid w:val="00375260"/>
    <w:rsid w:val="00376868"/>
    <w:rsid w:val="003834B7"/>
    <w:rsid w:val="00385388"/>
    <w:rsid w:val="00386D26"/>
    <w:rsid w:val="003874D6"/>
    <w:rsid w:val="0039061E"/>
    <w:rsid w:val="00391ABF"/>
    <w:rsid w:val="003A4015"/>
    <w:rsid w:val="003A51AB"/>
    <w:rsid w:val="003A726A"/>
    <w:rsid w:val="003A7739"/>
    <w:rsid w:val="003B18D2"/>
    <w:rsid w:val="003B63C5"/>
    <w:rsid w:val="003C0DEF"/>
    <w:rsid w:val="003C14D4"/>
    <w:rsid w:val="003C16BF"/>
    <w:rsid w:val="003C7CD8"/>
    <w:rsid w:val="003D1537"/>
    <w:rsid w:val="003D465C"/>
    <w:rsid w:val="003D4FE9"/>
    <w:rsid w:val="003D58EB"/>
    <w:rsid w:val="003D5A9B"/>
    <w:rsid w:val="003D60D7"/>
    <w:rsid w:val="003D793C"/>
    <w:rsid w:val="003E0487"/>
    <w:rsid w:val="003E255B"/>
    <w:rsid w:val="003E50BA"/>
    <w:rsid w:val="003E6171"/>
    <w:rsid w:val="003F2420"/>
    <w:rsid w:val="003F315C"/>
    <w:rsid w:val="003F4F5F"/>
    <w:rsid w:val="003F6083"/>
    <w:rsid w:val="004040F3"/>
    <w:rsid w:val="00404334"/>
    <w:rsid w:val="00406A10"/>
    <w:rsid w:val="00406AE4"/>
    <w:rsid w:val="00410650"/>
    <w:rsid w:val="0041093C"/>
    <w:rsid w:val="004168FF"/>
    <w:rsid w:val="004170F5"/>
    <w:rsid w:val="004178AA"/>
    <w:rsid w:val="00417EF8"/>
    <w:rsid w:val="00421470"/>
    <w:rsid w:val="004247E8"/>
    <w:rsid w:val="0042562D"/>
    <w:rsid w:val="004258B8"/>
    <w:rsid w:val="0043466D"/>
    <w:rsid w:val="00441A45"/>
    <w:rsid w:val="00443933"/>
    <w:rsid w:val="00445114"/>
    <w:rsid w:val="0044551E"/>
    <w:rsid w:val="004521C2"/>
    <w:rsid w:val="00452ED7"/>
    <w:rsid w:val="00456A00"/>
    <w:rsid w:val="00463EBB"/>
    <w:rsid w:val="004667CA"/>
    <w:rsid w:val="00467856"/>
    <w:rsid w:val="004715CB"/>
    <w:rsid w:val="00472C77"/>
    <w:rsid w:val="00473924"/>
    <w:rsid w:val="004752DD"/>
    <w:rsid w:val="00477534"/>
    <w:rsid w:val="004808E9"/>
    <w:rsid w:val="00480DE2"/>
    <w:rsid w:val="00481AB2"/>
    <w:rsid w:val="004832AD"/>
    <w:rsid w:val="00483904"/>
    <w:rsid w:val="00484463"/>
    <w:rsid w:val="004844FC"/>
    <w:rsid w:val="00490122"/>
    <w:rsid w:val="004916EA"/>
    <w:rsid w:val="00493B7D"/>
    <w:rsid w:val="00495ECA"/>
    <w:rsid w:val="00496801"/>
    <w:rsid w:val="004A061A"/>
    <w:rsid w:val="004A6189"/>
    <w:rsid w:val="004B1BC9"/>
    <w:rsid w:val="004B393A"/>
    <w:rsid w:val="004B6341"/>
    <w:rsid w:val="004C2EAD"/>
    <w:rsid w:val="004C445A"/>
    <w:rsid w:val="004C49FE"/>
    <w:rsid w:val="004C7169"/>
    <w:rsid w:val="004D1800"/>
    <w:rsid w:val="004D6561"/>
    <w:rsid w:val="004E0387"/>
    <w:rsid w:val="004E0595"/>
    <w:rsid w:val="004E2DF3"/>
    <w:rsid w:val="004E33B7"/>
    <w:rsid w:val="004E56CE"/>
    <w:rsid w:val="004F1A61"/>
    <w:rsid w:val="004F46BE"/>
    <w:rsid w:val="004F9B25"/>
    <w:rsid w:val="0050402B"/>
    <w:rsid w:val="00504C1D"/>
    <w:rsid w:val="005053E8"/>
    <w:rsid w:val="005061DA"/>
    <w:rsid w:val="00520327"/>
    <w:rsid w:val="005207DF"/>
    <w:rsid w:val="00522C83"/>
    <w:rsid w:val="00524925"/>
    <w:rsid w:val="00530D6D"/>
    <w:rsid w:val="005320B3"/>
    <w:rsid w:val="0053212B"/>
    <w:rsid w:val="005329CA"/>
    <w:rsid w:val="005349E5"/>
    <w:rsid w:val="00534BA4"/>
    <w:rsid w:val="005350AF"/>
    <w:rsid w:val="00537CB1"/>
    <w:rsid w:val="00541516"/>
    <w:rsid w:val="00542EC6"/>
    <w:rsid w:val="00544BEF"/>
    <w:rsid w:val="00546014"/>
    <w:rsid w:val="00547BFC"/>
    <w:rsid w:val="005501AD"/>
    <w:rsid w:val="005523FE"/>
    <w:rsid w:val="00552D64"/>
    <w:rsid w:val="005558E6"/>
    <w:rsid w:val="0056112D"/>
    <w:rsid w:val="00561B04"/>
    <w:rsid w:val="00565A02"/>
    <w:rsid w:val="00566B79"/>
    <w:rsid w:val="0057088F"/>
    <w:rsid w:val="00574B0F"/>
    <w:rsid w:val="00576163"/>
    <w:rsid w:val="00576F9C"/>
    <w:rsid w:val="005800E4"/>
    <w:rsid w:val="0058101F"/>
    <w:rsid w:val="00586353"/>
    <w:rsid w:val="00587C42"/>
    <w:rsid w:val="005929E4"/>
    <w:rsid w:val="0059452D"/>
    <w:rsid w:val="005A0307"/>
    <w:rsid w:val="005A7739"/>
    <w:rsid w:val="005B1B69"/>
    <w:rsid w:val="005B1F9F"/>
    <w:rsid w:val="005B3F75"/>
    <w:rsid w:val="005B49F6"/>
    <w:rsid w:val="005B68D4"/>
    <w:rsid w:val="005C2487"/>
    <w:rsid w:val="005C4E61"/>
    <w:rsid w:val="005C5A9D"/>
    <w:rsid w:val="005C6432"/>
    <w:rsid w:val="005C6F8B"/>
    <w:rsid w:val="005D20E6"/>
    <w:rsid w:val="005D5683"/>
    <w:rsid w:val="005D6DA7"/>
    <w:rsid w:val="005D6F23"/>
    <w:rsid w:val="005D7418"/>
    <w:rsid w:val="005D78A2"/>
    <w:rsid w:val="005D7EBA"/>
    <w:rsid w:val="005E265E"/>
    <w:rsid w:val="005E3CA2"/>
    <w:rsid w:val="005E3EF8"/>
    <w:rsid w:val="005F0621"/>
    <w:rsid w:val="005F121A"/>
    <w:rsid w:val="005F1396"/>
    <w:rsid w:val="005F30C9"/>
    <w:rsid w:val="005F486C"/>
    <w:rsid w:val="005F5355"/>
    <w:rsid w:val="005F72C4"/>
    <w:rsid w:val="00601DA1"/>
    <w:rsid w:val="0060292E"/>
    <w:rsid w:val="006033DF"/>
    <w:rsid w:val="00605786"/>
    <w:rsid w:val="006077D5"/>
    <w:rsid w:val="00607EBB"/>
    <w:rsid w:val="0061334B"/>
    <w:rsid w:val="00613EB5"/>
    <w:rsid w:val="00614556"/>
    <w:rsid w:val="006161CB"/>
    <w:rsid w:val="00622FA1"/>
    <w:rsid w:val="00626048"/>
    <w:rsid w:val="00631BA4"/>
    <w:rsid w:val="00632E76"/>
    <w:rsid w:val="00633D98"/>
    <w:rsid w:val="00634B3F"/>
    <w:rsid w:val="0063502C"/>
    <w:rsid w:val="00640574"/>
    <w:rsid w:val="00643162"/>
    <w:rsid w:val="0064397A"/>
    <w:rsid w:val="00646F5C"/>
    <w:rsid w:val="006472B1"/>
    <w:rsid w:val="00653F7A"/>
    <w:rsid w:val="0065613B"/>
    <w:rsid w:val="006566BB"/>
    <w:rsid w:val="006567FB"/>
    <w:rsid w:val="006611C0"/>
    <w:rsid w:val="00666579"/>
    <w:rsid w:val="00667AF0"/>
    <w:rsid w:val="0067136F"/>
    <w:rsid w:val="00671495"/>
    <w:rsid w:val="0067200F"/>
    <w:rsid w:val="00672901"/>
    <w:rsid w:val="0067398F"/>
    <w:rsid w:val="00674750"/>
    <w:rsid w:val="00674784"/>
    <w:rsid w:val="006823B6"/>
    <w:rsid w:val="00683B6B"/>
    <w:rsid w:val="00685114"/>
    <w:rsid w:val="006872E2"/>
    <w:rsid w:val="00693FAD"/>
    <w:rsid w:val="00694609"/>
    <w:rsid w:val="00694D2A"/>
    <w:rsid w:val="006A1361"/>
    <w:rsid w:val="006A4538"/>
    <w:rsid w:val="006A4A57"/>
    <w:rsid w:val="006A7727"/>
    <w:rsid w:val="006B0858"/>
    <w:rsid w:val="006B2820"/>
    <w:rsid w:val="006B4D70"/>
    <w:rsid w:val="006B5C93"/>
    <w:rsid w:val="006B70A9"/>
    <w:rsid w:val="006C2B1D"/>
    <w:rsid w:val="006C49CB"/>
    <w:rsid w:val="006C61E9"/>
    <w:rsid w:val="006D368B"/>
    <w:rsid w:val="006D462B"/>
    <w:rsid w:val="006D5566"/>
    <w:rsid w:val="006E1A9D"/>
    <w:rsid w:val="006E2F88"/>
    <w:rsid w:val="006E3C16"/>
    <w:rsid w:val="006E45FC"/>
    <w:rsid w:val="006E4A16"/>
    <w:rsid w:val="006E567D"/>
    <w:rsid w:val="006E658D"/>
    <w:rsid w:val="006F1B77"/>
    <w:rsid w:val="006F3725"/>
    <w:rsid w:val="006F416E"/>
    <w:rsid w:val="006F5AA2"/>
    <w:rsid w:val="006F62F4"/>
    <w:rsid w:val="006F79DB"/>
    <w:rsid w:val="00701641"/>
    <w:rsid w:val="0070449A"/>
    <w:rsid w:val="0071207A"/>
    <w:rsid w:val="00716C7D"/>
    <w:rsid w:val="00716DF1"/>
    <w:rsid w:val="00717A96"/>
    <w:rsid w:val="00717FBE"/>
    <w:rsid w:val="00722CF5"/>
    <w:rsid w:val="0072645F"/>
    <w:rsid w:val="00727CC2"/>
    <w:rsid w:val="00731EC4"/>
    <w:rsid w:val="00734671"/>
    <w:rsid w:val="00735343"/>
    <w:rsid w:val="0073767A"/>
    <w:rsid w:val="00742584"/>
    <w:rsid w:val="0074330E"/>
    <w:rsid w:val="00744A79"/>
    <w:rsid w:val="007456DF"/>
    <w:rsid w:val="007466F7"/>
    <w:rsid w:val="00746874"/>
    <w:rsid w:val="00746B4B"/>
    <w:rsid w:val="00747D88"/>
    <w:rsid w:val="00747FAA"/>
    <w:rsid w:val="007504A0"/>
    <w:rsid w:val="00750A72"/>
    <w:rsid w:val="007560F0"/>
    <w:rsid w:val="00756E0E"/>
    <w:rsid w:val="00757B5B"/>
    <w:rsid w:val="00761E40"/>
    <w:rsid w:val="00761EA2"/>
    <w:rsid w:val="00762C0C"/>
    <w:rsid w:val="007644C4"/>
    <w:rsid w:val="00767FE9"/>
    <w:rsid w:val="00770A70"/>
    <w:rsid w:val="00770EE5"/>
    <w:rsid w:val="00781FE4"/>
    <w:rsid w:val="007820E7"/>
    <w:rsid w:val="007823E6"/>
    <w:rsid w:val="007841B9"/>
    <w:rsid w:val="007911C3"/>
    <w:rsid w:val="0079285A"/>
    <w:rsid w:val="00792E4B"/>
    <w:rsid w:val="00794506"/>
    <w:rsid w:val="007957ED"/>
    <w:rsid w:val="00797C17"/>
    <w:rsid w:val="007A010E"/>
    <w:rsid w:val="007A02F4"/>
    <w:rsid w:val="007A111A"/>
    <w:rsid w:val="007A1E85"/>
    <w:rsid w:val="007A4E94"/>
    <w:rsid w:val="007B3B77"/>
    <w:rsid w:val="007B49DC"/>
    <w:rsid w:val="007B663D"/>
    <w:rsid w:val="007B7739"/>
    <w:rsid w:val="007C11C5"/>
    <w:rsid w:val="007C1DB4"/>
    <w:rsid w:val="007C22E3"/>
    <w:rsid w:val="007C3914"/>
    <w:rsid w:val="007C4937"/>
    <w:rsid w:val="007C4969"/>
    <w:rsid w:val="007C68A1"/>
    <w:rsid w:val="007D0C41"/>
    <w:rsid w:val="007D186E"/>
    <w:rsid w:val="007D2D07"/>
    <w:rsid w:val="007D4755"/>
    <w:rsid w:val="007D4FB8"/>
    <w:rsid w:val="007D78B3"/>
    <w:rsid w:val="007E43AD"/>
    <w:rsid w:val="007E6128"/>
    <w:rsid w:val="007F1086"/>
    <w:rsid w:val="007F2C3A"/>
    <w:rsid w:val="007F44ED"/>
    <w:rsid w:val="0080013D"/>
    <w:rsid w:val="00801D3F"/>
    <w:rsid w:val="0080204D"/>
    <w:rsid w:val="0080457C"/>
    <w:rsid w:val="0080680A"/>
    <w:rsid w:val="00810641"/>
    <w:rsid w:val="00810CAA"/>
    <w:rsid w:val="00812127"/>
    <w:rsid w:val="0081427E"/>
    <w:rsid w:val="00814384"/>
    <w:rsid w:val="00821D8F"/>
    <w:rsid w:val="0082613E"/>
    <w:rsid w:val="00831C88"/>
    <w:rsid w:val="00833782"/>
    <w:rsid w:val="00837E4B"/>
    <w:rsid w:val="00841CE3"/>
    <w:rsid w:val="00842597"/>
    <w:rsid w:val="00842615"/>
    <w:rsid w:val="008426D8"/>
    <w:rsid w:val="00843579"/>
    <w:rsid w:val="00845A6A"/>
    <w:rsid w:val="00846B76"/>
    <w:rsid w:val="00850469"/>
    <w:rsid w:val="00851EA6"/>
    <w:rsid w:val="00852549"/>
    <w:rsid w:val="00856B40"/>
    <w:rsid w:val="00857424"/>
    <w:rsid w:val="00867811"/>
    <w:rsid w:val="00867FCE"/>
    <w:rsid w:val="008705C5"/>
    <w:rsid w:val="00870AB8"/>
    <w:rsid w:val="00871F7A"/>
    <w:rsid w:val="008740E6"/>
    <w:rsid w:val="008743CE"/>
    <w:rsid w:val="00874EC4"/>
    <w:rsid w:val="00875476"/>
    <w:rsid w:val="00875CD0"/>
    <w:rsid w:val="008766E4"/>
    <w:rsid w:val="00876CD0"/>
    <w:rsid w:val="00880AE0"/>
    <w:rsid w:val="00883ACD"/>
    <w:rsid w:val="008841F8"/>
    <w:rsid w:val="00885AF9"/>
    <w:rsid w:val="00887C46"/>
    <w:rsid w:val="00890E4C"/>
    <w:rsid w:val="008924E1"/>
    <w:rsid w:val="00893586"/>
    <w:rsid w:val="008949AF"/>
    <w:rsid w:val="008A3ABA"/>
    <w:rsid w:val="008A4CD0"/>
    <w:rsid w:val="008A6961"/>
    <w:rsid w:val="008B1E02"/>
    <w:rsid w:val="008B4794"/>
    <w:rsid w:val="008B5C59"/>
    <w:rsid w:val="008B7315"/>
    <w:rsid w:val="008C1907"/>
    <w:rsid w:val="008C5429"/>
    <w:rsid w:val="008C543E"/>
    <w:rsid w:val="008C55AD"/>
    <w:rsid w:val="008C71BD"/>
    <w:rsid w:val="008C7AA1"/>
    <w:rsid w:val="008C9DA0"/>
    <w:rsid w:val="008D089B"/>
    <w:rsid w:val="008D1E5E"/>
    <w:rsid w:val="008D3D53"/>
    <w:rsid w:val="008D7609"/>
    <w:rsid w:val="008D770D"/>
    <w:rsid w:val="008D792F"/>
    <w:rsid w:val="008F36D8"/>
    <w:rsid w:val="008F7017"/>
    <w:rsid w:val="008F768E"/>
    <w:rsid w:val="008F7877"/>
    <w:rsid w:val="009058E8"/>
    <w:rsid w:val="009059AE"/>
    <w:rsid w:val="00910243"/>
    <w:rsid w:val="00910C76"/>
    <w:rsid w:val="009122BE"/>
    <w:rsid w:val="0091517B"/>
    <w:rsid w:val="009158D1"/>
    <w:rsid w:val="00915F8F"/>
    <w:rsid w:val="00916D69"/>
    <w:rsid w:val="00923A4D"/>
    <w:rsid w:val="00924DCB"/>
    <w:rsid w:val="00927F4F"/>
    <w:rsid w:val="009302E7"/>
    <w:rsid w:val="009341A4"/>
    <w:rsid w:val="00936FC0"/>
    <w:rsid w:val="00940D12"/>
    <w:rsid w:val="009450CD"/>
    <w:rsid w:val="009456F2"/>
    <w:rsid w:val="009523E8"/>
    <w:rsid w:val="00955457"/>
    <w:rsid w:val="00955F4A"/>
    <w:rsid w:val="0095646C"/>
    <w:rsid w:val="009577D1"/>
    <w:rsid w:val="00960FB4"/>
    <w:rsid w:val="0096292C"/>
    <w:rsid w:val="00964042"/>
    <w:rsid w:val="0096529C"/>
    <w:rsid w:val="009660B2"/>
    <w:rsid w:val="00966284"/>
    <w:rsid w:val="00970B87"/>
    <w:rsid w:val="00974123"/>
    <w:rsid w:val="0097507F"/>
    <w:rsid w:val="00975509"/>
    <w:rsid w:val="00977A3A"/>
    <w:rsid w:val="00980DC9"/>
    <w:rsid w:val="009814A1"/>
    <w:rsid w:val="009860B1"/>
    <w:rsid w:val="00986108"/>
    <w:rsid w:val="009872EE"/>
    <w:rsid w:val="00993853"/>
    <w:rsid w:val="009943C3"/>
    <w:rsid w:val="00994713"/>
    <w:rsid w:val="0099493D"/>
    <w:rsid w:val="009953F9"/>
    <w:rsid w:val="009A0D9F"/>
    <w:rsid w:val="009A19B9"/>
    <w:rsid w:val="009A451F"/>
    <w:rsid w:val="009A5B0C"/>
    <w:rsid w:val="009A7A92"/>
    <w:rsid w:val="009B38B9"/>
    <w:rsid w:val="009B4B52"/>
    <w:rsid w:val="009B4D56"/>
    <w:rsid w:val="009B570E"/>
    <w:rsid w:val="009B5757"/>
    <w:rsid w:val="009B73CF"/>
    <w:rsid w:val="009C188A"/>
    <w:rsid w:val="009C1CB3"/>
    <w:rsid w:val="009C2EEC"/>
    <w:rsid w:val="009D20F2"/>
    <w:rsid w:val="009D35BB"/>
    <w:rsid w:val="009D3606"/>
    <w:rsid w:val="009D6FEE"/>
    <w:rsid w:val="009E098D"/>
    <w:rsid w:val="009E1A32"/>
    <w:rsid w:val="009E1D6C"/>
    <w:rsid w:val="009E2B3F"/>
    <w:rsid w:val="009E4D50"/>
    <w:rsid w:val="009E4FA5"/>
    <w:rsid w:val="009F0EB4"/>
    <w:rsid w:val="009F13DF"/>
    <w:rsid w:val="009F2DAE"/>
    <w:rsid w:val="009F2F6D"/>
    <w:rsid w:val="009F3700"/>
    <w:rsid w:val="009F7CF3"/>
    <w:rsid w:val="00A01AA2"/>
    <w:rsid w:val="00A042D3"/>
    <w:rsid w:val="00A04AD7"/>
    <w:rsid w:val="00A06891"/>
    <w:rsid w:val="00A06A21"/>
    <w:rsid w:val="00A06C1E"/>
    <w:rsid w:val="00A07767"/>
    <w:rsid w:val="00A11844"/>
    <w:rsid w:val="00A12F33"/>
    <w:rsid w:val="00A14A45"/>
    <w:rsid w:val="00A1615A"/>
    <w:rsid w:val="00A1764B"/>
    <w:rsid w:val="00A22934"/>
    <w:rsid w:val="00A264E0"/>
    <w:rsid w:val="00A30A88"/>
    <w:rsid w:val="00A36D8B"/>
    <w:rsid w:val="00A3F674"/>
    <w:rsid w:val="00A41EEC"/>
    <w:rsid w:val="00A4404B"/>
    <w:rsid w:val="00A45627"/>
    <w:rsid w:val="00A46269"/>
    <w:rsid w:val="00A47D0F"/>
    <w:rsid w:val="00A50538"/>
    <w:rsid w:val="00A514F8"/>
    <w:rsid w:val="00A52777"/>
    <w:rsid w:val="00A54E1A"/>
    <w:rsid w:val="00A560D8"/>
    <w:rsid w:val="00A564BA"/>
    <w:rsid w:val="00A60196"/>
    <w:rsid w:val="00A6233D"/>
    <w:rsid w:val="00A652D3"/>
    <w:rsid w:val="00A663B5"/>
    <w:rsid w:val="00A66458"/>
    <w:rsid w:val="00A7359D"/>
    <w:rsid w:val="00A75910"/>
    <w:rsid w:val="00A75CD3"/>
    <w:rsid w:val="00A773C1"/>
    <w:rsid w:val="00A77D5C"/>
    <w:rsid w:val="00A81594"/>
    <w:rsid w:val="00A83B1B"/>
    <w:rsid w:val="00A8442C"/>
    <w:rsid w:val="00A8564B"/>
    <w:rsid w:val="00A914F6"/>
    <w:rsid w:val="00A91B29"/>
    <w:rsid w:val="00A92668"/>
    <w:rsid w:val="00A931D0"/>
    <w:rsid w:val="00A94B3E"/>
    <w:rsid w:val="00A95DC4"/>
    <w:rsid w:val="00A96BFF"/>
    <w:rsid w:val="00A97479"/>
    <w:rsid w:val="00AB2D12"/>
    <w:rsid w:val="00AB66BA"/>
    <w:rsid w:val="00AC0748"/>
    <w:rsid w:val="00AC3C42"/>
    <w:rsid w:val="00AC505C"/>
    <w:rsid w:val="00AC7192"/>
    <w:rsid w:val="00AC7F1D"/>
    <w:rsid w:val="00AD0E14"/>
    <w:rsid w:val="00AD135E"/>
    <w:rsid w:val="00AD1FFC"/>
    <w:rsid w:val="00AD3BC2"/>
    <w:rsid w:val="00AD3E04"/>
    <w:rsid w:val="00AD61D9"/>
    <w:rsid w:val="00AD7227"/>
    <w:rsid w:val="00AE3AF8"/>
    <w:rsid w:val="00AE7B3B"/>
    <w:rsid w:val="00AF037C"/>
    <w:rsid w:val="00AF0CB8"/>
    <w:rsid w:val="00AF1BBB"/>
    <w:rsid w:val="00AF375A"/>
    <w:rsid w:val="00AF7BBE"/>
    <w:rsid w:val="00B00E81"/>
    <w:rsid w:val="00B018D2"/>
    <w:rsid w:val="00B03BE5"/>
    <w:rsid w:val="00B06476"/>
    <w:rsid w:val="00B125AF"/>
    <w:rsid w:val="00B1316A"/>
    <w:rsid w:val="00B14729"/>
    <w:rsid w:val="00B15E92"/>
    <w:rsid w:val="00B15F90"/>
    <w:rsid w:val="00B21EFF"/>
    <w:rsid w:val="00B24EC1"/>
    <w:rsid w:val="00B26F03"/>
    <w:rsid w:val="00B327EA"/>
    <w:rsid w:val="00B34A35"/>
    <w:rsid w:val="00B37F5B"/>
    <w:rsid w:val="00B411D8"/>
    <w:rsid w:val="00B429D4"/>
    <w:rsid w:val="00B42E26"/>
    <w:rsid w:val="00B436DE"/>
    <w:rsid w:val="00B438BC"/>
    <w:rsid w:val="00B44FCA"/>
    <w:rsid w:val="00B4501D"/>
    <w:rsid w:val="00B462AA"/>
    <w:rsid w:val="00B46F6E"/>
    <w:rsid w:val="00B504FC"/>
    <w:rsid w:val="00B515B6"/>
    <w:rsid w:val="00B54B13"/>
    <w:rsid w:val="00B57C2C"/>
    <w:rsid w:val="00B57EC9"/>
    <w:rsid w:val="00B6156A"/>
    <w:rsid w:val="00B62AC9"/>
    <w:rsid w:val="00B635BE"/>
    <w:rsid w:val="00B6628F"/>
    <w:rsid w:val="00B70A0C"/>
    <w:rsid w:val="00B71313"/>
    <w:rsid w:val="00B75572"/>
    <w:rsid w:val="00B821A5"/>
    <w:rsid w:val="00B83304"/>
    <w:rsid w:val="00B97A91"/>
    <w:rsid w:val="00BA11B8"/>
    <w:rsid w:val="00BA148C"/>
    <w:rsid w:val="00BA18FC"/>
    <w:rsid w:val="00BA5409"/>
    <w:rsid w:val="00BA6B2D"/>
    <w:rsid w:val="00BB19C5"/>
    <w:rsid w:val="00BB21D4"/>
    <w:rsid w:val="00BB5A39"/>
    <w:rsid w:val="00BC1C1E"/>
    <w:rsid w:val="00BC3D48"/>
    <w:rsid w:val="00BC6501"/>
    <w:rsid w:val="00BC654A"/>
    <w:rsid w:val="00BC6AE8"/>
    <w:rsid w:val="00BC72AA"/>
    <w:rsid w:val="00BC7743"/>
    <w:rsid w:val="00BD2521"/>
    <w:rsid w:val="00BD3AA9"/>
    <w:rsid w:val="00BD52C6"/>
    <w:rsid w:val="00BD6308"/>
    <w:rsid w:val="00BE507E"/>
    <w:rsid w:val="00BE5563"/>
    <w:rsid w:val="00BE7869"/>
    <w:rsid w:val="00BF26A6"/>
    <w:rsid w:val="00BF2A3A"/>
    <w:rsid w:val="00BF4E7A"/>
    <w:rsid w:val="00BF629F"/>
    <w:rsid w:val="00C00032"/>
    <w:rsid w:val="00C10358"/>
    <w:rsid w:val="00C11093"/>
    <w:rsid w:val="00C150DC"/>
    <w:rsid w:val="00C172F1"/>
    <w:rsid w:val="00C22589"/>
    <w:rsid w:val="00C22EA2"/>
    <w:rsid w:val="00C23B65"/>
    <w:rsid w:val="00C24195"/>
    <w:rsid w:val="00C2441B"/>
    <w:rsid w:val="00C24EC3"/>
    <w:rsid w:val="00C251E9"/>
    <w:rsid w:val="00C2543E"/>
    <w:rsid w:val="00C26146"/>
    <w:rsid w:val="00C265E9"/>
    <w:rsid w:val="00C26CE8"/>
    <w:rsid w:val="00C3373B"/>
    <w:rsid w:val="00C33A10"/>
    <w:rsid w:val="00C35FC5"/>
    <w:rsid w:val="00C4507E"/>
    <w:rsid w:val="00C46255"/>
    <w:rsid w:val="00C46438"/>
    <w:rsid w:val="00C53858"/>
    <w:rsid w:val="00C550DA"/>
    <w:rsid w:val="00C5650B"/>
    <w:rsid w:val="00C60257"/>
    <w:rsid w:val="00C603F8"/>
    <w:rsid w:val="00C60547"/>
    <w:rsid w:val="00C60E88"/>
    <w:rsid w:val="00C61628"/>
    <w:rsid w:val="00C641C4"/>
    <w:rsid w:val="00C657D0"/>
    <w:rsid w:val="00C6F368"/>
    <w:rsid w:val="00C716CD"/>
    <w:rsid w:val="00C740A3"/>
    <w:rsid w:val="00C7433F"/>
    <w:rsid w:val="00C74C4E"/>
    <w:rsid w:val="00C756ED"/>
    <w:rsid w:val="00C77741"/>
    <w:rsid w:val="00C77CBD"/>
    <w:rsid w:val="00C81991"/>
    <w:rsid w:val="00C84E9E"/>
    <w:rsid w:val="00C85CF3"/>
    <w:rsid w:val="00C90F43"/>
    <w:rsid w:val="00C91B03"/>
    <w:rsid w:val="00C9242E"/>
    <w:rsid w:val="00C94561"/>
    <w:rsid w:val="00C9492A"/>
    <w:rsid w:val="00C94E7F"/>
    <w:rsid w:val="00C96E75"/>
    <w:rsid w:val="00C9790D"/>
    <w:rsid w:val="00CA1008"/>
    <w:rsid w:val="00CA12E4"/>
    <w:rsid w:val="00CA262C"/>
    <w:rsid w:val="00CA3602"/>
    <w:rsid w:val="00CA4CBE"/>
    <w:rsid w:val="00CA5BF0"/>
    <w:rsid w:val="00CB0C69"/>
    <w:rsid w:val="00CB16A2"/>
    <w:rsid w:val="00CB4C30"/>
    <w:rsid w:val="00CB4FE8"/>
    <w:rsid w:val="00CB5633"/>
    <w:rsid w:val="00CB6878"/>
    <w:rsid w:val="00CC0AE3"/>
    <w:rsid w:val="00CC12CF"/>
    <w:rsid w:val="00CC2950"/>
    <w:rsid w:val="00CC43A3"/>
    <w:rsid w:val="00CC519D"/>
    <w:rsid w:val="00CC5B78"/>
    <w:rsid w:val="00CD0665"/>
    <w:rsid w:val="00CD18CD"/>
    <w:rsid w:val="00CD36E6"/>
    <w:rsid w:val="00CD552C"/>
    <w:rsid w:val="00CD6775"/>
    <w:rsid w:val="00CE0F56"/>
    <w:rsid w:val="00CE2143"/>
    <w:rsid w:val="00CE7E63"/>
    <w:rsid w:val="00CF1897"/>
    <w:rsid w:val="00CF360B"/>
    <w:rsid w:val="00CF3B96"/>
    <w:rsid w:val="00CF54D0"/>
    <w:rsid w:val="00CF613C"/>
    <w:rsid w:val="00CF70DE"/>
    <w:rsid w:val="00CFBD71"/>
    <w:rsid w:val="00D00580"/>
    <w:rsid w:val="00D00D1D"/>
    <w:rsid w:val="00D01DA9"/>
    <w:rsid w:val="00D04D08"/>
    <w:rsid w:val="00D05D94"/>
    <w:rsid w:val="00D06169"/>
    <w:rsid w:val="00D068F7"/>
    <w:rsid w:val="00D1011A"/>
    <w:rsid w:val="00D10592"/>
    <w:rsid w:val="00D10AD4"/>
    <w:rsid w:val="00D12044"/>
    <w:rsid w:val="00D14B7A"/>
    <w:rsid w:val="00D150CD"/>
    <w:rsid w:val="00D1557F"/>
    <w:rsid w:val="00D1655B"/>
    <w:rsid w:val="00D203A8"/>
    <w:rsid w:val="00D22283"/>
    <w:rsid w:val="00D22C95"/>
    <w:rsid w:val="00D26228"/>
    <w:rsid w:val="00D30E01"/>
    <w:rsid w:val="00D3419D"/>
    <w:rsid w:val="00D351D1"/>
    <w:rsid w:val="00D353C2"/>
    <w:rsid w:val="00D37D1F"/>
    <w:rsid w:val="00D40558"/>
    <w:rsid w:val="00D41BD8"/>
    <w:rsid w:val="00D41C4F"/>
    <w:rsid w:val="00D47F24"/>
    <w:rsid w:val="00D54494"/>
    <w:rsid w:val="00D55EDD"/>
    <w:rsid w:val="00D5626A"/>
    <w:rsid w:val="00D607C3"/>
    <w:rsid w:val="00D61CC9"/>
    <w:rsid w:val="00D646E3"/>
    <w:rsid w:val="00D649A5"/>
    <w:rsid w:val="00D65BEF"/>
    <w:rsid w:val="00D66C37"/>
    <w:rsid w:val="00D67CD0"/>
    <w:rsid w:val="00D72A87"/>
    <w:rsid w:val="00D75294"/>
    <w:rsid w:val="00D75F31"/>
    <w:rsid w:val="00D7719A"/>
    <w:rsid w:val="00D82465"/>
    <w:rsid w:val="00D82AA4"/>
    <w:rsid w:val="00D82B25"/>
    <w:rsid w:val="00D845E9"/>
    <w:rsid w:val="00D85CE4"/>
    <w:rsid w:val="00D900BF"/>
    <w:rsid w:val="00D91F55"/>
    <w:rsid w:val="00D92162"/>
    <w:rsid w:val="00D93353"/>
    <w:rsid w:val="00D9614A"/>
    <w:rsid w:val="00D971BE"/>
    <w:rsid w:val="00DA278C"/>
    <w:rsid w:val="00DA3A71"/>
    <w:rsid w:val="00DA508D"/>
    <w:rsid w:val="00DA53E9"/>
    <w:rsid w:val="00DA6450"/>
    <w:rsid w:val="00DB1982"/>
    <w:rsid w:val="00DB4CFA"/>
    <w:rsid w:val="00DB5653"/>
    <w:rsid w:val="00DC0E6D"/>
    <w:rsid w:val="00DC184D"/>
    <w:rsid w:val="00DC2081"/>
    <w:rsid w:val="00DC6411"/>
    <w:rsid w:val="00DC690D"/>
    <w:rsid w:val="00DC7268"/>
    <w:rsid w:val="00DC7EF4"/>
    <w:rsid w:val="00DD003A"/>
    <w:rsid w:val="00DD1C31"/>
    <w:rsid w:val="00DD256E"/>
    <w:rsid w:val="00DD5431"/>
    <w:rsid w:val="00DE19AF"/>
    <w:rsid w:val="00DE24C3"/>
    <w:rsid w:val="00DE4286"/>
    <w:rsid w:val="00DE453F"/>
    <w:rsid w:val="00DE4933"/>
    <w:rsid w:val="00DE4FA4"/>
    <w:rsid w:val="00DE598A"/>
    <w:rsid w:val="00DF0BAE"/>
    <w:rsid w:val="00DF1F62"/>
    <w:rsid w:val="00DF2B03"/>
    <w:rsid w:val="00DF44B3"/>
    <w:rsid w:val="00DF650E"/>
    <w:rsid w:val="00DF6F68"/>
    <w:rsid w:val="00DF6F8F"/>
    <w:rsid w:val="00E004B8"/>
    <w:rsid w:val="00E06A7F"/>
    <w:rsid w:val="00E07638"/>
    <w:rsid w:val="00E139FF"/>
    <w:rsid w:val="00E14706"/>
    <w:rsid w:val="00E17E69"/>
    <w:rsid w:val="00E219C0"/>
    <w:rsid w:val="00E22376"/>
    <w:rsid w:val="00E23032"/>
    <w:rsid w:val="00E232E3"/>
    <w:rsid w:val="00E23FE7"/>
    <w:rsid w:val="00E2584D"/>
    <w:rsid w:val="00E3028C"/>
    <w:rsid w:val="00E30709"/>
    <w:rsid w:val="00E33523"/>
    <w:rsid w:val="00E348DD"/>
    <w:rsid w:val="00E35C4F"/>
    <w:rsid w:val="00E370EE"/>
    <w:rsid w:val="00E411F1"/>
    <w:rsid w:val="00E42685"/>
    <w:rsid w:val="00E43632"/>
    <w:rsid w:val="00E43A9A"/>
    <w:rsid w:val="00E44140"/>
    <w:rsid w:val="00E47143"/>
    <w:rsid w:val="00E47651"/>
    <w:rsid w:val="00E545FF"/>
    <w:rsid w:val="00E55C17"/>
    <w:rsid w:val="00E593E5"/>
    <w:rsid w:val="00E6048B"/>
    <w:rsid w:val="00E608ED"/>
    <w:rsid w:val="00E61C72"/>
    <w:rsid w:val="00E659C9"/>
    <w:rsid w:val="00E667A3"/>
    <w:rsid w:val="00E6C1E8"/>
    <w:rsid w:val="00E7146A"/>
    <w:rsid w:val="00E7673E"/>
    <w:rsid w:val="00E77B36"/>
    <w:rsid w:val="00E80B3B"/>
    <w:rsid w:val="00E81A27"/>
    <w:rsid w:val="00E83015"/>
    <w:rsid w:val="00E8664F"/>
    <w:rsid w:val="00E900CA"/>
    <w:rsid w:val="00E94591"/>
    <w:rsid w:val="00E95A9A"/>
    <w:rsid w:val="00EA12FE"/>
    <w:rsid w:val="00EA265E"/>
    <w:rsid w:val="00EA3291"/>
    <w:rsid w:val="00EA4116"/>
    <w:rsid w:val="00EA4C8B"/>
    <w:rsid w:val="00EB2436"/>
    <w:rsid w:val="00EB2598"/>
    <w:rsid w:val="00EB2D67"/>
    <w:rsid w:val="00EB3633"/>
    <w:rsid w:val="00EC150C"/>
    <w:rsid w:val="00EC29AA"/>
    <w:rsid w:val="00EC3F62"/>
    <w:rsid w:val="00EC4FFD"/>
    <w:rsid w:val="00EC523E"/>
    <w:rsid w:val="00EC57B3"/>
    <w:rsid w:val="00ED02D5"/>
    <w:rsid w:val="00ED298B"/>
    <w:rsid w:val="00ED7648"/>
    <w:rsid w:val="00EE08FF"/>
    <w:rsid w:val="00EE1258"/>
    <w:rsid w:val="00EE1C77"/>
    <w:rsid w:val="00EE45F9"/>
    <w:rsid w:val="00EE5FE2"/>
    <w:rsid w:val="00EE655F"/>
    <w:rsid w:val="00EE6F9F"/>
    <w:rsid w:val="00EE72F9"/>
    <w:rsid w:val="00EF01E8"/>
    <w:rsid w:val="00EF32F6"/>
    <w:rsid w:val="00EF4CBC"/>
    <w:rsid w:val="00EF5D82"/>
    <w:rsid w:val="00EF7C3A"/>
    <w:rsid w:val="00F02904"/>
    <w:rsid w:val="00F035A9"/>
    <w:rsid w:val="00F1056D"/>
    <w:rsid w:val="00F11902"/>
    <w:rsid w:val="00F16551"/>
    <w:rsid w:val="00F204E3"/>
    <w:rsid w:val="00F2130F"/>
    <w:rsid w:val="00F21A43"/>
    <w:rsid w:val="00F22358"/>
    <w:rsid w:val="00F23287"/>
    <w:rsid w:val="00F26473"/>
    <w:rsid w:val="00F2659E"/>
    <w:rsid w:val="00F310C4"/>
    <w:rsid w:val="00F35AF4"/>
    <w:rsid w:val="00F35F43"/>
    <w:rsid w:val="00F36644"/>
    <w:rsid w:val="00F37650"/>
    <w:rsid w:val="00F37B72"/>
    <w:rsid w:val="00F37CE6"/>
    <w:rsid w:val="00F4485A"/>
    <w:rsid w:val="00F45DAE"/>
    <w:rsid w:val="00F460D4"/>
    <w:rsid w:val="00F5027A"/>
    <w:rsid w:val="00F50B13"/>
    <w:rsid w:val="00F54DC7"/>
    <w:rsid w:val="00F55772"/>
    <w:rsid w:val="00F62953"/>
    <w:rsid w:val="00F632C3"/>
    <w:rsid w:val="00F74212"/>
    <w:rsid w:val="00F751F3"/>
    <w:rsid w:val="00F761B3"/>
    <w:rsid w:val="00F76BB1"/>
    <w:rsid w:val="00F770FE"/>
    <w:rsid w:val="00F80D12"/>
    <w:rsid w:val="00F814CB"/>
    <w:rsid w:val="00F81F89"/>
    <w:rsid w:val="00F8690C"/>
    <w:rsid w:val="00F86E2B"/>
    <w:rsid w:val="00F874A9"/>
    <w:rsid w:val="00F875E5"/>
    <w:rsid w:val="00F87F7D"/>
    <w:rsid w:val="00F9109B"/>
    <w:rsid w:val="00F96D38"/>
    <w:rsid w:val="00FA39A9"/>
    <w:rsid w:val="00FA69F1"/>
    <w:rsid w:val="00FB0B76"/>
    <w:rsid w:val="00FB15C8"/>
    <w:rsid w:val="00FB5891"/>
    <w:rsid w:val="00FC1650"/>
    <w:rsid w:val="00FC25AD"/>
    <w:rsid w:val="00FC4096"/>
    <w:rsid w:val="00FD53EB"/>
    <w:rsid w:val="00FD61FA"/>
    <w:rsid w:val="00FD6EEF"/>
    <w:rsid w:val="00FE158F"/>
    <w:rsid w:val="00FE36A8"/>
    <w:rsid w:val="00FE3F39"/>
    <w:rsid w:val="00FE4636"/>
    <w:rsid w:val="00FE551E"/>
    <w:rsid w:val="00FE5A8C"/>
    <w:rsid w:val="00FE5FA1"/>
    <w:rsid w:val="00FE7E92"/>
    <w:rsid w:val="00FF10CB"/>
    <w:rsid w:val="00FF3F2C"/>
    <w:rsid w:val="00FF47EB"/>
    <w:rsid w:val="00FF6753"/>
    <w:rsid w:val="00FF6B8A"/>
    <w:rsid w:val="0118C3C4"/>
    <w:rsid w:val="0149CFA8"/>
    <w:rsid w:val="01751016"/>
    <w:rsid w:val="0176D1F7"/>
    <w:rsid w:val="018123B0"/>
    <w:rsid w:val="018CC67C"/>
    <w:rsid w:val="0192D23A"/>
    <w:rsid w:val="01A2B395"/>
    <w:rsid w:val="01B86234"/>
    <w:rsid w:val="01C93862"/>
    <w:rsid w:val="01C96AA3"/>
    <w:rsid w:val="01CD8DE4"/>
    <w:rsid w:val="01E3AB6C"/>
    <w:rsid w:val="01EE021D"/>
    <w:rsid w:val="020568C5"/>
    <w:rsid w:val="021AD28C"/>
    <w:rsid w:val="02297E7A"/>
    <w:rsid w:val="022D942F"/>
    <w:rsid w:val="023008BF"/>
    <w:rsid w:val="02689EB3"/>
    <w:rsid w:val="02A66E12"/>
    <w:rsid w:val="02C0AE80"/>
    <w:rsid w:val="0305B999"/>
    <w:rsid w:val="030D5313"/>
    <w:rsid w:val="030F0129"/>
    <w:rsid w:val="0310D4C6"/>
    <w:rsid w:val="032891AF"/>
    <w:rsid w:val="03322AC5"/>
    <w:rsid w:val="033B2B8F"/>
    <w:rsid w:val="0346C2FD"/>
    <w:rsid w:val="035380F0"/>
    <w:rsid w:val="03647DAE"/>
    <w:rsid w:val="03981495"/>
    <w:rsid w:val="03A9FB9B"/>
    <w:rsid w:val="03BC1D21"/>
    <w:rsid w:val="03E20087"/>
    <w:rsid w:val="0405051D"/>
    <w:rsid w:val="0410CB0E"/>
    <w:rsid w:val="0415CDBE"/>
    <w:rsid w:val="041884FB"/>
    <w:rsid w:val="041DEA80"/>
    <w:rsid w:val="04211A94"/>
    <w:rsid w:val="04368E4D"/>
    <w:rsid w:val="044AA61B"/>
    <w:rsid w:val="044FB2AE"/>
    <w:rsid w:val="048D1B15"/>
    <w:rsid w:val="048D6576"/>
    <w:rsid w:val="04A0138D"/>
    <w:rsid w:val="04A3AB3A"/>
    <w:rsid w:val="04ACFD0E"/>
    <w:rsid w:val="04D09239"/>
    <w:rsid w:val="04DE8441"/>
    <w:rsid w:val="050FD7B5"/>
    <w:rsid w:val="051F966C"/>
    <w:rsid w:val="052B52F4"/>
    <w:rsid w:val="0537737F"/>
    <w:rsid w:val="0554FAF9"/>
    <w:rsid w:val="056915DD"/>
    <w:rsid w:val="056F013E"/>
    <w:rsid w:val="05709B4B"/>
    <w:rsid w:val="057B78DE"/>
    <w:rsid w:val="059CF29A"/>
    <w:rsid w:val="05A333B5"/>
    <w:rsid w:val="05B480DE"/>
    <w:rsid w:val="05C91D67"/>
    <w:rsid w:val="05E597E7"/>
    <w:rsid w:val="0616096F"/>
    <w:rsid w:val="0623A005"/>
    <w:rsid w:val="062AEA4A"/>
    <w:rsid w:val="06731499"/>
    <w:rsid w:val="067AD6F1"/>
    <w:rsid w:val="0685CF47"/>
    <w:rsid w:val="068FCD3F"/>
    <w:rsid w:val="06C8172C"/>
    <w:rsid w:val="06D2D9BD"/>
    <w:rsid w:val="06DE5BAB"/>
    <w:rsid w:val="06FE1C1C"/>
    <w:rsid w:val="0704D26D"/>
    <w:rsid w:val="07108C7D"/>
    <w:rsid w:val="071F5B1E"/>
    <w:rsid w:val="072DE6CA"/>
    <w:rsid w:val="072ECB9F"/>
    <w:rsid w:val="07494977"/>
    <w:rsid w:val="0756CCD9"/>
    <w:rsid w:val="0795A4AE"/>
    <w:rsid w:val="07A80AB4"/>
    <w:rsid w:val="07B93801"/>
    <w:rsid w:val="07D7EA1F"/>
    <w:rsid w:val="07E9544C"/>
    <w:rsid w:val="07EF28BC"/>
    <w:rsid w:val="07EFCFC8"/>
    <w:rsid w:val="080E9F84"/>
    <w:rsid w:val="082FE8B1"/>
    <w:rsid w:val="08410176"/>
    <w:rsid w:val="085A3D3A"/>
    <w:rsid w:val="085F6166"/>
    <w:rsid w:val="0861D5AC"/>
    <w:rsid w:val="086ECEDB"/>
    <w:rsid w:val="0871D6FB"/>
    <w:rsid w:val="0878EB0A"/>
    <w:rsid w:val="087B8978"/>
    <w:rsid w:val="08A95FD9"/>
    <w:rsid w:val="08DD4700"/>
    <w:rsid w:val="08E3FBEC"/>
    <w:rsid w:val="08FF643A"/>
    <w:rsid w:val="093AD0AE"/>
    <w:rsid w:val="09560F4E"/>
    <w:rsid w:val="0962AB28"/>
    <w:rsid w:val="0968AEE7"/>
    <w:rsid w:val="09737E88"/>
    <w:rsid w:val="099899DA"/>
    <w:rsid w:val="09B81FA9"/>
    <w:rsid w:val="09C7DC03"/>
    <w:rsid w:val="09CD1B45"/>
    <w:rsid w:val="09CEABD1"/>
    <w:rsid w:val="09F0C562"/>
    <w:rsid w:val="09F58649"/>
    <w:rsid w:val="09FB74D5"/>
    <w:rsid w:val="09FC1D96"/>
    <w:rsid w:val="0A05FFB3"/>
    <w:rsid w:val="0A1A06B8"/>
    <w:rsid w:val="0A3C87FF"/>
    <w:rsid w:val="0A42AABE"/>
    <w:rsid w:val="0A481005"/>
    <w:rsid w:val="0A4D9856"/>
    <w:rsid w:val="0A6A8E74"/>
    <w:rsid w:val="0A7969AB"/>
    <w:rsid w:val="0A810746"/>
    <w:rsid w:val="0A8DBA84"/>
    <w:rsid w:val="0AB76E8A"/>
    <w:rsid w:val="0AB78613"/>
    <w:rsid w:val="0ACF8CDB"/>
    <w:rsid w:val="0B002418"/>
    <w:rsid w:val="0B021621"/>
    <w:rsid w:val="0B0D924B"/>
    <w:rsid w:val="0B1CC176"/>
    <w:rsid w:val="0B24BA9E"/>
    <w:rsid w:val="0B44D0A8"/>
    <w:rsid w:val="0B543BA3"/>
    <w:rsid w:val="0B581674"/>
    <w:rsid w:val="0BA48C6B"/>
    <w:rsid w:val="0BB4BB4C"/>
    <w:rsid w:val="0BBB7CF4"/>
    <w:rsid w:val="0BC805A0"/>
    <w:rsid w:val="0BD42B2F"/>
    <w:rsid w:val="0BED7923"/>
    <w:rsid w:val="0BF8D202"/>
    <w:rsid w:val="0BFA744A"/>
    <w:rsid w:val="0C022522"/>
    <w:rsid w:val="0C08918D"/>
    <w:rsid w:val="0C2ADDCB"/>
    <w:rsid w:val="0C403818"/>
    <w:rsid w:val="0C4718E3"/>
    <w:rsid w:val="0C7A2679"/>
    <w:rsid w:val="0C7D7BA1"/>
    <w:rsid w:val="0C7F380A"/>
    <w:rsid w:val="0C80BF90"/>
    <w:rsid w:val="0C82A9B4"/>
    <w:rsid w:val="0C865996"/>
    <w:rsid w:val="0CAFA965"/>
    <w:rsid w:val="0CC2637F"/>
    <w:rsid w:val="0CC9CF5A"/>
    <w:rsid w:val="0CD3265C"/>
    <w:rsid w:val="0CD85FA0"/>
    <w:rsid w:val="0CED1D6D"/>
    <w:rsid w:val="0CF20835"/>
    <w:rsid w:val="0CFEC3B6"/>
    <w:rsid w:val="0D012AEF"/>
    <w:rsid w:val="0D068EE8"/>
    <w:rsid w:val="0D11C832"/>
    <w:rsid w:val="0D1AD225"/>
    <w:rsid w:val="0D27434A"/>
    <w:rsid w:val="0D5E0A4F"/>
    <w:rsid w:val="0D848CC0"/>
    <w:rsid w:val="0D87E09C"/>
    <w:rsid w:val="0D93D5F8"/>
    <w:rsid w:val="0D95D926"/>
    <w:rsid w:val="0DA72EBB"/>
    <w:rsid w:val="0DD8F29A"/>
    <w:rsid w:val="0DDD383D"/>
    <w:rsid w:val="0DEBBE07"/>
    <w:rsid w:val="0E041F86"/>
    <w:rsid w:val="0E0AC2F3"/>
    <w:rsid w:val="0E24737A"/>
    <w:rsid w:val="0E28E303"/>
    <w:rsid w:val="0E2ED2ED"/>
    <w:rsid w:val="0E30E41B"/>
    <w:rsid w:val="0E3435F5"/>
    <w:rsid w:val="0E428D9C"/>
    <w:rsid w:val="0E4D481F"/>
    <w:rsid w:val="0E59D535"/>
    <w:rsid w:val="0E5E5536"/>
    <w:rsid w:val="0EB2E19B"/>
    <w:rsid w:val="0ED0496E"/>
    <w:rsid w:val="0ED0FDE5"/>
    <w:rsid w:val="0ED7DCCE"/>
    <w:rsid w:val="0EF5D6AF"/>
    <w:rsid w:val="0EFA4C16"/>
    <w:rsid w:val="0F0D577B"/>
    <w:rsid w:val="0F127624"/>
    <w:rsid w:val="0F1B0E5A"/>
    <w:rsid w:val="0F309C67"/>
    <w:rsid w:val="0F48D99B"/>
    <w:rsid w:val="0F58E08B"/>
    <w:rsid w:val="0F8E74E9"/>
    <w:rsid w:val="0F90B558"/>
    <w:rsid w:val="0F9E1A08"/>
    <w:rsid w:val="0FB0C4B3"/>
    <w:rsid w:val="100D11EC"/>
    <w:rsid w:val="102EF4AC"/>
    <w:rsid w:val="104DC3B5"/>
    <w:rsid w:val="1061F939"/>
    <w:rsid w:val="10840C65"/>
    <w:rsid w:val="1088AEA4"/>
    <w:rsid w:val="10898BBE"/>
    <w:rsid w:val="108D7539"/>
    <w:rsid w:val="108F5B2B"/>
    <w:rsid w:val="10AA7DF2"/>
    <w:rsid w:val="10B27FCF"/>
    <w:rsid w:val="10C76C38"/>
    <w:rsid w:val="10FB1DF7"/>
    <w:rsid w:val="11031A24"/>
    <w:rsid w:val="111521CE"/>
    <w:rsid w:val="111A4BCC"/>
    <w:rsid w:val="1121F67F"/>
    <w:rsid w:val="112930F5"/>
    <w:rsid w:val="1134E2B6"/>
    <w:rsid w:val="115C6332"/>
    <w:rsid w:val="11813546"/>
    <w:rsid w:val="11851666"/>
    <w:rsid w:val="118FAA0D"/>
    <w:rsid w:val="11C42FF5"/>
    <w:rsid w:val="11EF2168"/>
    <w:rsid w:val="11F2F310"/>
    <w:rsid w:val="11FB844F"/>
    <w:rsid w:val="12202EA4"/>
    <w:rsid w:val="122BD9B4"/>
    <w:rsid w:val="123BB243"/>
    <w:rsid w:val="124C5F80"/>
    <w:rsid w:val="125090D6"/>
    <w:rsid w:val="12614EDF"/>
    <w:rsid w:val="12CB6ADD"/>
    <w:rsid w:val="12ED74CC"/>
    <w:rsid w:val="13042682"/>
    <w:rsid w:val="130F51B9"/>
    <w:rsid w:val="1310417E"/>
    <w:rsid w:val="13275820"/>
    <w:rsid w:val="1334D34C"/>
    <w:rsid w:val="13426FC7"/>
    <w:rsid w:val="134FD659"/>
    <w:rsid w:val="13625D5C"/>
    <w:rsid w:val="138B8870"/>
    <w:rsid w:val="1390BA33"/>
    <w:rsid w:val="13AFBCE2"/>
    <w:rsid w:val="13C3AFB4"/>
    <w:rsid w:val="13CC7D4F"/>
    <w:rsid w:val="13DCC7BD"/>
    <w:rsid w:val="13E55F43"/>
    <w:rsid w:val="13EFCDAD"/>
    <w:rsid w:val="13FED66A"/>
    <w:rsid w:val="1426BFEA"/>
    <w:rsid w:val="143065BD"/>
    <w:rsid w:val="1441767A"/>
    <w:rsid w:val="144EFFF9"/>
    <w:rsid w:val="144F349E"/>
    <w:rsid w:val="145C8961"/>
    <w:rsid w:val="145F3AE2"/>
    <w:rsid w:val="1476242E"/>
    <w:rsid w:val="147ED7EA"/>
    <w:rsid w:val="148580D9"/>
    <w:rsid w:val="14AFC906"/>
    <w:rsid w:val="14D073EA"/>
    <w:rsid w:val="14D4408A"/>
    <w:rsid w:val="14E24DA6"/>
    <w:rsid w:val="1505D8D3"/>
    <w:rsid w:val="15316CD9"/>
    <w:rsid w:val="153C5921"/>
    <w:rsid w:val="157BD3A2"/>
    <w:rsid w:val="1595D14E"/>
    <w:rsid w:val="15967427"/>
    <w:rsid w:val="15ADD200"/>
    <w:rsid w:val="15B2F539"/>
    <w:rsid w:val="15B444B4"/>
    <w:rsid w:val="15B4AA14"/>
    <w:rsid w:val="15B93F26"/>
    <w:rsid w:val="15CA8B79"/>
    <w:rsid w:val="15D92C17"/>
    <w:rsid w:val="15E357F6"/>
    <w:rsid w:val="15E58ADC"/>
    <w:rsid w:val="15F816FC"/>
    <w:rsid w:val="16058701"/>
    <w:rsid w:val="1608D4AD"/>
    <w:rsid w:val="160E65D7"/>
    <w:rsid w:val="162DF0E6"/>
    <w:rsid w:val="165C5B7F"/>
    <w:rsid w:val="166B653D"/>
    <w:rsid w:val="16860C2B"/>
    <w:rsid w:val="1693AD8E"/>
    <w:rsid w:val="16A2302F"/>
    <w:rsid w:val="16BEA65F"/>
    <w:rsid w:val="16C09A4D"/>
    <w:rsid w:val="16C22D44"/>
    <w:rsid w:val="16C6AEF3"/>
    <w:rsid w:val="16CE81CA"/>
    <w:rsid w:val="16DD9824"/>
    <w:rsid w:val="16EFEDFC"/>
    <w:rsid w:val="17042E40"/>
    <w:rsid w:val="171FD363"/>
    <w:rsid w:val="173241B6"/>
    <w:rsid w:val="173ED637"/>
    <w:rsid w:val="177B5355"/>
    <w:rsid w:val="178EA618"/>
    <w:rsid w:val="17A152A8"/>
    <w:rsid w:val="17AEB919"/>
    <w:rsid w:val="17B60E36"/>
    <w:rsid w:val="17C2F333"/>
    <w:rsid w:val="17D0955D"/>
    <w:rsid w:val="17DF7B29"/>
    <w:rsid w:val="17ECACF4"/>
    <w:rsid w:val="17F043AB"/>
    <w:rsid w:val="17F52910"/>
    <w:rsid w:val="180875E1"/>
    <w:rsid w:val="1811D7F2"/>
    <w:rsid w:val="181FC57D"/>
    <w:rsid w:val="1827BC75"/>
    <w:rsid w:val="1829177F"/>
    <w:rsid w:val="18367640"/>
    <w:rsid w:val="183B9D41"/>
    <w:rsid w:val="184B2AA5"/>
    <w:rsid w:val="184D4C19"/>
    <w:rsid w:val="185E2BD9"/>
    <w:rsid w:val="18606210"/>
    <w:rsid w:val="1866FB9C"/>
    <w:rsid w:val="18716398"/>
    <w:rsid w:val="189A63F9"/>
    <w:rsid w:val="189B1A34"/>
    <w:rsid w:val="18AA9AFA"/>
    <w:rsid w:val="18B05119"/>
    <w:rsid w:val="18B0656D"/>
    <w:rsid w:val="18B3A575"/>
    <w:rsid w:val="18C7BF75"/>
    <w:rsid w:val="18D32F04"/>
    <w:rsid w:val="18D774F7"/>
    <w:rsid w:val="18DF0690"/>
    <w:rsid w:val="18E5614E"/>
    <w:rsid w:val="18F24DF7"/>
    <w:rsid w:val="18F9929D"/>
    <w:rsid w:val="19020C9E"/>
    <w:rsid w:val="191BC2D9"/>
    <w:rsid w:val="19233CB1"/>
    <w:rsid w:val="1925838A"/>
    <w:rsid w:val="192D6D8C"/>
    <w:rsid w:val="19644DDB"/>
    <w:rsid w:val="1977688C"/>
    <w:rsid w:val="197E1F0C"/>
    <w:rsid w:val="197F1622"/>
    <w:rsid w:val="198241D1"/>
    <w:rsid w:val="198890A6"/>
    <w:rsid w:val="19987CF7"/>
    <w:rsid w:val="19A369F7"/>
    <w:rsid w:val="19A4BBDD"/>
    <w:rsid w:val="19C2AEDC"/>
    <w:rsid w:val="19C33D56"/>
    <w:rsid w:val="19CA57E2"/>
    <w:rsid w:val="19D37709"/>
    <w:rsid w:val="19F83AFB"/>
    <w:rsid w:val="1A2085BA"/>
    <w:rsid w:val="1A24C618"/>
    <w:rsid w:val="1A269AEA"/>
    <w:rsid w:val="1A289D47"/>
    <w:rsid w:val="1A2BFBD4"/>
    <w:rsid w:val="1A36C4D7"/>
    <w:rsid w:val="1A407A2A"/>
    <w:rsid w:val="1A646E35"/>
    <w:rsid w:val="1A67CFEB"/>
    <w:rsid w:val="1A6CE164"/>
    <w:rsid w:val="1A8552E2"/>
    <w:rsid w:val="1A9E242E"/>
    <w:rsid w:val="1AA8B147"/>
    <w:rsid w:val="1AB54ADA"/>
    <w:rsid w:val="1AC7315A"/>
    <w:rsid w:val="1AC73408"/>
    <w:rsid w:val="1AEA9728"/>
    <w:rsid w:val="1AFC0331"/>
    <w:rsid w:val="1B059498"/>
    <w:rsid w:val="1B0622FA"/>
    <w:rsid w:val="1B14F437"/>
    <w:rsid w:val="1B1D6CC2"/>
    <w:rsid w:val="1B274A5D"/>
    <w:rsid w:val="1B32F315"/>
    <w:rsid w:val="1B574229"/>
    <w:rsid w:val="1B6DDDCC"/>
    <w:rsid w:val="1B735333"/>
    <w:rsid w:val="1B7B865E"/>
    <w:rsid w:val="1B817F07"/>
    <w:rsid w:val="1B839A19"/>
    <w:rsid w:val="1BA2143D"/>
    <w:rsid w:val="1BA43DF8"/>
    <w:rsid w:val="1BACB27F"/>
    <w:rsid w:val="1BB522BA"/>
    <w:rsid w:val="1BBA7056"/>
    <w:rsid w:val="1BBAA716"/>
    <w:rsid w:val="1BC2A70F"/>
    <w:rsid w:val="1BCB4EEF"/>
    <w:rsid w:val="1BE9076E"/>
    <w:rsid w:val="1BED3730"/>
    <w:rsid w:val="1C11B394"/>
    <w:rsid w:val="1C134FC5"/>
    <w:rsid w:val="1C29BADE"/>
    <w:rsid w:val="1C479B41"/>
    <w:rsid w:val="1C549E70"/>
    <w:rsid w:val="1C5D1A99"/>
    <w:rsid w:val="1C7E47E0"/>
    <w:rsid w:val="1C97131F"/>
    <w:rsid w:val="1CA6DC53"/>
    <w:rsid w:val="1CA7CCCB"/>
    <w:rsid w:val="1CA82392"/>
    <w:rsid w:val="1CBF8811"/>
    <w:rsid w:val="1CD483EA"/>
    <w:rsid w:val="1D008783"/>
    <w:rsid w:val="1D07AD63"/>
    <w:rsid w:val="1D15AC9E"/>
    <w:rsid w:val="1D213F54"/>
    <w:rsid w:val="1D25E5AE"/>
    <w:rsid w:val="1D2C5E66"/>
    <w:rsid w:val="1D44B586"/>
    <w:rsid w:val="1D46DC46"/>
    <w:rsid w:val="1D54EECB"/>
    <w:rsid w:val="1D5D98A4"/>
    <w:rsid w:val="1D7AF767"/>
    <w:rsid w:val="1D8C520C"/>
    <w:rsid w:val="1DAABD3B"/>
    <w:rsid w:val="1DC1F9D2"/>
    <w:rsid w:val="1DC9AFD1"/>
    <w:rsid w:val="1DE198BC"/>
    <w:rsid w:val="1DE3928A"/>
    <w:rsid w:val="1DF2C56F"/>
    <w:rsid w:val="1DF8FD65"/>
    <w:rsid w:val="1DFBCFFF"/>
    <w:rsid w:val="1DFE7733"/>
    <w:rsid w:val="1E0F23E4"/>
    <w:rsid w:val="1E1D23EC"/>
    <w:rsid w:val="1E288B94"/>
    <w:rsid w:val="1E6B9DE0"/>
    <w:rsid w:val="1E749472"/>
    <w:rsid w:val="1E7F4AC1"/>
    <w:rsid w:val="1EA4594E"/>
    <w:rsid w:val="1EAC8EF7"/>
    <w:rsid w:val="1EC7B489"/>
    <w:rsid w:val="1ECB3684"/>
    <w:rsid w:val="1ED3FA35"/>
    <w:rsid w:val="1F161C5F"/>
    <w:rsid w:val="1F2DB82F"/>
    <w:rsid w:val="1F3076FA"/>
    <w:rsid w:val="1F498BB6"/>
    <w:rsid w:val="1F5C230F"/>
    <w:rsid w:val="1F620249"/>
    <w:rsid w:val="1F6C8671"/>
    <w:rsid w:val="1F714B15"/>
    <w:rsid w:val="1FB049DC"/>
    <w:rsid w:val="1FCA99A2"/>
    <w:rsid w:val="1FDE01FF"/>
    <w:rsid w:val="2003D5DE"/>
    <w:rsid w:val="2017459F"/>
    <w:rsid w:val="201A42DE"/>
    <w:rsid w:val="2036F5B6"/>
    <w:rsid w:val="2041551D"/>
    <w:rsid w:val="2045117B"/>
    <w:rsid w:val="2049BD05"/>
    <w:rsid w:val="2059C33B"/>
    <w:rsid w:val="2079E228"/>
    <w:rsid w:val="20B4E566"/>
    <w:rsid w:val="20BC83A9"/>
    <w:rsid w:val="20C77F46"/>
    <w:rsid w:val="20DC1174"/>
    <w:rsid w:val="20F40895"/>
    <w:rsid w:val="210C55F3"/>
    <w:rsid w:val="210E84C7"/>
    <w:rsid w:val="213272FC"/>
    <w:rsid w:val="2133F282"/>
    <w:rsid w:val="2136FFBF"/>
    <w:rsid w:val="216183AE"/>
    <w:rsid w:val="216D50E0"/>
    <w:rsid w:val="216F25B1"/>
    <w:rsid w:val="2178BF90"/>
    <w:rsid w:val="218D24B2"/>
    <w:rsid w:val="21BAA9DD"/>
    <w:rsid w:val="21C033B6"/>
    <w:rsid w:val="21C9793A"/>
    <w:rsid w:val="21CB9601"/>
    <w:rsid w:val="21CCD725"/>
    <w:rsid w:val="21D04B17"/>
    <w:rsid w:val="21D06CB1"/>
    <w:rsid w:val="21DCB488"/>
    <w:rsid w:val="21DEFC2E"/>
    <w:rsid w:val="21E22366"/>
    <w:rsid w:val="21EEA6BF"/>
    <w:rsid w:val="2200B6D0"/>
    <w:rsid w:val="2203D50A"/>
    <w:rsid w:val="2227C5FD"/>
    <w:rsid w:val="222D27CA"/>
    <w:rsid w:val="2238BF95"/>
    <w:rsid w:val="22546F9B"/>
    <w:rsid w:val="2278B0F8"/>
    <w:rsid w:val="228B1465"/>
    <w:rsid w:val="22B62838"/>
    <w:rsid w:val="22C83EDB"/>
    <w:rsid w:val="22E67E66"/>
    <w:rsid w:val="2315E5B5"/>
    <w:rsid w:val="231D2EC7"/>
    <w:rsid w:val="2329418A"/>
    <w:rsid w:val="232E09A5"/>
    <w:rsid w:val="233FEF5D"/>
    <w:rsid w:val="234D32D3"/>
    <w:rsid w:val="2367C204"/>
    <w:rsid w:val="2368905C"/>
    <w:rsid w:val="2384D5A8"/>
    <w:rsid w:val="2394ABA5"/>
    <w:rsid w:val="239CC2C6"/>
    <w:rsid w:val="23B1D0D3"/>
    <w:rsid w:val="23C15D27"/>
    <w:rsid w:val="23C88864"/>
    <w:rsid w:val="23FAC06D"/>
    <w:rsid w:val="2405C2A0"/>
    <w:rsid w:val="2423D9AA"/>
    <w:rsid w:val="24254571"/>
    <w:rsid w:val="2426FD5C"/>
    <w:rsid w:val="242E3C94"/>
    <w:rsid w:val="2432646C"/>
    <w:rsid w:val="244398F9"/>
    <w:rsid w:val="2446B8DE"/>
    <w:rsid w:val="24540C38"/>
    <w:rsid w:val="245931F4"/>
    <w:rsid w:val="2469ECCD"/>
    <w:rsid w:val="248ECAF6"/>
    <w:rsid w:val="2492EEDD"/>
    <w:rsid w:val="249F9F15"/>
    <w:rsid w:val="24A13338"/>
    <w:rsid w:val="24A20C46"/>
    <w:rsid w:val="24AD7FFF"/>
    <w:rsid w:val="24B085E4"/>
    <w:rsid w:val="24B73D49"/>
    <w:rsid w:val="24CBA0E9"/>
    <w:rsid w:val="24DD36F6"/>
    <w:rsid w:val="24DDF47C"/>
    <w:rsid w:val="24E92CE5"/>
    <w:rsid w:val="24F263E0"/>
    <w:rsid w:val="24F2C6AA"/>
    <w:rsid w:val="24F4D19A"/>
    <w:rsid w:val="25089851"/>
    <w:rsid w:val="25149FA5"/>
    <w:rsid w:val="251A5EDF"/>
    <w:rsid w:val="252600BA"/>
    <w:rsid w:val="25608FCB"/>
    <w:rsid w:val="2560F59B"/>
    <w:rsid w:val="256B6E9E"/>
    <w:rsid w:val="256ECDB6"/>
    <w:rsid w:val="257EF760"/>
    <w:rsid w:val="258E6C7E"/>
    <w:rsid w:val="25D4CD8D"/>
    <w:rsid w:val="25D62B93"/>
    <w:rsid w:val="25F447B7"/>
    <w:rsid w:val="26069A94"/>
    <w:rsid w:val="260E9AD7"/>
    <w:rsid w:val="262A6C92"/>
    <w:rsid w:val="2643C9A3"/>
    <w:rsid w:val="264A2D7A"/>
    <w:rsid w:val="26564C64"/>
    <w:rsid w:val="266158EA"/>
    <w:rsid w:val="2668AF2D"/>
    <w:rsid w:val="2668EA59"/>
    <w:rsid w:val="266F1570"/>
    <w:rsid w:val="2671644F"/>
    <w:rsid w:val="2673C7E1"/>
    <w:rsid w:val="2676BE2E"/>
    <w:rsid w:val="26A65E69"/>
    <w:rsid w:val="26D25EED"/>
    <w:rsid w:val="26D75A52"/>
    <w:rsid w:val="26F60155"/>
    <w:rsid w:val="270ECF99"/>
    <w:rsid w:val="270F2D16"/>
    <w:rsid w:val="272C03D8"/>
    <w:rsid w:val="27312692"/>
    <w:rsid w:val="2745C6E3"/>
    <w:rsid w:val="2755F146"/>
    <w:rsid w:val="276E62D5"/>
    <w:rsid w:val="27746AAC"/>
    <w:rsid w:val="278FA612"/>
    <w:rsid w:val="27AFA616"/>
    <w:rsid w:val="27E44B3D"/>
    <w:rsid w:val="27E47153"/>
    <w:rsid w:val="27EB89DF"/>
    <w:rsid w:val="27EDE557"/>
    <w:rsid w:val="27FE2F71"/>
    <w:rsid w:val="2800615B"/>
    <w:rsid w:val="281A3E78"/>
    <w:rsid w:val="2826A8E5"/>
    <w:rsid w:val="2849348C"/>
    <w:rsid w:val="285DC9C4"/>
    <w:rsid w:val="285E390C"/>
    <w:rsid w:val="286599D5"/>
    <w:rsid w:val="2873431E"/>
    <w:rsid w:val="2891F3A4"/>
    <w:rsid w:val="2897FEA4"/>
    <w:rsid w:val="28B64DD9"/>
    <w:rsid w:val="28B9A05D"/>
    <w:rsid w:val="28C471FD"/>
    <w:rsid w:val="28E181C1"/>
    <w:rsid w:val="28FBB625"/>
    <w:rsid w:val="290F5D78"/>
    <w:rsid w:val="29137A2E"/>
    <w:rsid w:val="2925F74A"/>
    <w:rsid w:val="292A998A"/>
    <w:rsid w:val="2933F256"/>
    <w:rsid w:val="29371C7C"/>
    <w:rsid w:val="293B2EDB"/>
    <w:rsid w:val="293D3F34"/>
    <w:rsid w:val="295BEF7B"/>
    <w:rsid w:val="2967E88B"/>
    <w:rsid w:val="296909DE"/>
    <w:rsid w:val="2972EF67"/>
    <w:rsid w:val="29731EE9"/>
    <w:rsid w:val="297E91D7"/>
    <w:rsid w:val="29A1D43C"/>
    <w:rsid w:val="29D8DDDB"/>
    <w:rsid w:val="29DE8EDB"/>
    <w:rsid w:val="29E94A1C"/>
    <w:rsid w:val="2A0250EF"/>
    <w:rsid w:val="2A19E84C"/>
    <w:rsid w:val="2A1FF9A8"/>
    <w:rsid w:val="2A59A7A5"/>
    <w:rsid w:val="2A667C16"/>
    <w:rsid w:val="2A818773"/>
    <w:rsid w:val="2A87959D"/>
    <w:rsid w:val="2AC36414"/>
    <w:rsid w:val="2AED5650"/>
    <w:rsid w:val="2B0AE3BD"/>
    <w:rsid w:val="2B0BF650"/>
    <w:rsid w:val="2B1D79AB"/>
    <w:rsid w:val="2B36E4AD"/>
    <w:rsid w:val="2B3BA7BE"/>
    <w:rsid w:val="2B5F7729"/>
    <w:rsid w:val="2B7967E3"/>
    <w:rsid w:val="2BADE919"/>
    <w:rsid w:val="2BB32DF2"/>
    <w:rsid w:val="2BBCA9B6"/>
    <w:rsid w:val="2BC13AA9"/>
    <w:rsid w:val="2BCD4EC1"/>
    <w:rsid w:val="2BE13430"/>
    <w:rsid w:val="2BF7BA35"/>
    <w:rsid w:val="2BFEA44A"/>
    <w:rsid w:val="2C20AFB7"/>
    <w:rsid w:val="2C2FFF47"/>
    <w:rsid w:val="2C41CB00"/>
    <w:rsid w:val="2C4244DF"/>
    <w:rsid w:val="2C4F0E83"/>
    <w:rsid w:val="2C55C7D4"/>
    <w:rsid w:val="2C883756"/>
    <w:rsid w:val="2C8AF0F1"/>
    <w:rsid w:val="2CA86339"/>
    <w:rsid w:val="2CBC0970"/>
    <w:rsid w:val="2CBC0DB7"/>
    <w:rsid w:val="2CC417D0"/>
    <w:rsid w:val="2CD47A1E"/>
    <w:rsid w:val="2CE4517F"/>
    <w:rsid w:val="2CFC3907"/>
    <w:rsid w:val="2D03CFF1"/>
    <w:rsid w:val="2D05A5C0"/>
    <w:rsid w:val="2D172E69"/>
    <w:rsid w:val="2D271DDF"/>
    <w:rsid w:val="2D3372EB"/>
    <w:rsid w:val="2D34F7A8"/>
    <w:rsid w:val="2D3AE9A3"/>
    <w:rsid w:val="2D58A459"/>
    <w:rsid w:val="2D707FFF"/>
    <w:rsid w:val="2D8B7F49"/>
    <w:rsid w:val="2DA5957C"/>
    <w:rsid w:val="2DB26199"/>
    <w:rsid w:val="2DBC00DD"/>
    <w:rsid w:val="2DD0B897"/>
    <w:rsid w:val="2DD15F86"/>
    <w:rsid w:val="2DDE7F0C"/>
    <w:rsid w:val="2E043034"/>
    <w:rsid w:val="2E17E8CD"/>
    <w:rsid w:val="2E1FA2B7"/>
    <w:rsid w:val="2E202D59"/>
    <w:rsid w:val="2E23D12D"/>
    <w:rsid w:val="2E2CB927"/>
    <w:rsid w:val="2E2EF930"/>
    <w:rsid w:val="2E344B1B"/>
    <w:rsid w:val="2E381CFE"/>
    <w:rsid w:val="2E38BF6C"/>
    <w:rsid w:val="2E4582F9"/>
    <w:rsid w:val="2E69B625"/>
    <w:rsid w:val="2E7E87F2"/>
    <w:rsid w:val="2E913333"/>
    <w:rsid w:val="2E9158FB"/>
    <w:rsid w:val="2E94F9E9"/>
    <w:rsid w:val="2EB10394"/>
    <w:rsid w:val="2ECDE6D3"/>
    <w:rsid w:val="2ED0B012"/>
    <w:rsid w:val="2EDC8B2F"/>
    <w:rsid w:val="2EE49CFA"/>
    <w:rsid w:val="2EF2F9B7"/>
    <w:rsid w:val="2EFA06B5"/>
    <w:rsid w:val="2F13A5AA"/>
    <w:rsid w:val="2F1B1867"/>
    <w:rsid w:val="2F69B6FE"/>
    <w:rsid w:val="2F88B208"/>
    <w:rsid w:val="2F8E0C12"/>
    <w:rsid w:val="2F959DA5"/>
    <w:rsid w:val="2FA1D0F9"/>
    <w:rsid w:val="2FA43644"/>
    <w:rsid w:val="2FA57403"/>
    <w:rsid w:val="2FBE2BDC"/>
    <w:rsid w:val="2FC0EC1F"/>
    <w:rsid w:val="2FDE9806"/>
    <w:rsid w:val="3006687A"/>
    <w:rsid w:val="3008A01D"/>
    <w:rsid w:val="3026B7C0"/>
    <w:rsid w:val="303A06D9"/>
    <w:rsid w:val="3041CBC7"/>
    <w:rsid w:val="3057F804"/>
    <w:rsid w:val="305FC88D"/>
    <w:rsid w:val="306FBF6F"/>
    <w:rsid w:val="3071C896"/>
    <w:rsid w:val="307FF2B5"/>
    <w:rsid w:val="30849A7C"/>
    <w:rsid w:val="308648AC"/>
    <w:rsid w:val="3086EBEE"/>
    <w:rsid w:val="3092AF3E"/>
    <w:rsid w:val="309B9C32"/>
    <w:rsid w:val="30A124EB"/>
    <w:rsid w:val="30A3061A"/>
    <w:rsid w:val="30A79072"/>
    <w:rsid w:val="30AA1C12"/>
    <w:rsid w:val="30BCD910"/>
    <w:rsid w:val="30C4ADB6"/>
    <w:rsid w:val="30D96C93"/>
    <w:rsid w:val="30DEE003"/>
    <w:rsid w:val="30F04757"/>
    <w:rsid w:val="310D4497"/>
    <w:rsid w:val="31155C5A"/>
    <w:rsid w:val="312B9B3B"/>
    <w:rsid w:val="313274CD"/>
    <w:rsid w:val="3154A6C9"/>
    <w:rsid w:val="31659C0B"/>
    <w:rsid w:val="317426BF"/>
    <w:rsid w:val="31C7E955"/>
    <w:rsid w:val="31CF48F8"/>
    <w:rsid w:val="31D5C38F"/>
    <w:rsid w:val="31DC1BCB"/>
    <w:rsid w:val="31E75AA5"/>
    <w:rsid w:val="31F58FFC"/>
    <w:rsid w:val="32189290"/>
    <w:rsid w:val="3222E891"/>
    <w:rsid w:val="32693147"/>
    <w:rsid w:val="32712E1B"/>
    <w:rsid w:val="32766649"/>
    <w:rsid w:val="328F4D5E"/>
    <w:rsid w:val="32907042"/>
    <w:rsid w:val="32953324"/>
    <w:rsid w:val="32A78D28"/>
    <w:rsid w:val="32A82DCA"/>
    <w:rsid w:val="32ACDECC"/>
    <w:rsid w:val="32B85919"/>
    <w:rsid w:val="32BB9481"/>
    <w:rsid w:val="32CBC606"/>
    <w:rsid w:val="32E31019"/>
    <w:rsid w:val="32F0A388"/>
    <w:rsid w:val="32F51194"/>
    <w:rsid w:val="3302F435"/>
    <w:rsid w:val="3305B7FF"/>
    <w:rsid w:val="330E5ECF"/>
    <w:rsid w:val="330E70DC"/>
    <w:rsid w:val="331C293D"/>
    <w:rsid w:val="33364F66"/>
    <w:rsid w:val="333BE092"/>
    <w:rsid w:val="3351FF05"/>
    <w:rsid w:val="33808795"/>
    <w:rsid w:val="3391598C"/>
    <w:rsid w:val="33A3996A"/>
    <w:rsid w:val="33B6E122"/>
    <w:rsid w:val="33CA060D"/>
    <w:rsid w:val="33D3D54A"/>
    <w:rsid w:val="33DB89BD"/>
    <w:rsid w:val="33E0705E"/>
    <w:rsid w:val="33E65404"/>
    <w:rsid w:val="34309296"/>
    <w:rsid w:val="343996A7"/>
    <w:rsid w:val="34416474"/>
    <w:rsid w:val="344FBCAE"/>
    <w:rsid w:val="34570819"/>
    <w:rsid w:val="345CC36D"/>
    <w:rsid w:val="34733E55"/>
    <w:rsid w:val="3479CEA3"/>
    <w:rsid w:val="3492AB9E"/>
    <w:rsid w:val="3493C1A6"/>
    <w:rsid w:val="34D6A4DF"/>
    <w:rsid w:val="34DB89D8"/>
    <w:rsid w:val="34F4820A"/>
    <w:rsid w:val="34F745DF"/>
    <w:rsid w:val="34FD590C"/>
    <w:rsid w:val="34FEACFF"/>
    <w:rsid w:val="35013AAB"/>
    <w:rsid w:val="350841D5"/>
    <w:rsid w:val="350D053A"/>
    <w:rsid w:val="352E5940"/>
    <w:rsid w:val="355857FF"/>
    <w:rsid w:val="355DD42D"/>
    <w:rsid w:val="3561F967"/>
    <w:rsid w:val="3576618A"/>
    <w:rsid w:val="357C8C1B"/>
    <w:rsid w:val="3587F875"/>
    <w:rsid w:val="358AB61C"/>
    <w:rsid w:val="358EC653"/>
    <w:rsid w:val="35AAF7C7"/>
    <w:rsid w:val="35B194B9"/>
    <w:rsid w:val="35C0A489"/>
    <w:rsid w:val="35DAFDC0"/>
    <w:rsid w:val="35F6D1A3"/>
    <w:rsid w:val="35F95E92"/>
    <w:rsid w:val="36019F88"/>
    <w:rsid w:val="3628434B"/>
    <w:rsid w:val="365C2F66"/>
    <w:rsid w:val="3664E09A"/>
    <w:rsid w:val="3664F38A"/>
    <w:rsid w:val="367648E8"/>
    <w:rsid w:val="36853F19"/>
    <w:rsid w:val="3687596B"/>
    <w:rsid w:val="36ADA856"/>
    <w:rsid w:val="36B59795"/>
    <w:rsid w:val="36C62442"/>
    <w:rsid w:val="36F1BD75"/>
    <w:rsid w:val="37049965"/>
    <w:rsid w:val="3739EC82"/>
    <w:rsid w:val="3743DE37"/>
    <w:rsid w:val="3770456C"/>
    <w:rsid w:val="37794979"/>
    <w:rsid w:val="377BC136"/>
    <w:rsid w:val="37A965C4"/>
    <w:rsid w:val="37B0A110"/>
    <w:rsid w:val="37B37224"/>
    <w:rsid w:val="37D6CCA3"/>
    <w:rsid w:val="37DC5B12"/>
    <w:rsid w:val="37EDAD3A"/>
    <w:rsid w:val="3806B2CB"/>
    <w:rsid w:val="3808F51A"/>
    <w:rsid w:val="3821766C"/>
    <w:rsid w:val="3827964F"/>
    <w:rsid w:val="382F7D68"/>
    <w:rsid w:val="3832E4D6"/>
    <w:rsid w:val="383EA190"/>
    <w:rsid w:val="38428FD9"/>
    <w:rsid w:val="3848B472"/>
    <w:rsid w:val="385CB307"/>
    <w:rsid w:val="385F9DBF"/>
    <w:rsid w:val="38633C72"/>
    <w:rsid w:val="386AB6FB"/>
    <w:rsid w:val="387E19EF"/>
    <w:rsid w:val="3888CD95"/>
    <w:rsid w:val="388CBDB1"/>
    <w:rsid w:val="389A721F"/>
    <w:rsid w:val="38B90302"/>
    <w:rsid w:val="38F52B44"/>
    <w:rsid w:val="38F9E5C3"/>
    <w:rsid w:val="3905AFD7"/>
    <w:rsid w:val="39105601"/>
    <w:rsid w:val="391377AA"/>
    <w:rsid w:val="3919E8CE"/>
    <w:rsid w:val="392FC271"/>
    <w:rsid w:val="3935CA51"/>
    <w:rsid w:val="395785D1"/>
    <w:rsid w:val="3992DBD9"/>
    <w:rsid w:val="3994D29D"/>
    <w:rsid w:val="3996B6A9"/>
    <w:rsid w:val="3998AF00"/>
    <w:rsid w:val="399CB14F"/>
    <w:rsid w:val="39AD16CC"/>
    <w:rsid w:val="39B6046C"/>
    <w:rsid w:val="39C93FE9"/>
    <w:rsid w:val="39D1D9DB"/>
    <w:rsid w:val="39DEC838"/>
    <w:rsid w:val="39EDF664"/>
    <w:rsid w:val="3A067233"/>
    <w:rsid w:val="3A06CCCB"/>
    <w:rsid w:val="3A2DDC6B"/>
    <w:rsid w:val="3A2FA0C0"/>
    <w:rsid w:val="3A44ED8A"/>
    <w:rsid w:val="3A4F4FFB"/>
    <w:rsid w:val="3A6B92DF"/>
    <w:rsid w:val="3A95D0E0"/>
    <w:rsid w:val="3ABC8DE2"/>
    <w:rsid w:val="3AD63453"/>
    <w:rsid w:val="3ADD3C3E"/>
    <w:rsid w:val="3AE523FE"/>
    <w:rsid w:val="3AE9D6C1"/>
    <w:rsid w:val="3AF057EB"/>
    <w:rsid w:val="3AF9F942"/>
    <w:rsid w:val="3B00943D"/>
    <w:rsid w:val="3B097036"/>
    <w:rsid w:val="3B195E1B"/>
    <w:rsid w:val="3B291351"/>
    <w:rsid w:val="3B45A6CA"/>
    <w:rsid w:val="3B488091"/>
    <w:rsid w:val="3B55A0F1"/>
    <w:rsid w:val="3B67B135"/>
    <w:rsid w:val="3B871F1C"/>
    <w:rsid w:val="3B99E0B4"/>
    <w:rsid w:val="3BA8DC2C"/>
    <w:rsid w:val="3BAE5CB5"/>
    <w:rsid w:val="3BB1730B"/>
    <w:rsid w:val="3BBE8750"/>
    <w:rsid w:val="3BBFB561"/>
    <w:rsid w:val="3BCC85A7"/>
    <w:rsid w:val="3BEC856B"/>
    <w:rsid w:val="3BF579DE"/>
    <w:rsid w:val="3C038666"/>
    <w:rsid w:val="3C051C9C"/>
    <w:rsid w:val="3C132567"/>
    <w:rsid w:val="3C15CE42"/>
    <w:rsid w:val="3C1EFC61"/>
    <w:rsid w:val="3C1F4666"/>
    <w:rsid w:val="3C297991"/>
    <w:rsid w:val="3C2C0CDA"/>
    <w:rsid w:val="3C3169DC"/>
    <w:rsid w:val="3C6B10B9"/>
    <w:rsid w:val="3C801BC0"/>
    <w:rsid w:val="3C8BA2EA"/>
    <w:rsid w:val="3C96FCF1"/>
    <w:rsid w:val="3C9FCD0C"/>
    <w:rsid w:val="3CA905DF"/>
    <w:rsid w:val="3CD00A9A"/>
    <w:rsid w:val="3CDCA5D2"/>
    <w:rsid w:val="3CE7D182"/>
    <w:rsid w:val="3CEC258B"/>
    <w:rsid w:val="3CF1A832"/>
    <w:rsid w:val="3D0FCBF0"/>
    <w:rsid w:val="3D18DE0B"/>
    <w:rsid w:val="3D1E0EF0"/>
    <w:rsid w:val="3D330320"/>
    <w:rsid w:val="3D4C8659"/>
    <w:rsid w:val="3D4FB203"/>
    <w:rsid w:val="3D58A957"/>
    <w:rsid w:val="3D6751D1"/>
    <w:rsid w:val="3D934C73"/>
    <w:rsid w:val="3D9364E8"/>
    <w:rsid w:val="3DAA7B3C"/>
    <w:rsid w:val="3DAFCB26"/>
    <w:rsid w:val="3DB0F875"/>
    <w:rsid w:val="3DC676AA"/>
    <w:rsid w:val="3DE1E8F1"/>
    <w:rsid w:val="3DF19CAD"/>
    <w:rsid w:val="3DF6047D"/>
    <w:rsid w:val="3E1CF8CE"/>
    <w:rsid w:val="3E2294C4"/>
    <w:rsid w:val="3E2FCF41"/>
    <w:rsid w:val="3E348842"/>
    <w:rsid w:val="3E4005A4"/>
    <w:rsid w:val="3E524AD6"/>
    <w:rsid w:val="3E6D93A1"/>
    <w:rsid w:val="3E89D372"/>
    <w:rsid w:val="3E9A5BB7"/>
    <w:rsid w:val="3EB040E8"/>
    <w:rsid w:val="3EC57BCA"/>
    <w:rsid w:val="3EDB353E"/>
    <w:rsid w:val="3EE14CFF"/>
    <w:rsid w:val="3F11E4A1"/>
    <w:rsid w:val="3F132C3D"/>
    <w:rsid w:val="3F180C33"/>
    <w:rsid w:val="3F221637"/>
    <w:rsid w:val="3F34E315"/>
    <w:rsid w:val="3F3B2C30"/>
    <w:rsid w:val="3F4B6636"/>
    <w:rsid w:val="3F763A2E"/>
    <w:rsid w:val="3F7884D4"/>
    <w:rsid w:val="3F79625D"/>
    <w:rsid w:val="3F7F50C2"/>
    <w:rsid w:val="3F963919"/>
    <w:rsid w:val="3FA5DFF3"/>
    <w:rsid w:val="3FAAE3ED"/>
    <w:rsid w:val="3FB1F3E4"/>
    <w:rsid w:val="3FB40E8D"/>
    <w:rsid w:val="3FC4AE6B"/>
    <w:rsid w:val="3FCA4462"/>
    <w:rsid w:val="3FCAC8A9"/>
    <w:rsid w:val="3FCEDCF0"/>
    <w:rsid w:val="3FD44B57"/>
    <w:rsid w:val="3FD555AB"/>
    <w:rsid w:val="3FE22336"/>
    <w:rsid w:val="4003D70C"/>
    <w:rsid w:val="400F0ACC"/>
    <w:rsid w:val="402A2D10"/>
    <w:rsid w:val="403CD415"/>
    <w:rsid w:val="403E7B03"/>
    <w:rsid w:val="405C7532"/>
    <w:rsid w:val="4068AFC6"/>
    <w:rsid w:val="406B2268"/>
    <w:rsid w:val="406E141F"/>
    <w:rsid w:val="4091E075"/>
    <w:rsid w:val="4098C5A1"/>
    <w:rsid w:val="40A39EA2"/>
    <w:rsid w:val="40BC902E"/>
    <w:rsid w:val="40BF6C1C"/>
    <w:rsid w:val="40CD6B24"/>
    <w:rsid w:val="40FFFED7"/>
    <w:rsid w:val="411CD855"/>
    <w:rsid w:val="4133A20C"/>
    <w:rsid w:val="413873E9"/>
    <w:rsid w:val="41552E88"/>
    <w:rsid w:val="41959D0E"/>
    <w:rsid w:val="41A5C4A5"/>
    <w:rsid w:val="41AB4B69"/>
    <w:rsid w:val="41B4D276"/>
    <w:rsid w:val="41B6CA05"/>
    <w:rsid w:val="41B8B181"/>
    <w:rsid w:val="41B975FC"/>
    <w:rsid w:val="41F69BE0"/>
    <w:rsid w:val="421A1958"/>
    <w:rsid w:val="422B8876"/>
    <w:rsid w:val="424C78B7"/>
    <w:rsid w:val="42728F41"/>
    <w:rsid w:val="4280A818"/>
    <w:rsid w:val="4293C4AB"/>
    <w:rsid w:val="42978B29"/>
    <w:rsid w:val="42C4395D"/>
    <w:rsid w:val="42DB39D3"/>
    <w:rsid w:val="433ECE44"/>
    <w:rsid w:val="43554885"/>
    <w:rsid w:val="436FE2ED"/>
    <w:rsid w:val="4382E5B4"/>
    <w:rsid w:val="438D30B7"/>
    <w:rsid w:val="43998287"/>
    <w:rsid w:val="43A3EAF4"/>
    <w:rsid w:val="43D927D2"/>
    <w:rsid w:val="43E0A782"/>
    <w:rsid w:val="43EA0AC3"/>
    <w:rsid w:val="43FABC16"/>
    <w:rsid w:val="44023122"/>
    <w:rsid w:val="443C50CF"/>
    <w:rsid w:val="44461AD3"/>
    <w:rsid w:val="44550ABC"/>
    <w:rsid w:val="446D8D2D"/>
    <w:rsid w:val="448DF4C2"/>
    <w:rsid w:val="44A1F315"/>
    <w:rsid w:val="44A42423"/>
    <w:rsid w:val="44AD18E4"/>
    <w:rsid w:val="44BAB5E9"/>
    <w:rsid w:val="44C8AE8B"/>
    <w:rsid w:val="44CAF63B"/>
    <w:rsid w:val="44D1A0E6"/>
    <w:rsid w:val="44DB83C7"/>
    <w:rsid w:val="44E5E609"/>
    <w:rsid w:val="44F06403"/>
    <w:rsid w:val="451B7164"/>
    <w:rsid w:val="451D0364"/>
    <w:rsid w:val="452F337C"/>
    <w:rsid w:val="4536B288"/>
    <w:rsid w:val="453D7134"/>
    <w:rsid w:val="4541276F"/>
    <w:rsid w:val="455AD479"/>
    <w:rsid w:val="456887B7"/>
    <w:rsid w:val="45781DA0"/>
    <w:rsid w:val="45A98A40"/>
    <w:rsid w:val="45AB8EDA"/>
    <w:rsid w:val="45C1AD32"/>
    <w:rsid w:val="45C74C08"/>
    <w:rsid w:val="45D3C361"/>
    <w:rsid w:val="45DA8003"/>
    <w:rsid w:val="45F5D02D"/>
    <w:rsid w:val="46359A6E"/>
    <w:rsid w:val="463DEAAB"/>
    <w:rsid w:val="464C2186"/>
    <w:rsid w:val="465F4CB0"/>
    <w:rsid w:val="467318EF"/>
    <w:rsid w:val="468DE4A0"/>
    <w:rsid w:val="469D75A2"/>
    <w:rsid w:val="46C4CAE5"/>
    <w:rsid w:val="46CB6043"/>
    <w:rsid w:val="46D0EEA6"/>
    <w:rsid w:val="46D0F5D3"/>
    <w:rsid w:val="46DD1E1D"/>
    <w:rsid w:val="46F83CFA"/>
    <w:rsid w:val="4724F73F"/>
    <w:rsid w:val="47282FBC"/>
    <w:rsid w:val="473A44A9"/>
    <w:rsid w:val="474CBA1B"/>
    <w:rsid w:val="477FF3F8"/>
    <w:rsid w:val="47863544"/>
    <w:rsid w:val="478AECA3"/>
    <w:rsid w:val="4790812C"/>
    <w:rsid w:val="4793D465"/>
    <w:rsid w:val="47A6F5CA"/>
    <w:rsid w:val="47A77209"/>
    <w:rsid w:val="47AB0D85"/>
    <w:rsid w:val="47BD3366"/>
    <w:rsid w:val="47C55362"/>
    <w:rsid w:val="47D3F230"/>
    <w:rsid w:val="47FB3B1D"/>
    <w:rsid w:val="4843ED32"/>
    <w:rsid w:val="4844BE94"/>
    <w:rsid w:val="485CB088"/>
    <w:rsid w:val="4867A87E"/>
    <w:rsid w:val="4876F46E"/>
    <w:rsid w:val="488AA8B1"/>
    <w:rsid w:val="488E1C78"/>
    <w:rsid w:val="489D0AE2"/>
    <w:rsid w:val="48A7E11B"/>
    <w:rsid w:val="48B6C802"/>
    <w:rsid w:val="48C6F8C7"/>
    <w:rsid w:val="48CFB434"/>
    <w:rsid w:val="48D0EC18"/>
    <w:rsid w:val="48F45D03"/>
    <w:rsid w:val="48FB5680"/>
    <w:rsid w:val="48FB6496"/>
    <w:rsid w:val="491FD4AF"/>
    <w:rsid w:val="492BC297"/>
    <w:rsid w:val="492FC09B"/>
    <w:rsid w:val="49343A07"/>
    <w:rsid w:val="493F9A26"/>
    <w:rsid w:val="49540999"/>
    <w:rsid w:val="49590014"/>
    <w:rsid w:val="497D5D1D"/>
    <w:rsid w:val="49806D33"/>
    <w:rsid w:val="49AAFBF9"/>
    <w:rsid w:val="49C493F2"/>
    <w:rsid w:val="49C59DC0"/>
    <w:rsid w:val="49E8583D"/>
    <w:rsid w:val="4A0AFFAA"/>
    <w:rsid w:val="4A1C807D"/>
    <w:rsid w:val="4A1FDD2F"/>
    <w:rsid w:val="4A4DE3D3"/>
    <w:rsid w:val="4A5515BA"/>
    <w:rsid w:val="4A56BCBA"/>
    <w:rsid w:val="4A630918"/>
    <w:rsid w:val="4A850510"/>
    <w:rsid w:val="4AD42FC4"/>
    <w:rsid w:val="4AE68A2A"/>
    <w:rsid w:val="4AEAA61E"/>
    <w:rsid w:val="4AEC2B98"/>
    <w:rsid w:val="4B07DE44"/>
    <w:rsid w:val="4B17CB4A"/>
    <w:rsid w:val="4B188C37"/>
    <w:rsid w:val="4B229B37"/>
    <w:rsid w:val="4B24B7F6"/>
    <w:rsid w:val="4B30E124"/>
    <w:rsid w:val="4B430EA9"/>
    <w:rsid w:val="4B4BF883"/>
    <w:rsid w:val="4B56BCA7"/>
    <w:rsid w:val="4B57CBD1"/>
    <w:rsid w:val="4B6BBB7D"/>
    <w:rsid w:val="4B713DA3"/>
    <w:rsid w:val="4B7309A6"/>
    <w:rsid w:val="4B7F1AD3"/>
    <w:rsid w:val="4B7F6025"/>
    <w:rsid w:val="4BAA17C2"/>
    <w:rsid w:val="4BAD679C"/>
    <w:rsid w:val="4BB2AFEB"/>
    <w:rsid w:val="4BB7AC27"/>
    <w:rsid w:val="4BBC76E4"/>
    <w:rsid w:val="4BE8F11B"/>
    <w:rsid w:val="4BEEDA37"/>
    <w:rsid w:val="4BF97EE3"/>
    <w:rsid w:val="4C216ED9"/>
    <w:rsid w:val="4C41C60C"/>
    <w:rsid w:val="4C4324EE"/>
    <w:rsid w:val="4C491BFC"/>
    <w:rsid w:val="4C52BAD6"/>
    <w:rsid w:val="4C61B1AB"/>
    <w:rsid w:val="4C697579"/>
    <w:rsid w:val="4C782051"/>
    <w:rsid w:val="4C82C398"/>
    <w:rsid w:val="4C947E41"/>
    <w:rsid w:val="4C96BDF9"/>
    <w:rsid w:val="4C96F470"/>
    <w:rsid w:val="4C9A3B30"/>
    <w:rsid w:val="4C9A81E0"/>
    <w:rsid w:val="4CA8C634"/>
    <w:rsid w:val="4CB2BC26"/>
    <w:rsid w:val="4CBF7405"/>
    <w:rsid w:val="4CC52A5E"/>
    <w:rsid w:val="4CDA6052"/>
    <w:rsid w:val="4CEFD8A5"/>
    <w:rsid w:val="4D015AC0"/>
    <w:rsid w:val="4D0985ED"/>
    <w:rsid w:val="4D118455"/>
    <w:rsid w:val="4D3449DA"/>
    <w:rsid w:val="4D38F5CA"/>
    <w:rsid w:val="4D4A7C0A"/>
    <w:rsid w:val="4D537922"/>
    <w:rsid w:val="4D6C2F6E"/>
    <w:rsid w:val="4D786BEF"/>
    <w:rsid w:val="4D9A5A52"/>
    <w:rsid w:val="4DAEB080"/>
    <w:rsid w:val="4DAF0F11"/>
    <w:rsid w:val="4DBEDFCC"/>
    <w:rsid w:val="4DC6FB06"/>
    <w:rsid w:val="4DF16EC2"/>
    <w:rsid w:val="4DF63548"/>
    <w:rsid w:val="4DFD25BC"/>
    <w:rsid w:val="4E22F742"/>
    <w:rsid w:val="4E2380A9"/>
    <w:rsid w:val="4E3A9575"/>
    <w:rsid w:val="4E4A2659"/>
    <w:rsid w:val="4E59ADEA"/>
    <w:rsid w:val="4E5EA119"/>
    <w:rsid w:val="4E60FF66"/>
    <w:rsid w:val="4E679CED"/>
    <w:rsid w:val="4E68E597"/>
    <w:rsid w:val="4E93BF2F"/>
    <w:rsid w:val="4E94590F"/>
    <w:rsid w:val="4E98C14F"/>
    <w:rsid w:val="4E9C5D4B"/>
    <w:rsid w:val="4EA63F2C"/>
    <w:rsid w:val="4EC8777C"/>
    <w:rsid w:val="4EF71E1C"/>
    <w:rsid w:val="4EFD4339"/>
    <w:rsid w:val="4EFEE7B7"/>
    <w:rsid w:val="4F41ADB8"/>
    <w:rsid w:val="4F87C0B1"/>
    <w:rsid w:val="4F970312"/>
    <w:rsid w:val="4F9992A6"/>
    <w:rsid w:val="4FB08D8D"/>
    <w:rsid w:val="4FB36DE3"/>
    <w:rsid w:val="4FB7B4D5"/>
    <w:rsid w:val="4FC539A1"/>
    <w:rsid w:val="4FCE0ED6"/>
    <w:rsid w:val="4FD4C4B4"/>
    <w:rsid w:val="4FD6E30E"/>
    <w:rsid w:val="4FD7B5AB"/>
    <w:rsid w:val="4FE86EF1"/>
    <w:rsid w:val="4FF01FC8"/>
    <w:rsid w:val="4FF1788D"/>
    <w:rsid w:val="4FF29410"/>
    <w:rsid w:val="501395B3"/>
    <w:rsid w:val="50170CF5"/>
    <w:rsid w:val="50212A3A"/>
    <w:rsid w:val="502D6F44"/>
    <w:rsid w:val="5042A527"/>
    <w:rsid w:val="5059C832"/>
    <w:rsid w:val="505F9D9D"/>
    <w:rsid w:val="507A4324"/>
    <w:rsid w:val="507E4088"/>
    <w:rsid w:val="5089FDDB"/>
    <w:rsid w:val="5097EA79"/>
    <w:rsid w:val="5099B2D6"/>
    <w:rsid w:val="50BF0432"/>
    <w:rsid w:val="50C22AC6"/>
    <w:rsid w:val="50C5759B"/>
    <w:rsid w:val="50C8309E"/>
    <w:rsid w:val="50E12264"/>
    <w:rsid w:val="50FA67B4"/>
    <w:rsid w:val="510E5121"/>
    <w:rsid w:val="5116A52E"/>
    <w:rsid w:val="511C78FC"/>
    <w:rsid w:val="5153859C"/>
    <w:rsid w:val="5167BD60"/>
    <w:rsid w:val="516FA793"/>
    <w:rsid w:val="517993FB"/>
    <w:rsid w:val="5193D679"/>
    <w:rsid w:val="51A11B9F"/>
    <w:rsid w:val="51AECC8B"/>
    <w:rsid w:val="51B2D056"/>
    <w:rsid w:val="51CC3D24"/>
    <w:rsid w:val="51D7A76F"/>
    <w:rsid w:val="51EF07E8"/>
    <w:rsid w:val="51F50B16"/>
    <w:rsid w:val="51F71A93"/>
    <w:rsid w:val="52066661"/>
    <w:rsid w:val="520D70A0"/>
    <w:rsid w:val="523DF242"/>
    <w:rsid w:val="5247DA3A"/>
    <w:rsid w:val="524AA3E3"/>
    <w:rsid w:val="524BD48D"/>
    <w:rsid w:val="5255A773"/>
    <w:rsid w:val="526732BB"/>
    <w:rsid w:val="526A1B19"/>
    <w:rsid w:val="5288EEBE"/>
    <w:rsid w:val="52A287E0"/>
    <w:rsid w:val="52BA5A7B"/>
    <w:rsid w:val="52C1218C"/>
    <w:rsid w:val="52CADCC9"/>
    <w:rsid w:val="52E7E22C"/>
    <w:rsid w:val="5318D95E"/>
    <w:rsid w:val="531E0271"/>
    <w:rsid w:val="53281EE5"/>
    <w:rsid w:val="532824E3"/>
    <w:rsid w:val="532F54D3"/>
    <w:rsid w:val="534DB377"/>
    <w:rsid w:val="534F4AE2"/>
    <w:rsid w:val="53548F2C"/>
    <w:rsid w:val="5356D6F6"/>
    <w:rsid w:val="537BB89D"/>
    <w:rsid w:val="539393DB"/>
    <w:rsid w:val="53A606CE"/>
    <w:rsid w:val="53AA1FC5"/>
    <w:rsid w:val="53B0BBB3"/>
    <w:rsid w:val="53B4FD03"/>
    <w:rsid w:val="53BBDC3A"/>
    <w:rsid w:val="53C5075C"/>
    <w:rsid w:val="53CBF0E7"/>
    <w:rsid w:val="53E900B1"/>
    <w:rsid w:val="53EC5AED"/>
    <w:rsid w:val="540B4486"/>
    <w:rsid w:val="54184A27"/>
    <w:rsid w:val="5424D5CC"/>
    <w:rsid w:val="547B8168"/>
    <w:rsid w:val="547C0548"/>
    <w:rsid w:val="547DB14C"/>
    <w:rsid w:val="54B38953"/>
    <w:rsid w:val="54D7D1B4"/>
    <w:rsid w:val="54F2DDAD"/>
    <w:rsid w:val="5536F94F"/>
    <w:rsid w:val="553AFFBC"/>
    <w:rsid w:val="554C515C"/>
    <w:rsid w:val="55617716"/>
    <w:rsid w:val="55670F19"/>
    <w:rsid w:val="55ADDEA9"/>
    <w:rsid w:val="55BA07CF"/>
    <w:rsid w:val="55BA0B0C"/>
    <w:rsid w:val="55BC7BE3"/>
    <w:rsid w:val="55D15120"/>
    <w:rsid w:val="55E2D20B"/>
    <w:rsid w:val="560BB03F"/>
    <w:rsid w:val="5618DE02"/>
    <w:rsid w:val="56210BD2"/>
    <w:rsid w:val="563A7167"/>
    <w:rsid w:val="563C052A"/>
    <w:rsid w:val="564BD45A"/>
    <w:rsid w:val="56554DE4"/>
    <w:rsid w:val="5658E687"/>
    <w:rsid w:val="565B4F35"/>
    <w:rsid w:val="566C43C2"/>
    <w:rsid w:val="569F4881"/>
    <w:rsid w:val="56AB7E13"/>
    <w:rsid w:val="56CCD7C1"/>
    <w:rsid w:val="56CEC00D"/>
    <w:rsid w:val="56D3476F"/>
    <w:rsid w:val="57023C6E"/>
    <w:rsid w:val="5712F596"/>
    <w:rsid w:val="5720D606"/>
    <w:rsid w:val="57276CF9"/>
    <w:rsid w:val="5733B3CF"/>
    <w:rsid w:val="57438ACE"/>
    <w:rsid w:val="575086D8"/>
    <w:rsid w:val="575F127F"/>
    <w:rsid w:val="5777FFC5"/>
    <w:rsid w:val="57845A56"/>
    <w:rsid w:val="579A4366"/>
    <w:rsid w:val="57A3FBD9"/>
    <w:rsid w:val="57C63C7D"/>
    <w:rsid w:val="57D0EFCC"/>
    <w:rsid w:val="57D68143"/>
    <w:rsid w:val="57D968E1"/>
    <w:rsid w:val="57DD8012"/>
    <w:rsid w:val="57FD0904"/>
    <w:rsid w:val="580FF53B"/>
    <w:rsid w:val="58159C7D"/>
    <w:rsid w:val="582220F4"/>
    <w:rsid w:val="58411DEF"/>
    <w:rsid w:val="585074B3"/>
    <w:rsid w:val="5857F4A4"/>
    <w:rsid w:val="586C50C3"/>
    <w:rsid w:val="588726C7"/>
    <w:rsid w:val="5890ED7C"/>
    <w:rsid w:val="58A57316"/>
    <w:rsid w:val="58B864D9"/>
    <w:rsid w:val="58D6B53A"/>
    <w:rsid w:val="58DA523B"/>
    <w:rsid w:val="58E56A99"/>
    <w:rsid w:val="58E5AD33"/>
    <w:rsid w:val="590E1EAF"/>
    <w:rsid w:val="591FDFB4"/>
    <w:rsid w:val="59241008"/>
    <w:rsid w:val="592FF1D3"/>
    <w:rsid w:val="593743AB"/>
    <w:rsid w:val="593BB051"/>
    <w:rsid w:val="59406ABC"/>
    <w:rsid w:val="5977A7E0"/>
    <w:rsid w:val="59951434"/>
    <w:rsid w:val="59978631"/>
    <w:rsid w:val="59D4870A"/>
    <w:rsid w:val="59DBD9C1"/>
    <w:rsid w:val="59DC6F14"/>
    <w:rsid w:val="59E08081"/>
    <w:rsid w:val="59E17573"/>
    <w:rsid w:val="59E3CC7C"/>
    <w:rsid w:val="59E79614"/>
    <w:rsid w:val="5A049552"/>
    <w:rsid w:val="5A096040"/>
    <w:rsid w:val="5A0DF0A1"/>
    <w:rsid w:val="5A200BEE"/>
    <w:rsid w:val="5A50C16C"/>
    <w:rsid w:val="5A6F6831"/>
    <w:rsid w:val="5A75C655"/>
    <w:rsid w:val="5A7FC870"/>
    <w:rsid w:val="5A85FEA5"/>
    <w:rsid w:val="5A8FC071"/>
    <w:rsid w:val="5AA6AF1F"/>
    <w:rsid w:val="5AB071CD"/>
    <w:rsid w:val="5AD434EA"/>
    <w:rsid w:val="5AEC413C"/>
    <w:rsid w:val="5AFA690E"/>
    <w:rsid w:val="5AFC1D61"/>
    <w:rsid w:val="5B01D6D3"/>
    <w:rsid w:val="5B11E01E"/>
    <w:rsid w:val="5B45C700"/>
    <w:rsid w:val="5B4E22D4"/>
    <w:rsid w:val="5B5F760C"/>
    <w:rsid w:val="5B63B251"/>
    <w:rsid w:val="5B983FB0"/>
    <w:rsid w:val="5BA6FC23"/>
    <w:rsid w:val="5BB21909"/>
    <w:rsid w:val="5BBCB19F"/>
    <w:rsid w:val="5BF0E921"/>
    <w:rsid w:val="5BFF1E5A"/>
    <w:rsid w:val="5C0256C5"/>
    <w:rsid w:val="5C0986C8"/>
    <w:rsid w:val="5C166631"/>
    <w:rsid w:val="5C2EF05C"/>
    <w:rsid w:val="5C33CD9C"/>
    <w:rsid w:val="5C3642B0"/>
    <w:rsid w:val="5C462303"/>
    <w:rsid w:val="5C579EAA"/>
    <w:rsid w:val="5C6775B0"/>
    <w:rsid w:val="5C6B7D0A"/>
    <w:rsid w:val="5CAD8D47"/>
    <w:rsid w:val="5CBAC48E"/>
    <w:rsid w:val="5CD28805"/>
    <w:rsid w:val="5CE1EB25"/>
    <w:rsid w:val="5CF25A52"/>
    <w:rsid w:val="5D01D2F4"/>
    <w:rsid w:val="5D08C080"/>
    <w:rsid w:val="5D146ED0"/>
    <w:rsid w:val="5D1ACA6E"/>
    <w:rsid w:val="5D1DC72A"/>
    <w:rsid w:val="5D1EEAB8"/>
    <w:rsid w:val="5D254626"/>
    <w:rsid w:val="5D3E4216"/>
    <w:rsid w:val="5D4E250A"/>
    <w:rsid w:val="5D5211BD"/>
    <w:rsid w:val="5D751B7A"/>
    <w:rsid w:val="5D800219"/>
    <w:rsid w:val="5D8684A1"/>
    <w:rsid w:val="5DAD317A"/>
    <w:rsid w:val="5DC8D06B"/>
    <w:rsid w:val="5DDD745F"/>
    <w:rsid w:val="5DE854AA"/>
    <w:rsid w:val="5DF767F1"/>
    <w:rsid w:val="5DF7F638"/>
    <w:rsid w:val="5DF81B64"/>
    <w:rsid w:val="5E16E9FA"/>
    <w:rsid w:val="5E1A0683"/>
    <w:rsid w:val="5E1CE4B0"/>
    <w:rsid w:val="5E22B360"/>
    <w:rsid w:val="5E2EB6EE"/>
    <w:rsid w:val="5E5235FB"/>
    <w:rsid w:val="5E52F1DF"/>
    <w:rsid w:val="5E567278"/>
    <w:rsid w:val="5E63479C"/>
    <w:rsid w:val="5E6EAE7B"/>
    <w:rsid w:val="5E70BD36"/>
    <w:rsid w:val="5E978405"/>
    <w:rsid w:val="5EB1D6B6"/>
    <w:rsid w:val="5EEABD0B"/>
    <w:rsid w:val="5EF3362F"/>
    <w:rsid w:val="5F09A21C"/>
    <w:rsid w:val="5F1FD251"/>
    <w:rsid w:val="5F394F86"/>
    <w:rsid w:val="5F3BEB48"/>
    <w:rsid w:val="5F5740E2"/>
    <w:rsid w:val="5F6D1E59"/>
    <w:rsid w:val="5F771549"/>
    <w:rsid w:val="5FBB0C8A"/>
    <w:rsid w:val="5FC7D9BE"/>
    <w:rsid w:val="5FC7F06C"/>
    <w:rsid w:val="5FDC9EC4"/>
    <w:rsid w:val="5FEEF397"/>
    <w:rsid w:val="5FF1AC37"/>
    <w:rsid w:val="5FF698C2"/>
    <w:rsid w:val="60190981"/>
    <w:rsid w:val="601BED4F"/>
    <w:rsid w:val="60212FF7"/>
    <w:rsid w:val="6049E6AA"/>
    <w:rsid w:val="605B563F"/>
    <w:rsid w:val="6065944A"/>
    <w:rsid w:val="6076103D"/>
    <w:rsid w:val="60A9B229"/>
    <w:rsid w:val="60ADFD58"/>
    <w:rsid w:val="60B3E463"/>
    <w:rsid w:val="60BBB2B4"/>
    <w:rsid w:val="60C6EF13"/>
    <w:rsid w:val="60C8A310"/>
    <w:rsid w:val="60D06155"/>
    <w:rsid w:val="60D35082"/>
    <w:rsid w:val="60D4FA97"/>
    <w:rsid w:val="60E44712"/>
    <w:rsid w:val="60EA9F29"/>
    <w:rsid w:val="610086DB"/>
    <w:rsid w:val="610178EC"/>
    <w:rsid w:val="61091CEA"/>
    <w:rsid w:val="611D479B"/>
    <w:rsid w:val="61287C68"/>
    <w:rsid w:val="613905A8"/>
    <w:rsid w:val="613C1331"/>
    <w:rsid w:val="61452F0A"/>
    <w:rsid w:val="619D4A55"/>
    <w:rsid w:val="61A8CF2A"/>
    <w:rsid w:val="61B0FA30"/>
    <w:rsid w:val="61B17099"/>
    <w:rsid w:val="61BC38D2"/>
    <w:rsid w:val="61E4426A"/>
    <w:rsid w:val="61E61B0B"/>
    <w:rsid w:val="61EC92AA"/>
    <w:rsid w:val="61F5DE45"/>
    <w:rsid w:val="620AE06D"/>
    <w:rsid w:val="6220D337"/>
    <w:rsid w:val="62242637"/>
    <w:rsid w:val="6242F4D9"/>
    <w:rsid w:val="624B23EC"/>
    <w:rsid w:val="624D60B0"/>
    <w:rsid w:val="62588B04"/>
    <w:rsid w:val="6260CD12"/>
    <w:rsid w:val="62627432"/>
    <w:rsid w:val="626BBFCD"/>
    <w:rsid w:val="62A8A501"/>
    <w:rsid w:val="62B2CFC2"/>
    <w:rsid w:val="62B88E7E"/>
    <w:rsid w:val="62C034FA"/>
    <w:rsid w:val="62DF7A99"/>
    <w:rsid w:val="62E90E67"/>
    <w:rsid w:val="62EE2CAD"/>
    <w:rsid w:val="62EFAD84"/>
    <w:rsid w:val="62F97302"/>
    <w:rsid w:val="63281518"/>
    <w:rsid w:val="63421066"/>
    <w:rsid w:val="63478FA1"/>
    <w:rsid w:val="634B660B"/>
    <w:rsid w:val="6354D48C"/>
    <w:rsid w:val="635C0F4D"/>
    <w:rsid w:val="635F399F"/>
    <w:rsid w:val="636E0DDC"/>
    <w:rsid w:val="638B07C0"/>
    <w:rsid w:val="63A88364"/>
    <w:rsid w:val="63AEFD19"/>
    <w:rsid w:val="63AFBD38"/>
    <w:rsid w:val="63B44F59"/>
    <w:rsid w:val="63BD2213"/>
    <w:rsid w:val="63DEE001"/>
    <w:rsid w:val="63F1B0ED"/>
    <w:rsid w:val="63F2984F"/>
    <w:rsid w:val="64035574"/>
    <w:rsid w:val="6415BE03"/>
    <w:rsid w:val="64173673"/>
    <w:rsid w:val="6438B4D8"/>
    <w:rsid w:val="643A5841"/>
    <w:rsid w:val="643EEC23"/>
    <w:rsid w:val="64436992"/>
    <w:rsid w:val="6444509C"/>
    <w:rsid w:val="646B5301"/>
    <w:rsid w:val="647BC772"/>
    <w:rsid w:val="648ACCE7"/>
    <w:rsid w:val="648B50B4"/>
    <w:rsid w:val="649E1A9E"/>
    <w:rsid w:val="64A4EBC1"/>
    <w:rsid w:val="64BA058B"/>
    <w:rsid w:val="64C90F53"/>
    <w:rsid w:val="64C97FF9"/>
    <w:rsid w:val="64CC1EC1"/>
    <w:rsid w:val="64E46724"/>
    <w:rsid w:val="64F95A92"/>
    <w:rsid w:val="64F964F9"/>
    <w:rsid w:val="650A7C15"/>
    <w:rsid w:val="65106954"/>
    <w:rsid w:val="6535701D"/>
    <w:rsid w:val="653E18F3"/>
    <w:rsid w:val="654034AB"/>
    <w:rsid w:val="6542AE18"/>
    <w:rsid w:val="65446343"/>
    <w:rsid w:val="6546CB3E"/>
    <w:rsid w:val="654D1C96"/>
    <w:rsid w:val="6577C7CB"/>
    <w:rsid w:val="65804CDC"/>
    <w:rsid w:val="65A23FF7"/>
    <w:rsid w:val="65BE469A"/>
    <w:rsid w:val="65C45BEE"/>
    <w:rsid w:val="65CD8510"/>
    <w:rsid w:val="65E38B52"/>
    <w:rsid w:val="65E9B139"/>
    <w:rsid w:val="65EEEA4B"/>
    <w:rsid w:val="65F403F7"/>
    <w:rsid w:val="6614CC22"/>
    <w:rsid w:val="661B9791"/>
    <w:rsid w:val="662B7759"/>
    <w:rsid w:val="66365C1E"/>
    <w:rsid w:val="6640F744"/>
    <w:rsid w:val="664DA8BB"/>
    <w:rsid w:val="66596741"/>
    <w:rsid w:val="66630A4F"/>
    <w:rsid w:val="66A209FB"/>
    <w:rsid w:val="66BD101C"/>
    <w:rsid w:val="66C267C8"/>
    <w:rsid w:val="66C50E7F"/>
    <w:rsid w:val="66C9F5CC"/>
    <w:rsid w:val="66E87C5A"/>
    <w:rsid w:val="66FD156E"/>
    <w:rsid w:val="672FAB38"/>
    <w:rsid w:val="6749B676"/>
    <w:rsid w:val="67605868"/>
    <w:rsid w:val="6765C794"/>
    <w:rsid w:val="676ABF9F"/>
    <w:rsid w:val="6785BD97"/>
    <w:rsid w:val="678FC286"/>
    <w:rsid w:val="67A1BB63"/>
    <w:rsid w:val="67ABB067"/>
    <w:rsid w:val="67B8745D"/>
    <w:rsid w:val="67C23375"/>
    <w:rsid w:val="67C75F82"/>
    <w:rsid w:val="67F52909"/>
    <w:rsid w:val="681EA224"/>
    <w:rsid w:val="6825047E"/>
    <w:rsid w:val="68303BC3"/>
    <w:rsid w:val="683924DE"/>
    <w:rsid w:val="683C9086"/>
    <w:rsid w:val="684A8614"/>
    <w:rsid w:val="684DA867"/>
    <w:rsid w:val="68575583"/>
    <w:rsid w:val="686014AB"/>
    <w:rsid w:val="686151C5"/>
    <w:rsid w:val="68669E84"/>
    <w:rsid w:val="68950DD5"/>
    <w:rsid w:val="6895AC68"/>
    <w:rsid w:val="689750B1"/>
    <w:rsid w:val="68B7707A"/>
    <w:rsid w:val="68B80821"/>
    <w:rsid w:val="68DC1912"/>
    <w:rsid w:val="68ECE615"/>
    <w:rsid w:val="68F20CA7"/>
    <w:rsid w:val="690AA6A6"/>
    <w:rsid w:val="691CE469"/>
    <w:rsid w:val="69212B3D"/>
    <w:rsid w:val="694A3288"/>
    <w:rsid w:val="69757D37"/>
    <w:rsid w:val="6982912A"/>
    <w:rsid w:val="69B1FDE6"/>
    <w:rsid w:val="69C08170"/>
    <w:rsid w:val="69D5EFB5"/>
    <w:rsid w:val="6A20EF43"/>
    <w:rsid w:val="6A68A51F"/>
    <w:rsid w:val="6A72281D"/>
    <w:rsid w:val="6A8A3A70"/>
    <w:rsid w:val="6A931364"/>
    <w:rsid w:val="6A9AA205"/>
    <w:rsid w:val="6AB646AF"/>
    <w:rsid w:val="6AC362B6"/>
    <w:rsid w:val="6AE61211"/>
    <w:rsid w:val="6AF90A8D"/>
    <w:rsid w:val="6AFC9A8E"/>
    <w:rsid w:val="6AFF2596"/>
    <w:rsid w:val="6B01E1EA"/>
    <w:rsid w:val="6B3F9836"/>
    <w:rsid w:val="6B5105A9"/>
    <w:rsid w:val="6B530B88"/>
    <w:rsid w:val="6B6B97E3"/>
    <w:rsid w:val="6B84C64C"/>
    <w:rsid w:val="6B8D9487"/>
    <w:rsid w:val="6BBF305D"/>
    <w:rsid w:val="6BCCC929"/>
    <w:rsid w:val="6BCE0CF7"/>
    <w:rsid w:val="6BDE875C"/>
    <w:rsid w:val="6BF64940"/>
    <w:rsid w:val="6BFB3CF0"/>
    <w:rsid w:val="6C094460"/>
    <w:rsid w:val="6C09CF87"/>
    <w:rsid w:val="6C140576"/>
    <w:rsid w:val="6C23090D"/>
    <w:rsid w:val="6C249742"/>
    <w:rsid w:val="6C296FF8"/>
    <w:rsid w:val="6C30F830"/>
    <w:rsid w:val="6C3683E7"/>
    <w:rsid w:val="6C3BD8EA"/>
    <w:rsid w:val="6C488826"/>
    <w:rsid w:val="6C4CDE04"/>
    <w:rsid w:val="6C66A5A8"/>
    <w:rsid w:val="6C6C575A"/>
    <w:rsid w:val="6CAF619A"/>
    <w:rsid w:val="6CCA15AF"/>
    <w:rsid w:val="6CD66116"/>
    <w:rsid w:val="6CF02488"/>
    <w:rsid w:val="6D086AC3"/>
    <w:rsid w:val="6D1EF3D6"/>
    <w:rsid w:val="6D2151E4"/>
    <w:rsid w:val="6D2D40F5"/>
    <w:rsid w:val="6D3A6C9E"/>
    <w:rsid w:val="6D3D934D"/>
    <w:rsid w:val="6D4191AC"/>
    <w:rsid w:val="6D6BDBE2"/>
    <w:rsid w:val="6D71CC1E"/>
    <w:rsid w:val="6D74E3D0"/>
    <w:rsid w:val="6D9C6308"/>
    <w:rsid w:val="6D9D3D66"/>
    <w:rsid w:val="6DB81B24"/>
    <w:rsid w:val="6DC0667B"/>
    <w:rsid w:val="6DCE6875"/>
    <w:rsid w:val="6DE7EB46"/>
    <w:rsid w:val="6DF8A3CB"/>
    <w:rsid w:val="6E161779"/>
    <w:rsid w:val="6E1B4F53"/>
    <w:rsid w:val="6E21B82D"/>
    <w:rsid w:val="6E2B8EC0"/>
    <w:rsid w:val="6E2F06A8"/>
    <w:rsid w:val="6E30E89B"/>
    <w:rsid w:val="6E316D6E"/>
    <w:rsid w:val="6E338F2C"/>
    <w:rsid w:val="6E445377"/>
    <w:rsid w:val="6E4B32B7"/>
    <w:rsid w:val="6E52FD41"/>
    <w:rsid w:val="6E54A60E"/>
    <w:rsid w:val="6E567674"/>
    <w:rsid w:val="6E5C232B"/>
    <w:rsid w:val="6E7AAF3E"/>
    <w:rsid w:val="6EA83443"/>
    <w:rsid w:val="6EA866E4"/>
    <w:rsid w:val="6EA8EB0E"/>
    <w:rsid w:val="6EB037C6"/>
    <w:rsid w:val="6EB0DA22"/>
    <w:rsid w:val="6ECBFBE6"/>
    <w:rsid w:val="6EF869A9"/>
    <w:rsid w:val="6EFBB969"/>
    <w:rsid w:val="6EFE2395"/>
    <w:rsid w:val="6F26CCE4"/>
    <w:rsid w:val="6F26DA54"/>
    <w:rsid w:val="6F384B98"/>
    <w:rsid w:val="6F4BD51D"/>
    <w:rsid w:val="6F529208"/>
    <w:rsid w:val="6F57E487"/>
    <w:rsid w:val="6F668476"/>
    <w:rsid w:val="6F85F2FC"/>
    <w:rsid w:val="6F8AB680"/>
    <w:rsid w:val="6F8C6B1A"/>
    <w:rsid w:val="6F8DCFE1"/>
    <w:rsid w:val="6F92F54B"/>
    <w:rsid w:val="6F95A1A5"/>
    <w:rsid w:val="6F9E406D"/>
    <w:rsid w:val="6FAF0B10"/>
    <w:rsid w:val="6FB194C6"/>
    <w:rsid w:val="6FB384CF"/>
    <w:rsid w:val="6FFC7E96"/>
    <w:rsid w:val="7000C0E6"/>
    <w:rsid w:val="7005957C"/>
    <w:rsid w:val="7010929D"/>
    <w:rsid w:val="701F7604"/>
    <w:rsid w:val="7022B513"/>
    <w:rsid w:val="7038EFA0"/>
    <w:rsid w:val="70410173"/>
    <w:rsid w:val="704338FE"/>
    <w:rsid w:val="70457AA4"/>
    <w:rsid w:val="7048DF51"/>
    <w:rsid w:val="704E2170"/>
    <w:rsid w:val="706EA278"/>
    <w:rsid w:val="70A4DED6"/>
    <w:rsid w:val="70C11A04"/>
    <w:rsid w:val="70C2F3F3"/>
    <w:rsid w:val="70C8F9C8"/>
    <w:rsid w:val="70CEAE0B"/>
    <w:rsid w:val="70CFF8F0"/>
    <w:rsid w:val="70DE4B98"/>
    <w:rsid w:val="70EB9BAC"/>
    <w:rsid w:val="70F091E8"/>
    <w:rsid w:val="71045EDC"/>
    <w:rsid w:val="7129AF87"/>
    <w:rsid w:val="7135BEB5"/>
    <w:rsid w:val="71369650"/>
    <w:rsid w:val="713A9414"/>
    <w:rsid w:val="71552BE3"/>
    <w:rsid w:val="71558005"/>
    <w:rsid w:val="719EB07B"/>
    <w:rsid w:val="71B930AF"/>
    <w:rsid w:val="71BEFC43"/>
    <w:rsid w:val="71E48BD6"/>
    <w:rsid w:val="71EA58A0"/>
    <w:rsid w:val="71EFF07F"/>
    <w:rsid w:val="71F1D938"/>
    <w:rsid w:val="7200B459"/>
    <w:rsid w:val="72393C0F"/>
    <w:rsid w:val="724A71F1"/>
    <w:rsid w:val="724CD10B"/>
    <w:rsid w:val="725254DF"/>
    <w:rsid w:val="7273387D"/>
    <w:rsid w:val="72818DDE"/>
    <w:rsid w:val="728C5502"/>
    <w:rsid w:val="72A1AE4A"/>
    <w:rsid w:val="72B30990"/>
    <w:rsid w:val="72B7599E"/>
    <w:rsid w:val="72BE032F"/>
    <w:rsid w:val="72C41077"/>
    <w:rsid w:val="72C45D76"/>
    <w:rsid w:val="72CB82A4"/>
    <w:rsid w:val="72D27A31"/>
    <w:rsid w:val="72E6D4CB"/>
    <w:rsid w:val="730C4EC9"/>
    <w:rsid w:val="731227BE"/>
    <w:rsid w:val="7313D160"/>
    <w:rsid w:val="7334A5A9"/>
    <w:rsid w:val="735DB490"/>
    <w:rsid w:val="735F3181"/>
    <w:rsid w:val="736CE312"/>
    <w:rsid w:val="73CC9DB4"/>
    <w:rsid w:val="741D0241"/>
    <w:rsid w:val="74235BCF"/>
    <w:rsid w:val="745471E7"/>
    <w:rsid w:val="745851D8"/>
    <w:rsid w:val="74664C88"/>
    <w:rsid w:val="746A30D0"/>
    <w:rsid w:val="74844292"/>
    <w:rsid w:val="74A0085C"/>
    <w:rsid w:val="74F4CC1E"/>
    <w:rsid w:val="74FF9EB2"/>
    <w:rsid w:val="75029A83"/>
    <w:rsid w:val="751BFBBD"/>
    <w:rsid w:val="752A2F45"/>
    <w:rsid w:val="7532909B"/>
    <w:rsid w:val="753758C1"/>
    <w:rsid w:val="75406BCC"/>
    <w:rsid w:val="75459318"/>
    <w:rsid w:val="75693AD9"/>
    <w:rsid w:val="75833928"/>
    <w:rsid w:val="759143B3"/>
    <w:rsid w:val="75A705BC"/>
    <w:rsid w:val="75A93568"/>
    <w:rsid w:val="75C502F0"/>
    <w:rsid w:val="75F25185"/>
    <w:rsid w:val="75F6ED02"/>
    <w:rsid w:val="75F865C7"/>
    <w:rsid w:val="75FDF282"/>
    <w:rsid w:val="7625778C"/>
    <w:rsid w:val="76425D65"/>
    <w:rsid w:val="764710EB"/>
    <w:rsid w:val="764CF9EE"/>
    <w:rsid w:val="765F8BE5"/>
    <w:rsid w:val="76802AF4"/>
    <w:rsid w:val="768E03FA"/>
    <w:rsid w:val="76985D31"/>
    <w:rsid w:val="76C89BAE"/>
    <w:rsid w:val="76E7546F"/>
    <w:rsid w:val="76FB745D"/>
    <w:rsid w:val="76FF7794"/>
    <w:rsid w:val="771F5B15"/>
    <w:rsid w:val="773E615D"/>
    <w:rsid w:val="774880FC"/>
    <w:rsid w:val="775E8E48"/>
    <w:rsid w:val="7760A5AB"/>
    <w:rsid w:val="77652E36"/>
    <w:rsid w:val="776CA67E"/>
    <w:rsid w:val="7787CFD9"/>
    <w:rsid w:val="77B15F63"/>
    <w:rsid w:val="77C39732"/>
    <w:rsid w:val="77C69050"/>
    <w:rsid w:val="77D4D693"/>
    <w:rsid w:val="7826E425"/>
    <w:rsid w:val="78294E44"/>
    <w:rsid w:val="78459FCA"/>
    <w:rsid w:val="78603240"/>
    <w:rsid w:val="7862AA19"/>
    <w:rsid w:val="78B58BC3"/>
    <w:rsid w:val="78CB24E6"/>
    <w:rsid w:val="78CE14DF"/>
    <w:rsid w:val="78D66A8C"/>
    <w:rsid w:val="78E5F6C2"/>
    <w:rsid w:val="78E8AA6F"/>
    <w:rsid w:val="78F83CC7"/>
    <w:rsid w:val="790EE6DE"/>
    <w:rsid w:val="79215A72"/>
    <w:rsid w:val="792D841B"/>
    <w:rsid w:val="795369D0"/>
    <w:rsid w:val="795918DA"/>
    <w:rsid w:val="796125DB"/>
    <w:rsid w:val="796B9495"/>
    <w:rsid w:val="796EE807"/>
    <w:rsid w:val="79799E28"/>
    <w:rsid w:val="799A124F"/>
    <w:rsid w:val="799A6CD3"/>
    <w:rsid w:val="79AB411F"/>
    <w:rsid w:val="79C57A9A"/>
    <w:rsid w:val="79D31AEB"/>
    <w:rsid w:val="79D5F639"/>
    <w:rsid w:val="7A236CAD"/>
    <w:rsid w:val="7A280121"/>
    <w:rsid w:val="7A2D018A"/>
    <w:rsid w:val="7A360077"/>
    <w:rsid w:val="7A3F5FD9"/>
    <w:rsid w:val="7A40CDEE"/>
    <w:rsid w:val="7A480ACD"/>
    <w:rsid w:val="7A50099D"/>
    <w:rsid w:val="7A6144E4"/>
    <w:rsid w:val="7A6F61CF"/>
    <w:rsid w:val="7A7D1753"/>
    <w:rsid w:val="7A8BD6DA"/>
    <w:rsid w:val="7A8E14DE"/>
    <w:rsid w:val="7A90606A"/>
    <w:rsid w:val="7AAB7451"/>
    <w:rsid w:val="7ABD43AF"/>
    <w:rsid w:val="7B3C7D42"/>
    <w:rsid w:val="7B5BF4C6"/>
    <w:rsid w:val="7B70DFD2"/>
    <w:rsid w:val="7B7C56F9"/>
    <w:rsid w:val="7BA3AAC1"/>
    <w:rsid w:val="7BB939C7"/>
    <w:rsid w:val="7BC381BC"/>
    <w:rsid w:val="7BD0A56F"/>
    <w:rsid w:val="7BE3AD07"/>
    <w:rsid w:val="7BEDC943"/>
    <w:rsid w:val="7BF3104F"/>
    <w:rsid w:val="7BFC0869"/>
    <w:rsid w:val="7C05E49D"/>
    <w:rsid w:val="7C0E2B16"/>
    <w:rsid w:val="7C3EF0B9"/>
    <w:rsid w:val="7C46DE0B"/>
    <w:rsid w:val="7C513573"/>
    <w:rsid w:val="7C534B6A"/>
    <w:rsid w:val="7C613BE3"/>
    <w:rsid w:val="7C7D95AD"/>
    <w:rsid w:val="7CAF74A7"/>
    <w:rsid w:val="7CB02F85"/>
    <w:rsid w:val="7CCB751C"/>
    <w:rsid w:val="7CEBD276"/>
    <w:rsid w:val="7D01525A"/>
    <w:rsid w:val="7D04C62B"/>
    <w:rsid w:val="7D10F080"/>
    <w:rsid w:val="7D19DF7F"/>
    <w:rsid w:val="7D220FBE"/>
    <w:rsid w:val="7D2F4344"/>
    <w:rsid w:val="7D3369CB"/>
    <w:rsid w:val="7D340731"/>
    <w:rsid w:val="7D4E115A"/>
    <w:rsid w:val="7D63A218"/>
    <w:rsid w:val="7D649007"/>
    <w:rsid w:val="7D869796"/>
    <w:rsid w:val="7D86A654"/>
    <w:rsid w:val="7D897B8F"/>
    <w:rsid w:val="7D969E53"/>
    <w:rsid w:val="7DB342F3"/>
    <w:rsid w:val="7DC8DF76"/>
    <w:rsid w:val="7DED416C"/>
    <w:rsid w:val="7DF85BEB"/>
    <w:rsid w:val="7E0BAF74"/>
    <w:rsid w:val="7E15AF4E"/>
    <w:rsid w:val="7E302F06"/>
    <w:rsid w:val="7E4AF2C5"/>
    <w:rsid w:val="7E4E3EA8"/>
    <w:rsid w:val="7E812210"/>
    <w:rsid w:val="7EAB86B3"/>
    <w:rsid w:val="7ECA1A1B"/>
    <w:rsid w:val="7ED74724"/>
    <w:rsid w:val="7ED97503"/>
    <w:rsid w:val="7EDAF87A"/>
    <w:rsid w:val="7EDC257E"/>
    <w:rsid w:val="7EFACF6D"/>
    <w:rsid w:val="7F0D0A3D"/>
    <w:rsid w:val="7F0DD635"/>
    <w:rsid w:val="7F138203"/>
    <w:rsid w:val="7F141033"/>
    <w:rsid w:val="7F17E7CA"/>
    <w:rsid w:val="7F2ECC44"/>
    <w:rsid w:val="7F34DB66"/>
    <w:rsid w:val="7F354DEA"/>
    <w:rsid w:val="7F3CF63C"/>
    <w:rsid w:val="7F6BED3F"/>
    <w:rsid w:val="7F8B6C7B"/>
    <w:rsid w:val="7F97A02F"/>
    <w:rsid w:val="7F9FA1F8"/>
    <w:rsid w:val="7FA19C2B"/>
    <w:rsid w:val="7FEAA497"/>
    <w:rsid w:val="7FEB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969C3"/>
  <w15:docId w15:val="{D5817768-5372-4401-8A3E-1FEBA4F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26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9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9660B2"/>
    <w:rPr>
      <w:rFonts w:ascii="Calibri" w:hAnsi="Calibri"/>
      <w:color w:val="000000" w:themeColor="text1"/>
      <w:sz w:val="20"/>
    </w:rPr>
  </w:style>
  <w:style w:type="character" w:customStyle="1" w:styleId="cf01">
    <w:name w:val="cf01"/>
    <w:basedOn w:val="Domylnaczcionkaakapitu"/>
    <w:rsid w:val="009660B2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166AF7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Nierozpoznanawzmianka">
    <w:name w:val="Unresolved Mention"/>
    <w:basedOn w:val="Domylnaczcionkaakapitu"/>
    <w:uiPriority w:val="99"/>
    <w:rsid w:val="00C53858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9B4B52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B4B52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4B5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B4B52"/>
    <w:rPr>
      <w:color w:val="44BDEE" w:themeColor="followed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03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0307"/>
    <w:rPr>
      <w:rFonts w:ascii="Calibri" w:hAnsi="Calibri"/>
      <w:b/>
      <w:bCs/>
      <w:color w:val="000000" w:themeColor="text1"/>
      <w:sz w:val="20"/>
      <w:szCs w:val="20"/>
    </w:rPr>
  </w:style>
  <w:style w:type="character" w:styleId="Wzmianka">
    <w:name w:val="Mention"/>
    <w:basedOn w:val="Domylnaczcionkaakapitu"/>
    <w:uiPriority w:val="99"/>
    <w:rsid w:val="004D180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3389E06-DE7A-460D-AABE-73DB8540F3EB}">
    <t:Anchor>
      <t:Comment id="727546624"/>
    </t:Anchor>
    <t:History>
      <t:Event id="{EC04671D-BCB2-4CDB-ABDF-9A19701054C0}" time="2025-02-17T08:08:16.233Z">
        <t:Attribution userId="S::Maciej.Wieckiewicz@ncbr.gov.pl::4c4eff2f-f02c-48b4-bc87-823b7b618fc0" userProvider="AD" userName="Maciej Więckiewicz"/>
        <t:Anchor>
          <t:Comment id="727546624"/>
        </t:Anchor>
        <t:Create/>
      </t:Event>
      <t:Event id="{00757DCD-B20D-4500-88F5-8C7A93BA78A0}" time="2025-02-17T08:08:16.233Z">
        <t:Attribution userId="S::Maciej.Wieckiewicz@ncbr.gov.pl::4c4eff2f-f02c-48b4-bc87-823b7b618fc0" userProvider="AD" userName="Maciej Więckiewicz"/>
        <t:Anchor>
          <t:Comment id="727546624"/>
        </t:Anchor>
        <t:Assign userId="S::katarzyna.lenart@ncbr.gov.pl::111fb9c7-3c4a-4a5d-bba1-a0838ebd0831" userProvider="AD" userName="Katarzyna Lenart"/>
      </t:Event>
      <t:Event id="{2EE26905-EAB1-475A-84E6-1D8E2B9C70E2}" time="2025-02-17T08:08:16.233Z">
        <t:Attribution userId="S::Maciej.Wieckiewicz@ncbr.gov.pl::4c4eff2f-f02c-48b4-bc87-823b7b618fc0" userProvider="AD" userName="Maciej Więckiewicz"/>
        <t:Anchor>
          <t:Comment id="727546624"/>
        </t:Anchor>
        <t:SetTitle title="@Katarzyna Lenart prośba o potwierdzenie czy wykreślamy"/>
      </t:Event>
    </t:History>
  </t:Task>
  <t:Task id="{4CECB7CC-4569-4F37-A6AF-6203752FF6AB}">
    <t:Anchor>
      <t:Comment id="1384382215"/>
    </t:Anchor>
    <t:History>
      <t:Event id="{EBCA9B2F-CFF2-4F1C-8EB6-2712B1BC1657}" time="2025-02-13T05:52:26.661Z">
        <t:Attribution userId="S::katarzyna.lenart@ncbr.gov.pl::111fb9c7-3c4a-4a5d-bba1-a0838ebd0831" userProvider="AD" userName="Katarzyna Lenart"/>
        <t:Anchor>
          <t:Comment id="1384382215"/>
        </t:Anchor>
        <t:Create/>
      </t:Event>
      <t:Event id="{B0ED44CD-D747-4DD8-BF13-A3F8FA3DEB06}" time="2025-02-13T05:52:26.661Z">
        <t:Attribution userId="S::katarzyna.lenart@ncbr.gov.pl::111fb9c7-3c4a-4a5d-bba1-a0838ebd0831" userProvider="AD" userName="Katarzyna Lenart"/>
        <t:Anchor>
          <t:Comment id="1384382215"/>
        </t:Anchor>
        <t:Assign userId="S::Dziadecki.Bartosz@ncbr.gov.pl::b6339f72-40cc-451f-b430-798c2253b1de" userProvider="AD" userName="Bartosz Dziadecki"/>
      </t:Event>
      <t:Event id="{9B06F1AA-D26B-4D92-B22D-F22E2566329E}" time="2025-02-13T05:52:26.661Z">
        <t:Attribution userId="S::katarzyna.lenart@ncbr.gov.pl::111fb9c7-3c4a-4a5d-bba1-a0838ebd0831" userProvider="AD" userName="Katarzyna Lenart"/>
        <t:Anchor>
          <t:Comment id="1384382215"/>
        </t:Anchor>
        <t:SetTitle title="@Bartosz Dziadecki Bartek a nie mieliśmy wzmianki o informacji na trzy dni przed zamknięciem konsultacji&gt;?"/>
      </t:Event>
      <t:Event id="{683B277F-7F5F-417F-8810-E54B2AFCDB24}" time="2025-02-17T08:30:03.122Z">
        <t:Attribution userId="S::Maciej.Wieckiewicz@ncbr.gov.pl::4c4eff2f-f02c-48b4-bc87-823b7b618fc0" userProvider="AD" userName="Maciej Więckiewicz"/>
        <t:Progress percentComplete="10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8b9189-ce90-4847-b9b5-ac2a58409e58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855E9F88D78144A105D3881CA15A46" ma:contentTypeVersion="11" ma:contentTypeDescription="Utwórz nowy dokument." ma:contentTypeScope="" ma:versionID="6764cbc21874f9cb12d28faedc88f540">
  <xsd:schema xmlns:xsd="http://www.w3.org/2001/XMLSchema" xmlns:xs="http://www.w3.org/2001/XMLSchema" xmlns:p="http://schemas.microsoft.com/office/2006/metadata/properties" xmlns:ns2="f38b9189-ce90-4847-b9b5-ac2a58409e58" xmlns:ns3="5673f877-d70e-4605-a068-be6b8223c6e5" targetNamespace="http://schemas.microsoft.com/office/2006/metadata/properties" ma:root="true" ma:fieldsID="ccacb12fd256b3348844c33d09dc54a8" ns2:_="" ns3:_="">
    <xsd:import namespace="f38b9189-ce90-4847-b9b5-ac2a58409e58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b9189-ce90-4847-b9b5-ac2a58409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AD01BC-0EA1-4CBC-AAF9-E07A5F9B38C0}">
  <ds:schemaRefs>
    <ds:schemaRef ds:uri="http://schemas.microsoft.com/office/2006/metadata/properties"/>
    <ds:schemaRef ds:uri="http://schemas.microsoft.com/office/infopath/2007/PartnerControls"/>
    <ds:schemaRef ds:uri="f38b9189-ce90-4847-b9b5-ac2a58409e58"/>
    <ds:schemaRef ds:uri="5673f877-d70e-4605-a068-be6b8223c6e5"/>
  </ds:schemaRefs>
</ds:datastoreItem>
</file>

<file path=customXml/itemProps3.xml><?xml version="1.0" encoding="utf-8"?>
<ds:datastoreItem xmlns:ds="http://schemas.openxmlformats.org/officeDocument/2006/customXml" ds:itemID="{8ED98853-F440-4D95-9E85-D0DBE5EB20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7F5E4-8055-4FB3-B041-0DABD4EEB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b9189-ce90-4847-b9b5-ac2a58409e58"/>
    <ds:schemaRef ds:uri="5673f877-d70e-4605-a068-be6b8223c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NCBR_PapierFirmowy_Korespondencja_ogolny_FE.dotx</Template>
  <TotalTime>9</TotalTime>
  <Pages>2</Pages>
  <Words>301</Words>
  <Characters>2231</Characters>
  <Application>Microsoft Office Word</Application>
  <DocSecurity>0</DocSecurity>
  <Lines>54</Lines>
  <Paragraphs>25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dc:description/>
  <cp:lastModifiedBy>Bartosz Dziadecki</cp:lastModifiedBy>
  <cp:revision>82</cp:revision>
  <cp:lastPrinted>2025-01-15T20:48:00Z</cp:lastPrinted>
  <dcterms:created xsi:type="dcterms:W3CDTF">2026-06-02T19:37:00Z</dcterms:created>
  <dcterms:modified xsi:type="dcterms:W3CDTF">2026-08-13T11:03:00Z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7,2,3,4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2024-07-10T12:43:05Z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640a1713-65c4-4819-8139-12904d51f5e2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0x010100AD855E9F88D78144A105D3881CA15A46</vt:lpwstr>
  </property>
  <property fmtid="{D5CDD505-2E9C-101B-9397-08002B2CF9AE}" pid="13" name="MediaServiceImageTags">
    <vt:lpwstr/>
  </property>
  <property fmtid="{D5CDD505-2E9C-101B-9397-08002B2CF9AE}" pid="14" name="docLang">
    <vt:lpwstr>pl</vt:lpwstr>
  </property>
  <property fmtid="{D5CDD505-2E9C-101B-9397-08002B2CF9AE}" pid="15" name="Order">
    <vt:r8>72900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