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AC265" w14:textId="70CC04C1" w:rsidR="00CA197E" w:rsidRPr="0076065C" w:rsidRDefault="008C3CC5" w:rsidP="00A278CB">
      <w:pPr>
        <w:pStyle w:val="Nagwek1"/>
        <w:pBdr>
          <w:bottom w:val="single" w:sz="6" w:space="1" w:color="0070C0"/>
        </w:pBdr>
        <w:spacing w:before="120" w:line="240" w:lineRule="auto"/>
        <w:rPr>
          <w:rFonts w:ascii="Arial" w:hAnsi="Arial" w:cs="Arial"/>
          <w:b w:val="0"/>
          <w:color w:val="002060"/>
        </w:rPr>
      </w:pPr>
      <w:r w:rsidRPr="0076065C">
        <w:rPr>
          <w:rFonts w:ascii="Arial" w:hAnsi="Arial" w:cs="Arial"/>
          <w:color w:val="002060"/>
        </w:rPr>
        <w:t>ANALIZA RYNKU</w:t>
      </w:r>
      <w:r w:rsidRPr="0076065C">
        <w:rPr>
          <w:rFonts w:ascii="Arial" w:hAnsi="Arial" w:cs="Arial"/>
          <w:b w:val="0"/>
          <w:color w:val="002060"/>
        </w:rPr>
        <w:t xml:space="preserve"> </w:t>
      </w:r>
      <w:r w:rsidRPr="0076065C">
        <w:rPr>
          <w:rFonts w:ascii="Arial" w:hAnsi="Arial" w:cs="Arial"/>
          <w:b w:val="0"/>
          <w:color w:val="002060"/>
        </w:rPr>
        <w:br/>
        <w:t xml:space="preserve">(USTALENIE SZACUNKOWEJ WARTOŚCI </w:t>
      </w:r>
      <w:r w:rsidR="0074327A" w:rsidRPr="0076065C">
        <w:rPr>
          <w:rFonts w:ascii="Arial" w:hAnsi="Arial" w:cs="Arial"/>
          <w:b w:val="0"/>
          <w:color w:val="002060"/>
        </w:rPr>
        <w:t>ZAMÓWIENIA</w:t>
      </w:r>
      <w:r w:rsidRPr="0076065C">
        <w:rPr>
          <w:rFonts w:ascii="Arial" w:hAnsi="Arial" w:cs="Arial"/>
          <w:b w:val="0"/>
          <w:color w:val="002060"/>
        </w:rPr>
        <w:t>)</w:t>
      </w:r>
    </w:p>
    <w:p w14:paraId="6E2ACFB3" w14:textId="61B4FCF8" w:rsidR="00A02FEF" w:rsidRPr="00A02FEF" w:rsidRDefault="001A578C" w:rsidP="00D224C5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192E2B">
        <w:rPr>
          <w:rFonts w:ascii="Arial" w:hAnsi="Arial" w:cs="Arial"/>
          <w:sz w:val="24"/>
          <w:szCs w:val="24"/>
        </w:rPr>
        <w:t>Departament</w:t>
      </w:r>
      <w:r w:rsidR="006569B0">
        <w:rPr>
          <w:rFonts w:ascii="Arial" w:hAnsi="Arial" w:cs="Arial"/>
          <w:sz w:val="24"/>
          <w:szCs w:val="24"/>
        </w:rPr>
        <w:t xml:space="preserve"> Przygotowania i Sprawowania Przewodnictwa w Radzie UE</w:t>
      </w:r>
      <w:r w:rsidRPr="00192E2B">
        <w:rPr>
          <w:rFonts w:ascii="Arial" w:hAnsi="Arial" w:cs="Arial"/>
          <w:sz w:val="24"/>
          <w:szCs w:val="24"/>
        </w:rPr>
        <w:t xml:space="preserve"> w Kancelarii Prezesa Rady Ministrów</w:t>
      </w:r>
      <w:r w:rsidR="00A02FEF">
        <w:rPr>
          <w:rFonts w:ascii="Arial" w:hAnsi="Arial" w:cs="Arial"/>
          <w:sz w:val="24"/>
          <w:szCs w:val="24"/>
        </w:rPr>
        <w:t xml:space="preserve"> przygotowuje liczne spotkania wysokiego szczebla</w:t>
      </w:r>
      <w:r w:rsidR="00ED47F1" w:rsidRPr="00ED47F1">
        <w:rPr>
          <w:rFonts w:ascii="Arial" w:hAnsi="Arial" w:cs="Arial"/>
          <w:sz w:val="24"/>
          <w:szCs w:val="24"/>
        </w:rPr>
        <w:t xml:space="preserve"> (m.in. nieformalne rady ministerialne), spotkania na szczeblu urzędniczymi, konferencje i inne wydarzenia</w:t>
      </w:r>
      <w:r w:rsidR="00ED47F1">
        <w:rPr>
          <w:rFonts w:ascii="Arial" w:hAnsi="Arial" w:cs="Arial"/>
          <w:sz w:val="24"/>
          <w:szCs w:val="24"/>
        </w:rPr>
        <w:t xml:space="preserve">, które będą odbywać się w ramach polskiej prezydencji w Radzie UE. </w:t>
      </w:r>
      <w:r w:rsidR="00A02FEF">
        <w:rPr>
          <w:rFonts w:ascii="Arial" w:hAnsi="Arial" w:cs="Arial"/>
          <w:sz w:val="24"/>
          <w:szCs w:val="24"/>
        </w:rPr>
        <w:t xml:space="preserve">Do sprawnej obsługi ww. spotkań niezbędne jest </w:t>
      </w:r>
      <w:r w:rsidR="00AD205C">
        <w:rPr>
          <w:rFonts w:ascii="Arial" w:hAnsi="Arial" w:cs="Arial"/>
          <w:sz w:val="24"/>
          <w:szCs w:val="24"/>
        </w:rPr>
        <w:t xml:space="preserve">zapewnienie </w:t>
      </w:r>
      <w:r w:rsidR="00A02FEF">
        <w:rPr>
          <w:rFonts w:ascii="Arial" w:hAnsi="Arial" w:cs="Arial"/>
          <w:sz w:val="24"/>
          <w:szCs w:val="24"/>
        </w:rPr>
        <w:t xml:space="preserve"> korpusu oficerów łącznikowych i koordynatorów oficerów łącznikowych (dalej: koordynatorów OŁ), którzy będą obsługiwać delegacje zagraniczne</w:t>
      </w:r>
      <w:r w:rsidR="00D224C5">
        <w:rPr>
          <w:rFonts w:ascii="Arial" w:hAnsi="Arial" w:cs="Arial"/>
          <w:sz w:val="24"/>
          <w:szCs w:val="24"/>
        </w:rPr>
        <w:t xml:space="preserve">. Z kolei do obsługi systemu akredytacyjnego dla </w:t>
      </w:r>
      <w:r w:rsidR="00A02FEF">
        <w:rPr>
          <w:rFonts w:ascii="Arial" w:hAnsi="Arial" w:cs="Arial"/>
          <w:sz w:val="24"/>
          <w:szCs w:val="24"/>
        </w:rPr>
        <w:t>uczestników wszystkich spotkań w ramach prezydencji</w:t>
      </w:r>
      <w:r w:rsidR="00D224C5">
        <w:rPr>
          <w:rFonts w:ascii="Arial" w:hAnsi="Arial" w:cs="Arial"/>
          <w:sz w:val="24"/>
          <w:szCs w:val="24"/>
        </w:rPr>
        <w:t xml:space="preserve">, niezbędne jest zapewnienie korpusu oficerów akredytacyjnych. </w:t>
      </w:r>
      <w:r w:rsidR="00A02FEF">
        <w:rPr>
          <w:rFonts w:ascii="Arial" w:hAnsi="Arial" w:cs="Arial"/>
          <w:sz w:val="24"/>
          <w:szCs w:val="24"/>
        </w:rPr>
        <w:t xml:space="preserve"> </w:t>
      </w:r>
    </w:p>
    <w:p w14:paraId="197F2789" w14:textId="270866D3" w:rsidR="001A578C" w:rsidRPr="00192E2B" w:rsidRDefault="001A578C" w:rsidP="00D224C5">
      <w:pPr>
        <w:spacing w:before="120"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92E2B">
        <w:rPr>
          <w:rFonts w:ascii="Arial" w:hAnsi="Arial" w:cs="Arial"/>
          <w:sz w:val="24"/>
          <w:szCs w:val="24"/>
        </w:rPr>
        <w:t>Przygotowując się do ogłoszenia zamówienia publicznego</w:t>
      </w:r>
      <w:r w:rsidR="00C603E4">
        <w:rPr>
          <w:rFonts w:ascii="Arial" w:hAnsi="Arial" w:cs="Arial"/>
          <w:sz w:val="24"/>
          <w:szCs w:val="24"/>
        </w:rPr>
        <w:t>,</w:t>
      </w:r>
      <w:r w:rsidRPr="00192E2B">
        <w:rPr>
          <w:rFonts w:ascii="Arial" w:hAnsi="Arial" w:cs="Arial"/>
          <w:sz w:val="24"/>
          <w:szCs w:val="24"/>
        </w:rPr>
        <w:t xml:space="preserve"> prosimy o oszacowanie kosztów opisanego </w:t>
      </w:r>
      <w:r w:rsidR="00C603E4">
        <w:rPr>
          <w:rFonts w:ascii="Arial" w:hAnsi="Arial" w:cs="Arial"/>
          <w:sz w:val="24"/>
          <w:szCs w:val="24"/>
        </w:rPr>
        <w:t xml:space="preserve">niżej </w:t>
      </w:r>
      <w:r w:rsidR="0006026E">
        <w:rPr>
          <w:rFonts w:ascii="Arial" w:hAnsi="Arial" w:cs="Arial"/>
          <w:sz w:val="24"/>
          <w:szCs w:val="24"/>
        </w:rPr>
        <w:t>zamówienia, szczegółowo określonego w załączniku nr 1 (wstępny opis przedmiotu zamówienia)</w:t>
      </w:r>
      <w:r w:rsidRPr="00192E2B">
        <w:rPr>
          <w:rFonts w:ascii="Arial" w:hAnsi="Arial" w:cs="Arial"/>
          <w:sz w:val="24"/>
          <w:szCs w:val="24"/>
        </w:rPr>
        <w:t>.</w:t>
      </w:r>
    </w:p>
    <w:p w14:paraId="665F9072" w14:textId="73C16D8D" w:rsidR="005E4305" w:rsidRPr="00192E2B" w:rsidRDefault="00D06317" w:rsidP="00A278CB">
      <w:pPr>
        <w:pStyle w:val="Nagwek1"/>
        <w:numPr>
          <w:ilvl w:val="0"/>
          <w:numId w:val="1"/>
        </w:numPr>
        <w:pBdr>
          <w:bottom w:val="single" w:sz="6" w:space="1" w:color="0070C0"/>
        </w:pBdr>
        <w:spacing w:before="120" w:line="240" w:lineRule="auto"/>
        <w:rPr>
          <w:rFonts w:ascii="Arial" w:hAnsi="Arial" w:cs="Arial"/>
          <w:b w:val="0"/>
          <w:color w:val="002060"/>
          <w:sz w:val="24"/>
          <w:szCs w:val="24"/>
        </w:rPr>
      </w:pPr>
      <w:r w:rsidRPr="00192E2B">
        <w:rPr>
          <w:rFonts w:ascii="Arial" w:hAnsi="Arial" w:cs="Arial"/>
          <w:b w:val="0"/>
          <w:color w:val="002060"/>
          <w:sz w:val="24"/>
          <w:szCs w:val="24"/>
        </w:rPr>
        <w:t xml:space="preserve">PRZEDMIOT </w:t>
      </w:r>
      <w:r w:rsidR="0074327A" w:rsidRPr="00192E2B">
        <w:rPr>
          <w:rFonts w:ascii="Arial" w:hAnsi="Arial" w:cs="Arial"/>
          <w:b w:val="0"/>
          <w:color w:val="002060"/>
          <w:sz w:val="24"/>
          <w:szCs w:val="24"/>
        </w:rPr>
        <w:t>ZAMÓWIENIA</w:t>
      </w:r>
    </w:p>
    <w:p w14:paraId="003777AD" w14:textId="2550E3A2" w:rsidR="00DE4186" w:rsidRPr="00193C9B" w:rsidRDefault="005662A9" w:rsidP="00D224C5">
      <w:pPr>
        <w:spacing w:before="120"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93C9B">
        <w:rPr>
          <w:rFonts w:ascii="Arial" w:hAnsi="Arial" w:cs="Arial"/>
          <w:bCs/>
          <w:sz w:val="24"/>
          <w:szCs w:val="24"/>
        </w:rPr>
        <w:t xml:space="preserve">Usługa rekrutacji i </w:t>
      </w:r>
      <w:r w:rsidR="00A02FEF">
        <w:rPr>
          <w:rFonts w:ascii="Arial" w:hAnsi="Arial" w:cs="Arial"/>
          <w:bCs/>
          <w:sz w:val="24"/>
          <w:szCs w:val="24"/>
        </w:rPr>
        <w:t xml:space="preserve">administracji </w:t>
      </w:r>
      <w:r w:rsidRPr="00193C9B">
        <w:rPr>
          <w:rFonts w:ascii="Arial" w:hAnsi="Arial" w:cs="Arial"/>
          <w:bCs/>
          <w:sz w:val="24"/>
          <w:szCs w:val="24"/>
        </w:rPr>
        <w:t xml:space="preserve">zatrudnienia oficerów łącznikowych, koordynatorów </w:t>
      </w:r>
      <w:r w:rsidR="00A02FEF">
        <w:rPr>
          <w:rFonts w:ascii="Arial" w:hAnsi="Arial" w:cs="Arial"/>
          <w:bCs/>
          <w:sz w:val="24"/>
          <w:szCs w:val="24"/>
        </w:rPr>
        <w:t xml:space="preserve">OŁ </w:t>
      </w:r>
      <w:r w:rsidRPr="00193C9B">
        <w:rPr>
          <w:rFonts w:ascii="Arial" w:hAnsi="Arial" w:cs="Arial"/>
          <w:bCs/>
          <w:sz w:val="24"/>
          <w:szCs w:val="24"/>
        </w:rPr>
        <w:t>oraz oficerów akredytacyjnych na potrzeby polskiej prezydencji w Radzie Unii Europejskiej w I połowie 2025 roku</w:t>
      </w:r>
      <w:r w:rsidR="00A02FEF">
        <w:rPr>
          <w:rFonts w:ascii="Arial" w:hAnsi="Arial" w:cs="Arial"/>
          <w:bCs/>
          <w:sz w:val="24"/>
          <w:szCs w:val="24"/>
        </w:rPr>
        <w:t xml:space="preserve">. </w:t>
      </w:r>
    </w:p>
    <w:p w14:paraId="78D5E80B" w14:textId="06A214C0" w:rsidR="005662A9" w:rsidRPr="005662A9" w:rsidRDefault="00B97AAF" w:rsidP="005662A9">
      <w:pPr>
        <w:pStyle w:val="Nagwek1"/>
        <w:numPr>
          <w:ilvl w:val="0"/>
          <w:numId w:val="1"/>
        </w:numPr>
        <w:pBdr>
          <w:bottom w:val="single" w:sz="6" w:space="1" w:color="0070C0"/>
        </w:pBdr>
        <w:spacing w:before="120" w:line="240" w:lineRule="auto"/>
        <w:rPr>
          <w:rFonts w:ascii="Arial" w:hAnsi="Arial" w:cs="Arial"/>
          <w:b w:val="0"/>
          <w:color w:val="002060"/>
          <w:sz w:val="24"/>
          <w:szCs w:val="24"/>
        </w:rPr>
      </w:pPr>
      <w:r w:rsidRPr="00192E2B">
        <w:rPr>
          <w:rFonts w:ascii="Arial" w:hAnsi="Arial" w:cs="Arial"/>
          <w:b w:val="0"/>
          <w:color w:val="002060"/>
          <w:sz w:val="24"/>
          <w:szCs w:val="24"/>
        </w:rPr>
        <w:t xml:space="preserve">ZAKRES MERYTORYCZNY </w:t>
      </w:r>
      <w:r w:rsidR="00C603E4">
        <w:rPr>
          <w:rFonts w:ascii="Arial" w:hAnsi="Arial" w:cs="Arial"/>
          <w:b w:val="0"/>
          <w:color w:val="002060"/>
          <w:sz w:val="24"/>
          <w:szCs w:val="24"/>
        </w:rPr>
        <w:t>ZAMÓWIENIA</w:t>
      </w:r>
    </w:p>
    <w:p w14:paraId="5D908222" w14:textId="41049764" w:rsidR="00193C9B" w:rsidRDefault="00193C9B" w:rsidP="00D224C5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5662A9" w:rsidRPr="00193C9B">
        <w:rPr>
          <w:rFonts w:ascii="Arial" w:hAnsi="Arial" w:cs="Arial"/>
          <w:sz w:val="24"/>
          <w:szCs w:val="24"/>
        </w:rPr>
        <w:t xml:space="preserve">Rekrutacja 100 oficerów łącznikowych, </w:t>
      </w:r>
      <w:r w:rsidR="00A02FEF">
        <w:rPr>
          <w:rFonts w:ascii="Arial" w:hAnsi="Arial" w:cs="Arial"/>
          <w:sz w:val="24"/>
          <w:szCs w:val="24"/>
        </w:rPr>
        <w:t>6</w:t>
      </w:r>
      <w:r w:rsidR="005662A9" w:rsidRPr="00193C9B">
        <w:rPr>
          <w:rFonts w:ascii="Arial" w:hAnsi="Arial" w:cs="Arial"/>
          <w:sz w:val="24"/>
          <w:szCs w:val="24"/>
        </w:rPr>
        <w:t xml:space="preserve"> koordynatorów </w:t>
      </w:r>
      <w:r w:rsidR="00A02FEF">
        <w:rPr>
          <w:rFonts w:ascii="Arial" w:hAnsi="Arial" w:cs="Arial"/>
          <w:sz w:val="24"/>
          <w:szCs w:val="24"/>
        </w:rPr>
        <w:t>OŁ</w:t>
      </w:r>
      <w:r w:rsidR="005662A9" w:rsidRPr="00193C9B">
        <w:rPr>
          <w:rFonts w:ascii="Arial" w:hAnsi="Arial" w:cs="Arial"/>
          <w:sz w:val="24"/>
          <w:szCs w:val="24"/>
        </w:rPr>
        <w:t>, 40 oficerów akredytacyjnych</w:t>
      </w:r>
      <w:r w:rsidR="00A02FEF">
        <w:rPr>
          <w:rFonts w:ascii="Arial" w:hAnsi="Arial" w:cs="Arial"/>
          <w:sz w:val="24"/>
          <w:szCs w:val="24"/>
        </w:rPr>
        <w:t xml:space="preserve"> oraz zapewnienie stałego składu korpusu oficerów łącznikowych </w:t>
      </w:r>
      <w:r w:rsidR="00F079F2">
        <w:rPr>
          <w:rFonts w:ascii="Arial" w:hAnsi="Arial" w:cs="Arial"/>
          <w:sz w:val="24"/>
          <w:szCs w:val="24"/>
        </w:rPr>
        <w:t>i koordynatorów OŁ od grudnia 2024 r. do czerwca 2025 r. oraz stałego składu oficerów akredytacyjnych od stycznia do czerwca 2025 r.</w:t>
      </w:r>
    </w:p>
    <w:p w14:paraId="53EBCA2E" w14:textId="08B27F0E" w:rsidR="00A02FEF" w:rsidRDefault="00193C9B" w:rsidP="00D224C5">
      <w:pPr>
        <w:spacing w:before="120"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</w:t>
      </w:r>
      <w:r w:rsidR="005662A9" w:rsidRPr="00193C9B">
        <w:rPr>
          <w:rFonts w:ascii="Arial" w:hAnsi="Arial" w:cs="Arial"/>
          <w:bCs/>
          <w:sz w:val="24"/>
          <w:szCs w:val="24"/>
        </w:rPr>
        <w:t xml:space="preserve">Obsługa </w:t>
      </w:r>
      <w:r w:rsidR="005E669A">
        <w:rPr>
          <w:rFonts w:ascii="Arial" w:hAnsi="Arial" w:cs="Arial"/>
          <w:bCs/>
          <w:sz w:val="24"/>
          <w:szCs w:val="24"/>
        </w:rPr>
        <w:t xml:space="preserve">zatrudnienia </w:t>
      </w:r>
      <w:r w:rsidR="005662A9" w:rsidRPr="00193C9B">
        <w:rPr>
          <w:rFonts w:ascii="Arial" w:hAnsi="Arial" w:cs="Arial"/>
          <w:bCs/>
          <w:sz w:val="24"/>
          <w:szCs w:val="24"/>
        </w:rPr>
        <w:t xml:space="preserve">100 oficerów łącznikowych, </w:t>
      </w:r>
      <w:r w:rsidR="00A02FEF">
        <w:rPr>
          <w:rFonts w:ascii="Arial" w:hAnsi="Arial" w:cs="Arial"/>
          <w:bCs/>
          <w:sz w:val="24"/>
          <w:szCs w:val="24"/>
        </w:rPr>
        <w:t>6</w:t>
      </w:r>
      <w:r w:rsidR="005662A9" w:rsidRPr="00193C9B">
        <w:rPr>
          <w:rFonts w:ascii="Arial" w:hAnsi="Arial" w:cs="Arial"/>
          <w:bCs/>
          <w:sz w:val="24"/>
          <w:szCs w:val="24"/>
        </w:rPr>
        <w:t xml:space="preserve"> koordynatorów </w:t>
      </w:r>
      <w:r w:rsidR="00A02FEF">
        <w:rPr>
          <w:rFonts w:ascii="Arial" w:hAnsi="Arial" w:cs="Arial"/>
          <w:bCs/>
          <w:sz w:val="24"/>
          <w:szCs w:val="24"/>
        </w:rPr>
        <w:t>OŁ</w:t>
      </w:r>
      <w:r w:rsidR="005662A9" w:rsidRPr="00193C9B">
        <w:rPr>
          <w:rFonts w:ascii="Arial" w:hAnsi="Arial" w:cs="Arial"/>
          <w:bCs/>
          <w:sz w:val="24"/>
          <w:szCs w:val="24"/>
        </w:rPr>
        <w:t>, 40 oficerów akredytacyjnych</w:t>
      </w:r>
      <w:r w:rsidR="00754A86">
        <w:rPr>
          <w:rFonts w:ascii="Arial" w:hAnsi="Arial" w:cs="Arial"/>
          <w:bCs/>
          <w:sz w:val="24"/>
          <w:szCs w:val="24"/>
        </w:rPr>
        <w:t>.</w:t>
      </w:r>
    </w:p>
    <w:p w14:paraId="531D57A2" w14:textId="1F3F21D4" w:rsidR="00E708F6" w:rsidRDefault="00EA309B" w:rsidP="00D224C5">
      <w:pPr>
        <w:spacing w:before="120"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2.3. </w:t>
      </w:r>
      <w:r w:rsidR="005938D2">
        <w:rPr>
          <w:rFonts w:ascii="Arial" w:hAnsi="Arial" w:cs="Arial"/>
          <w:bCs/>
          <w:sz w:val="24"/>
          <w:szCs w:val="24"/>
        </w:rPr>
        <w:t>Przewiduje się, że j</w:t>
      </w:r>
      <w:r w:rsidR="00EB7709">
        <w:rPr>
          <w:rFonts w:ascii="Arial" w:hAnsi="Arial" w:cs="Arial"/>
          <w:bCs/>
          <w:sz w:val="24"/>
          <w:szCs w:val="24"/>
        </w:rPr>
        <w:t xml:space="preserve">ednostką rozliczeniową w przypadku oficera łącznikowego i koordynatora OŁ jest obsługa jednego spotkania. </w:t>
      </w:r>
      <w:r w:rsidR="00747AAA">
        <w:rPr>
          <w:rFonts w:ascii="Arial" w:hAnsi="Arial" w:cs="Arial"/>
          <w:bCs/>
          <w:sz w:val="24"/>
          <w:szCs w:val="24"/>
        </w:rPr>
        <w:t>Za każdą jednostkę rozliczeniową każdemu oficerowi łącznikowemu przysługiwać będzie wynagrodzenie w wysokości 2200 zł netto, a w przypadku koordynatora OŁ 2600 zł netto.</w:t>
      </w:r>
      <w:r w:rsidR="005938D2">
        <w:rPr>
          <w:rFonts w:ascii="Arial" w:hAnsi="Arial" w:cs="Arial"/>
          <w:bCs/>
          <w:sz w:val="24"/>
          <w:szCs w:val="24"/>
        </w:rPr>
        <w:t xml:space="preserve"> </w:t>
      </w:r>
    </w:p>
    <w:p w14:paraId="4660C1ED" w14:textId="50801E2B" w:rsidR="0051688B" w:rsidRDefault="00E708F6" w:rsidP="00D224C5">
      <w:pPr>
        <w:spacing w:before="120"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2.4. Jednostką rozliczeniową w przypadku oficera akredytacyjnego jest </w:t>
      </w:r>
      <w:r w:rsidRPr="00E708F6">
        <w:rPr>
          <w:rFonts w:ascii="Arial" w:hAnsi="Arial" w:cs="Arial"/>
          <w:bCs/>
          <w:sz w:val="24"/>
          <w:szCs w:val="24"/>
        </w:rPr>
        <w:t>ustalona kwota netto za 1 miesiąc zaangażowania oficera w obsługę systemu akredytacyjnego</w:t>
      </w:r>
      <w:r>
        <w:rPr>
          <w:rFonts w:ascii="Arial" w:hAnsi="Arial" w:cs="Arial"/>
          <w:bCs/>
          <w:sz w:val="24"/>
          <w:szCs w:val="24"/>
        </w:rPr>
        <w:t xml:space="preserve">. Za każdą jednostkę rozliczeniową każdemu oficerowi akredytacyjnemu przysługiwać będzie </w:t>
      </w:r>
      <w:r w:rsidRPr="00AD205C">
        <w:rPr>
          <w:rFonts w:ascii="Arial" w:hAnsi="Arial" w:cs="Arial"/>
          <w:bCs/>
          <w:sz w:val="24"/>
          <w:szCs w:val="24"/>
        </w:rPr>
        <w:t xml:space="preserve">wynagrodzenie w wysokości </w:t>
      </w:r>
      <w:r w:rsidR="00AD205C" w:rsidRPr="00D224C5">
        <w:rPr>
          <w:rFonts w:ascii="Arial" w:hAnsi="Arial" w:cs="Arial"/>
          <w:bCs/>
          <w:sz w:val="24"/>
          <w:szCs w:val="24"/>
        </w:rPr>
        <w:t>44</w:t>
      </w:r>
      <w:r w:rsidRPr="00AD205C">
        <w:rPr>
          <w:rFonts w:ascii="Arial" w:hAnsi="Arial" w:cs="Arial"/>
          <w:bCs/>
          <w:sz w:val="24"/>
          <w:szCs w:val="24"/>
        </w:rPr>
        <w:t>00 zł netto.</w:t>
      </w:r>
      <w:r w:rsidR="00747AAA">
        <w:rPr>
          <w:rFonts w:ascii="Arial" w:hAnsi="Arial" w:cs="Arial"/>
          <w:bCs/>
          <w:sz w:val="24"/>
          <w:szCs w:val="24"/>
        </w:rPr>
        <w:t xml:space="preserve"> </w:t>
      </w:r>
    </w:p>
    <w:p w14:paraId="45F206A9" w14:textId="6BA7B6FE" w:rsidR="00EA309B" w:rsidRPr="00A02FEF" w:rsidRDefault="0051688B" w:rsidP="00D224C5">
      <w:pPr>
        <w:spacing w:before="120"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2.5. </w:t>
      </w:r>
      <w:r w:rsidRPr="0051688B">
        <w:rPr>
          <w:rFonts w:ascii="Arial" w:hAnsi="Arial" w:cs="Arial"/>
          <w:bCs/>
          <w:sz w:val="24"/>
          <w:szCs w:val="24"/>
        </w:rPr>
        <w:t>Korpus oficerów akredytacyjnych będzie liczyć ogółem 40 osób, przy czy</w:t>
      </w:r>
      <w:r w:rsidR="005938D2">
        <w:rPr>
          <w:rFonts w:ascii="Arial" w:hAnsi="Arial" w:cs="Arial"/>
          <w:bCs/>
          <w:sz w:val="24"/>
          <w:szCs w:val="24"/>
        </w:rPr>
        <w:t>m</w:t>
      </w:r>
      <w:r w:rsidRPr="0051688B">
        <w:rPr>
          <w:rFonts w:ascii="Arial" w:hAnsi="Arial" w:cs="Arial"/>
          <w:bCs/>
          <w:sz w:val="24"/>
          <w:szCs w:val="24"/>
        </w:rPr>
        <w:t xml:space="preserve"> w okresie od stycznia do lutego 2025 r. do realizacji zadań Wykonawca zapewni </w:t>
      </w:r>
      <w:r w:rsidR="005938D2">
        <w:rPr>
          <w:rFonts w:ascii="Arial" w:hAnsi="Arial" w:cs="Arial"/>
          <w:bCs/>
          <w:sz w:val="24"/>
          <w:szCs w:val="24"/>
        </w:rPr>
        <w:t xml:space="preserve">ogółem </w:t>
      </w:r>
      <w:r w:rsidRPr="0051688B">
        <w:rPr>
          <w:rFonts w:ascii="Arial" w:hAnsi="Arial" w:cs="Arial"/>
          <w:bCs/>
          <w:sz w:val="24"/>
          <w:szCs w:val="24"/>
        </w:rPr>
        <w:t>20 oficerów akredytacyjnych, w marcu 2025</w:t>
      </w:r>
      <w:r w:rsidR="00AD205C">
        <w:rPr>
          <w:rFonts w:ascii="Arial" w:hAnsi="Arial" w:cs="Arial"/>
          <w:bCs/>
          <w:sz w:val="24"/>
          <w:szCs w:val="24"/>
        </w:rPr>
        <w:t xml:space="preserve"> </w:t>
      </w:r>
      <w:r w:rsidRPr="0051688B">
        <w:rPr>
          <w:rFonts w:ascii="Arial" w:hAnsi="Arial" w:cs="Arial"/>
          <w:bCs/>
          <w:sz w:val="24"/>
          <w:szCs w:val="24"/>
        </w:rPr>
        <w:t>r. – ogółem 30 oficerów akredytacyjnych, a w okresie od kwietnia d</w:t>
      </w:r>
      <w:r>
        <w:rPr>
          <w:rFonts w:ascii="Arial" w:hAnsi="Arial" w:cs="Arial"/>
          <w:bCs/>
          <w:sz w:val="24"/>
          <w:szCs w:val="24"/>
        </w:rPr>
        <w:t>o</w:t>
      </w:r>
      <w:r w:rsidRPr="0051688B">
        <w:rPr>
          <w:rFonts w:ascii="Arial" w:hAnsi="Arial" w:cs="Arial"/>
          <w:bCs/>
          <w:sz w:val="24"/>
          <w:szCs w:val="24"/>
        </w:rPr>
        <w:t xml:space="preserve"> czerwca 2025</w:t>
      </w:r>
      <w:r w:rsidR="00AD205C">
        <w:rPr>
          <w:rFonts w:ascii="Arial" w:hAnsi="Arial" w:cs="Arial"/>
          <w:bCs/>
          <w:sz w:val="24"/>
          <w:szCs w:val="24"/>
        </w:rPr>
        <w:t xml:space="preserve"> </w:t>
      </w:r>
      <w:r w:rsidRPr="0051688B">
        <w:rPr>
          <w:rFonts w:ascii="Arial" w:hAnsi="Arial" w:cs="Arial"/>
          <w:bCs/>
          <w:sz w:val="24"/>
          <w:szCs w:val="24"/>
        </w:rPr>
        <w:t xml:space="preserve">r. – ogółem 40 oficerów akredytacyjnych. </w:t>
      </w:r>
      <w:r w:rsidR="00EB7709">
        <w:rPr>
          <w:rFonts w:ascii="Arial" w:hAnsi="Arial" w:cs="Arial"/>
          <w:bCs/>
          <w:sz w:val="24"/>
          <w:szCs w:val="24"/>
        </w:rPr>
        <w:t xml:space="preserve"> </w:t>
      </w:r>
    </w:p>
    <w:p w14:paraId="618D2487" w14:textId="03DFD26B" w:rsidR="00432639" w:rsidRPr="00192E2B" w:rsidRDefault="00BD6998" w:rsidP="00A278CB">
      <w:pPr>
        <w:pStyle w:val="Nagwek1"/>
        <w:numPr>
          <w:ilvl w:val="0"/>
          <w:numId w:val="1"/>
        </w:numPr>
        <w:pBdr>
          <w:bottom w:val="single" w:sz="6" w:space="1" w:color="0070C0"/>
        </w:pBdr>
        <w:spacing w:before="120" w:line="240" w:lineRule="auto"/>
        <w:jc w:val="both"/>
        <w:rPr>
          <w:rFonts w:ascii="Arial" w:hAnsi="Arial" w:cs="Arial"/>
          <w:b w:val="0"/>
          <w:color w:val="002060"/>
          <w:sz w:val="24"/>
          <w:szCs w:val="24"/>
        </w:rPr>
      </w:pPr>
      <w:r w:rsidRPr="00192E2B">
        <w:rPr>
          <w:rFonts w:ascii="Arial" w:hAnsi="Arial" w:cs="Arial"/>
          <w:b w:val="0"/>
          <w:color w:val="002060"/>
          <w:sz w:val="24"/>
          <w:szCs w:val="24"/>
        </w:rPr>
        <w:t xml:space="preserve">KONTEKST REALIZACJI </w:t>
      </w:r>
      <w:bookmarkStart w:id="0" w:name="_Hlk168485944"/>
      <w:r w:rsidR="00F268FF" w:rsidRPr="00192E2B">
        <w:rPr>
          <w:rFonts w:ascii="Arial" w:hAnsi="Arial" w:cs="Arial"/>
          <w:b w:val="0"/>
          <w:color w:val="002060"/>
          <w:sz w:val="24"/>
          <w:szCs w:val="24"/>
        </w:rPr>
        <w:t>ZAMÓWIENIA</w:t>
      </w:r>
    </w:p>
    <w:p w14:paraId="01EEA9AD" w14:textId="324F9B45" w:rsidR="00193C9B" w:rsidRDefault="00193C9B" w:rsidP="00D224C5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6569B0" w:rsidRPr="00193C9B">
        <w:rPr>
          <w:rFonts w:ascii="Arial" w:hAnsi="Arial" w:cs="Arial"/>
          <w:sz w:val="24"/>
          <w:szCs w:val="24"/>
        </w:rPr>
        <w:t xml:space="preserve">W ramach przewodnictwa w Radzie UE, które Polska obejmie 1 stycznia </w:t>
      </w:r>
      <w:bookmarkEnd w:id="0"/>
      <w:r w:rsidR="006569B0" w:rsidRPr="00193C9B">
        <w:rPr>
          <w:rFonts w:ascii="Arial" w:hAnsi="Arial" w:cs="Arial"/>
          <w:sz w:val="24"/>
          <w:szCs w:val="24"/>
        </w:rPr>
        <w:t>2025 r.</w:t>
      </w:r>
      <w:r w:rsidR="00DE0668">
        <w:rPr>
          <w:rFonts w:ascii="Arial" w:hAnsi="Arial" w:cs="Arial"/>
          <w:sz w:val="24"/>
          <w:szCs w:val="24"/>
        </w:rPr>
        <w:t>,</w:t>
      </w:r>
      <w:r w:rsidR="006569B0" w:rsidRPr="00193C9B">
        <w:rPr>
          <w:rFonts w:ascii="Arial" w:hAnsi="Arial" w:cs="Arial"/>
          <w:sz w:val="24"/>
          <w:szCs w:val="24"/>
        </w:rPr>
        <w:t xml:space="preserve"> zorganizowane zostaną w Polsce liczne spotkania wysokiego szczebla (m.in. nieformalne rady ministerialne), spotkania na szczeblu urzędniczymi, konferencje i</w:t>
      </w:r>
      <w:r w:rsidR="00754A86">
        <w:rPr>
          <w:rFonts w:ascii="Arial" w:hAnsi="Arial" w:cs="Arial"/>
          <w:sz w:val="24"/>
          <w:szCs w:val="24"/>
        </w:rPr>
        <w:t xml:space="preserve"> inne </w:t>
      </w:r>
      <w:r w:rsidR="006569B0" w:rsidRPr="00193C9B">
        <w:rPr>
          <w:rFonts w:ascii="Arial" w:hAnsi="Arial" w:cs="Arial"/>
          <w:sz w:val="24"/>
          <w:szCs w:val="24"/>
        </w:rPr>
        <w:t>wydarzenia.</w:t>
      </w:r>
    </w:p>
    <w:p w14:paraId="046AD060" w14:textId="14760C51" w:rsidR="00C84A35" w:rsidRPr="00193C9B" w:rsidRDefault="00193C9B" w:rsidP="00D224C5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3.2. </w:t>
      </w:r>
      <w:r w:rsidR="004C1F00" w:rsidRPr="00193C9B">
        <w:rPr>
          <w:rFonts w:ascii="Arial" w:hAnsi="Arial" w:cs="Arial"/>
          <w:sz w:val="24"/>
          <w:szCs w:val="24"/>
        </w:rPr>
        <w:t>Celem</w:t>
      </w:r>
      <w:r w:rsidR="00C84A35" w:rsidRPr="00193C9B">
        <w:rPr>
          <w:rFonts w:ascii="Arial" w:hAnsi="Arial" w:cs="Arial"/>
          <w:sz w:val="24"/>
          <w:szCs w:val="24"/>
        </w:rPr>
        <w:t xml:space="preserve"> sprawnej obsługi delegacji wysokiego szczebla (</w:t>
      </w:r>
      <w:r w:rsidR="00754A86">
        <w:rPr>
          <w:rFonts w:ascii="Arial" w:hAnsi="Arial" w:cs="Arial"/>
          <w:sz w:val="24"/>
          <w:szCs w:val="24"/>
        </w:rPr>
        <w:t xml:space="preserve">głowy państw, </w:t>
      </w:r>
      <w:r w:rsidR="00C84A35" w:rsidRPr="00193C9B">
        <w:rPr>
          <w:rFonts w:ascii="Arial" w:hAnsi="Arial" w:cs="Arial"/>
          <w:sz w:val="24"/>
          <w:szCs w:val="24"/>
        </w:rPr>
        <w:t xml:space="preserve">szefowie rządów, ministrowie, sekretarze / podsekretarze stanu) niezbędne jest utworzenie korpusu oficerów łącznikowych i koordynatorów </w:t>
      </w:r>
      <w:r w:rsidR="00754A86">
        <w:rPr>
          <w:rFonts w:ascii="Arial" w:hAnsi="Arial" w:cs="Arial"/>
          <w:sz w:val="24"/>
          <w:szCs w:val="24"/>
        </w:rPr>
        <w:t>OŁ</w:t>
      </w:r>
      <w:r w:rsidR="00C84A35" w:rsidRPr="00193C9B">
        <w:rPr>
          <w:rFonts w:ascii="Arial" w:hAnsi="Arial" w:cs="Arial"/>
          <w:sz w:val="24"/>
          <w:szCs w:val="24"/>
        </w:rPr>
        <w:t xml:space="preserve">, którzy zapewnią wsparcie logistyczno-organizacyjne zagranicznym delegacjom w trakcie </w:t>
      </w:r>
      <w:r w:rsidR="00754A86">
        <w:rPr>
          <w:rFonts w:ascii="Arial" w:hAnsi="Arial" w:cs="Arial"/>
          <w:sz w:val="24"/>
          <w:szCs w:val="24"/>
        </w:rPr>
        <w:t xml:space="preserve">ich </w:t>
      </w:r>
      <w:r w:rsidR="00C84A35" w:rsidRPr="00193C9B">
        <w:rPr>
          <w:rFonts w:ascii="Arial" w:hAnsi="Arial" w:cs="Arial"/>
          <w:sz w:val="24"/>
          <w:szCs w:val="24"/>
        </w:rPr>
        <w:t xml:space="preserve">pobytu w Polsce. </w:t>
      </w:r>
    </w:p>
    <w:p w14:paraId="3927A1E1" w14:textId="4BDF464F" w:rsidR="00EF2F32" w:rsidRPr="00193C9B" w:rsidRDefault="00193C9B" w:rsidP="00D224C5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C84A35" w:rsidRPr="00193C9B">
        <w:rPr>
          <w:rFonts w:ascii="Arial" w:hAnsi="Arial" w:cs="Arial"/>
          <w:sz w:val="24"/>
          <w:szCs w:val="24"/>
        </w:rPr>
        <w:t>Z kolei na potrzeby obsługi systemu akredytacyjnego wymaganego przy organizacji wszystkich wydarzeń w ramach polskiej prezydencji w Radzie UE organizowanych na terytorium Polski (w lokalizacjach centralnych oraz poza nimi) zostanie utworzony korpus oficerów akredytacyjnych.</w:t>
      </w:r>
    </w:p>
    <w:p w14:paraId="0E6D9F25" w14:textId="60D0C12B" w:rsidR="00685D98" w:rsidRPr="00192E2B" w:rsidRDefault="001E29E4" w:rsidP="00D04CB8">
      <w:pPr>
        <w:pStyle w:val="Nagwek1"/>
        <w:numPr>
          <w:ilvl w:val="0"/>
          <w:numId w:val="1"/>
        </w:numPr>
        <w:pBdr>
          <w:bottom w:val="single" w:sz="6" w:space="1" w:color="0070C0"/>
        </w:pBdr>
        <w:spacing w:before="120" w:line="240" w:lineRule="auto"/>
        <w:jc w:val="both"/>
        <w:rPr>
          <w:rFonts w:ascii="Arial" w:hAnsi="Arial" w:cs="Arial"/>
          <w:b w:val="0"/>
          <w:color w:val="002060"/>
          <w:sz w:val="24"/>
          <w:szCs w:val="24"/>
        </w:rPr>
      </w:pPr>
      <w:r w:rsidRPr="00D04CB8">
        <w:rPr>
          <w:rFonts w:ascii="Arial" w:hAnsi="Arial" w:cs="Arial"/>
          <w:b w:val="0"/>
          <w:color w:val="002060"/>
          <w:sz w:val="24"/>
          <w:szCs w:val="24"/>
        </w:rPr>
        <w:t xml:space="preserve">TERMIN REALIZACJI </w:t>
      </w:r>
      <w:r w:rsidR="00FA08BD" w:rsidRPr="00D04CB8">
        <w:rPr>
          <w:rFonts w:ascii="Arial" w:hAnsi="Arial" w:cs="Arial"/>
          <w:b w:val="0"/>
          <w:color w:val="002060"/>
          <w:sz w:val="24"/>
          <w:szCs w:val="24"/>
        </w:rPr>
        <w:t>ZA</w:t>
      </w:r>
      <w:r w:rsidR="00265832">
        <w:rPr>
          <w:rFonts w:ascii="Arial" w:hAnsi="Arial" w:cs="Arial"/>
          <w:b w:val="0"/>
          <w:color w:val="002060"/>
          <w:sz w:val="24"/>
          <w:szCs w:val="24"/>
        </w:rPr>
        <w:t>MÓWIE</w:t>
      </w:r>
      <w:r w:rsidR="00FA08BD" w:rsidRPr="00D04CB8">
        <w:rPr>
          <w:rFonts w:ascii="Arial" w:hAnsi="Arial" w:cs="Arial"/>
          <w:b w:val="0"/>
          <w:color w:val="002060"/>
          <w:sz w:val="24"/>
          <w:szCs w:val="24"/>
        </w:rPr>
        <w:t>NIA</w:t>
      </w:r>
      <w:r w:rsidR="00140934" w:rsidRPr="00D04CB8">
        <w:rPr>
          <w:rFonts w:ascii="Arial" w:hAnsi="Arial" w:cs="Arial"/>
          <w:b w:val="0"/>
          <w:color w:val="002060"/>
          <w:sz w:val="24"/>
          <w:szCs w:val="24"/>
        </w:rPr>
        <w:t xml:space="preserve"> </w:t>
      </w:r>
    </w:p>
    <w:p w14:paraId="3BB6448B" w14:textId="2A9C2B3B" w:rsidR="003A1363" w:rsidRPr="00192E2B" w:rsidRDefault="00EA309B" w:rsidP="00D224C5">
      <w:pPr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Szacuje się, że z</w:t>
      </w:r>
      <w:r w:rsidR="00493F11" w:rsidRPr="00192E2B">
        <w:rPr>
          <w:rFonts w:ascii="Arial" w:eastAsia="Times New Roman" w:hAnsi="Arial" w:cs="Arial"/>
          <w:sz w:val="24"/>
          <w:szCs w:val="24"/>
          <w:lang w:eastAsia="pl-PL"/>
        </w:rPr>
        <w:t>adanie będzie</w:t>
      </w:r>
      <w:r w:rsidR="001A6E6B" w:rsidRPr="00192E2B">
        <w:rPr>
          <w:rFonts w:ascii="Arial" w:eastAsia="Times New Roman" w:hAnsi="Arial" w:cs="Arial"/>
          <w:sz w:val="24"/>
          <w:szCs w:val="24"/>
          <w:lang w:eastAsia="pl-PL"/>
        </w:rPr>
        <w:t xml:space="preserve"> realizowane</w:t>
      </w:r>
      <w:r w:rsidR="00BC369C" w:rsidRPr="00192E2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F2A86" w:rsidRPr="00192E2B">
        <w:rPr>
          <w:rFonts w:ascii="Arial" w:eastAsia="Times New Roman" w:hAnsi="Arial" w:cs="Arial"/>
          <w:sz w:val="24"/>
          <w:szCs w:val="24"/>
          <w:lang w:eastAsia="pl-PL"/>
        </w:rPr>
        <w:t xml:space="preserve">w okresie </w:t>
      </w:r>
      <w:r w:rsidR="00754A86">
        <w:rPr>
          <w:rFonts w:ascii="Arial" w:eastAsia="Times New Roman" w:hAnsi="Arial" w:cs="Arial"/>
          <w:sz w:val="24"/>
          <w:szCs w:val="24"/>
          <w:lang w:eastAsia="pl-PL"/>
        </w:rPr>
        <w:t>sierpień/</w:t>
      </w:r>
      <w:r w:rsidR="00B5255D">
        <w:rPr>
          <w:rFonts w:ascii="Arial" w:eastAsia="Times New Roman" w:hAnsi="Arial" w:cs="Arial"/>
          <w:sz w:val="24"/>
          <w:szCs w:val="24"/>
          <w:lang w:eastAsia="pl-PL"/>
        </w:rPr>
        <w:t>wrzesień 2024 r. – czerwiec 2025 r.</w:t>
      </w:r>
      <w:r w:rsidR="00C603E4">
        <w:rPr>
          <w:rFonts w:ascii="Arial" w:eastAsia="Times New Roman" w:hAnsi="Arial" w:cs="Arial"/>
          <w:sz w:val="24"/>
          <w:szCs w:val="24"/>
          <w:lang w:eastAsia="pl-PL"/>
        </w:rPr>
        <w:t xml:space="preserve"> z zastrzeżeniem że zaangażowanie oficerów</w:t>
      </w:r>
      <w:r w:rsidR="006569B0">
        <w:rPr>
          <w:rFonts w:ascii="Arial" w:eastAsia="Times New Roman" w:hAnsi="Arial" w:cs="Arial"/>
          <w:sz w:val="24"/>
          <w:szCs w:val="24"/>
          <w:lang w:eastAsia="pl-PL"/>
        </w:rPr>
        <w:t xml:space="preserve"> łącznikowych i koordynatorów </w:t>
      </w:r>
      <w:r w:rsidR="00754A86">
        <w:rPr>
          <w:rFonts w:ascii="Arial" w:eastAsia="Times New Roman" w:hAnsi="Arial" w:cs="Arial"/>
          <w:sz w:val="24"/>
          <w:szCs w:val="24"/>
          <w:lang w:eastAsia="pl-PL"/>
        </w:rPr>
        <w:t>OŁ</w:t>
      </w:r>
      <w:r w:rsidR="006569B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80E47">
        <w:rPr>
          <w:rFonts w:ascii="Arial" w:eastAsia="Times New Roman" w:hAnsi="Arial" w:cs="Arial"/>
          <w:sz w:val="24"/>
          <w:szCs w:val="24"/>
          <w:lang w:eastAsia="pl-PL"/>
        </w:rPr>
        <w:t xml:space="preserve">dotyczy </w:t>
      </w:r>
      <w:r w:rsidR="006569B0">
        <w:rPr>
          <w:rFonts w:ascii="Arial" w:eastAsia="Times New Roman" w:hAnsi="Arial" w:cs="Arial"/>
          <w:sz w:val="24"/>
          <w:szCs w:val="24"/>
          <w:lang w:eastAsia="pl-PL"/>
        </w:rPr>
        <w:t xml:space="preserve">okresu grudzień 2024 r. – czerwiec 2025 r., a oficerów akredytacyjnych styczeń – czerwiec 2025 r. </w:t>
      </w:r>
    </w:p>
    <w:p w14:paraId="0110708E" w14:textId="5ED9CB8F" w:rsidR="00FD785E" w:rsidRPr="00E708F6" w:rsidRDefault="001E29E4" w:rsidP="00E708F6">
      <w:pPr>
        <w:pStyle w:val="Nagwek1"/>
        <w:numPr>
          <w:ilvl w:val="0"/>
          <w:numId w:val="1"/>
        </w:numPr>
        <w:pBdr>
          <w:bottom w:val="single" w:sz="6" w:space="1" w:color="0070C0"/>
        </w:pBdr>
        <w:spacing w:before="120" w:line="240" w:lineRule="auto"/>
        <w:rPr>
          <w:rFonts w:ascii="Arial" w:hAnsi="Arial" w:cs="Arial"/>
          <w:b w:val="0"/>
          <w:color w:val="002060"/>
          <w:sz w:val="24"/>
          <w:szCs w:val="24"/>
        </w:rPr>
      </w:pPr>
      <w:r w:rsidRPr="00192E2B">
        <w:rPr>
          <w:rFonts w:ascii="Arial" w:hAnsi="Arial" w:cs="Arial"/>
          <w:b w:val="0"/>
          <w:color w:val="002060"/>
          <w:sz w:val="24"/>
          <w:szCs w:val="24"/>
        </w:rPr>
        <w:t>CENA</w:t>
      </w:r>
    </w:p>
    <w:p w14:paraId="71CE959E" w14:textId="5A821B96" w:rsidR="0084785C" w:rsidRPr="00193C9B" w:rsidRDefault="00193C9B" w:rsidP="00D224C5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r w:rsidR="004E32B3" w:rsidRPr="00193C9B">
        <w:rPr>
          <w:rFonts w:ascii="Arial" w:hAnsi="Arial" w:cs="Arial"/>
          <w:sz w:val="24"/>
          <w:szCs w:val="24"/>
        </w:rPr>
        <w:t xml:space="preserve">Cena powinna obejmować wszystkie koszty związane z </w:t>
      </w:r>
      <w:r w:rsidR="00FD785E" w:rsidRPr="00193C9B">
        <w:rPr>
          <w:rFonts w:ascii="Arial" w:hAnsi="Arial" w:cs="Arial"/>
          <w:sz w:val="24"/>
          <w:szCs w:val="24"/>
        </w:rPr>
        <w:t>przygotowaniem i </w:t>
      </w:r>
      <w:r w:rsidR="004E32B3" w:rsidRPr="00193C9B">
        <w:rPr>
          <w:rFonts w:ascii="Arial" w:hAnsi="Arial" w:cs="Arial"/>
          <w:sz w:val="24"/>
          <w:szCs w:val="24"/>
        </w:rPr>
        <w:t xml:space="preserve">przeprowadzeniem </w:t>
      </w:r>
      <w:r w:rsidR="00265832" w:rsidRPr="00193C9B">
        <w:rPr>
          <w:rFonts w:ascii="Arial" w:hAnsi="Arial" w:cs="Arial"/>
          <w:sz w:val="24"/>
          <w:szCs w:val="24"/>
        </w:rPr>
        <w:t>zamówienia</w:t>
      </w:r>
      <w:r w:rsidR="004E32B3" w:rsidRPr="00193C9B">
        <w:rPr>
          <w:rFonts w:ascii="Arial" w:hAnsi="Arial" w:cs="Arial"/>
          <w:sz w:val="24"/>
          <w:szCs w:val="24"/>
        </w:rPr>
        <w:t>, w tym koszt:</w:t>
      </w:r>
    </w:p>
    <w:p w14:paraId="68D604A7" w14:textId="69F2558F" w:rsidR="000860D6" w:rsidRPr="00A02FEF" w:rsidRDefault="006F2443" w:rsidP="00D224C5">
      <w:pPr>
        <w:pStyle w:val="Akapitzlist"/>
        <w:numPr>
          <w:ilvl w:val="2"/>
          <w:numId w:val="4"/>
        </w:numPr>
        <w:spacing w:before="120" w:after="0" w:line="240" w:lineRule="auto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A02FEF">
        <w:rPr>
          <w:rFonts w:ascii="Arial" w:hAnsi="Arial" w:cs="Arial"/>
          <w:sz w:val="24"/>
          <w:szCs w:val="24"/>
        </w:rPr>
        <w:t>rekrutacji</w:t>
      </w:r>
      <w:r w:rsidR="000860D6" w:rsidRPr="00A02FEF">
        <w:rPr>
          <w:rFonts w:ascii="Arial" w:hAnsi="Arial" w:cs="Arial"/>
          <w:sz w:val="24"/>
          <w:szCs w:val="24"/>
        </w:rPr>
        <w:t xml:space="preserve"> </w:t>
      </w:r>
      <w:r w:rsidR="00B5255D" w:rsidRPr="00A02FEF">
        <w:rPr>
          <w:rFonts w:ascii="Arial" w:hAnsi="Arial" w:cs="Arial"/>
          <w:sz w:val="24"/>
          <w:szCs w:val="24"/>
        </w:rPr>
        <w:t xml:space="preserve">oficerów łącznikowych, koordynatorów </w:t>
      </w:r>
      <w:r w:rsidR="00A02FEF" w:rsidRPr="00A02FEF">
        <w:rPr>
          <w:rFonts w:ascii="Arial" w:hAnsi="Arial" w:cs="Arial"/>
          <w:sz w:val="24"/>
          <w:szCs w:val="24"/>
        </w:rPr>
        <w:t>OŁ</w:t>
      </w:r>
      <w:r w:rsidR="00B5255D" w:rsidRPr="00A02FEF">
        <w:rPr>
          <w:rFonts w:ascii="Arial" w:hAnsi="Arial" w:cs="Arial"/>
          <w:sz w:val="24"/>
          <w:szCs w:val="24"/>
        </w:rPr>
        <w:t xml:space="preserve"> oraz oficerów akredytacyjnych</w:t>
      </w:r>
    </w:p>
    <w:p w14:paraId="3149614D" w14:textId="4723A86D" w:rsidR="00B5255D" w:rsidRPr="00A02FEF" w:rsidRDefault="00B5255D" w:rsidP="00D224C5">
      <w:pPr>
        <w:pStyle w:val="Akapitzlist"/>
        <w:numPr>
          <w:ilvl w:val="2"/>
          <w:numId w:val="4"/>
        </w:numPr>
        <w:spacing w:before="120" w:after="0" w:line="240" w:lineRule="auto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A02FEF">
        <w:rPr>
          <w:rFonts w:ascii="Arial" w:hAnsi="Arial" w:cs="Arial"/>
          <w:sz w:val="24"/>
          <w:szCs w:val="24"/>
        </w:rPr>
        <w:t>administracj</w:t>
      </w:r>
      <w:r w:rsidR="00754A86">
        <w:rPr>
          <w:rFonts w:ascii="Arial" w:hAnsi="Arial" w:cs="Arial"/>
          <w:sz w:val="24"/>
          <w:szCs w:val="24"/>
        </w:rPr>
        <w:t>i</w:t>
      </w:r>
      <w:r w:rsidRPr="00A02FEF">
        <w:rPr>
          <w:rFonts w:ascii="Arial" w:hAnsi="Arial" w:cs="Arial"/>
          <w:sz w:val="24"/>
          <w:szCs w:val="24"/>
        </w:rPr>
        <w:t xml:space="preserve"> </w:t>
      </w:r>
      <w:r w:rsidR="00AD205C">
        <w:rPr>
          <w:rFonts w:ascii="Arial" w:hAnsi="Arial" w:cs="Arial"/>
          <w:sz w:val="24"/>
          <w:szCs w:val="24"/>
        </w:rPr>
        <w:t>zaangażowania</w:t>
      </w:r>
      <w:r w:rsidR="00AD205C" w:rsidRPr="00A02FEF">
        <w:rPr>
          <w:rFonts w:ascii="Arial" w:hAnsi="Arial" w:cs="Arial"/>
          <w:sz w:val="24"/>
          <w:szCs w:val="24"/>
        </w:rPr>
        <w:t xml:space="preserve"> </w:t>
      </w:r>
      <w:r w:rsidRPr="00A02FEF">
        <w:rPr>
          <w:rFonts w:ascii="Arial" w:hAnsi="Arial" w:cs="Arial"/>
          <w:sz w:val="24"/>
          <w:szCs w:val="24"/>
        </w:rPr>
        <w:t>oficerów łącznikowych, koordynatorów</w:t>
      </w:r>
      <w:r w:rsidR="00A02FEF" w:rsidRPr="00A02FEF">
        <w:rPr>
          <w:rFonts w:ascii="Arial" w:hAnsi="Arial" w:cs="Arial"/>
          <w:sz w:val="24"/>
          <w:szCs w:val="24"/>
        </w:rPr>
        <w:t xml:space="preserve"> OŁ</w:t>
      </w:r>
      <w:r w:rsidRPr="00A02FEF">
        <w:rPr>
          <w:rFonts w:ascii="Arial" w:hAnsi="Arial" w:cs="Arial"/>
          <w:sz w:val="24"/>
          <w:szCs w:val="24"/>
        </w:rPr>
        <w:t>, oficerów akredytacyjnych</w:t>
      </w:r>
      <w:r w:rsidR="00E708F6">
        <w:rPr>
          <w:rFonts w:ascii="Arial" w:hAnsi="Arial" w:cs="Arial"/>
          <w:sz w:val="24"/>
          <w:szCs w:val="24"/>
        </w:rPr>
        <w:t xml:space="preserve"> przez cały okres trwania umowy</w:t>
      </w:r>
    </w:p>
    <w:p w14:paraId="59415A2C" w14:textId="1B8DD478" w:rsidR="0005793C" w:rsidRPr="00A02FEF" w:rsidRDefault="0005793C" w:rsidP="00D224C5">
      <w:pPr>
        <w:pStyle w:val="Akapitzlist"/>
        <w:numPr>
          <w:ilvl w:val="2"/>
          <w:numId w:val="4"/>
        </w:numPr>
        <w:spacing w:before="120" w:after="0" w:line="240" w:lineRule="auto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A02FEF">
        <w:rPr>
          <w:rFonts w:ascii="Arial" w:hAnsi="Arial" w:cs="Arial"/>
          <w:sz w:val="24"/>
          <w:szCs w:val="24"/>
        </w:rPr>
        <w:t>zapewnienia zespołu realizującego zadanie</w:t>
      </w:r>
      <w:r w:rsidR="0091618A" w:rsidRPr="00A02FEF">
        <w:rPr>
          <w:rFonts w:ascii="Arial" w:hAnsi="Arial" w:cs="Arial"/>
          <w:sz w:val="24"/>
          <w:szCs w:val="24"/>
        </w:rPr>
        <w:t>,</w:t>
      </w:r>
      <w:r w:rsidRPr="00A02FEF">
        <w:rPr>
          <w:rFonts w:ascii="Arial" w:hAnsi="Arial" w:cs="Arial"/>
          <w:sz w:val="24"/>
          <w:szCs w:val="24"/>
        </w:rPr>
        <w:t xml:space="preserve"> </w:t>
      </w:r>
      <w:r w:rsidR="008060B1" w:rsidRPr="00A02FEF">
        <w:rPr>
          <w:rFonts w:ascii="Arial" w:hAnsi="Arial" w:cs="Arial"/>
          <w:sz w:val="24"/>
          <w:szCs w:val="24"/>
        </w:rPr>
        <w:t>w tym</w:t>
      </w:r>
      <w:r w:rsidR="00A02FEF" w:rsidRPr="00A02FEF">
        <w:rPr>
          <w:rFonts w:ascii="Arial" w:hAnsi="Arial" w:cs="Arial"/>
          <w:sz w:val="24"/>
          <w:szCs w:val="24"/>
        </w:rPr>
        <w:t xml:space="preserve"> osoby kontaktowej ds. oficerów łącznikowych oraz osoby kontaktowej ds. oficerów akredytacyjnych</w:t>
      </w:r>
      <w:r w:rsidR="00E708F6">
        <w:rPr>
          <w:rFonts w:ascii="Arial" w:hAnsi="Arial" w:cs="Arial"/>
          <w:sz w:val="24"/>
          <w:szCs w:val="24"/>
        </w:rPr>
        <w:t xml:space="preserve"> przez cały okres trwania umowy</w:t>
      </w:r>
    </w:p>
    <w:p w14:paraId="61A9B5F3" w14:textId="5648A501" w:rsidR="006F2443" w:rsidRPr="00A02FEF" w:rsidRDefault="006F2443" w:rsidP="00D224C5">
      <w:pPr>
        <w:pStyle w:val="Akapitzlist"/>
        <w:numPr>
          <w:ilvl w:val="2"/>
          <w:numId w:val="4"/>
        </w:numPr>
        <w:spacing w:before="120" w:after="0" w:line="240" w:lineRule="auto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A02FEF">
        <w:rPr>
          <w:rFonts w:ascii="Arial" w:hAnsi="Arial" w:cs="Arial"/>
          <w:sz w:val="24"/>
          <w:szCs w:val="24"/>
        </w:rPr>
        <w:t>wynagrodzenia</w:t>
      </w:r>
      <w:r w:rsidR="00A02FEF">
        <w:rPr>
          <w:rFonts w:ascii="Arial" w:hAnsi="Arial" w:cs="Arial"/>
          <w:sz w:val="24"/>
          <w:szCs w:val="24"/>
        </w:rPr>
        <w:t xml:space="preserve"> oraz koszty zatrudnienia</w:t>
      </w:r>
      <w:r w:rsidR="00EA309B">
        <w:rPr>
          <w:rFonts w:ascii="Arial" w:hAnsi="Arial" w:cs="Arial"/>
          <w:sz w:val="24"/>
          <w:szCs w:val="24"/>
        </w:rPr>
        <w:t>:</w:t>
      </w:r>
    </w:p>
    <w:p w14:paraId="457235E0" w14:textId="339B4623" w:rsidR="006F2443" w:rsidRPr="00A02FEF" w:rsidRDefault="006F2443" w:rsidP="00D224C5">
      <w:pPr>
        <w:pStyle w:val="Akapitzlist"/>
        <w:spacing w:before="120" w:after="0" w:line="240" w:lineRule="auto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A02FEF">
        <w:rPr>
          <w:rFonts w:ascii="Arial" w:hAnsi="Arial" w:cs="Arial"/>
          <w:sz w:val="24"/>
          <w:szCs w:val="24"/>
        </w:rPr>
        <w:t>- oficerów łącznikowych;</w:t>
      </w:r>
    </w:p>
    <w:p w14:paraId="00D4DFC6" w14:textId="4B721BFB" w:rsidR="006F2443" w:rsidRPr="00A02FEF" w:rsidRDefault="006F2443" w:rsidP="00D224C5">
      <w:pPr>
        <w:pStyle w:val="Akapitzlist"/>
        <w:spacing w:before="120" w:after="0" w:line="240" w:lineRule="auto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A02FEF">
        <w:rPr>
          <w:rFonts w:ascii="Arial" w:hAnsi="Arial" w:cs="Arial"/>
          <w:sz w:val="24"/>
          <w:szCs w:val="24"/>
        </w:rPr>
        <w:t>- koordynatorów</w:t>
      </w:r>
      <w:r w:rsidR="00A02FEF" w:rsidRPr="00A02FEF">
        <w:rPr>
          <w:rFonts w:ascii="Arial" w:hAnsi="Arial" w:cs="Arial"/>
          <w:sz w:val="24"/>
          <w:szCs w:val="24"/>
        </w:rPr>
        <w:t xml:space="preserve"> oficerów łącznikowych</w:t>
      </w:r>
      <w:r w:rsidRPr="00A02FEF">
        <w:rPr>
          <w:rFonts w:ascii="Arial" w:hAnsi="Arial" w:cs="Arial"/>
          <w:sz w:val="24"/>
          <w:szCs w:val="24"/>
        </w:rPr>
        <w:t>;</w:t>
      </w:r>
    </w:p>
    <w:p w14:paraId="0D3BB399" w14:textId="628E81D0" w:rsidR="00A02FEF" w:rsidRPr="00A02FEF" w:rsidRDefault="006F2443" w:rsidP="00D224C5">
      <w:pPr>
        <w:pStyle w:val="Akapitzlist"/>
        <w:spacing w:before="120" w:after="0" w:line="240" w:lineRule="auto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A02FEF">
        <w:rPr>
          <w:rFonts w:ascii="Arial" w:hAnsi="Arial" w:cs="Arial"/>
          <w:sz w:val="24"/>
          <w:szCs w:val="24"/>
        </w:rPr>
        <w:t>- oficerów akredytacyjnych</w:t>
      </w:r>
    </w:p>
    <w:p w14:paraId="6919C4F5" w14:textId="12E0FBBA" w:rsidR="00AB5B27" w:rsidRPr="00A02FEF" w:rsidRDefault="00AB5B27" w:rsidP="00D224C5">
      <w:pPr>
        <w:pStyle w:val="Akapitzlist"/>
        <w:numPr>
          <w:ilvl w:val="2"/>
          <w:numId w:val="4"/>
        </w:numPr>
        <w:spacing w:before="120" w:after="0" w:line="240" w:lineRule="auto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A02FEF">
        <w:rPr>
          <w:rFonts w:ascii="Arial" w:hAnsi="Arial" w:cs="Arial"/>
          <w:sz w:val="24"/>
          <w:szCs w:val="24"/>
        </w:rPr>
        <w:t xml:space="preserve"> </w:t>
      </w:r>
      <w:r w:rsidR="006F2443" w:rsidRPr="00A02FEF">
        <w:rPr>
          <w:rFonts w:ascii="Arial" w:hAnsi="Arial" w:cs="Arial"/>
          <w:sz w:val="24"/>
          <w:szCs w:val="24"/>
        </w:rPr>
        <w:t>pozostałych działań, realizowanych w ramach zamówienia, wykazanych w tabelach poniżej.</w:t>
      </w:r>
      <w:r w:rsidRPr="00A02FEF">
        <w:rPr>
          <w:rFonts w:ascii="Arial" w:hAnsi="Arial" w:cs="Arial"/>
          <w:sz w:val="24"/>
          <w:szCs w:val="24"/>
        </w:rPr>
        <w:t xml:space="preserve"> </w:t>
      </w:r>
    </w:p>
    <w:p w14:paraId="57F71BD5" w14:textId="2D146F35" w:rsidR="00875CC7" w:rsidRPr="00E708F6" w:rsidRDefault="00577967" w:rsidP="00E708F6">
      <w:pPr>
        <w:pStyle w:val="Nagwek1"/>
        <w:numPr>
          <w:ilvl w:val="0"/>
          <w:numId w:val="1"/>
        </w:numPr>
        <w:pBdr>
          <w:bottom w:val="single" w:sz="6" w:space="1" w:color="0070C0"/>
        </w:pBdr>
        <w:spacing w:before="120" w:line="240" w:lineRule="auto"/>
        <w:rPr>
          <w:rFonts w:ascii="Arial" w:hAnsi="Arial" w:cs="Arial"/>
          <w:b w:val="0"/>
          <w:color w:val="002060"/>
          <w:sz w:val="24"/>
          <w:szCs w:val="24"/>
        </w:rPr>
      </w:pPr>
      <w:r w:rsidRPr="00577967">
        <w:rPr>
          <w:rFonts w:ascii="Arial" w:hAnsi="Arial" w:cs="Arial"/>
          <w:b w:val="0"/>
          <w:color w:val="002060"/>
          <w:sz w:val="24"/>
          <w:szCs w:val="24"/>
        </w:rPr>
        <w:t>WYCENA</w:t>
      </w:r>
    </w:p>
    <w:p w14:paraId="6EB39118" w14:textId="652E33D4" w:rsidR="00A450E9" w:rsidRDefault="00577967" w:rsidP="00D224C5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577967">
        <w:rPr>
          <w:rFonts w:ascii="Arial" w:hAnsi="Arial" w:cs="Arial"/>
          <w:sz w:val="24"/>
          <w:szCs w:val="24"/>
        </w:rPr>
        <w:t>Prosimy o przedstawienie wstępnego oszacowania ceny za zrealizowanie całości zadani</w:t>
      </w:r>
      <w:r w:rsidR="00A450E9">
        <w:rPr>
          <w:rFonts w:ascii="Arial" w:hAnsi="Arial" w:cs="Arial"/>
          <w:sz w:val="24"/>
          <w:szCs w:val="24"/>
        </w:rPr>
        <w:t xml:space="preserve">a wg poniższych tabel. Jednostką rozliczeniową w przypadku oficerów łącznikowych oraz koordynatorów OŁ jest jedno obsługiwane spotkanie, zaś jednostką rozliczeniową w przypadku oficerów akredytacyjnych jest jeden miesiąc. </w:t>
      </w:r>
    </w:p>
    <w:p w14:paraId="663D4E1D" w14:textId="3FBF0E15" w:rsidR="00754A86" w:rsidRDefault="00A450E9" w:rsidP="00D224C5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="00747AAA">
        <w:rPr>
          <w:rFonts w:ascii="Arial" w:hAnsi="Arial" w:cs="Arial"/>
          <w:sz w:val="24"/>
          <w:szCs w:val="24"/>
        </w:rPr>
        <w:t>abel</w:t>
      </w:r>
      <w:r>
        <w:rPr>
          <w:rFonts w:ascii="Arial" w:hAnsi="Arial" w:cs="Arial"/>
          <w:sz w:val="24"/>
          <w:szCs w:val="24"/>
        </w:rPr>
        <w:t>e</w:t>
      </w:r>
      <w:r w:rsidR="00747AAA">
        <w:rPr>
          <w:rFonts w:ascii="Arial" w:hAnsi="Arial" w:cs="Arial"/>
          <w:sz w:val="24"/>
          <w:szCs w:val="24"/>
        </w:rPr>
        <w:t xml:space="preserve"> 6.2.1., 6.2.2., 6.2.3.</w:t>
      </w:r>
      <w:r>
        <w:rPr>
          <w:rFonts w:ascii="Arial" w:hAnsi="Arial" w:cs="Arial"/>
          <w:sz w:val="24"/>
          <w:szCs w:val="24"/>
        </w:rPr>
        <w:t xml:space="preserve"> należy wypełnić</w:t>
      </w:r>
      <w:r w:rsidR="00747AAA">
        <w:rPr>
          <w:rFonts w:ascii="Arial" w:hAnsi="Arial" w:cs="Arial"/>
          <w:sz w:val="24"/>
          <w:szCs w:val="24"/>
        </w:rPr>
        <w:t xml:space="preserve"> biorąc pod uwagę </w:t>
      </w:r>
      <w:r w:rsidR="006B62D1">
        <w:rPr>
          <w:rFonts w:ascii="Arial" w:hAnsi="Arial" w:cs="Arial"/>
          <w:sz w:val="24"/>
          <w:szCs w:val="24"/>
        </w:rPr>
        <w:t xml:space="preserve">wszystkie </w:t>
      </w:r>
      <w:r w:rsidR="00747AAA">
        <w:rPr>
          <w:rFonts w:ascii="Arial" w:hAnsi="Arial" w:cs="Arial"/>
          <w:sz w:val="24"/>
          <w:szCs w:val="24"/>
        </w:rPr>
        <w:t xml:space="preserve">wymienione warianty zatrudnienia </w:t>
      </w:r>
      <w:r>
        <w:rPr>
          <w:rFonts w:ascii="Arial" w:hAnsi="Arial" w:cs="Arial"/>
          <w:sz w:val="24"/>
          <w:szCs w:val="24"/>
        </w:rPr>
        <w:t>(umowa o pracę, umowa zlecenie, umowa o pracę tymczasową -</w:t>
      </w:r>
      <w:r w:rsidR="006B62D1">
        <w:rPr>
          <w:rFonts w:ascii="Arial" w:hAnsi="Arial" w:cs="Arial"/>
          <w:sz w:val="24"/>
          <w:szCs w:val="24"/>
        </w:rPr>
        <w:t xml:space="preserve"> </w:t>
      </w:r>
      <w:r w:rsidR="00747AAA">
        <w:rPr>
          <w:rFonts w:ascii="Arial" w:hAnsi="Arial" w:cs="Arial"/>
          <w:sz w:val="24"/>
          <w:szCs w:val="24"/>
        </w:rPr>
        <w:t>pozycje 1 a-</w:t>
      </w:r>
      <w:r w:rsidR="00DA06D6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).</w:t>
      </w:r>
    </w:p>
    <w:p w14:paraId="5E8919D0" w14:textId="77777777" w:rsidR="00C402DA" w:rsidRPr="00577967" w:rsidRDefault="00C402DA" w:rsidP="00577967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10697E85" w14:textId="3DC4D308" w:rsidR="00B85B0D" w:rsidRPr="00D224C5" w:rsidRDefault="00B85B0D" w:rsidP="00D224C5">
      <w:pPr>
        <w:pStyle w:val="Akapitzlist"/>
        <w:numPr>
          <w:ilvl w:val="1"/>
          <w:numId w:val="1"/>
        </w:numPr>
        <w:spacing w:before="120" w:after="0" w:line="240" w:lineRule="auto"/>
        <w:rPr>
          <w:rFonts w:ascii="Arial" w:hAnsi="Arial" w:cs="Arial"/>
          <w:sz w:val="24"/>
          <w:szCs w:val="24"/>
        </w:rPr>
      </w:pPr>
      <w:r w:rsidRPr="00D224C5">
        <w:rPr>
          <w:rFonts w:ascii="Arial" w:hAnsi="Arial" w:cs="Arial"/>
          <w:sz w:val="24"/>
          <w:szCs w:val="24"/>
        </w:rPr>
        <w:t>Etap I – rekrutacja</w:t>
      </w:r>
      <w:bookmarkStart w:id="1" w:name="_Hlk168572953"/>
    </w:p>
    <w:tbl>
      <w:tblPr>
        <w:tblpPr w:leftFromText="141" w:rightFromText="141" w:vertAnchor="text" w:tblpY="1"/>
        <w:tblOverlap w:val="never"/>
        <w:tblW w:w="97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do wyceny "/>
        <w:tblDescription w:val="Tabela do wyceny zamowienia"/>
      </w:tblPr>
      <w:tblGrid>
        <w:gridCol w:w="694"/>
        <w:gridCol w:w="2268"/>
        <w:gridCol w:w="1134"/>
        <w:gridCol w:w="851"/>
        <w:gridCol w:w="1134"/>
        <w:gridCol w:w="992"/>
        <w:gridCol w:w="1134"/>
        <w:gridCol w:w="1559"/>
      </w:tblGrid>
      <w:tr w:rsidR="005938D2" w:rsidRPr="00192E2B" w14:paraId="1B53E22E" w14:textId="77777777" w:rsidTr="00D224C5">
        <w:trPr>
          <w:cantSplit/>
          <w:trHeight w:val="643"/>
          <w:tblHeader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5CF77A58" w14:textId="3FB20D78" w:rsidR="005938D2" w:rsidRPr="00D65AB9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lastRenderedPageBreak/>
              <w:t>Nr poz.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1D1D71D7" w14:textId="77777777" w:rsidR="005938D2" w:rsidRPr="00D65AB9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>Przedmiot zadania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737C38B0" w14:textId="7219493D" w:rsidR="005938D2" w:rsidRPr="00D65AB9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 xml:space="preserve">Koszt netto zł za rekrutację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65AB9">
              <w:rPr>
                <w:rFonts w:ascii="Arial" w:hAnsi="Arial" w:cs="Arial"/>
                <w:b/>
                <w:sz w:val="18"/>
                <w:szCs w:val="18"/>
              </w:rPr>
              <w:t>1 osoby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0DA4FFDA" w14:textId="3BB16429" w:rsidR="005938D2" w:rsidRPr="00D65AB9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>Stawka VAT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1560D143" w14:textId="77777777" w:rsidR="005938D2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 xml:space="preserve">Koszt brutto zł za rekrutację </w:t>
            </w:r>
            <w:r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D65AB9">
              <w:rPr>
                <w:rFonts w:ascii="Arial" w:hAnsi="Arial" w:cs="Arial"/>
                <w:b/>
                <w:sz w:val="18"/>
                <w:szCs w:val="18"/>
              </w:rPr>
              <w:t>1 osoby</w:t>
            </w:r>
          </w:p>
          <w:p w14:paraId="0DF81142" w14:textId="3471F569" w:rsidR="00680082" w:rsidRPr="00D65AB9" w:rsidRDefault="0068008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108" w:right="-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(poz. 3 x 4)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5B424786" w14:textId="77777777" w:rsidR="00680082" w:rsidRDefault="0068008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7279CAB" w14:textId="3AB20A4F" w:rsidR="005938D2" w:rsidRPr="00D65AB9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Łączna liczba</w:t>
            </w:r>
            <w:r w:rsidR="00680082">
              <w:rPr>
                <w:rFonts w:ascii="Arial" w:hAnsi="Arial" w:cs="Arial"/>
                <w:b/>
                <w:sz w:val="18"/>
                <w:szCs w:val="18"/>
              </w:rPr>
              <w:t xml:space="preserve"> osób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782299F1" w14:textId="77777777" w:rsidR="005938D2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>Koszt netto zł za rekrutację (całość)</w:t>
            </w:r>
          </w:p>
          <w:p w14:paraId="7CCA1115" w14:textId="4C1FACF1" w:rsidR="00680082" w:rsidRPr="00D65AB9" w:rsidRDefault="0068008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-112" w:right="-112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(poz. 3 x 6)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  <w:vAlign w:val="center"/>
          </w:tcPr>
          <w:p w14:paraId="589886FC" w14:textId="77777777" w:rsidR="005938D2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Koszt brutto zł za rekrutację (całość)</w:t>
            </w:r>
          </w:p>
          <w:p w14:paraId="00BADA43" w14:textId="59C08755" w:rsidR="00680082" w:rsidRPr="00D65AB9" w:rsidRDefault="0068008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(poz. 5 x 6)</w:t>
            </w:r>
          </w:p>
        </w:tc>
      </w:tr>
      <w:tr w:rsidR="00D5478C" w:rsidRPr="00192E2B" w14:paraId="2BD2B4BC" w14:textId="77777777" w:rsidTr="00D224C5">
        <w:trPr>
          <w:trHeight w:val="151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729928" w:themeFill="accent1" w:themeFillShade="BF"/>
            <w:vAlign w:val="center"/>
          </w:tcPr>
          <w:p w14:paraId="34DDDD42" w14:textId="7E37F428" w:rsidR="005938D2" w:rsidRPr="005938D2" w:rsidRDefault="005938D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8D2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729928" w:themeFill="accent1" w:themeFillShade="BF"/>
            <w:vAlign w:val="center"/>
          </w:tcPr>
          <w:p w14:paraId="3E7E0ACA" w14:textId="43309152" w:rsidR="005938D2" w:rsidRPr="005938D2" w:rsidRDefault="005938D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38D2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63A537" w:themeFill="accent2"/>
          </w:tcPr>
          <w:p w14:paraId="0470AABF" w14:textId="5DBF447B" w:rsidR="005938D2" w:rsidRPr="00D224C5" w:rsidRDefault="005938D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63A537" w:themeFill="accent2"/>
            <w:vAlign w:val="center"/>
          </w:tcPr>
          <w:p w14:paraId="7153202D" w14:textId="2052F361" w:rsidR="005938D2" w:rsidRPr="00D224C5" w:rsidRDefault="005938D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63A537" w:themeFill="accent2"/>
            <w:vAlign w:val="center"/>
          </w:tcPr>
          <w:p w14:paraId="1D06406E" w14:textId="093B735A" w:rsidR="005938D2" w:rsidRPr="00D224C5" w:rsidRDefault="005938D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  <w:shd w:val="clear" w:color="auto" w:fill="63A537" w:themeFill="accent2"/>
          </w:tcPr>
          <w:p w14:paraId="1DCEC6E5" w14:textId="12C852A2" w:rsidR="005938D2" w:rsidRPr="00D224C5" w:rsidRDefault="00680082" w:rsidP="005938D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63A537" w:themeFill="accent2"/>
          </w:tcPr>
          <w:p w14:paraId="13E28CF6" w14:textId="24F6E041" w:rsidR="005938D2" w:rsidRPr="00D224C5" w:rsidRDefault="0068008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63A537" w:themeFill="accent2"/>
            <w:vAlign w:val="center"/>
          </w:tcPr>
          <w:p w14:paraId="75467A67" w14:textId="423C72E7" w:rsidR="005938D2" w:rsidRPr="00D224C5" w:rsidRDefault="0068008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5938D2" w:rsidRPr="00192E2B" w14:paraId="6B1742FD" w14:textId="77777777" w:rsidTr="00D224C5">
        <w:trPr>
          <w:trHeight w:val="151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C18CE22" w14:textId="77777777" w:rsidR="005938D2" w:rsidRPr="00D65AB9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65AB9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EA8E85F" w14:textId="54A6152F" w:rsidR="005938D2" w:rsidRPr="00D65AB9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65AB9">
              <w:rPr>
                <w:rFonts w:ascii="Arial" w:hAnsi="Arial" w:cs="Arial"/>
                <w:sz w:val="18"/>
                <w:szCs w:val="18"/>
              </w:rPr>
              <w:t>Koszt rekrutacji 100 oficerów łącznikowych i 6 koordynatorów OŁ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624CF63" w14:textId="77777777" w:rsidR="005938D2" w:rsidRPr="00192E2B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76A0B" w14:textId="7F979B11" w:rsidR="005938D2" w:rsidRPr="00192E2B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DBE032" w14:textId="77777777" w:rsidR="005938D2" w:rsidRPr="00E077C7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14:paraId="43458EA9" w14:textId="139C144D" w:rsidR="005938D2" w:rsidRPr="00D224C5" w:rsidRDefault="0068008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224C5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ED4F20">
              <w:rPr>
                <w:rFonts w:ascii="Arial" w:hAnsi="Arial" w:cs="Arial"/>
                <w:bCs/>
                <w:sz w:val="20"/>
                <w:szCs w:val="20"/>
              </w:rPr>
              <w:t>06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D0A4F25" w14:textId="20B10CD2" w:rsidR="005938D2" w:rsidRPr="00E077C7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6349A7B" w14:textId="6EFE4E2F" w:rsidR="005938D2" w:rsidRPr="00E077C7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5938D2" w:rsidRPr="00192E2B" w14:paraId="73B85776" w14:textId="77777777" w:rsidTr="00D224C5">
        <w:trPr>
          <w:trHeight w:val="151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6239236F" w14:textId="4E67C949" w:rsidR="005938D2" w:rsidRPr="00D65AB9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65AB9">
              <w:rPr>
                <w:rFonts w:ascii="Arial" w:hAnsi="Arial" w:cs="Arial"/>
                <w:sz w:val="18"/>
                <w:szCs w:val="18"/>
              </w:rPr>
              <w:t xml:space="preserve">2. 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5113377" w14:textId="629D8401" w:rsidR="005938D2" w:rsidRPr="00D65AB9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65AB9">
              <w:rPr>
                <w:rFonts w:ascii="Arial" w:hAnsi="Arial" w:cs="Arial"/>
                <w:sz w:val="18"/>
                <w:szCs w:val="18"/>
              </w:rPr>
              <w:t xml:space="preserve">Koszt rekrutacji 40 oficerów akredytacyjnych 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51B1A78" w14:textId="77777777" w:rsidR="005938D2" w:rsidRPr="00192E2B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F0236A" w14:textId="7D34FEAC" w:rsidR="005938D2" w:rsidRPr="00192E2B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8B6269" w14:textId="77777777" w:rsidR="005938D2" w:rsidRPr="00E077C7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4" w:space="0" w:color="auto"/>
            </w:tcBorders>
          </w:tcPr>
          <w:p w14:paraId="3D31E7B5" w14:textId="2E260078" w:rsidR="005938D2" w:rsidRPr="00D224C5" w:rsidRDefault="00680082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224C5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5381EF4" w14:textId="5E7EAFFA" w:rsidR="005938D2" w:rsidRPr="00E077C7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4B4C3B" w14:textId="7F8B11D5" w:rsidR="005938D2" w:rsidRPr="00E077C7" w:rsidRDefault="005938D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680082" w:rsidRPr="00192E2B" w14:paraId="7A59AEC2" w14:textId="77777777" w:rsidTr="00D224C5">
        <w:trPr>
          <w:trHeight w:val="151"/>
        </w:trPr>
        <w:tc>
          <w:tcPr>
            <w:tcW w:w="8207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EC4B8" w:themeFill="text2" w:themeFillTint="66"/>
            <w:vAlign w:val="center"/>
          </w:tcPr>
          <w:p w14:paraId="46920392" w14:textId="65C399F3" w:rsidR="00680082" w:rsidRPr="00192E2B" w:rsidRDefault="0068008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>Koszt realizacji całego zadania (koszt brutto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zł</w:t>
            </w:r>
            <w:r w:rsidRPr="00D65AB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za rekrutację</w:t>
            </w:r>
            <w:r w:rsidRPr="00D65AB9">
              <w:rPr>
                <w:rFonts w:ascii="Arial" w:hAnsi="Arial" w:cs="Arial"/>
                <w:b/>
                <w:sz w:val="18"/>
                <w:szCs w:val="18"/>
              </w:rPr>
              <w:t xml:space="preserve"> z poz. 1 i 2)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9D551BB" w14:textId="77777777" w:rsidR="00680082" w:rsidRDefault="0068008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14:paraId="2D0D82A5" w14:textId="250832CF" w:rsidR="00680082" w:rsidRPr="00192E2B" w:rsidRDefault="00680082" w:rsidP="00D65AB9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bookmarkEnd w:id="1"/>
    </w:tbl>
    <w:p w14:paraId="74752395" w14:textId="6A641558" w:rsidR="00B85B0D" w:rsidRPr="00D224C5" w:rsidRDefault="00B85B0D" w:rsidP="00D224C5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5DDA2D48" w14:textId="77777777" w:rsidR="00F548FB" w:rsidRDefault="00F548FB" w:rsidP="00D224C5">
      <w:pPr>
        <w:pStyle w:val="Akapitzlist"/>
        <w:numPr>
          <w:ilvl w:val="1"/>
          <w:numId w:val="1"/>
        </w:numPr>
        <w:spacing w:before="120" w:after="0" w:line="240" w:lineRule="auto"/>
        <w:ind w:left="852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Etap II</w:t>
      </w:r>
    </w:p>
    <w:p w14:paraId="28029D10" w14:textId="77777777" w:rsidR="00C84A35" w:rsidRDefault="00C84A35" w:rsidP="00C84A35">
      <w:pPr>
        <w:spacing w:before="120" w:after="0" w:line="240" w:lineRule="auto"/>
        <w:ind w:left="312"/>
        <w:rPr>
          <w:rFonts w:ascii="Arial" w:hAnsi="Arial" w:cs="Arial"/>
          <w:sz w:val="24"/>
          <w:szCs w:val="24"/>
        </w:rPr>
      </w:pPr>
    </w:p>
    <w:p w14:paraId="677A44E0" w14:textId="5034B6E0" w:rsidR="00DF75F1" w:rsidRPr="00C84A35" w:rsidRDefault="00DE0668" w:rsidP="00C84A35">
      <w:pPr>
        <w:spacing w:before="120" w:after="0" w:line="240" w:lineRule="auto"/>
        <w:ind w:left="31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DF75F1" w:rsidRPr="00C84A3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</w:t>
      </w:r>
      <w:r w:rsidR="00DF75F1" w:rsidRPr="00C84A35">
        <w:rPr>
          <w:rFonts w:ascii="Arial" w:hAnsi="Arial" w:cs="Arial"/>
          <w:sz w:val="24"/>
          <w:szCs w:val="24"/>
        </w:rPr>
        <w:t xml:space="preserve">.1 </w:t>
      </w:r>
      <w:r w:rsidR="00F548FB" w:rsidRPr="00C84A35">
        <w:rPr>
          <w:rFonts w:ascii="Arial" w:hAnsi="Arial" w:cs="Arial"/>
          <w:sz w:val="24"/>
          <w:szCs w:val="24"/>
        </w:rPr>
        <w:t>Oficerowie łącznikowi – wynagrodzenie</w:t>
      </w:r>
      <w:r w:rsidR="00104EC1">
        <w:rPr>
          <w:rFonts w:ascii="Arial" w:hAnsi="Arial" w:cs="Arial"/>
          <w:sz w:val="24"/>
          <w:szCs w:val="24"/>
        </w:rPr>
        <w:t xml:space="preserve"> – przy uwzględnieniu, że jednostka rozliczeniowa to jedno spotkanie. </w:t>
      </w:r>
    </w:p>
    <w:tbl>
      <w:tblPr>
        <w:tblW w:w="86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do wyceny "/>
        <w:tblDescription w:val="Tabela do wyceny zamowienia"/>
      </w:tblPr>
      <w:tblGrid>
        <w:gridCol w:w="694"/>
        <w:gridCol w:w="1418"/>
        <w:gridCol w:w="1134"/>
        <w:gridCol w:w="851"/>
        <w:gridCol w:w="1133"/>
        <w:gridCol w:w="850"/>
        <w:gridCol w:w="1277"/>
        <w:gridCol w:w="1276"/>
      </w:tblGrid>
      <w:tr w:rsidR="00E4429C" w:rsidRPr="007F5828" w14:paraId="1CCBC642" w14:textId="51DEE447" w:rsidTr="00E4429C">
        <w:trPr>
          <w:cantSplit/>
          <w:trHeight w:val="722"/>
          <w:tblHeader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20E60E96" w14:textId="77777777" w:rsidR="00E4429C" w:rsidRPr="006F2443" w:rsidRDefault="00E4429C" w:rsidP="003F440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bookmarkStart w:id="2" w:name="_Hlk168381017"/>
            <w:bookmarkStart w:id="3" w:name="_Hlk168384900"/>
            <w:r w:rsidRPr="006F2443">
              <w:rPr>
                <w:rFonts w:ascii="Arial" w:hAnsi="Arial" w:cs="Arial"/>
                <w:bCs/>
                <w:sz w:val="18"/>
                <w:szCs w:val="18"/>
              </w:rPr>
              <w:t>Nr poz.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34CA5D5F" w14:textId="77777777" w:rsidR="00E4429C" w:rsidRPr="006F2443" w:rsidRDefault="00E4429C" w:rsidP="003F440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Przedmiot zadania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526CC6EC" w14:textId="36B6645D" w:rsidR="00E4429C" w:rsidRPr="006F2443" w:rsidRDefault="00E4429C" w:rsidP="003F440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Koszt netto zł za jednostkę rozliczeniową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32183B87" w14:textId="11588EFD" w:rsidR="00E4429C" w:rsidRPr="00104EC1" w:rsidRDefault="00E4429C" w:rsidP="003F440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747AAA">
              <w:rPr>
                <w:rFonts w:ascii="Arial" w:hAnsi="Arial" w:cs="Arial"/>
                <w:bCs/>
                <w:sz w:val="18"/>
                <w:szCs w:val="18"/>
              </w:rPr>
              <w:t xml:space="preserve">Wynagrodzenie brutto </w:t>
            </w:r>
            <w:r w:rsidR="00DE0668">
              <w:rPr>
                <w:rFonts w:ascii="Arial" w:hAnsi="Arial" w:cs="Arial"/>
                <w:bCs/>
                <w:sz w:val="18"/>
                <w:szCs w:val="18"/>
              </w:rPr>
              <w:t>1 osoby</w:t>
            </w:r>
            <w:r w:rsidR="00DE0668" w:rsidRPr="00747AA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za jednostkę rozliczeniową  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483C0138" w14:textId="77777777" w:rsidR="00E4429C" w:rsidRPr="00104EC1" w:rsidRDefault="00E4429C" w:rsidP="003F440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</w:p>
          <w:p w14:paraId="65024C64" w14:textId="77777777" w:rsidR="00E4429C" w:rsidRPr="00104EC1" w:rsidRDefault="00E4429C" w:rsidP="004C63C8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0E706502" w14:textId="6DCC0756" w:rsidR="00E4429C" w:rsidRPr="00747AAA" w:rsidRDefault="00E4429C" w:rsidP="006F244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47AAA">
              <w:rPr>
                <w:rFonts w:ascii="Arial" w:hAnsi="Arial" w:cs="Arial"/>
                <w:sz w:val="18"/>
                <w:szCs w:val="18"/>
              </w:rPr>
              <w:t xml:space="preserve">Wynagrodzenie </w:t>
            </w:r>
            <w:r>
              <w:rPr>
                <w:rFonts w:ascii="Arial" w:hAnsi="Arial" w:cs="Arial"/>
                <w:sz w:val="18"/>
                <w:szCs w:val="18"/>
              </w:rPr>
              <w:t xml:space="preserve">brutto </w:t>
            </w:r>
            <w:r w:rsidR="00DE0668">
              <w:rPr>
                <w:rFonts w:ascii="Arial" w:hAnsi="Arial" w:cs="Arial"/>
                <w:sz w:val="18"/>
                <w:szCs w:val="18"/>
              </w:rPr>
              <w:t xml:space="preserve">1 osoby </w:t>
            </w:r>
            <w:r>
              <w:rPr>
                <w:rFonts w:ascii="Arial" w:hAnsi="Arial" w:cs="Arial"/>
                <w:sz w:val="18"/>
                <w:szCs w:val="18"/>
              </w:rPr>
              <w:t>z pochodnymi za jednostkę rozliczeniową</w:t>
            </w:r>
            <w:r w:rsidRPr="00747AA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  <w:vAlign w:val="center"/>
          </w:tcPr>
          <w:p w14:paraId="66B0842E" w14:textId="0D722AB3" w:rsidR="00E4429C" w:rsidRPr="006F2443" w:rsidRDefault="00DE0668" w:rsidP="003F440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Łączna l</w:t>
            </w:r>
            <w:r w:rsidR="00E4429C">
              <w:rPr>
                <w:rFonts w:ascii="Arial" w:hAnsi="Arial" w:cs="Arial"/>
                <w:bCs/>
                <w:sz w:val="18"/>
                <w:szCs w:val="18"/>
              </w:rPr>
              <w:t>iczba oficerów łącznikowych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634F3B83" w14:textId="77777777" w:rsidR="00E4429C" w:rsidRPr="006F2443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876BD2C" w14:textId="77777777" w:rsidR="00E4429C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2AF0DB" w14:textId="51A06FC1" w:rsidR="00E4429C" w:rsidRPr="006F2443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Szacowana m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aksymalna </w:t>
            </w:r>
            <w:r>
              <w:rPr>
                <w:rFonts w:ascii="Arial" w:hAnsi="Arial" w:cs="Arial"/>
                <w:bCs/>
                <w:sz w:val="18"/>
                <w:szCs w:val="18"/>
              </w:rPr>
              <w:t>liczba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 spotkań obsługiwanych przez 1 oficera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</w:tcPr>
          <w:p w14:paraId="2AE815E6" w14:textId="77777777" w:rsidR="00DE0668" w:rsidRDefault="00DE0668" w:rsidP="00DA06D6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ADC42EA" w14:textId="77777777" w:rsidR="00DE0668" w:rsidRDefault="00DE0668" w:rsidP="00DA06D6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9E500E4" w14:textId="0C92127F" w:rsidR="00E4429C" w:rsidRPr="006F2443" w:rsidRDefault="00E4429C" w:rsidP="00DA06D6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Koszt brutto zł </w:t>
            </w:r>
            <w:r>
              <w:rPr>
                <w:rFonts w:ascii="Arial" w:hAnsi="Arial" w:cs="Arial"/>
                <w:bCs/>
                <w:sz w:val="18"/>
                <w:szCs w:val="18"/>
              </w:rPr>
              <w:t>realizacji całego zadania</w:t>
            </w:r>
          </w:p>
          <w:p w14:paraId="1FC06984" w14:textId="7FAFBAE7" w:rsidR="00E4429C" w:rsidRPr="006F2443" w:rsidRDefault="00E4429C" w:rsidP="003F440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(poz.</w:t>
            </w:r>
            <w:r w:rsidR="00DE066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A06D6">
              <w:rPr>
                <w:rFonts w:ascii="Arial" w:hAnsi="Arial" w:cs="Arial"/>
                <w:bCs/>
                <w:sz w:val="18"/>
                <w:szCs w:val="18"/>
              </w:rPr>
              <w:t>5 x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DA06D6"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 x </w:t>
            </w:r>
            <w:r w:rsidR="00FD314B"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E4429C" w:rsidRPr="00DE0668" w14:paraId="65FE92AE" w14:textId="77777777" w:rsidTr="00E4429C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1E0E3F9D" w14:textId="206852C4" w:rsidR="00E4429C" w:rsidRPr="00D224C5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4" w:name="_Hlk168380589"/>
            <w:bookmarkEnd w:id="2"/>
            <w:r w:rsidRPr="00D224C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3AB1BB7" w14:textId="359900F4" w:rsidR="00E4429C" w:rsidRPr="00D224C5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652FF5D" w14:textId="32637F17" w:rsidR="00E4429C" w:rsidRPr="00D224C5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691B825A" w14:textId="2C43B260" w:rsidR="00E4429C" w:rsidRPr="00D224C5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5F64A25E" w14:textId="0821AC0B" w:rsidR="00E4429C" w:rsidRPr="00D224C5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32B5CAAA" w14:textId="4E68572A" w:rsidR="00E4429C" w:rsidRPr="00D224C5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61ECA688" w14:textId="13778EBD" w:rsidR="00E4429C" w:rsidRPr="00D224C5" w:rsidRDefault="00FD314B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</w:tcPr>
          <w:p w14:paraId="4EBDA75E" w14:textId="11B3B84F" w:rsidR="00E4429C" w:rsidRPr="00D224C5" w:rsidRDefault="00FD314B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E4429C" w:rsidRPr="00192E2B" w14:paraId="68DBE79E" w14:textId="43E51D0D" w:rsidTr="00D65AB9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3774AD7B" w14:textId="44B0DFF6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5" w:name="_Hlk168380690"/>
            <w:r w:rsidRPr="006F2443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12301337" w14:textId="47D7E28F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umowa o pracę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95DDC0D" w14:textId="03F1F07D" w:rsidR="00E4429C" w:rsidRPr="00C402DA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402DA">
              <w:rPr>
                <w:rFonts w:ascii="Arial" w:hAnsi="Arial" w:cs="Arial"/>
                <w:bCs/>
                <w:sz w:val="20"/>
                <w:szCs w:val="20"/>
              </w:rPr>
              <w:t>2200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CFCBF9" w14:textId="31C981D5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208FB3D" w14:textId="77777777" w:rsidR="00E4429C" w:rsidRPr="004C63C8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3ED0BC7D" w14:textId="4AE512A1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F2443"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130A40E3" w14:textId="35C9ADCC" w:rsidR="00E4429C" w:rsidRPr="00E077C7" w:rsidRDefault="00E4429C" w:rsidP="00104EC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077C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D65AB9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9DC207A" w14:textId="50D1933C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4429C" w:rsidRPr="00192E2B" w14:paraId="4CAAD2A4" w14:textId="38E97490" w:rsidTr="00D65AB9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EB998DA" w14:textId="57230F89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1b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1299CAB" w14:textId="13E73B7C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6F2443">
              <w:rPr>
                <w:rFonts w:ascii="Arial" w:hAnsi="Arial" w:cs="Arial"/>
                <w:sz w:val="20"/>
                <w:szCs w:val="20"/>
              </w:rPr>
              <w:t>mowa o pracę tymczasową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46C0BCF" w14:textId="29B8C779" w:rsidR="00E4429C" w:rsidRPr="00C402DA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0DED2C" w14:textId="3C8A555A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60B9FCE" w14:textId="77777777" w:rsidR="00E4429C" w:rsidRPr="004C63C8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41509D2E" w14:textId="509B073C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F2443"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2FFB7A93" w14:textId="1E6995C5" w:rsidR="00E4429C" w:rsidRPr="00E077C7" w:rsidRDefault="00E4429C" w:rsidP="00104EC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077C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D65AB9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6EBE4AC" w14:textId="0B680103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4429C" w:rsidRPr="00192E2B" w14:paraId="3819F6DA" w14:textId="2A628220" w:rsidTr="00D65AB9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6EAAF" w:themeFill="accent1" w:themeFillTint="66"/>
            <w:vAlign w:val="center"/>
          </w:tcPr>
          <w:p w14:paraId="1AE3A4FB" w14:textId="1C7E43E7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1c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6EAAF" w:themeFill="accent1" w:themeFillTint="66"/>
            <w:vAlign w:val="center"/>
          </w:tcPr>
          <w:p w14:paraId="2A3CF9F1" w14:textId="20DE1CFC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6F2443">
              <w:rPr>
                <w:rFonts w:ascii="Arial" w:hAnsi="Arial" w:cs="Arial"/>
                <w:sz w:val="20"/>
                <w:szCs w:val="20"/>
              </w:rPr>
              <w:t>mowa zlecenie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6EAAF" w:themeFill="accent1" w:themeFillTint="66"/>
            <w:vAlign w:val="center"/>
          </w:tcPr>
          <w:p w14:paraId="004D5458" w14:textId="04D7FF2C" w:rsidR="00E4429C" w:rsidRPr="00C402DA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2200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1A95384" w14:textId="741C2DE5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676DA2" w14:textId="77777777" w:rsidR="00E4429C" w:rsidRPr="004C63C8" w:rsidRDefault="00E4429C" w:rsidP="001D7CC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47F5B47D" w14:textId="2A403217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F2443">
              <w:rPr>
                <w:rFonts w:ascii="Arial" w:hAnsi="Arial" w:cs="Arial"/>
                <w:bCs/>
                <w:sz w:val="20"/>
                <w:szCs w:val="20"/>
              </w:rPr>
              <w:t>100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6EAAF" w:themeFill="accent1" w:themeFillTint="66"/>
          </w:tcPr>
          <w:p w14:paraId="7F9E43D7" w14:textId="417C5339" w:rsidR="00E4429C" w:rsidRPr="00E077C7" w:rsidRDefault="00E4429C" w:rsidP="00104EC1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077C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D65AB9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14CA0CC" w14:textId="5D9A32DE" w:rsidR="00E4429C" w:rsidRPr="006F2443" w:rsidRDefault="00E4429C" w:rsidP="006F2443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bookmarkEnd w:id="3"/>
      <w:bookmarkEnd w:id="4"/>
      <w:bookmarkEnd w:id="5"/>
    </w:tbl>
    <w:p w14:paraId="28D6F039" w14:textId="77777777" w:rsidR="00C84A35" w:rsidRDefault="00C84A35" w:rsidP="00C84A35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0D543D93" w14:textId="723E6097" w:rsidR="00AD79C2" w:rsidRDefault="00DE0668" w:rsidP="00F548FB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548F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</w:t>
      </w:r>
      <w:r w:rsidR="00F548FB">
        <w:rPr>
          <w:rFonts w:ascii="Arial" w:hAnsi="Arial" w:cs="Arial"/>
          <w:sz w:val="24"/>
          <w:szCs w:val="24"/>
        </w:rPr>
        <w:t>.</w:t>
      </w:r>
      <w:r w:rsidR="00F079F2">
        <w:rPr>
          <w:rFonts w:ascii="Arial" w:hAnsi="Arial" w:cs="Arial"/>
          <w:sz w:val="24"/>
          <w:szCs w:val="24"/>
        </w:rPr>
        <w:t>2</w:t>
      </w:r>
      <w:r w:rsidR="00F548FB">
        <w:rPr>
          <w:rFonts w:ascii="Arial" w:hAnsi="Arial" w:cs="Arial"/>
          <w:sz w:val="24"/>
          <w:szCs w:val="24"/>
        </w:rPr>
        <w:t xml:space="preserve"> </w:t>
      </w:r>
      <w:r w:rsidR="00AD79C2" w:rsidRPr="00F548FB">
        <w:rPr>
          <w:rFonts w:ascii="Arial" w:hAnsi="Arial" w:cs="Arial"/>
          <w:sz w:val="24"/>
          <w:szCs w:val="24"/>
        </w:rPr>
        <w:t xml:space="preserve">Koordynatorzy </w:t>
      </w:r>
      <w:r w:rsidR="00DA06D6">
        <w:rPr>
          <w:rFonts w:ascii="Arial" w:hAnsi="Arial" w:cs="Arial"/>
          <w:sz w:val="24"/>
          <w:szCs w:val="24"/>
        </w:rPr>
        <w:t>–</w:t>
      </w:r>
      <w:r w:rsidR="00AD79C2" w:rsidRPr="00F548FB">
        <w:rPr>
          <w:rFonts w:ascii="Arial" w:hAnsi="Arial" w:cs="Arial"/>
          <w:sz w:val="24"/>
          <w:szCs w:val="24"/>
        </w:rPr>
        <w:t xml:space="preserve"> wynagrodzenie</w:t>
      </w:r>
    </w:p>
    <w:p w14:paraId="1A046EC4" w14:textId="77777777" w:rsidR="00DA06D6" w:rsidRDefault="00DA06D6" w:rsidP="00F548FB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863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1418"/>
        <w:gridCol w:w="1134"/>
        <w:gridCol w:w="851"/>
        <w:gridCol w:w="1133"/>
        <w:gridCol w:w="850"/>
        <w:gridCol w:w="1277"/>
        <w:gridCol w:w="1276"/>
      </w:tblGrid>
      <w:tr w:rsidR="00DA06D6" w:rsidRPr="006F2443" w14:paraId="40F8434E" w14:textId="77777777" w:rsidTr="00D224C5">
        <w:trPr>
          <w:cantSplit/>
          <w:trHeight w:val="1955"/>
          <w:tblHeader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2819672B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lastRenderedPageBreak/>
              <w:t>Nr poz.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71979916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Przedmiot zadania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5FD8D13C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Koszt netto zł za jednostkę rozliczeniową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1BDFC889" w14:textId="5E0C6B67" w:rsidR="00DA06D6" w:rsidRPr="00104EC1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747AAA">
              <w:rPr>
                <w:rFonts w:ascii="Arial" w:hAnsi="Arial" w:cs="Arial"/>
                <w:bCs/>
                <w:sz w:val="18"/>
                <w:szCs w:val="18"/>
              </w:rPr>
              <w:t xml:space="preserve">Wynagrodzenie brutto </w:t>
            </w:r>
            <w:r w:rsidR="00DE0668">
              <w:rPr>
                <w:rFonts w:ascii="Arial" w:hAnsi="Arial" w:cs="Arial"/>
                <w:bCs/>
                <w:sz w:val="18"/>
                <w:szCs w:val="18"/>
              </w:rPr>
              <w:t>1 osoby</w:t>
            </w:r>
            <w:r w:rsidR="00DE0668" w:rsidRPr="00747AA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za jednostkę rozliczeniową  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731CEC29" w14:textId="77777777" w:rsidR="00DA06D6" w:rsidRPr="00104EC1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</w:p>
          <w:p w14:paraId="379CCA2B" w14:textId="77777777" w:rsidR="00DA06D6" w:rsidRPr="00104EC1" w:rsidRDefault="00DA06D6" w:rsidP="00AC480A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1504B568" w14:textId="7037CFCD" w:rsidR="00DA06D6" w:rsidRPr="00747AAA" w:rsidRDefault="00DA06D6" w:rsidP="00AC480A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47AAA">
              <w:rPr>
                <w:rFonts w:ascii="Arial" w:hAnsi="Arial" w:cs="Arial"/>
                <w:sz w:val="18"/>
                <w:szCs w:val="18"/>
              </w:rPr>
              <w:t xml:space="preserve">Wynagrodzenie </w:t>
            </w:r>
            <w:r>
              <w:rPr>
                <w:rFonts w:ascii="Arial" w:hAnsi="Arial" w:cs="Arial"/>
                <w:sz w:val="18"/>
                <w:szCs w:val="18"/>
              </w:rPr>
              <w:t xml:space="preserve">brutto </w:t>
            </w:r>
            <w:r w:rsidR="00DE0668">
              <w:rPr>
                <w:rFonts w:ascii="Arial" w:hAnsi="Arial" w:cs="Arial"/>
                <w:sz w:val="18"/>
                <w:szCs w:val="18"/>
              </w:rPr>
              <w:t xml:space="preserve">1 osoby </w:t>
            </w:r>
            <w:r>
              <w:rPr>
                <w:rFonts w:ascii="Arial" w:hAnsi="Arial" w:cs="Arial"/>
                <w:sz w:val="18"/>
                <w:szCs w:val="18"/>
              </w:rPr>
              <w:t>z pochodnymi za jednostkę rozliczeniową</w:t>
            </w:r>
            <w:r w:rsidRPr="00747AAA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  <w:vAlign w:val="center"/>
          </w:tcPr>
          <w:p w14:paraId="70B00BD4" w14:textId="1D8133A6" w:rsidR="00DA06D6" w:rsidRPr="006F2443" w:rsidRDefault="00DE0668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Łączna l</w:t>
            </w:r>
            <w:r w:rsidR="00DA06D6">
              <w:rPr>
                <w:rFonts w:ascii="Arial" w:hAnsi="Arial" w:cs="Arial"/>
                <w:bCs/>
                <w:sz w:val="18"/>
                <w:szCs w:val="18"/>
              </w:rPr>
              <w:t>iczba koordynatorów OŁ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2CC2B4EF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4A40479" w14:textId="77777777" w:rsidR="00DA06D6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34C7304" w14:textId="00A729FF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Szacowana m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aksymalna </w:t>
            </w:r>
            <w:r>
              <w:rPr>
                <w:rFonts w:ascii="Arial" w:hAnsi="Arial" w:cs="Arial"/>
                <w:bCs/>
                <w:sz w:val="18"/>
                <w:szCs w:val="18"/>
              </w:rPr>
              <w:t>liczba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 spotkań obsługiwanych przez 1 </w:t>
            </w:r>
            <w:r w:rsidR="00116437">
              <w:rPr>
                <w:rFonts w:ascii="Arial" w:hAnsi="Arial" w:cs="Arial"/>
                <w:bCs/>
                <w:sz w:val="18"/>
                <w:szCs w:val="18"/>
              </w:rPr>
              <w:t>koordynatora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</w:tcPr>
          <w:p w14:paraId="39D9049F" w14:textId="77777777" w:rsidR="00DE0668" w:rsidRDefault="00DE0668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C8940C9" w14:textId="77777777" w:rsidR="00DE0668" w:rsidRDefault="00DE0668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6E55139" w14:textId="56AFACE9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Koszt brutto zł </w:t>
            </w:r>
            <w:r>
              <w:rPr>
                <w:rFonts w:ascii="Arial" w:hAnsi="Arial" w:cs="Arial"/>
                <w:bCs/>
                <w:sz w:val="18"/>
                <w:szCs w:val="18"/>
              </w:rPr>
              <w:t>realizacji całego zadania</w:t>
            </w:r>
          </w:p>
          <w:p w14:paraId="2669B959" w14:textId="2CF20106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(poz.</w:t>
            </w:r>
            <w:r w:rsidR="00DE0668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5 x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 x </w:t>
            </w:r>
            <w:r w:rsidR="00FD314B"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DA06D6" w:rsidRPr="0088381A" w14:paraId="1948D45A" w14:textId="77777777" w:rsidTr="00AC480A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F3AD51D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F0E81D7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A97F9CF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35758D5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08F7CD08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258163BB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6FDBBCC5" w14:textId="068180F3" w:rsidR="00DA06D6" w:rsidRPr="00D224C5" w:rsidRDefault="00FD314B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</w:tcPr>
          <w:p w14:paraId="5BE5C87A" w14:textId="7FDE2B5D" w:rsidR="00DA06D6" w:rsidRPr="00D224C5" w:rsidRDefault="00FD314B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DA06D6" w:rsidRPr="006F2443" w14:paraId="4351A6EF" w14:textId="77777777" w:rsidTr="00AC480A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1A0746FB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43ACD33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umowa o pracę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EDED1F9" w14:textId="49FA290D" w:rsidR="00DA06D6" w:rsidRPr="00C402DA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C402DA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2A435B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166C451" w14:textId="77777777" w:rsidR="00DA06D6" w:rsidRPr="004C63C8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5E860B20" w14:textId="65A3248F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5765B134" w14:textId="13F4B889" w:rsidR="00DA06D6" w:rsidRPr="00E077C7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34BF061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A06D6" w:rsidRPr="006F2443" w14:paraId="2FA9AF6D" w14:textId="77777777" w:rsidTr="00AC480A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E7DF5AB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1b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3146689B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6F2443">
              <w:rPr>
                <w:rFonts w:ascii="Arial" w:hAnsi="Arial" w:cs="Arial"/>
                <w:sz w:val="20"/>
                <w:szCs w:val="20"/>
              </w:rPr>
              <w:t>mowa o pracę tymczasową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527C0B9" w14:textId="7D4900B1" w:rsidR="00DA06D6" w:rsidRPr="00C402DA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2600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195ED0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55710BB" w14:textId="77777777" w:rsidR="00DA06D6" w:rsidRPr="004C63C8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48298E21" w14:textId="600ED0BA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7D3E6AAA" w14:textId="05121C1D" w:rsidR="00DA06D6" w:rsidRPr="00E077C7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077C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8F046D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A06D6" w:rsidRPr="006F2443" w14:paraId="202D6E6E" w14:textId="77777777" w:rsidTr="00AC480A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6EAAF" w:themeFill="accent1" w:themeFillTint="66"/>
            <w:vAlign w:val="center"/>
          </w:tcPr>
          <w:p w14:paraId="1BBBBCAB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1c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6EAAF" w:themeFill="accent1" w:themeFillTint="66"/>
            <w:vAlign w:val="center"/>
          </w:tcPr>
          <w:p w14:paraId="0C41BE52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6F2443">
              <w:rPr>
                <w:rFonts w:ascii="Arial" w:hAnsi="Arial" w:cs="Arial"/>
                <w:sz w:val="20"/>
                <w:szCs w:val="20"/>
              </w:rPr>
              <w:t>mowa zlecenie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6EAAF" w:themeFill="accent1" w:themeFillTint="66"/>
            <w:vAlign w:val="center"/>
          </w:tcPr>
          <w:p w14:paraId="512F0D3B" w14:textId="1618FDFF" w:rsidR="00DA06D6" w:rsidRPr="00C402DA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2600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51B682D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77854B9" w14:textId="77777777" w:rsidR="00DA06D6" w:rsidRPr="004C63C8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3E5716E6" w14:textId="7A2D8905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6EAAF" w:themeFill="accent1" w:themeFillTint="66"/>
          </w:tcPr>
          <w:p w14:paraId="2E16394B" w14:textId="34DC68EB" w:rsidR="00DA06D6" w:rsidRPr="00E077C7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E077C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A0AD84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04A2C72" w14:textId="77777777" w:rsidR="00DA06D6" w:rsidRPr="00F548FB" w:rsidRDefault="00DA06D6" w:rsidP="00F548FB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7A67E6EB" w14:textId="0CDC33B7" w:rsidR="00860303" w:rsidRDefault="00DE0668" w:rsidP="006F2443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079F2" w:rsidRPr="00F079F2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2</w:t>
      </w:r>
      <w:r w:rsidR="00F079F2" w:rsidRPr="00F079F2">
        <w:rPr>
          <w:rFonts w:ascii="Arial" w:hAnsi="Arial" w:cs="Arial"/>
          <w:sz w:val="24"/>
          <w:szCs w:val="24"/>
        </w:rPr>
        <w:t>.</w:t>
      </w:r>
      <w:r w:rsidR="00F079F2">
        <w:rPr>
          <w:rFonts w:ascii="Arial" w:hAnsi="Arial" w:cs="Arial"/>
          <w:sz w:val="24"/>
          <w:szCs w:val="24"/>
        </w:rPr>
        <w:t>3</w:t>
      </w:r>
      <w:r w:rsidR="00F079F2" w:rsidRPr="00F079F2">
        <w:rPr>
          <w:rFonts w:ascii="Arial" w:hAnsi="Arial" w:cs="Arial"/>
          <w:sz w:val="24"/>
          <w:szCs w:val="24"/>
        </w:rPr>
        <w:t xml:space="preserve"> </w:t>
      </w:r>
      <w:r w:rsidR="00F079F2">
        <w:rPr>
          <w:rFonts w:ascii="Arial" w:hAnsi="Arial" w:cs="Arial"/>
          <w:sz w:val="24"/>
          <w:szCs w:val="24"/>
        </w:rPr>
        <w:t>Oficerowie akredytacyjni</w:t>
      </w:r>
      <w:r w:rsidR="00F079F2" w:rsidRPr="00F079F2">
        <w:rPr>
          <w:rFonts w:ascii="Arial" w:hAnsi="Arial" w:cs="Arial"/>
          <w:sz w:val="24"/>
          <w:szCs w:val="24"/>
        </w:rPr>
        <w:t xml:space="preserve"> </w:t>
      </w:r>
      <w:r w:rsidR="006F5CDE">
        <w:rPr>
          <w:rFonts w:ascii="Arial" w:hAnsi="Arial" w:cs="Arial"/>
          <w:sz w:val="24"/>
          <w:szCs w:val="24"/>
        </w:rPr>
        <w:t>–</w:t>
      </w:r>
      <w:r w:rsidR="00F079F2" w:rsidRPr="00F079F2">
        <w:rPr>
          <w:rFonts w:ascii="Arial" w:hAnsi="Arial" w:cs="Arial"/>
          <w:sz w:val="24"/>
          <w:szCs w:val="24"/>
        </w:rPr>
        <w:t xml:space="preserve"> wynagrodzenie</w:t>
      </w:r>
    </w:p>
    <w:p w14:paraId="2573B285" w14:textId="12B10A95" w:rsidR="006F5CDE" w:rsidRPr="006F2443" w:rsidRDefault="006F5CDE" w:rsidP="006F2443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</w:t>
      </w:r>
      <w:r w:rsidR="00ED4F20">
        <w:rPr>
          <w:rFonts w:ascii="Arial" w:hAnsi="Arial" w:cs="Arial"/>
          <w:sz w:val="24"/>
          <w:szCs w:val="24"/>
        </w:rPr>
        <w:t>(za okres styczeń – luty 2025r.)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do wyceny "/>
        <w:tblDescription w:val="Tabela do wyceny zamowienia"/>
      </w:tblPr>
      <w:tblGrid>
        <w:gridCol w:w="694"/>
        <w:gridCol w:w="1418"/>
        <w:gridCol w:w="1134"/>
        <w:gridCol w:w="851"/>
        <w:gridCol w:w="1133"/>
        <w:gridCol w:w="850"/>
        <w:gridCol w:w="1417"/>
        <w:gridCol w:w="1277"/>
        <w:gridCol w:w="1276"/>
      </w:tblGrid>
      <w:tr w:rsidR="00ED4F20" w:rsidRPr="007F5828" w14:paraId="76E702AE" w14:textId="77777777" w:rsidTr="00F20BAD">
        <w:trPr>
          <w:cantSplit/>
          <w:trHeight w:val="722"/>
          <w:tblHeader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47911D5A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>Nr poz.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251FD01A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>Przedmiot zadania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507F3715" w14:textId="1AEB8F4A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Koszt netto zł za jednostkę rozliczeniową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(1 m-c)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za 1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osobę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3B70FEF7" w14:textId="59E4DB6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Koszt</w:t>
            </w:r>
            <w:r w:rsidRPr="00747AAA">
              <w:rPr>
                <w:rFonts w:ascii="Arial" w:hAnsi="Arial" w:cs="Arial"/>
                <w:bCs/>
                <w:sz w:val="18"/>
                <w:szCs w:val="18"/>
              </w:rPr>
              <w:t xml:space="preserve"> brutto </w:t>
            </w:r>
            <w:r>
              <w:rPr>
                <w:rFonts w:ascii="Arial" w:hAnsi="Arial" w:cs="Arial"/>
                <w:bCs/>
                <w:sz w:val="18"/>
                <w:szCs w:val="18"/>
              </w:rPr>
              <w:t>1 osoby</w:t>
            </w:r>
            <w:r w:rsidRPr="00747AA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za jednostkę rozliczeniową  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4686A84A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6F2E82A" w14:textId="77777777" w:rsidR="00ED4F20" w:rsidRDefault="00ED4F20" w:rsidP="00ED4F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C15F76" w14:textId="77777777" w:rsidR="00ED4F20" w:rsidRDefault="00ED4F20" w:rsidP="00ED4F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Koszt brutto 1 osoby z pochodnymi za jednostkę rozliczeniową</w:t>
            </w:r>
            <w:r w:rsidRPr="00747AA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(1 m-c) za 1 osobę</w:t>
            </w:r>
          </w:p>
          <w:p w14:paraId="750C6CC0" w14:textId="4951442B" w:rsidR="00ED4F20" w:rsidRPr="004C63C8" w:rsidRDefault="00ED4F20" w:rsidP="00ED4F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(poz. 3 x 4)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  <w:vAlign w:val="center"/>
          </w:tcPr>
          <w:p w14:paraId="78B4EE3E" w14:textId="327CB53D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Łączna liczba osób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</w:tcPr>
          <w:p w14:paraId="390D742E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2EE9E4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6CFC039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B0E0FDF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Łączny k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oszt brutto zł za jednostkę rozliczeniową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(1 m-c) </w:t>
            </w:r>
          </w:p>
          <w:p w14:paraId="747387B4" w14:textId="4AA6F6BE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(poz.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5 x 6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556B1418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7EEB823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C1ABAE7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AAC2E99" w14:textId="3B2B49CF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Szacowane m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aksymal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ne zaangażowanie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oficera (liczone w miesiącach)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</w:tcPr>
          <w:p w14:paraId="33508C7D" w14:textId="77777777" w:rsidR="00266DDA" w:rsidRPr="00F20BAD" w:rsidRDefault="00266DDA" w:rsidP="00266DD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Koszt brutto zł za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szacowane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max.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zaangażowanie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(tj. za </w:t>
            </w: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 jednos</w:t>
            </w:r>
            <w:r>
              <w:rPr>
                <w:rFonts w:ascii="Arial" w:hAnsi="Arial" w:cs="Arial"/>
                <w:bCs/>
                <w:sz w:val="18"/>
                <w:szCs w:val="18"/>
              </w:rPr>
              <w:t>tki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 rozliczeniow</w:t>
            </w:r>
            <w:r>
              <w:rPr>
                <w:rFonts w:ascii="Arial" w:hAnsi="Arial" w:cs="Arial"/>
                <w:bCs/>
                <w:sz w:val="18"/>
                <w:szCs w:val="18"/>
              </w:rPr>
              <w:t>e rozumiane jako 2 m-ce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– koszt realizacji całego zadania</w:t>
            </w:r>
          </w:p>
          <w:p w14:paraId="672E5104" w14:textId="73119D6F" w:rsidR="00ED4F20" w:rsidRPr="00F20BAD" w:rsidRDefault="00266DDA" w:rsidP="00266DD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(poz.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 x 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  <w:tr w:rsidR="00ED4F20" w:rsidRPr="00DE0668" w14:paraId="3B2F08E9" w14:textId="77777777" w:rsidTr="00F20BAD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1E982931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E70F4B2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E683DD5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6019072B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3B34E0F3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76A6AC6E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</w:tcPr>
          <w:p w14:paraId="7331F636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5EBF785E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</w:tcPr>
          <w:p w14:paraId="727986A3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ED4F20" w:rsidRPr="00192E2B" w14:paraId="3A3FA419" w14:textId="77777777" w:rsidTr="00D224C5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1675A97D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3AF3E7E4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umowa o pracę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3A13FA9B" w14:textId="2B16F108" w:rsidR="00ED4F20" w:rsidRPr="00C402DA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81F1EA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32A5D2C" w14:textId="77777777" w:rsidR="00ED4F20" w:rsidRPr="004C63C8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7B453F8A" w14:textId="3CEAA1F4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ED4F20" w:rsidRPr="00F20BA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AA39A2E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615E92BA" w14:textId="172C1D2F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042FD65F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4F20" w:rsidRPr="00192E2B" w14:paraId="25A6E9CC" w14:textId="77777777" w:rsidTr="00D224C5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368725A7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1b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9BC57F3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F20BAD">
              <w:rPr>
                <w:rFonts w:ascii="Arial" w:hAnsi="Arial" w:cs="Arial"/>
                <w:sz w:val="20"/>
                <w:szCs w:val="20"/>
              </w:rPr>
              <w:t>mowa o pracę tymczasową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986EEC7" w14:textId="2F8A930B" w:rsidR="00ED4F20" w:rsidRPr="00C402DA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83188A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38515494" w14:textId="77777777" w:rsidR="00ED4F20" w:rsidRPr="004C63C8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23268191" w14:textId="7C857B21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ED4F20" w:rsidRPr="00F20BA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17455C50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5AF32B39" w14:textId="46E98E3F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3DCE1275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4F20" w:rsidRPr="00192E2B" w14:paraId="104633A2" w14:textId="77777777" w:rsidTr="00D224C5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F64020A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1c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AAF05B0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F20BAD">
              <w:rPr>
                <w:rFonts w:ascii="Arial" w:hAnsi="Arial" w:cs="Arial"/>
                <w:sz w:val="20"/>
                <w:szCs w:val="20"/>
              </w:rPr>
              <w:t>mowa zlecenie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779F26C" w14:textId="329439D6" w:rsidR="00ED4F20" w:rsidRPr="00C402DA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C561000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2CB07FBB" w14:textId="77777777" w:rsidR="00ED4F20" w:rsidRPr="004C63C8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0A20F776" w14:textId="30ABA057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ED4F20" w:rsidRPr="00F20BA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DC22B22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0CFD72D9" w14:textId="4E65B1E3" w:rsidR="00ED4F20" w:rsidRPr="00E708F6" w:rsidRDefault="00266DDA" w:rsidP="00ED4F20">
            <w:pPr>
              <w:pStyle w:val="Akapitzlist"/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46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22BAAD9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DAAC70F" w14:textId="5C8EAA23" w:rsidR="006F5CDE" w:rsidRPr="006F2443" w:rsidRDefault="006F5CDE" w:rsidP="006F5CDE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</w:t>
      </w:r>
      <w:r w:rsidR="00ED4F20">
        <w:rPr>
          <w:rFonts w:ascii="Arial" w:hAnsi="Arial" w:cs="Arial"/>
          <w:sz w:val="24"/>
          <w:szCs w:val="24"/>
        </w:rPr>
        <w:t xml:space="preserve"> (za marzec 2025r.)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do wyceny "/>
        <w:tblDescription w:val="Tabela do wyceny zamowienia"/>
      </w:tblPr>
      <w:tblGrid>
        <w:gridCol w:w="694"/>
        <w:gridCol w:w="1418"/>
        <w:gridCol w:w="1134"/>
        <w:gridCol w:w="851"/>
        <w:gridCol w:w="1133"/>
        <w:gridCol w:w="850"/>
        <w:gridCol w:w="1417"/>
        <w:gridCol w:w="1277"/>
        <w:gridCol w:w="1276"/>
      </w:tblGrid>
      <w:tr w:rsidR="00ED4F20" w:rsidRPr="007F5828" w14:paraId="179E494D" w14:textId="77777777" w:rsidTr="00142468">
        <w:trPr>
          <w:cantSplit/>
          <w:trHeight w:val="722"/>
          <w:tblHeader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0BA3530F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lastRenderedPageBreak/>
              <w:t>Nr poz.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13B61A4D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>Przedmiot zadania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4C1BCA1F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Koszt netto zł za jednostkę rozliczeniową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(1 m-c)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za 1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oficera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6125F268" w14:textId="6AA60ACE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Koszt</w:t>
            </w:r>
            <w:r w:rsidRPr="00747AAA">
              <w:rPr>
                <w:rFonts w:ascii="Arial" w:hAnsi="Arial" w:cs="Arial"/>
                <w:bCs/>
                <w:sz w:val="18"/>
                <w:szCs w:val="18"/>
              </w:rPr>
              <w:t xml:space="preserve"> brutto </w:t>
            </w:r>
            <w:r>
              <w:rPr>
                <w:rFonts w:ascii="Arial" w:hAnsi="Arial" w:cs="Arial"/>
                <w:bCs/>
                <w:sz w:val="18"/>
                <w:szCs w:val="18"/>
              </w:rPr>
              <w:t>1 osoby</w:t>
            </w:r>
            <w:r w:rsidRPr="00747AA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za jednostkę rozliczeniową  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05E04D5B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9045EE6" w14:textId="77777777" w:rsidR="00ED4F20" w:rsidRDefault="00ED4F20" w:rsidP="00ED4F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7B951EF" w14:textId="77777777" w:rsidR="00ED4F20" w:rsidRDefault="00ED4F20" w:rsidP="00ED4F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Koszt brutto 1 osoby z pochodnymi za jednostkę rozliczeniową</w:t>
            </w:r>
            <w:r w:rsidRPr="00747AA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(1 m-c) za 1 osobę</w:t>
            </w:r>
          </w:p>
          <w:p w14:paraId="4934E12A" w14:textId="1904BE45" w:rsidR="00ED4F20" w:rsidRPr="004C63C8" w:rsidRDefault="00ED4F20" w:rsidP="00ED4F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(poz. 3 x 4)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  <w:vAlign w:val="center"/>
          </w:tcPr>
          <w:p w14:paraId="0CAED177" w14:textId="44FE560A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Łączna liczba osób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</w:tcPr>
          <w:p w14:paraId="68EBD9C6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B0E5D04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113455C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B58AB45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Łączny k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oszt brutto zł za jednostkę rozliczeniową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(1 m-c) </w:t>
            </w:r>
          </w:p>
          <w:p w14:paraId="46A35CA9" w14:textId="54D616AE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(poz.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5 x 6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03D71A96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E238BF6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4BD414B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8C5C729" w14:textId="17EF9C3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Szacowane m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aksymal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ne zaangażowanie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oficera (liczone w miesiącach)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</w:tcPr>
          <w:p w14:paraId="55A8C311" w14:textId="77777777" w:rsidR="00266DDA" w:rsidRPr="00F20BAD" w:rsidRDefault="00266DDA" w:rsidP="00266DD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Koszt brutto zł za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szacowane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max.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zaangażowanie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(tj. za </w:t>
            </w:r>
            <w:r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 jednos</w:t>
            </w:r>
            <w:r>
              <w:rPr>
                <w:rFonts w:ascii="Arial" w:hAnsi="Arial" w:cs="Arial"/>
                <w:bCs/>
                <w:sz w:val="18"/>
                <w:szCs w:val="18"/>
              </w:rPr>
              <w:t>tkę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 rozliczeniow</w:t>
            </w:r>
            <w:r>
              <w:rPr>
                <w:rFonts w:ascii="Arial" w:hAnsi="Arial" w:cs="Arial"/>
                <w:bCs/>
                <w:sz w:val="18"/>
                <w:szCs w:val="18"/>
              </w:rPr>
              <w:t>ą rozumianą jako 1 m-c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– koszt realizacji całego zadania</w:t>
            </w:r>
          </w:p>
          <w:p w14:paraId="1AC52161" w14:textId="4650506C" w:rsidR="00ED4F20" w:rsidRPr="00F20BAD" w:rsidRDefault="00266DDA" w:rsidP="00266DD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(poz.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 x 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ED4F20" w:rsidRPr="00950573" w14:paraId="2FFE4D60" w14:textId="77777777" w:rsidTr="00142468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E6ED841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6D6B01D0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3D317E5A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EC90ADA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71B223F6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5A1A7B3E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</w:tcPr>
          <w:p w14:paraId="44F6E27F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4E5C0E55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</w:tcPr>
          <w:p w14:paraId="3C9EB7CF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ED4F20" w:rsidRPr="00192E2B" w14:paraId="4DE55215" w14:textId="77777777" w:rsidTr="00D224C5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9EB3929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FFCB934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umowa o pracę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D59DB86" w14:textId="77777777" w:rsidR="00ED4F20" w:rsidRPr="00C402DA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47A980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73E7D3A" w14:textId="77777777" w:rsidR="00ED4F20" w:rsidRPr="004C63C8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0356D8F0" w14:textId="73198AB2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ED4F20" w:rsidRPr="00F20BA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CD31E0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1BFF2B2E" w14:textId="38FDD8F3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7283E28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4F20" w:rsidRPr="00192E2B" w14:paraId="7F7F68CD" w14:textId="77777777" w:rsidTr="00D224C5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18AC964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1b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45CF264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F20BAD">
              <w:rPr>
                <w:rFonts w:ascii="Arial" w:hAnsi="Arial" w:cs="Arial"/>
                <w:sz w:val="20"/>
                <w:szCs w:val="20"/>
              </w:rPr>
              <w:t>mowa o pracę tymczasową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CCBEA47" w14:textId="77777777" w:rsidR="00ED4F20" w:rsidRPr="00C402DA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E77AB0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C5A840F" w14:textId="77777777" w:rsidR="00ED4F20" w:rsidRPr="004C63C8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77891048" w14:textId="079C9F9D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ED4F20" w:rsidRPr="00F20BA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0429C61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767629C0" w14:textId="17E1CA19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2C95E6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4F20" w:rsidRPr="00192E2B" w14:paraId="50204F2B" w14:textId="77777777" w:rsidTr="00D224C5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5E46EEA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1c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377FFD52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F20BAD">
              <w:rPr>
                <w:rFonts w:ascii="Arial" w:hAnsi="Arial" w:cs="Arial"/>
                <w:sz w:val="20"/>
                <w:szCs w:val="20"/>
              </w:rPr>
              <w:t>mowa zlecenie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426055C" w14:textId="77777777" w:rsidR="00ED4F20" w:rsidRPr="00C402DA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A87AB5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77834E4" w14:textId="77777777" w:rsidR="00ED4F20" w:rsidRPr="004C63C8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1991DF15" w14:textId="12950F89" w:rsidR="00ED4F20" w:rsidRPr="00F20BAD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ED4F20" w:rsidRPr="00F20BA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C27D5D0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6F425457" w14:textId="0851D08F" w:rsidR="00ED4F20" w:rsidRPr="006F5CDE" w:rsidRDefault="00266DDA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EAA8E41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4266320" w14:textId="5B5A84A6" w:rsidR="006F5CDE" w:rsidRPr="006F2443" w:rsidRDefault="006F5CDE" w:rsidP="006F5CDE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</w:t>
      </w:r>
      <w:r w:rsidR="00ED4F20">
        <w:rPr>
          <w:rFonts w:ascii="Arial" w:hAnsi="Arial" w:cs="Arial"/>
          <w:sz w:val="24"/>
          <w:szCs w:val="24"/>
        </w:rPr>
        <w:t xml:space="preserve"> (za okres kwiecień – czerwiec 2025r.)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do wyceny "/>
        <w:tblDescription w:val="Tabela do wyceny zamowienia"/>
      </w:tblPr>
      <w:tblGrid>
        <w:gridCol w:w="694"/>
        <w:gridCol w:w="1418"/>
        <w:gridCol w:w="1134"/>
        <w:gridCol w:w="851"/>
        <w:gridCol w:w="1133"/>
        <w:gridCol w:w="850"/>
        <w:gridCol w:w="1417"/>
        <w:gridCol w:w="1277"/>
        <w:gridCol w:w="1276"/>
      </w:tblGrid>
      <w:tr w:rsidR="00ED4F20" w:rsidRPr="007F5828" w14:paraId="10CF48E4" w14:textId="77777777" w:rsidTr="00142468">
        <w:trPr>
          <w:cantSplit/>
          <w:trHeight w:val="722"/>
          <w:tblHeader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0FB59F77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>Nr poz.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45B34DBB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>Przedmiot zadania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0AB9CCF0" w14:textId="5E35F151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Koszt netto zł za jednostkę rozliczeniową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(1 m-c)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za 1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osobę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14F7CA0A" w14:textId="56778E03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Koszt</w:t>
            </w:r>
            <w:r w:rsidRPr="00747AAA">
              <w:rPr>
                <w:rFonts w:ascii="Arial" w:hAnsi="Arial" w:cs="Arial"/>
                <w:bCs/>
                <w:sz w:val="18"/>
                <w:szCs w:val="18"/>
              </w:rPr>
              <w:t xml:space="preserve"> brutto </w:t>
            </w:r>
            <w:r>
              <w:rPr>
                <w:rFonts w:ascii="Arial" w:hAnsi="Arial" w:cs="Arial"/>
                <w:bCs/>
                <w:sz w:val="18"/>
                <w:szCs w:val="18"/>
              </w:rPr>
              <w:t>1 osoby</w:t>
            </w:r>
            <w:r w:rsidRPr="00747AA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za jednostkę rozliczeniową  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1EE47551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D755BF3" w14:textId="77777777" w:rsidR="00ED4F20" w:rsidRDefault="00ED4F20" w:rsidP="00ED4F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55439B" w14:textId="77777777" w:rsidR="00ED4F20" w:rsidRDefault="00ED4F20" w:rsidP="00ED4F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Koszt brutto 1 osoby z pochodnymi za jednostkę rozliczeniową</w:t>
            </w:r>
            <w:r w:rsidRPr="00747AA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(1 m-c) za 1 osobę</w:t>
            </w:r>
          </w:p>
          <w:p w14:paraId="3411CC98" w14:textId="4EF01CD2" w:rsidR="00ED4F20" w:rsidRPr="004C63C8" w:rsidRDefault="00ED4F20" w:rsidP="00ED4F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(poz. 3 x 4)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  <w:vAlign w:val="center"/>
          </w:tcPr>
          <w:p w14:paraId="29E2B754" w14:textId="3446EA1B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Łączna liczba osób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</w:tcPr>
          <w:p w14:paraId="267381C5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8463B0F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95475C7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8375080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Łączny k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oszt brutto zł za jednostkę rozliczeniową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(1 m-c) </w:t>
            </w:r>
          </w:p>
          <w:p w14:paraId="7928A062" w14:textId="75773D72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(poz.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5 x 6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4FD3FB28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257062D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F949B41" w14:textId="77777777" w:rsidR="00ED4F20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56B12DD" w14:textId="737682F5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Szacowane m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aksymal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ne zaangażowanie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1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oficera (liczone w miesiącach)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</w:tcPr>
          <w:p w14:paraId="170C8255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Koszt brutto zł za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szacowane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max.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zaangażowanie 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(tj. za </w:t>
            </w:r>
            <w:r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 jednos</w:t>
            </w:r>
            <w:r>
              <w:rPr>
                <w:rFonts w:ascii="Arial" w:hAnsi="Arial" w:cs="Arial"/>
                <w:bCs/>
                <w:sz w:val="18"/>
                <w:szCs w:val="18"/>
              </w:rPr>
              <w:t>tki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 rozliczeniow</w:t>
            </w:r>
            <w:r>
              <w:rPr>
                <w:rFonts w:ascii="Arial" w:hAnsi="Arial" w:cs="Arial"/>
                <w:bCs/>
                <w:sz w:val="18"/>
                <w:szCs w:val="18"/>
              </w:rPr>
              <w:t>e rozumiane jako 3 m-ce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)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– koszt realizacji całego zadania</w:t>
            </w:r>
          </w:p>
          <w:p w14:paraId="483ABF72" w14:textId="07D91B6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(poz. </w:t>
            </w:r>
            <w:r>
              <w:rPr>
                <w:rFonts w:ascii="Arial" w:hAnsi="Arial" w:cs="Arial"/>
                <w:bCs/>
                <w:sz w:val="18"/>
                <w:szCs w:val="18"/>
              </w:rPr>
              <w:t>7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 xml:space="preserve"> x </w:t>
            </w:r>
            <w:r>
              <w:rPr>
                <w:rFonts w:ascii="Arial" w:hAnsi="Arial" w:cs="Arial"/>
                <w:bCs/>
                <w:sz w:val="18"/>
                <w:szCs w:val="18"/>
              </w:rPr>
              <w:t>8</w:t>
            </w:r>
            <w:r w:rsidRPr="00F20BAD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ED4F20" w:rsidRPr="0045031E" w14:paraId="364544BB" w14:textId="77777777" w:rsidTr="00142468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B2C0973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63736A93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DCC7586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7C573A5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3CF22BE0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318A0D4A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</w:tcPr>
          <w:p w14:paraId="182C8C5A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00112294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</w:tcPr>
          <w:p w14:paraId="2C683EFD" w14:textId="77777777" w:rsidR="00ED4F20" w:rsidRPr="00D224C5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ED4F20" w:rsidRPr="00192E2B" w14:paraId="29E2DDB4" w14:textId="77777777" w:rsidTr="00D224C5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1A6A92BA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58BA66A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umowa o pracę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97BF6DD" w14:textId="77777777" w:rsidR="00ED4F20" w:rsidRPr="00C402DA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BA6BA2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1BFD62F" w14:textId="77777777" w:rsidR="00ED4F20" w:rsidRPr="004C63C8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5788829E" w14:textId="4B804192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F20BA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B07D46C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666CF1B9" w14:textId="22F2B08A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C8232C6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4F20" w:rsidRPr="00192E2B" w14:paraId="49CA2602" w14:textId="77777777" w:rsidTr="00D224C5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F5FFAF5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1b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02B8E87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F20BAD">
              <w:rPr>
                <w:rFonts w:ascii="Arial" w:hAnsi="Arial" w:cs="Arial"/>
                <w:sz w:val="20"/>
                <w:szCs w:val="20"/>
              </w:rPr>
              <w:t>mowa o pracę tymczasową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2079EE5" w14:textId="77777777" w:rsidR="00ED4F20" w:rsidRPr="00C402DA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678677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39E63D0" w14:textId="77777777" w:rsidR="00ED4F20" w:rsidRPr="004C63C8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7E680191" w14:textId="29DB465A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F20BA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711242A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67A54F46" w14:textId="5AF233A1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BDF1F8C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4F20" w:rsidRPr="00192E2B" w14:paraId="36B214BC" w14:textId="77777777" w:rsidTr="00D224C5">
        <w:trPr>
          <w:trHeight w:val="170"/>
          <w:jc w:val="center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6B2106FF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0BAD">
              <w:rPr>
                <w:rFonts w:ascii="Arial" w:hAnsi="Arial" w:cs="Arial"/>
                <w:sz w:val="20"/>
                <w:szCs w:val="20"/>
              </w:rPr>
              <w:t>1c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6D165088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F20BAD">
              <w:rPr>
                <w:rFonts w:ascii="Arial" w:hAnsi="Arial" w:cs="Arial"/>
                <w:sz w:val="20"/>
                <w:szCs w:val="20"/>
              </w:rPr>
              <w:t>mowa zlecenie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C1C60D4" w14:textId="77777777" w:rsidR="00ED4F20" w:rsidRPr="00C402DA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44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BB5C63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9D424B9" w14:textId="77777777" w:rsidR="00ED4F20" w:rsidRPr="004C63C8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4A91901E" w14:textId="7BE3A58E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F20BAD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D52B09B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</w:p>
        </w:tc>
        <w:tc>
          <w:tcPr>
            <w:tcW w:w="127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784DFEC0" w14:textId="79C7D765" w:rsidR="00ED4F20" w:rsidRPr="00E708F6" w:rsidRDefault="00ED4F20" w:rsidP="00D224C5">
            <w:pPr>
              <w:pStyle w:val="Akapitzlist"/>
              <w:widowControl w:val="0"/>
              <w:autoSpaceDE w:val="0"/>
              <w:autoSpaceDN w:val="0"/>
              <w:adjustRightInd w:val="0"/>
              <w:spacing w:before="120" w:after="0" w:line="240" w:lineRule="auto"/>
              <w:ind w:left="3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33300C9" w14:textId="77777777" w:rsidR="00ED4F20" w:rsidRPr="00F20BAD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720AE18" w14:textId="77777777" w:rsidR="00FD314B" w:rsidRDefault="00FD314B" w:rsidP="00F548FB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632CA377" w14:textId="41C53F78" w:rsidR="00F71D08" w:rsidRDefault="00FD314B" w:rsidP="00F548FB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548FB">
        <w:rPr>
          <w:rFonts w:ascii="Arial" w:hAnsi="Arial" w:cs="Arial"/>
          <w:sz w:val="24"/>
          <w:szCs w:val="24"/>
        </w:rPr>
        <w:t>.2.</w:t>
      </w:r>
      <w:r>
        <w:rPr>
          <w:rFonts w:ascii="Arial" w:hAnsi="Arial" w:cs="Arial"/>
          <w:sz w:val="24"/>
          <w:szCs w:val="24"/>
        </w:rPr>
        <w:t>4.</w:t>
      </w:r>
      <w:r w:rsidR="00F548F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DA06D6">
        <w:rPr>
          <w:rFonts w:ascii="Arial" w:hAnsi="Arial" w:cs="Arial"/>
          <w:sz w:val="24"/>
          <w:szCs w:val="24"/>
        </w:rPr>
        <w:t xml:space="preserve">ynagrodzenie za szkolenia oficerów łącznikowych i koordynatorów OŁ </w:t>
      </w:r>
    </w:p>
    <w:tbl>
      <w:tblPr>
        <w:tblW w:w="93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0"/>
        <w:gridCol w:w="1657"/>
        <w:gridCol w:w="1417"/>
        <w:gridCol w:w="1244"/>
        <w:gridCol w:w="1591"/>
        <w:gridCol w:w="1134"/>
        <w:gridCol w:w="1411"/>
      </w:tblGrid>
      <w:tr w:rsidR="00DA06D6" w:rsidRPr="006F2443" w14:paraId="083F6A82" w14:textId="77777777" w:rsidTr="00D224C5">
        <w:trPr>
          <w:cantSplit/>
          <w:trHeight w:val="810"/>
          <w:tblHeader/>
          <w:jc w:val="center"/>
        </w:trPr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39C59E10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lastRenderedPageBreak/>
              <w:t>Nr poz.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6D4D93D1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Przedmiot zadania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542CA81E" w14:textId="52C9E0C0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Koszt netto zł za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pół 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>jednostk</w:t>
            </w:r>
            <w:r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 rozliczen</w:t>
            </w:r>
            <w:r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>o</w:t>
            </w:r>
            <w:r>
              <w:rPr>
                <w:rFonts w:ascii="Arial" w:hAnsi="Arial" w:cs="Arial"/>
                <w:bCs/>
                <w:sz w:val="18"/>
                <w:szCs w:val="18"/>
              </w:rPr>
              <w:t>wej</w:t>
            </w:r>
            <w:r w:rsidR="00662E26">
              <w:rPr>
                <w:rFonts w:ascii="Arial" w:hAnsi="Arial" w:cs="Arial"/>
                <w:bCs/>
                <w:sz w:val="18"/>
                <w:szCs w:val="18"/>
              </w:rPr>
              <w:t>, rozumianej jako udział w szkoleniu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503A7604" w14:textId="479F5DAD" w:rsidR="00DA06D6" w:rsidRPr="00104EC1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  <w:r w:rsidRPr="00747AAA">
              <w:rPr>
                <w:rFonts w:ascii="Arial" w:hAnsi="Arial" w:cs="Arial"/>
                <w:bCs/>
                <w:sz w:val="18"/>
                <w:szCs w:val="18"/>
              </w:rPr>
              <w:t>Wynagrodzenie brutto</w:t>
            </w:r>
            <w:r w:rsidR="00662E26">
              <w:rPr>
                <w:rFonts w:ascii="Arial" w:hAnsi="Arial" w:cs="Arial"/>
                <w:bCs/>
                <w:sz w:val="18"/>
                <w:szCs w:val="18"/>
              </w:rPr>
              <w:t xml:space="preserve"> zł</w:t>
            </w:r>
            <w:r w:rsidRPr="00747AA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662E26">
              <w:rPr>
                <w:rFonts w:ascii="Arial" w:hAnsi="Arial" w:cs="Arial"/>
                <w:bCs/>
                <w:sz w:val="18"/>
                <w:szCs w:val="18"/>
              </w:rPr>
              <w:t>1 osoby</w:t>
            </w:r>
            <w:r w:rsidR="00662E26" w:rsidRPr="00747AAA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za pół jednostki rozliczeniowej </w:t>
            </w:r>
          </w:p>
        </w:tc>
        <w:tc>
          <w:tcPr>
            <w:tcW w:w="15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6DCE5F9A" w14:textId="77777777" w:rsidR="00DA06D6" w:rsidRPr="00104EC1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  <w:highlight w:val="yellow"/>
              </w:rPr>
            </w:pPr>
          </w:p>
          <w:p w14:paraId="21368338" w14:textId="77777777" w:rsidR="00DA06D6" w:rsidRPr="00104EC1" w:rsidRDefault="00DA06D6" w:rsidP="00AC480A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  <w:p w14:paraId="4354C0F4" w14:textId="380C6A96" w:rsidR="00DA06D6" w:rsidRPr="00747AAA" w:rsidRDefault="00DA06D6" w:rsidP="00AC480A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747AAA">
              <w:rPr>
                <w:rFonts w:ascii="Arial" w:hAnsi="Arial" w:cs="Arial"/>
                <w:sz w:val="18"/>
                <w:szCs w:val="18"/>
              </w:rPr>
              <w:t xml:space="preserve">Wynagrodzenie </w:t>
            </w:r>
            <w:r>
              <w:rPr>
                <w:rFonts w:ascii="Arial" w:hAnsi="Arial" w:cs="Arial"/>
                <w:sz w:val="18"/>
                <w:szCs w:val="18"/>
              </w:rPr>
              <w:t>brutto</w:t>
            </w:r>
            <w:r w:rsidR="00662E26">
              <w:rPr>
                <w:rFonts w:ascii="Arial" w:hAnsi="Arial" w:cs="Arial"/>
                <w:sz w:val="18"/>
                <w:szCs w:val="18"/>
              </w:rPr>
              <w:t xml:space="preserve"> zł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62E26">
              <w:rPr>
                <w:rFonts w:ascii="Arial" w:hAnsi="Arial" w:cs="Arial"/>
                <w:sz w:val="18"/>
                <w:szCs w:val="18"/>
              </w:rPr>
              <w:t xml:space="preserve">1 osoby </w:t>
            </w:r>
            <w:r>
              <w:rPr>
                <w:rFonts w:ascii="Arial" w:hAnsi="Arial" w:cs="Arial"/>
                <w:sz w:val="18"/>
                <w:szCs w:val="18"/>
              </w:rPr>
              <w:t>z pochodnymi za pół jednostki rozliczeniowej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  <w:vAlign w:val="center"/>
          </w:tcPr>
          <w:p w14:paraId="257B20AA" w14:textId="035582FD" w:rsidR="00DA06D6" w:rsidRPr="006F2443" w:rsidRDefault="00662E2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Łączna l</w:t>
            </w:r>
            <w:r w:rsidR="00DA06D6">
              <w:rPr>
                <w:rFonts w:ascii="Arial" w:hAnsi="Arial" w:cs="Arial"/>
                <w:bCs/>
                <w:sz w:val="18"/>
                <w:szCs w:val="18"/>
              </w:rPr>
              <w:t xml:space="preserve">iczba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osób</w:t>
            </w:r>
          </w:p>
        </w:tc>
        <w:tc>
          <w:tcPr>
            <w:tcW w:w="14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</w:tcPr>
          <w:p w14:paraId="7C187F80" w14:textId="77777777" w:rsidR="00662E26" w:rsidRDefault="00662E2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72ECD2D" w14:textId="77777777" w:rsidR="00662E26" w:rsidRDefault="00662E2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8910484" w14:textId="3D22B2B6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Koszt brutto zł </w:t>
            </w:r>
            <w:r>
              <w:rPr>
                <w:rFonts w:ascii="Arial" w:hAnsi="Arial" w:cs="Arial"/>
                <w:bCs/>
                <w:sz w:val="18"/>
                <w:szCs w:val="18"/>
              </w:rPr>
              <w:t>realizacji całego zadania</w:t>
            </w:r>
          </w:p>
          <w:p w14:paraId="6E6733E9" w14:textId="0153C850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(poz.</w:t>
            </w:r>
            <w:r>
              <w:rPr>
                <w:rFonts w:ascii="Arial" w:hAnsi="Arial" w:cs="Arial"/>
                <w:bCs/>
                <w:sz w:val="18"/>
                <w:szCs w:val="18"/>
              </w:rPr>
              <w:t>5 x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6</w:t>
            </w:r>
            <w:r w:rsidRPr="006F2443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  <w:tr w:rsidR="00DA06D6" w:rsidRPr="00662E26" w14:paraId="56FD62D7" w14:textId="77777777" w:rsidTr="00D224C5">
        <w:trPr>
          <w:trHeight w:val="190"/>
          <w:jc w:val="center"/>
        </w:trPr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3E5B042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1DA77BD7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3D46B2DC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C486DE6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9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</w:tcPr>
          <w:p w14:paraId="61ACF16F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42B72A35" w14:textId="77777777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41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</w:tcPr>
          <w:p w14:paraId="78F12AA1" w14:textId="6C543813" w:rsidR="00DA06D6" w:rsidRPr="00D224C5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DA06D6" w:rsidRPr="006F2443" w14:paraId="292C6C21" w14:textId="77777777" w:rsidTr="00D224C5">
        <w:trPr>
          <w:trHeight w:val="190"/>
          <w:jc w:val="center"/>
        </w:trPr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1C5B1CA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1a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8426A80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umowa o pracę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16FC7B5B" w14:textId="1DDB9074" w:rsidR="00DA06D6" w:rsidRPr="00C402DA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</w:t>
            </w:r>
            <w:r w:rsidRPr="00C402DA">
              <w:rPr>
                <w:rFonts w:ascii="Arial" w:hAnsi="Arial" w:cs="Arial"/>
                <w:bCs/>
                <w:sz w:val="20"/>
                <w:szCs w:val="20"/>
              </w:rPr>
              <w:t>00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151724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1725AC0D" w14:textId="77777777" w:rsidR="00DA06D6" w:rsidRPr="004C63C8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1B463ED3" w14:textId="77EDA25A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F2443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41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7441027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A06D6" w:rsidRPr="006F2443" w14:paraId="47322EB9" w14:textId="77777777" w:rsidTr="00D224C5">
        <w:trPr>
          <w:trHeight w:val="190"/>
          <w:jc w:val="center"/>
        </w:trPr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283CFE2A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1b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6EF525F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6F2443">
              <w:rPr>
                <w:rFonts w:ascii="Arial" w:hAnsi="Arial" w:cs="Arial"/>
                <w:sz w:val="20"/>
                <w:szCs w:val="20"/>
              </w:rPr>
              <w:t>mowa o pracę tymczasową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6637DA6E" w14:textId="5BEC773E" w:rsidR="00DA06D6" w:rsidRPr="00C402DA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1100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39896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5C1782C" w14:textId="77777777" w:rsidR="00DA06D6" w:rsidRPr="004C63C8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1A2C2D58" w14:textId="57F4C370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F2443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411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778FA97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DA06D6" w:rsidRPr="006F2443" w14:paraId="3602B995" w14:textId="77777777" w:rsidTr="00D224C5">
        <w:trPr>
          <w:trHeight w:val="190"/>
          <w:jc w:val="center"/>
        </w:trPr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6EAAF" w:themeFill="accent1" w:themeFillTint="66"/>
            <w:vAlign w:val="center"/>
          </w:tcPr>
          <w:p w14:paraId="6B374E10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443">
              <w:rPr>
                <w:rFonts w:ascii="Arial" w:hAnsi="Arial" w:cs="Arial"/>
                <w:sz w:val="20"/>
                <w:szCs w:val="20"/>
              </w:rPr>
              <w:t>1c</w:t>
            </w:r>
          </w:p>
        </w:tc>
        <w:tc>
          <w:tcPr>
            <w:tcW w:w="16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6EAAF" w:themeFill="accent1" w:themeFillTint="66"/>
            <w:vAlign w:val="center"/>
          </w:tcPr>
          <w:p w14:paraId="43BABA5E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6F2443">
              <w:rPr>
                <w:rFonts w:ascii="Arial" w:hAnsi="Arial" w:cs="Arial"/>
                <w:sz w:val="20"/>
                <w:szCs w:val="20"/>
              </w:rPr>
              <w:t>mowa zlecenie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6EAAF" w:themeFill="accent1" w:themeFillTint="66"/>
            <w:vAlign w:val="center"/>
          </w:tcPr>
          <w:p w14:paraId="6D8C7A0B" w14:textId="084AE699" w:rsidR="00DA06D6" w:rsidRPr="00C402DA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1100</w:t>
            </w:r>
          </w:p>
        </w:tc>
        <w:tc>
          <w:tcPr>
            <w:tcW w:w="12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132E64A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8B98D1B" w14:textId="77777777" w:rsidR="00DA06D6" w:rsidRPr="004C63C8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6EAAF" w:themeFill="accent1" w:themeFillTint="66"/>
            <w:vAlign w:val="center"/>
          </w:tcPr>
          <w:p w14:paraId="6167380C" w14:textId="1EE655BF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F2443">
              <w:rPr>
                <w:rFonts w:ascii="Arial" w:hAnsi="Arial" w:cs="Arial"/>
                <w:bCs/>
                <w:sz w:val="20"/>
                <w:szCs w:val="20"/>
              </w:rPr>
              <w:t>10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141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4846426" w14:textId="77777777" w:rsidR="00DA06D6" w:rsidRPr="006F2443" w:rsidRDefault="00DA06D6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8B45BF8" w14:textId="77777777" w:rsidR="00DA06D6" w:rsidRDefault="00DA06D6" w:rsidP="00F548FB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1A00A30D" w14:textId="53C88A65" w:rsidR="00FD314B" w:rsidRDefault="0092266C" w:rsidP="0092266C">
      <w:pPr>
        <w:spacing w:before="120"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6.2.5. Koszty administracji zatrudnienia oraz inne dodatkowe koszty </w:t>
      </w:r>
    </w:p>
    <w:p w14:paraId="211514B2" w14:textId="77777777" w:rsidR="0092266C" w:rsidRPr="00D224C5" w:rsidRDefault="0092266C" w:rsidP="0092266C">
      <w:pPr>
        <w:spacing w:before="120"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tbl>
      <w:tblPr>
        <w:tblpPr w:leftFromText="141" w:rightFromText="141" w:vertAnchor="text" w:tblpY="1"/>
        <w:tblOverlap w:val="never"/>
        <w:tblW w:w="927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do wyceny "/>
        <w:tblDescription w:val="Tabela do wyceny zamowienia"/>
      </w:tblPr>
      <w:tblGrid>
        <w:gridCol w:w="694"/>
        <w:gridCol w:w="1734"/>
        <w:gridCol w:w="978"/>
        <w:gridCol w:w="978"/>
        <w:gridCol w:w="978"/>
        <w:gridCol w:w="978"/>
        <w:gridCol w:w="978"/>
        <w:gridCol w:w="981"/>
        <w:gridCol w:w="978"/>
      </w:tblGrid>
      <w:tr w:rsidR="0092266C" w:rsidRPr="00192E2B" w14:paraId="4E35B5C1" w14:textId="77777777" w:rsidTr="00D224C5">
        <w:trPr>
          <w:cantSplit/>
          <w:trHeight w:val="495"/>
          <w:tblHeader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257BFC38" w14:textId="77777777" w:rsidR="0092266C" w:rsidRPr="00D65AB9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Nr poz.</w:t>
            </w:r>
          </w:p>
        </w:tc>
        <w:tc>
          <w:tcPr>
            <w:tcW w:w="17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2087C9A9" w14:textId="77777777" w:rsidR="0092266C" w:rsidRPr="00D65AB9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>Przedmiot zadania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14501FA8" w14:textId="22CE30F9" w:rsidR="0092266C" w:rsidRPr="00D65AB9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 xml:space="preserve">Koszt netto zł za </w:t>
            </w:r>
            <w:r>
              <w:rPr>
                <w:rFonts w:ascii="Arial" w:hAnsi="Arial" w:cs="Arial"/>
                <w:b/>
                <w:sz w:val="18"/>
                <w:szCs w:val="18"/>
              </w:rPr>
              <w:t>obsługę</w:t>
            </w:r>
            <w:r w:rsidRPr="00D65AB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zatrudnienia 1 osoby/miesiąc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60DB198A" w14:textId="77777777" w:rsidR="0092266C" w:rsidRPr="00D65AB9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>Stawka VAT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506FB519" w14:textId="34802909" w:rsidR="0092266C" w:rsidRPr="00D65AB9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65AB9">
              <w:rPr>
                <w:rFonts w:ascii="Arial" w:hAnsi="Arial" w:cs="Arial"/>
                <w:b/>
                <w:sz w:val="18"/>
                <w:szCs w:val="18"/>
              </w:rPr>
              <w:t xml:space="preserve">Koszt brutto zł za </w:t>
            </w:r>
            <w:r w:rsidR="00E708F6">
              <w:rPr>
                <w:rFonts w:ascii="Arial" w:hAnsi="Arial" w:cs="Arial"/>
                <w:b/>
                <w:sz w:val="18"/>
                <w:szCs w:val="18"/>
              </w:rPr>
              <w:t xml:space="preserve"> obsługę</w:t>
            </w:r>
            <w:r w:rsidR="00E708F6" w:rsidRPr="00D65AB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708F6">
              <w:rPr>
                <w:rFonts w:ascii="Arial" w:hAnsi="Arial" w:cs="Arial"/>
                <w:b/>
                <w:sz w:val="18"/>
                <w:szCs w:val="18"/>
              </w:rPr>
              <w:t xml:space="preserve">zatrudnienia </w:t>
            </w:r>
            <w:r w:rsidRPr="00D65AB9">
              <w:rPr>
                <w:rFonts w:ascii="Arial" w:hAnsi="Arial" w:cs="Arial"/>
                <w:b/>
                <w:sz w:val="18"/>
                <w:szCs w:val="18"/>
              </w:rPr>
              <w:t>1 osoby</w:t>
            </w:r>
            <w:r>
              <w:rPr>
                <w:rFonts w:ascii="Arial" w:hAnsi="Arial" w:cs="Arial"/>
                <w:b/>
                <w:sz w:val="18"/>
                <w:szCs w:val="18"/>
              </w:rPr>
              <w:t>/miesiąc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77A4A62D" w14:textId="77777777" w:rsidR="0088381A" w:rsidRDefault="0088381A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6B1221" w14:textId="77777777" w:rsidR="0088381A" w:rsidRDefault="0088381A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BE995FF" w14:textId="028ED9A3" w:rsidR="0092266C" w:rsidRPr="00D65AB9" w:rsidRDefault="0088381A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Łączna l</w:t>
            </w:r>
            <w:r w:rsidR="0092266C">
              <w:rPr>
                <w:rFonts w:ascii="Arial" w:hAnsi="Arial" w:cs="Arial"/>
                <w:b/>
                <w:sz w:val="18"/>
                <w:szCs w:val="18"/>
              </w:rPr>
              <w:t>iczba osób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32021992" w14:textId="77777777" w:rsidR="0088381A" w:rsidRDefault="0088381A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CEA791" w14:textId="77777777" w:rsidR="0088381A" w:rsidRDefault="0088381A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3AE5137" w14:textId="09935272" w:rsidR="0092266C" w:rsidRPr="0092266C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Liczba miesięcy</w:t>
            </w:r>
          </w:p>
        </w:tc>
        <w:tc>
          <w:tcPr>
            <w:tcW w:w="9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6883647C" w14:textId="3373BF8F" w:rsidR="0092266C" w:rsidRPr="00D65AB9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2266C">
              <w:rPr>
                <w:rFonts w:ascii="Arial" w:hAnsi="Arial" w:cs="Arial"/>
                <w:b/>
                <w:sz w:val="18"/>
                <w:szCs w:val="18"/>
              </w:rPr>
              <w:t>Koszt netto zł za administrację zatrudnienia (całość</w:t>
            </w:r>
            <w:r w:rsidRPr="00D65AB9">
              <w:rPr>
                <w:rFonts w:ascii="Arial" w:hAnsi="Arial" w:cs="Arial"/>
                <w:b/>
                <w:sz w:val="18"/>
                <w:szCs w:val="18"/>
              </w:rPr>
              <w:t>)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(poz. </w:t>
            </w:r>
            <w:r w:rsidR="0088381A">
              <w:rPr>
                <w:rFonts w:ascii="Arial" w:hAnsi="Arial" w:cs="Arial"/>
                <w:b/>
                <w:sz w:val="18"/>
                <w:szCs w:val="18"/>
              </w:rPr>
              <w:t>3 x 6 x 7)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</w:tcPr>
          <w:p w14:paraId="75848008" w14:textId="77777777" w:rsidR="0092266C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Koszt brutto zł za </w:t>
            </w:r>
            <w:r w:rsidR="00E708F6">
              <w:rPr>
                <w:rFonts w:ascii="Arial" w:hAnsi="Arial" w:cs="Arial"/>
                <w:b/>
                <w:sz w:val="18"/>
                <w:szCs w:val="18"/>
              </w:rPr>
              <w:t>obsługę</w:t>
            </w:r>
            <w:r w:rsidR="00E708F6" w:rsidRPr="00D65AB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708F6">
              <w:rPr>
                <w:rFonts w:ascii="Arial" w:hAnsi="Arial" w:cs="Arial"/>
                <w:b/>
                <w:sz w:val="18"/>
                <w:szCs w:val="18"/>
              </w:rPr>
              <w:t>zatrudnienia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(całość)</w:t>
            </w:r>
          </w:p>
          <w:p w14:paraId="411CF74C" w14:textId="658EFCDC" w:rsidR="0088381A" w:rsidRDefault="0088381A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(poz. 5 x 6 x 7)</w:t>
            </w:r>
          </w:p>
        </w:tc>
      </w:tr>
      <w:tr w:rsidR="00662E26" w:rsidRPr="00192E2B" w14:paraId="2748758A" w14:textId="77777777" w:rsidTr="00D224C5">
        <w:trPr>
          <w:trHeight w:val="115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6BAE7AF" w14:textId="160C6720" w:rsidR="00662E26" w:rsidRPr="00662E26" w:rsidRDefault="00662E26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2E2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B56FCC5" w14:textId="1F6D7F7E" w:rsidR="00662E26" w:rsidRPr="00662E26" w:rsidRDefault="00662E26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2E2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32BBD07" w14:textId="23717148" w:rsidR="00662E26" w:rsidRPr="00D224C5" w:rsidRDefault="00662E26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FF7681" w14:textId="427CE241" w:rsidR="00662E26" w:rsidRPr="00D224C5" w:rsidRDefault="00662E26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721F35" w14:textId="33E68079" w:rsidR="00662E26" w:rsidRPr="00D224C5" w:rsidRDefault="00662E26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4324271E" w14:textId="7BE2D176" w:rsidR="00662E26" w:rsidRPr="00D224C5" w:rsidRDefault="00662E26" w:rsidP="00662E26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5CFD9532" w14:textId="2B85D742" w:rsidR="00662E26" w:rsidRPr="00D224C5" w:rsidRDefault="00662E26" w:rsidP="00662E26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9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07517D34" w14:textId="1C62BAC0" w:rsidR="00662E26" w:rsidRPr="00D224C5" w:rsidRDefault="00662E26" w:rsidP="00662E26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</w:tcPr>
          <w:p w14:paraId="5C3CE5CB" w14:textId="6FCDA385" w:rsidR="00662E26" w:rsidRPr="00D224C5" w:rsidRDefault="00662E26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9</w:t>
            </w:r>
          </w:p>
        </w:tc>
      </w:tr>
      <w:tr w:rsidR="0092266C" w:rsidRPr="00192E2B" w14:paraId="1EDED6E8" w14:textId="77777777" w:rsidTr="00D224C5">
        <w:trPr>
          <w:trHeight w:val="115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D8A89CC" w14:textId="77777777" w:rsidR="0092266C" w:rsidRPr="00D65AB9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65AB9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7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6D54B66" w14:textId="7B7BDFF2" w:rsidR="0092266C" w:rsidRPr="00D65AB9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65AB9">
              <w:rPr>
                <w:rFonts w:ascii="Arial" w:hAnsi="Arial" w:cs="Arial"/>
                <w:sz w:val="18"/>
                <w:szCs w:val="18"/>
              </w:rPr>
              <w:t xml:space="preserve">Koszt </w:t>
            </w:r>
            <w:r>
              <w:rPr>
                <w:rFonts w:ascii="Arial" w:hAnsi="Arial" w:cs="Arial"/>
                <w:sz w:val="18"/>
                <w:szCs w:val="18"/>
              </w:rPr>
              <w:t>administracji zatrudnienia</w:t>
            </w:r>
            <w:r w:rsidRPr="00D65AB9">
              <w:rPr>
                <w:rFonts w:ascii="Arial" w:hAnsi="Arial" w:cs="Arial"/>
                <w:sz w:val="18"/>
                <w:szCs w:val="18"/>
              </w:rPr>
              <w:t xml:space="preserve"> 100 oficerów łącznikowych i 6 koordynatorów OŁ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FBA5E4B" w14:textId="77777777" w:rsidR="0092266C" w:rsidRPr="00192E2B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C06613" w14:textId="77777777" w:rsidR="0092266C" w:rsidRPr="00192E2B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8A013" w14:textId="77777777" w:rsidR="0092266C" w:rsidRPr="00E077C7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49AB29C9" w14:textId="77777777" w:rsidR="0088381A" w:rsidRDefault="0088381A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03994A60" w14:textId="3BB5D4A2" w:rsidR="0092266C" w:rsidRPr="0092266C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  <w:r w:rsidRPr="0092266C">
              <w:rPr>
                <w:rFonts w:ascii="Arial" w:hAnsi="Arial" w:cs="Arial"/>
                <w:bCs/>
              </w:rPr>
              <w:t>106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27AECE28" w14:textId="77777777" w:rsidR="0088381A" w:rsidRDefault="0088381A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0BD29109" w14:textId="354809DA" w:rsidR="0092266C" w:rsidRPr="0092266C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</w:t>
            </w:r>
          </w:p>
        </w:tc>
        <w:tc>
          <w:tcPr>
            <w:tcW w:w="9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3EC1C315" w14:textId="016E9EE6" w:rsidR="0092266C" w:rsidRPr="0092266C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</w:tcPr>
          <w:p w14:paraId="5507FCFC" w14:textId="77777777" w:rsidR="0092266C" w:rsidRPr="00E077C7" w:rsidRDefault="0092266C" w:rsidP="00AC480A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ED4F20" w:rsidRPr="00192E2B" w14:paraId="0DB241DB" w14:textId="77777777" w:rsidTr="00D224C5">
        <w:trPr>
          <w:trHeight w:val="115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65E74EEE" w14:textId="0EDA9C4D" w:rsidR="00ED4F20" w:rsidRPr="00D65AB9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65AB9">
              <w:rPr>
                <w:rFonts w:ascii="Arial" w:hAnsi="Arial" w:cs="Arial"/>
                <w:sz w:val="18"/>
                <w:szCs w:val="18"/>
              </w:rPr>
              <w:t>2.</w:t>
            </w:r>
            <w:r w:rsidR="00D224C5">
              <w:rPr>
                <w:rFonts w:ascii="Arial" w:hAnsi="Arial" w:cs="Arial"/>
                <w:sz w:val="18"/>
                <w:szCs w:val="18"/>
              </w:rPr>
              <w:t xml:space="preserve"> 1.</w:t>
            </w:r>
          </w:p>
        </w:tc>
        <w:tc>
          <w:tcPr>
            <w:tcW w:w="17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75CBF9B1" w14:textId="2054384E" w:rsidR="00ED4F20" w:rsidRPr="00D65AB9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65AB9">
              <w:rPr>
                <w:rFonts w:ascii="Arial" w:hAnsi="Arial" w:cs="Arial"/>
                <w:sz w:val="18"/>
                <w:szCs w:val="18"/>
              </w:rPr>
              <w:t xml:space="preserve">Koszt </w:t>
            </w:r>
            <w:r>
              <w:rPr>
                <w:rFonts w:ascii="Arial" w:hAnsi="Arial" w:cs="Arial"/>
                <w:sz w:val="18"/>
                <w:szCs w:val="18"/>
              </w:rPr>
              <w:t>administracji zatrudnienia</w:t>
            </w:r>
            <w:r w:rsidRPr="00D65AB9">
              <w:rPr>
                <w:rFonts w:ascii="Arial" w:hAnsi="Arial" w:cs="Arial"/>
                <w:sz w:val="18"/>
                <w:szCs w:val="18"/>
              </w:rPr>
              <w:t xml:space="preserve"> oficerów akredytacyjnych </w:t>
            </w:r>
            <w:r w:rsidR="00D224C5">
              <w:rPr>
                <w:rFonts w:ascii="Arial" w:hAnsi="Arial" w:cs="Arial"/>
                <w:sz w:val="18"/>
                <w:szCs w:val="18"/>
              </w:rPr>
              <w:t>(styczeń – luty 2025 r.)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D36F775" w14:textId="77777777" w:rsidR="00ED4F20" w:rsidRPr="00192E2B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C01C98" w14:textId="77777777" w:rsidR="00ED4F20" w:rsidRPr="00192E2B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15CBEF" w14:textId="77777777" w:rsidR="00ED4F20" w:rsidRPr="00E077C7" w:rsidRDefault="00ED4F20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2DF04958" w14:textId="0BEEA811" w:rsidR="00ED4F20" w:rsidRPr="0092266C" w:rsidRDefault="00ED4F20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3F336698" w14:textId="77777777" w:rsidR="00ED4F20" w:rsidRDefault="00ED4F20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  <w:p w14:paraId="70335FA7" w14:textId="2AAD9FD3" w:rsidR="00ED4F20" w:rsidRPr="0092266C" w:rsidRDefault="00ED4F20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069BC34" w14:textId="296DB62F" w:rsidR="00ED4F20" w:rsidRDefault="00ED4F20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403D6C10" w14:textId="2812B195" w:rsidR="00ED4F20" w:rsidRPr="0092266C" w:rsidRDefault="00ED4F20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</w:tcPr>
          <w:p w14:paraId="2F36E8F2" w14:textId="77777777" w:rsidR="00ED4F20" w:rsidRPr="00E077C7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D224C5" w:rsidRPr="00192E2B" w14:paraId="6DFB10C2" w14:textId="77777777" w:rsidTr="00D224C5">
        <w:trPr>
          <w:trHeight w:val="115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DC9A35B" w14:textId="11B7C48F" w:rsidR="00D224C5" w:rsidRPr="00D65AB9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2.2.</w:t>
            </w:r>
          </w:p>
        </w:tc>
        <w:tc>
          <w:tcPr>
            <w:tcW w:w="17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B8C99FA" w14:textId="2003C43B" w:rsidR="00D224C5" w:rsidRPr="00D65AB9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Koszt administracji zatrudnienia oficerów akredytacyjnych (</w:t>
            </w:r>
            <w:r>
              <w:rPr>
                <w:rFonts w:ascii="Arial" w:hAnsi="Arial" w:cs="Arial"/>
                <w:sz w:val="18"/>
                <w:szCs w:val="18"/>
              </w:rPr>
              <w:t>marzec</w:t>
            </w:r>
            <w:r w:rsidRPr="00D224C5">
              <w:rPr>
                <w:rFonts w:ascii="Arial" w:hAnsi="Arial" w:cs="Arial"/>
                <w:sz w:val="18"/>
                <w:szCs w:val="18"/>
              </w:rPr>
              <w:t xml:space="preserve"> 2025 r.)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BFBBCFA" w14:textId="77777777" w:rsidR="00D224C5" w:rsidRPr="00192E2B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8D7C4A" w14:textId="77777777" w:rsidR="00D224C5" w:rsidRPr="00192E2B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E608F0" w14:textId="77777777" w:rsidR="00D224C5" w:rsidRPr="00E077C7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34F1A1F3" w14:textId="4FF60AF7" w:rsidR="00D224C5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34DEBB0C" w14:textId="2D0F8005" w:rsidR="00D224C5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9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FBA980B" w14:textId="77777777" w:rsidR="00D224C5" w:rsidRDefault="00D224C5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</w:tcPr>
          <w:p w14:paraId="1467D24A" w14:textId="77777777" w:rsidR="00D224C5" w:rsidRPr="00E077C7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D224C5" w:rsidRPr="00192E2B" w14:paraId="0001D96B" w14:textId="77777777" w:rsidTr="00D224C5">
        <w:trPr>
          <w:trHeight w:val="115"/>
        </w:trPr>
        <w:tc>
          <w:tcPr>
            <w:tcW w:w="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4F5D8D15" w14:textId="670C6A70" w:rsidR="00D224C5" w:rsidRPr="00D65AB9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2.3.</w:t>
            </w:r>
          </w:p>
        </w:tc>
        <w:tc>
          <w:tcPr>
            <w:tcW w:w="1734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2FA4E32" w14:textId="3DC210B4" w:rsidR="00D224C5" w:rsidRPr="00D65AB9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Koszt administracji zatrudnienia oficerów akredytacyjnych (</w:t>
            </w:r>
            <w:r>
              <w:rPr>
                <w:rFonts w:ascii="Arial" w:hAnsi="Arial" w:cs="Arial"/>
                <w:sz w:val="18"/>
                <w:szCs w:val="18"/>
              </w:rPr>
              <w:t xml:space="preserve">kwiecień – czerwiec </w:t>
            </w:r>
            <w:r w:rsidRPr="00D224C5">
              <w:rPr>
                <w:rFonts w:ascii="Arial" w:hAnsi="Arial" w:cs="Arial"/>
                <w:sz w:val="18"/>
                <w:szCs w:val="18"/>
              </w:rPr>
              <w:t>2025 r.)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796BFC2" w14:textId="77777777" w:rsidR="00D224C5" w:rsidRPr="00192E2B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476F63" w14:textId="77777777" w:rsidR="00D224C5" w:rsidRPr="00192E2B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8F0BF" w14:textId="77777777" w:rsidR="00D224C5" w:rsidRPr="00E077C7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1888A9AE" w14:textId="250F6A6D" w:rsidR="00D224C5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</w:t>
            </w: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  <w:shd w:val="clear" w:color="auto" w:fill="BFE2A8" w:themeFill="accent2" w:themeFillTint="66"/>
          </w:tcPr>
          <w:p w14:paraId="4DE226F7" w14:textId="3C5D53BE" w:rsidR="00D224C5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98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7FDB8C1" w14:textId="77777777" w:rsidR="00D224C5" w:rsidRDefault="00D224C5" w:rsidP="00D224C5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Cs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4" w:space="0" w:color="auto"/>
            </w:tcBorders>
          </w:tcPr>
          <w:p w14:paraId="5BA5BAF3" w14:textId="77777777" w:rsidR="00D224C5" w:rsidRPr="00E077C7" w:rsidRDefault="00D224C5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ED4F20" w:rsidRPr="00192E2B" w14:paraId="17967ECB" w14:textId="77777777" w:rsidTr="00D224C5">
        <w:trPr>
          <w:trHeight w:val="115"/>
        </w:trPr>
        <w:tc>
          <w:tcPr>
            <w:tcW w:w="242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0A95226A" w14:textId="52B5AA04" w:rsidR="00ED4F20" w:rsidRPr="00D224C5" w:rsidRDefault="00ED4F20" w:rsidP="00D224C5">
            <w:pPr>
              <w:rPr>
                <w:rFonts w:ascii="Arial" w:hAnsi="Arial" w:cs="Arial"/>
                <w:sz w:val="18"/>
                <w:szCs w:val="18"/>
              </w:rPr>
            </w:pPr>
            <w:r w:rsidRPr="00D224C5">
              <w:rPr>
                <w:rFonts w:ascii="Arial" w:hAnsi="Arial" w:cs="Arial"/>
                <w:sz w:val="18"/>
                <w:szCs w:val="18"/>
              </w:rPr>
              <w:t>Koszt realizacji całego zadania (koszt brutto zł z poz. 1</w:t>
            </w:r>
            <w:r w:rsidR="00D224C5">
              <w:rPr>
                <w:rFonts w:ascii="Arial" w:hAnsi="Arial" w:cs="Arial"/>
                <w:sz w:val="18"/>
                <w:szCs w:val="18"/>
              </w:rPr>
              <w:t>, 2.1., 2.2., 2.3.)</w:t>
            </w:r>
          </w:p>
        </w:tc>
        <w:tc>
          <w:tcPr>
            <w:tcW w:w="6849" w:type="dxa"/>
            <w:gridSpan w:val="7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14:paraId="75E7DA7F" w14:textId="77777777" w:rsidR="00ED4F20" w:rsidRPr="00192E2B" w:rsidRDefault="00ED4F20" w:rsidP="00ED4F20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7B73A9B6" w14:textId="77777777" w:rsidR="00DA06D6" w:rsidRPr="00F548FB" w:rsidRDefault="00DA06D6" w:rsidP="00F548FB">
      <w:pPr>
        <w:spacing w:before="120" w:after="0" w:line="240" w:lineRule="auto"/>
        <w:rPr>
          <w:rFonts w:ascii="Arial" w:hAnsi="Arial" w:cs="Arial"/>
          <w:sz w:val="24"/>
          <w:szCs w:val="24"/>
        </w:rPr>
      </w:pPr>
    </w:p>
    <w:p w14:paraId="1BBF4456" w14:textId="77777777" w:rsidR="00307350" w:rsidRDefault="00307350" w:rsidP="003F440C">
      <w:pPr>
        <w:spacing w:before="120" w:after="0" w:line="240" w:lineRule="auto"/>
        <w:rPr>
          <w:rFonts w:ascii="Arial" w:eastAsia="TimesNewRoman" w:hAnsi="Arial" w:cs="Arial"/>
          <w:sz w:val="24"/>
          <w:szCs w:val="24"/>
        </w:rPr>
      </w:pPr>
      <w:bookmarkStart w:id="6" w:name="_Toc457485250"/>
    </w:p>
    <w:tbl>
      <w:tblPr>
        <w:tblpPr w:leftFromText="141" w:rightFromText="141" w:vertAnchor="text" w:horzAnchor="margin" w:tblpY="97"/>
        <w:tblW w:w="92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Tabela do wyceny "/>
        <w:tblDescription w:val="Tabela do wyceny zamowienia"/>
      </w:tblPr>
      <w:tblGrid>
        <w:gridCol w:w="997"/>
        <w:gridCol w:w="4061"/>
        <w:gridCol w:w="1353"/>
        <w:gridCol w:w="1353"/>
        <w:gridCol w:w="1522"/>
      </w:tblGrid>
      <w:tr w:rsidR="0092266C" w:rsidRPr="004119F9" w14:paraId="16791A5A" w14:textId="77777777" w:rsidTr="0092266C">
        <w:trPr>
          <w:cantSplit/>
          <w:trHeight w:val="865"/>
          <w:tblHeader/>
        </w:trPr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22F98951" w14:textId="77777777" w:rsidR="0092266C" w:rsidRPr="006F2443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Nr poz.</w:t>
            </w:r>
          </w:p>
        </w:tc>
        <w:tc>
          <w:tcPr>
            <w:tcW w:w="40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5A15AABC" w14:textId="77777777" w:rsidR="0092266C" w:rsidRPr="006F2443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Przedmiot zadania</w:t>
            </w:r>
          </w:p>
        </w:tc>
        <w:tc>
          <w:tcPr>
            <w:tcW w:w="13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0C43E4FD" w14:textId="77777777" w:rsidR="0092266C" w:rsidRPr="006F2443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Koszt netto zł</w:t>
            </w:r>
          </w:p>
        </w:tc>
        <w:tc>
          <w:tcPr>
            <w:tcW w:w="13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23B46699" w14:textId="77777777" w:rsidR="0092266C" w:rsidRPr="006F2443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Stawka VAT</w:t>
            </w:r>
          </w:p>
        </w:tc>
        <w:tc>
          <w:tcPr>
            <w:tcW w:w="15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  <w:vAlign w:val="center"/>
          </w:tcPr>
          <w:p w14:paraId="5AD0C742" w14:textId="77777777" w:rsidR="0092266C" w:rsidRPr="006F2443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6F2443">
              <w:rPr>
                <w:rFonts w:ascii="Arial" w:hAnsi="Arial" w:cs="Arial"/>
                <w:bCs/>
                <w:sz w:val="18"/>
                <w:szCs w:val="18"/>
              </w:rPr>
              <w:t>Koszt brutto zł (koszt realizacji całego zadania)</w:t>
            </w:r>
          </w:p>
        </w:tc>
      </w:tr>
      <w:tr w:rsidR="0092266C" w:rsidRPr="00307350" w14:paraId="565B58CC" w14:textId="77777777" w:rsidTr="0092266C">
        <w:trPr>
          <w:cantSplit/>
          <w:trHeight w:val="513"/>
          <w:tblHeader/>
        </w:trPr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3EF4AD56" w14:textId="77777777" w:rsidR="0092266C" w:rsidRPr="00307350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0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4BAA9063" w14:textId="77777777" w:rsidR="0092266C" w:rsidRPr="00307350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3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6971FF21" w14:textId="77777777" w:rsidR="0092266C" w:rsidRPr="00307350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13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AF4D7" w:themeFill="accent1" w:themeFillTint="33"/>
            <w:vAlign w:val="center"/>
          </w:tcPr>
          <w:p w14:paraId="555574AC" w14:textId="77777777" w:rsidR="0092266C" w:rsidRPr="00307350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152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4D7" w:themeFill="accent1" w:themeFillTint="33"/>
            <w:vAlign w:val="center"/>
          </w:tcPr>
          <w:p w14:paraId="4A69C29A" w14:textId="77777777" w:rsidR="0092266C" w:rsidRPr="00307350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</w:tr>
      <w:tr w:rsidR="0092266C" w:rsidRPr="00192E2B" w14:paraId="4E4A5C22" w14:textId="77777777" w:rsidTr="00D224C5">
        <w:trPr>
          <w:trHeight w:val="203"/>
        </w:trPr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096A758F" w14:textId="77777777" w:rsidR="0092266C" w:rsidRPr="00F20BAD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</w:tc>
        <w:tc>
          <w:tcPr>
            <w:tcW w:w="4061" w:type="dxa"/>
            <w:tcBorders>
              <w:top w:val="single" w:sz="12" w:space="0" w:color="auto"/>
              <w:bottom w:val="single" w:sz="4" w:space="0" w:color="auto"/>
            </w:tcBorders>
            <w:shd w:val="clear" w:color="auto" w:fill="D6EAAF" w:themeFill="accent1" w:themeFillTint="66"/>
            <w:vAlign w:val="center"/>
          </w:tcPr>
          <w:p w14:paraId="542CB48F" w14:textId="77777777" w:rsidR="0092266C" w:rsidRPr="00F20BAD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Inne koszty (jakie…..)</w:t>
            </w:r>
          </w:p>
        </w:tc>
        <w:tc>
          <w:tcPr>
            <w:tcW w:w="13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217A1F9" w14:textId="77777777" w:rsidR="0092266C" w:rsidRPr="00192E2B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1353" w:type="dxa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ADA6FE" w14:textId="77777777" w:rsidR="0092266C" w:rsidRPr="00192E2B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152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3EC60CC" w14:textId="77777777" w:rsidR="0092266C" w:rsidRPr="00192E2B" w:rsidRDefault="0092266C" w:rsidP="0092266C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right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5AB622A2" w14:textId="77777777" w:rsidR="00307350" w:rsidRDefault="00307350" w:rsidP="00307350"/>
    <w:p w14:paraId="250A00EC" w14:textId="77777777" w:rsidR="00307350" w:rsidRPr="006F2443" w:rsidRDefault="00307350" w:rsidP="006F2443"/>
    <w:p w14:paraId="21FAB1F8" w14:textId="26BD70FE" w:rsidR="0089101D" w:rsidRPr="00875CC7" w:rsidRDefault="001E29E4" w:rsidP="00D224C5">
      <w:pPr>
        <w:pStyle w:val="Nagwek1"/>
        <w:numPr>
          <w:ilvl w:val="0"/>
          <w:numId w:val="1"/>
        </w:numPr>
        <w:pBdr>
          <w:bottom w:val="single" w:sz="6" w:space="1" w:color="0070C0"/>
        </w:pBdr>
        <w:spacing w:before="120" w:line="240" w:lineRule="auto"/>
        <w:rPr>
          <w:rFonts w:ascii="Arial" w:hAnsi="Arial" w:cs="Arial"/>
          <w:b w:val="0"/>
          <w:color w:val="002060"/>
          <w:sz w:val="24"/>
          <w:szCs w:val="24"/>
        </w:rPr>
      </w:pPr>
      <w:r w:rsidRPr="00192E2B">
        <w:rPr>
          <w:rFonts w:ascii="Arial" w:hAnsi="Arial" w:cs="Arial"/>
          <w:b w:val="0"/>
          <w:color w:val="002060"/>
          <w:sz w:val="24"/>
          <w:szCs w:val="24"/>
        </w:rPr>
        <w:t>KONTAKT</w:t>
      </w:r>
      <w:r w:rsidR="00017A93" w:rsidRPr="00875CC7">
        <w:rPr>
          <w:rFonts w:ascii="Arial" w:hAnsi="Arial" w:cs="Arial"/>
          <w:b w:val="0"/>
          <w:color w:val="002060"/>
          <w:sz w:val="24"/>
          <w:szCs w:val="24"/>
        </w:rPr>
        <w:tab/>
      </w:r>
    </w:p>
    <w:bookmarkEnd w:id="6"/>
    <w:p w14:paraId="234A8670" w14:textId="4EB9030B" w:rsidR="001A39FD" w:rsidRPr="00D224C5" w:rsidRDefault="002907D8" w:rsidP="00604826">
      <w:pPr>
        <w:spacing w:before="12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2907D8">
        <w:rPr>
          <w:rFonts w:ascii="Arial" w:hAnsi="Arial" w:cs="Arial"/>
          <w:sz w:val="24"/>
          <w:szCs w:val="24"/>
        </w:rPr>
        <w:t xml:space="preserve">Prosimy o przesłanie wstępnego oszacowania ceny za zrealizowanie zadania wg powyższych tabel, nie później niż do 14 czerwca 2024 r., na adres </w:t>
      </w:r>
      <w:hyperlink r:id="rId8" w:history="1">
        <w:r w:rsidRPr="00916629">
          <w:rPr>
            <w:rStyle w:val="Hipercze"/>
            <w:rFonts w:ascii="Arial" w:hAnsi="Arial" w:cs="Arial"/>
            <w:sz w:val="24"/>
            <w:szCs w:val="24"/>
          </w:rPr>
          <w:t>anna.korolec-monko@kprm.gov.pl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2907D8">
        <w:rPr>
          <w:rFonts w:ascii="Arial" w:hAnsi="Arial" w:cs="Arial"/>
          <w:sz w:val="24"/>
          <w:szCs w:val="24"/>
        </w:rPr>
        <w:t xml:space="preserve"> oraz </w:t>
      </w:r>
      <w:hyperlink r:id="rId9" w:history="1">
        <w:r w:rsidRPr="00916629">
          <w:rPr>
            <w:rStyle w:val="Hipercze"/>
            <w:rFonts w:ascii="Arial" w:hAnsi="Arial" w:cs="Arial"/>
            <w:sz w:val="24"/>
            <w:szCs w:val="24"/>
          </w:rPr>
          <w:t>joanna.sosnowska@kprm.gov.pl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9910369" w14:textId="77777777" w:rsidR="0089101D" w:rsidRPr="00192E2B" w:rsidRDefault="001E29E4" w:rsidP="00875CC7">
      <w:pPr>
        <w:pStyle w:val="Nagwek1"/>
        <w:numPr>
          <w:ilvl w:val="0"/>
          <w:numId w:val="1"/>
        </w:numPr>
        <w:pBdr>
          <w:bottom w:val="single" w:sz="6" w:space="1" w:color="0070C0"/>
        </w:pBdr>
        <w:spacing w:before="120" w:line="240" w:lineRule="auto"/>
        <w:rPr>
          <w:rFonts w:ascii="Arial" w:hAnsi="Arial" w:cs="Arial"/>
          <w:b w:val="0"/>
          <w:color w:val="002060"/>
          <w:sz w:val="24"/>
          <w:szCs w:val="24"/>
        </w:rPr>
      </w:pPr>
      <w:r w:rsidRPr="00192E2B">
        <w:rPr>
          <w:rFonts w:ascii="Arial" w:hAnsi="Arial" w:cs="Arial"/>
          <w:b w:val="0"/>
          <w:color w:val="002060"/>
          <w:sz w:val="24"/>
          <w:szCs w:val="24"/>
        </w:rPr>
        <w:t>INFORMACJE DODATKOWE</w:t>
      </w:r>
    </w:p>
    <w:p w14:paraId="7AAB875D" w14:textId="39604ABD" w:rsidR="00315C9B" w:rsidRPr="00192E2B" w:rsidRDefault="002A4646" w:rsidP="003F440C">
      <w:pPr>
        <w:spacing w:before="120" w:after="0" w:line="240" w:lineRule="auto"/>
        <w:rPr>
          <w:rFonts w:ascii="Arial" w:eastAsia="TimesNewRoman" w:hAnsi="Arial" w:cs="Arial"/>
          <w:sz w:val="24"/>
          <w:szCs w:val="24"/>
        </w:rPr>
      </w:pPr>
      <w:r w:rsidRPr="00192E2B">
        <w:rPr>
          <w:rFonts w:ascii="Arial" w:eastAsia="TimesNewRoman" w:hAnsi="Arial" w:cs="Arial"/>
          <w:sz w:val="24"/>
          <w:szCs w:val="24"/>
        </w:rPr>
        <w:t>Niniejsze</w:t>
      </w:r>
      <w:r w:rsidR="00B5378E" w:rsidRPr="00192E2B">
        <w:rPr>
          <w:rFonts w:ascii="Arial" w:eastAsia="TimesNewRoman" w:hAnsi="Arial" w:cs="Arial"/>
          <w:sz w:val="24"/>
          <w:szCs w:val="24"/>
        </w:rPr>
        <w:t xml:space="preserve"> </w:t>
      </w:r>
      <w:r w:rsidRPr="00192E2B">
        <w:rPr>
          <w:rFonts w:ascii="Arial" w:eastAsia="TimesNewRoman" w:hAnsi="Arial" w:cs="Arial"/>
          <w:sz w:val="24"/>
          <w:szCs w:val="24"/>
        </w:rPr>
        <w:t xml:space="preserve">zapytanie </w:t>
      </w:r>
      <w:r w:rsidR="00B5378E" w:rsidRPr="00192E2B">
        <w:rPr>
          <w:rFonts w:ascii="Arial" w:eastAsia="TimesNewRoman" w:hAnsi="Arial" w:cs="Arial"/>
          <w:b/>
          <w:sz w:val="24"/>
          <w:szCs w:val="24"/>
        </w:rPr>
        <w:t>nie stanowi oferty</w:t>
      </w:r>
      <w:r w:rsidR="00B5378E" w:rsidRPr="00192E2B">
        <w:rPr>
          <w:rFonts w:ascii="Arial" w:eastAsia="TimesNewRoman" w:hAnsi="Arial" w:cs="Arial"/>
          <w:sz w:val="24"/>
          <w:szCs w:val="24"/>
        </w:rPr>
        <w:t xml:space="preserve"> w myśl art. 66</w:t>
      </w:r>
      <w:r w:rsidR="00821D41" w:rsidRPr="00192E2B">
        <w:rPr>
          <w:rFonts w:ascii="Arial" w:eastAsia="TimesNewRoman" w:hAnsi="Arial" w:cs="Arial"/>
          <w:sz w:val="24"/>
          <w:szCs w:val="24"/>
        </w:rPr>
        <w:t xml:space="preserve"> ustawy z dnia 23 kwietnia 1964 r. Kodeks cywilny</w:t>
      </w:r>
      <w:r w:rsidR="00B5378E" w:rsidRPr="00192E2B">
        <w:rPr>
          <w:rFonts w:ascii="Arial" w:eastAsia="TimesNewRoman" w:hAnsi="Arial" w:cs="Arial"/>
          <w:sz w:val="24"/>
          <w:szCs w:val="24"/>
        </w:rPr>
        <w:t xml:space="preserve">, jak również nie jest ogłoszeniem w rozumieniu ustawy </w:t>
      </w:r>
      <w:r w:rsidR="00875CC7">
        <w:rPr>
          <w:rFonts w:ascii="Arial" w:eastAsia="TimesNewRoman" w:hAnsi="Arial" w:cs="Arial"/>
          <w:sz w:val="24"/>
          <w:szCs w:val="24"/>
        </w:rPr>
        <w:t>z </w:t>
      </w:r>
      <w:r w:rsidR="00821D41" w:rsidRPr="00192E2B">
        <w:rPr>
          <w:rFonts w:ascii="Arial" w:eastAsia="TimesNewRoman" w:hAnsi="Arial" w:cs="Arial"/>
          <w:sz w:val="24"/>
          <w:szCs w:val="24"/>
        </w:rPr>
        <w:t xml:space="preserve">dnia </w:t>
      </w:r>
      <w:r w:rsidR="00247C1A" w:rsidRPr="00247C1A">
        <w:rPr>
          <w:rFonts w:ascii="Arial" w:eastAsia="TimesNewRoman" w:hAnsi="Arial" w:cs="Arial"/>
          <w:sz w:val="24"/>
          <w:szCs w:val="24"/>
        </w:rPr>
        <w:t xml:space="preserve">11 września 2019 r. </w:t>
      </w:r>
      <w:r w:rsidR="00B5378E" w:rsidRPr="00192E2B">
        <w:rPr>
          <w:rFonts w:ascii="Arial" w:eastAsia="TimesNewRoman" w:hAnsi="Arial" w:cs="Arial"/>
          <w:sz w:val="24"/>
          <w:szCs w:val="24"/>
        </w:rPr>
        <w:t xml:space="preserve">Prawo zamówień publicznych. </w:t>
      </w:r>
      <w:r w:rsidR="007552B7" w:rsidRPr="00192E2B">
        <w:rPr>
          <w:rFonts w:ascii="Arial" w:eastAsia="TimesNewRoman" w:hAnsi="Arial" w:cs="Arial"/>
          <w:sz w:val="24"/>
          <w:szCs w:val="24"/>
        </w:rPr>
        <w:t xml:space="preserve">Ma ono </w:t>
      </w:r>
      <w:r w:rsidR="00B5378E" w:rsidRPr="00192E2B">
        <w:rPr>
          <w:rFonts w:ascii="Arial" w:eastAsia="TimesNewRoman" w:hAnsi="Arial" w:cs="Arial"/>
          <w:sz w:val="24"/>
          <w:szCs w:val="24"/>
        </w:rPr>
        <w:t xml:space="preserve">na celu wyłącznie rozpoznanie rynku i </w:t>
      </w:r>
      <w:r w:rsidR="007552B7" w:rsidRPr="00192E2B">
        <w:rPr>
          <w:rFonts w:ascii="Arial" w:eastAsia="TimesNewRoman" w:hAnsi="Arial" w:cs="Arial"/>
          <w:sz w:val="24"/>
          <w:szCs w:val="24"/>
        </w:rPr>
        <w:t xml:space="preserve">ustalenie szacunkowej wartości </w:t>
      </w:r>
      <w:r w:rsidR="004C1F00" w:rsidRPr="00192E2B">
        <w:rPr>
          <w:rFonts w:ascii="Arial" w:eastAsia="TimesNewRoman" w:hAnsi="Arial" w:cs="Arial"/>
          <w:sz w:val="24"/>
          <w:szCs w:val="24"/>
        </w:rPr>
        <w:t>zamówienia</w:t>
      </w:r>
      <w:r w:rsidR="007552B7" w:rsidRPr="00192E2B">
        <w:rPr>
          <w:rFonts w:ascii="Arial" w:eastAsia="TimesNewRoman" w:hAnsi="Arial" w:cs="Arial"/>
          <w:sz w:val="24"/>
          <w:szCs w:val="24"/>
        </w:rPr>
        <w:t xml:space="preserve">. </w:t>
      </w:r>
    </w:p>
    <w:p w14:paraId="42B7392F" w14:textId="52B811EF" w:rsidR="009E4E66" w:rsidRPr="00875CC7" w:rsidRDefault="00875CC7" w:rsidP="00875CC7">
      <w:pPr>
        <w:pStyle w:val="Nagwek1"/>
        <w:numPr>
          <w:ilvl w:val="0"/>
          <w:numId w:val="1"/>
        </w:numPr>
        <w:pBdr>
          <w:bottom w:val="single" w:sz="6" w:space="1" w:color="0070C0"/>
        </w:pBdr>
        <w:spacing w:before="120" w:line="240" w:lineRule="auto"/>
        <w:rPr>
          <w:rFonts w:ascii="Arial" w:hAnsi="Arial" w:cs="Arial"/>
          <w:b w:val="0"/>
          <w:color w:val="002060"/>
          <w:sz w:val="24"/>
          <w:szCs w:val="24"/>
        </w:rPr>
      </w:pPr>
      <w:r w:rsidRPr="00875CC7">
        <w:rPr>
          <w:rFonts w:ascii="Arial" w:hAnsi="Arial" w:cs="Arial"/>
          <w:b w:val="0"/>
          <w:color w:val="002060"/>
          <w:sz w:val="24"/>
          <w:szCs w:val="24"/>
        </w:rPr>
        <w:t>ZAŁĄCZNIK</w:t>
      </w:r>
    </w:p>
    <w:p w14:paraId="2BAF83CC" w14:textId="3CF864AA" w:rsidR="00A26186" w:rsidRPr="00192E2B" w:rsidRDefault="00F548FB" w:rsidP="003F440C">
      <w:pPr>
        <w:spacing w:before="120" w:after="0" w:line="240" w:lineRule="auto"/>
        <w:jc w:val="both"/>
        <w:rPr>
          <w:rFonts w:ascii="Arial" w:eastAsia="TimesNewRoman" w:hAnsi="Arial" w:cs="Arial"/>
          <w:sz w:val="24"/>
          <w:szCs w:val="24"/>
        </w:rPr>
      </w:pPr>
      <w:r>
        <w:rPr>
          <w:rFonts w:ascii="Arial" w:eastAsia="TimesNewRoman" w:hAnsi="Arial" w:cs="Arial"/>
          <w:sz w:val="24"/>
          <w:szCs w:val="24"/>
        </w:rPr>
        <w:t>Wstępny opis przedmiotu zamówienia – Zał. nr 1.</w:t>
      </w:r>
    </w:p>
    <w:sectPr w:rsidR="00A26186" w:rsidRPr="00192E2B" w:rsidSect="00C9315C">
      <w:headerReference w:type="default" r:id="rId10"/>
      <w:footerReference w:type="default" r:id="rId11"/>
      <w:pgSz w:w="11906" w:h="16838" w:code="9"/>
      <w:pgMar w:top="1440" w:right="1440" w:bottom="1440" w:left="144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A696" w14:textId="77777777" w:rsidR="00A6682A" w:rsidRDefault="00A6682A" w:rsidP="005E4305">
      <w:pPr>
        <w:spacing w:after="0" w:line="240" w:lineRule="auto"/>
      </w:pPr>
      <w:r>
        <w:separator/>
      </w:r>
    </w:p>
  </w:endnote>
  <w:endnote w:type="continuationSeparator" w:id="0">
    <w:p w14:paraId="0383C6FD" w14:textId="77777777" w:rsidR="00A6682A" w:rsidRDefault="00A6682A" w:rsidP="005E43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274249"/>
      <w:docPartObj>
        <w:docPartGallery w:val="Page Numbers (Bottom of Page)"/>
        <w:docPartUnique/>
      </w:docPartObj>
    </w:sdtPr>
    <w:sdtEndPr/>
    <w:sdtContent>
      <w:p w14:paraId="1F16E66C" w14:textId="32F2E1AC" w:rsidR="00D04CB8" w:rsidRDefault="00D04CB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F34">
          <w:rPr>
            <w:noProof/>
          </w:rPr>
          <w:t>8</w:t>
        </w:r>
        <w:r>
          <w:fldChar w:fldCharType="end"/>
        </w:r>
      </w:p>
    </w:sdtContent>
  </w:sdt>
  <w:p w14:paraId="0F9479B2" w14:textId="77777777" w:rsidR="000D50FE" w:rsidRDefault="000D50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C090F8" w14:textId="77777777" w:rsidR="00A6682A" w:rsidRDefault="00A6682A" w:rsidP="005E4305">
      <w:pPr>
        <w:spacing w:after="0" w:line="240" w:lineRule="auto"/>
      </w:pPr>
      <w:r>
        <w:separator/>
      </w:r>
    </w:p>
  </w:footnote>
  <w:footnote w:type="continuationSeparator" w:id="0">
    <w:p w14:paraId="7AB8CDD6" w14:textId="77777777" w:rsidR="00A6682A" w:rsidRDefault="00A6682A" w:rsidP="005E43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B5419" w14:textId="77777777" w:rsidR="0058528A" w:rsidRPr="002519CF" w:rsidRDefault="00BC369C" w:rsidP="00F65763">
    <w:pPr>
      <w:pStyle w:val="Nagwek"/>
      <w:rPr>
        <w:i/>
      </w:rPr>
    </w:pPr>
    <w:r>
      <w:rPr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F4F7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206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6D32AB"/>
    <w:multiLevelType w:val="multilevel"/>
    <w:tmpl w:val="7F3C82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1.%2."/>
      <w:lvlJc w:val="left"/>
      <w:pPr>
        <w:ind w:left="7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2" w15:restartNumberingAfterBreak="0">
    <w:nsid w:val="1C824FA8"/>
    <w:multiLevelType w:val="multilevel"/>
    <w:tmpl w:val="B2A031B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sz w:val="22"/>
      </w:rPr>
    </w:lvl>
    <w:lvl w:ilvl="3">
      <w:start w:val="1"/>
      <w:numFmt w:val="lowerLetter"/>
      <w:lvlText w:val="%4)"/>
      <w:lvlJc w:val="left"/>
      <w:pPr>
        <w:ind w:left="720" w:hanging="720"/>
      </w:pPr>
      <w:rPr>
        <w:rFonts w:ascii="Arial" w:eastAsia="Times New Roman" w:hAnsi="Arial" w:cs="Arial" w:hint="default"/>
        <w:sz w:val="22"/>
        <w:szCs w:val="22"/>
      </w:rPr>
    </w:lvl>
    <w:lvl w:ilvl="4">
      <w:start w:val="1"/>
      <w:numFmt w:val="decimal"/>
      <w:lvlText w:val="%1.%2.%3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6901A83"/>
    <w:multiLevelType w:val="hybridMultilevel"/>
    <w:tmpl w:val="3564A16A"/>
    <w:lvl w:ilvl="0" w:tplc="E7C0366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838EB"/>
    <w:multiLevelType w:val="multilevel"/>
    <w:tmpl w:val="FAC63EC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sz w:val="22"/>
      </w:rPr>
    </w:lvl>
    <w:lvl w:ilvl="3">
      <w:start w:val="1"/>
      <w:numFmt w:val="lowerLetter"/>
      <w:lvlText w:val="%4)"/>
      <w:lvlJc w:val="left"/>
      <w:pPr>
        <w:ind w:left="720" w:hanging="720"/>
      </w:pPr>
      <w:rPr>
        <w:rFonts w:ascii="Arial" w:eastAsia="Times New Roman" w:hAnsi="Arial" w:cs="Arial" w:hint="default"/>
        <w:sz w:val="22"/>
        <w:szCs w:val="22"/>
      </w:rPr>
    </w:lvl>
    <w:lvl w:ilvl="4">
      <w:start w:val="1"/>
      <w:numFmt w:val="decimal"/>
      <w:lvlText w:val="%1.%2.%3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3C2B7D"/>
    <w:multiLevelType w:val="hybridMultilevel"/>
    <w:tmpl w:val="C0B4526A"/>
    <w:lvl w:ilvl="0" w:tplc="8BD4D73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B32FC3"/>
    <w:multiLevelType w:val="multilevel"/>
    <w:tmpl w:val="DA92BE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2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u w:val="none"/>
      </w:rPr>
    </w:lvl>
  </w:abstractNum>
  <w:abstractNum w:abstractNumId="7" w15:restartNumberingAfterBreak="0">
    <w:nsid w:val="46F01702"/>
    <w:multiLevelType w:val="hybridMultilevel"/>
    <w:tmpl w:val="6276E60E"/>
    <w:lvl w:ilvl="0" w:tplc="7CD802E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5013D1"/>
    <w:multiLevelType w:val="multilevel"/>
    <w:tmpl w:val="BDA6436A"/>
    <w:lvl w:ilvl="0">
      <w:start w:val="7"/>
      <w:numFmt w:val="decimal"/>
      <w:lvlText w:val="%1"/>
      <w:lvlJc w:val="left"/>
      <w:pPr>
        <w:ind w:left="530" w:hanging="53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30" w:hanging="53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25F7496"/>
    <w:multiLevelType w:val="hybridMultilevel"/>
    <w:tmpl w:val="C0B4526A"/>
    <w:lvl w:ilvl="0" w:tplc="FFFFFFFF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E7289"/>
    <w:multiLevelType w:val="hybridMultilevel"/>
    <w:tmpl w:val="C0B4526A"/>
    <w:lvl w:ilvl="0" w:tplc="FFFFFFFF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11216">
    <w:abstractNumId w:val="0"/>
  </w:num>
  <w:num w:numId="2" w16cid:durableId="917252877">
    <w:abstractNumId w:val="6"/>
  </w:num>
  <w:num w:numId="3" w16cid:durableId="703484694">
    <w:abstractNumId w:val="1"/>
  </w:num>
  <w:num w:numId="4" w16cid:durableId="170726805">
    <w:abstractNumId w:val="2"/>
  </w:num>
  <w:num w:numId="5" w16cid:durableId="299652943">
    <w:abstractNumId w:val="7"/>
  </w:num>
  <w:num w:numId="6" w16cid:durableId="1373312251">
    <w:abstractNumId w:val="8"/>
  </w:num>
  <w:num w:numId="7" w16cid:durableId="214778550">
    <w:abstractNumId w:val="3"/>
  </w:num>
  <w:num w:numId="8" w16cid:durableId="1416199828">
    <w:abstractNumId w:val="4"/>
  </w:num>
  <w:num w:numId="9" w16cid:durableId="1661227218">
    <w:abstractNumId w:val="5"/>
  </w:num>
  <w:num w:numId="10" w16cid:durableId="2081321424">
    <w:abstractNumId w:val="9"/>
  </w:num>
  <w:num w:numId="11" w16cid:durableId="1190146844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305"/>
    <w:rsid w:val="00003CFA"/>
    <w:rsid w:val="00004586"/>
    <w:rsid w:val="00004AF3"/>
    <w:rsid w:val="00016DBD"/>
    <w:rsid w:val="00016F0B"/>
    <w:rsid w:val="00017A93"/>
    <w:rsid w:val="00021F22"/>
    <w:rsid w:val="00022621"/>
    <w:rsid w:val="00034F7F"/>
    <w:rsid w:val="000413CB"/>
    <w:rsid w:val="0004675E"/>
    <w:rsid w:val="00051FE4"/>
    <w:rsid w:val="00054072"/>
    <w:rsid w:val="00054A35"/>
    <w:rsid w:val="000559B6"/>
    <w:rsid w:val="0005793C"/>
    <w:rsid w:val="000601B4"/>
    <w:rsid w:val="0006026E"/>
    <w:rsid w:val="00061014"/>
    <w:rsid w:val="00063812"/>
    <w:rsid w:val="00063C0D"/>
    <w:rsid w:val="000658E8"/>
    <w:rsid w:val="000677B5"/>
    <w:rsid w:val="00067AB6"/>
    <w:rsid w:val="00070030"/>
    <w:rsid w:val="00070E10"/>
    <w:rsid w:val="00071295"/>
    <w:rsid w:val="00074C4B"/>
    <w:rsid w:val="00080D5C"/>
    <w:rsid w:val="00080E47"/>
    <w:rsid w:val="000860D6"/>
    <w:rsid w:val="0008616B"/>
    <w:rsid w:val="00090186"/>
    <w:rsid w:val="000928C1"/>
    <w:rsid w:val="00093B8C"/>
    <w:rsid w:val="000969A1"/>
    <w:rsid w:val="00097490"/>
    <w:rsid w:val="000A12CD"/>
    <w:rsid w:val="000A1F9A"/>
    <w:rsid w:val="000B2AAA"/>
    <w:rsid w:val="000B30B3"/>
    <w:rsid w:val="000B59FC"/>
    <w:rsid w:val="000B686B"/>
    <w:rsid w:val="000B7294"/>
    <w:rsid w:val="000B7310"/>
    <w:rsid w:val="000C0401"/>
    <w:rsid w:val="000C2D11"/>
    <w:rsid w:val="000C7647"/>
    <w:rsid w:val="000C7EB2"/>
    <w:rsid w:val="000D4BC6"/>
    <w:rsid w:val="000D4F50"/>
    <w:rsid w:val="000D50FE"/>
    <w:rsid w:val="000D5C45"/>
    <w:rsid w:val="000D63E8"/>
    <w:rsid w:val="000E4633"/>
    <w:rsid w:val="000F280D"/>
    <w:rsid w:val="000F3742"/>
    <w:rsid w:val="000F6E9A"/>
    <w:rsid w:val="000F74F2"/>
    <w:rsid w:val="000F7500"/>
    <w:rsid w:val="001011C7"/>
    <w:rsid w:val="00101E96"/>
    <w:rsid w:val="00102162"/>
    <w:rsid w:val="001024AB"/>
    <w:rsid w:val="00103E5B"/>
    <w:rsid w:val="001044A2"/>
    <w:rsid w:val="00104EC1"/>
    <w:rsid w:val="00111E32"/>
    <w:rsid w:val="00113624"/>
    <w:rsid w:val="0011487C"/>
    <w:rsid w:val="00116437"/>
    <w:rsid w:val="0012110B"/>
    <w:rsid w:val="00121D92"/>
    <w:rsid w:val="00122075"/>
    <w:rsid w:val="0012434D"/>
    <w:rsid w:val="00124C13"/>
    <w:rsid w:val="001320A8"/>
    <w:rsid w:val="00132C0C"/>
    <w:rsid w:val="001345A2"/>
    <w:rsid w:val="0013726B"/>
    <w:rsid w:val="00140232"/>
    <w:rsid w:val="00140934"/>
    <w:rsid w:val="00142F6A"/>
    <w:rsid w:val="00143B02"/>
    <w:rsid w:val="00143F70"/>
    <w:rsid w:val="001458D5"/>
    <w:rsid w:val="00150EBD"/>
    <w:rsid w:val="00157ECF"/>
    <w:rsid w:val="00160625"/>
    <w:rsid w:val="00167FF8"/>
    <w:rsid w:val="00171ED4"/>
    <w:rsid w:val="00176849"/>
    <w:rsid w:val="00176EEB"/>
    <w:rsid w:val="0017768C"/>
    <w:rsid w:val="00180381"/>
    <w:rsid w:val="0018273E"/>
    <w:rsid w:val="00182903"/>
    <w:rsid w:val="00182F8C"/>
    <w:rsid w:val="0018303F"/>
    <w:rsid w:val="0018561B"/>
    <w:rsid w:val="0019162E"/>
    <w:rsid w:val="00192E2B"/>
    <w:rsid w:val="00193C9B"/>
    <w:rsid w:val="00194106"/>
    <w:rsid w:val="0019732A"/>
    <w:rsid w:val="001A0883"/>
    <w:rsid w:val="001A39FD"/>
    <w:rsid w:val="001A578C"/>
    <w:rsid w:val="001A6254"/>
    <w:rsid w:val="001A63C9"/>
    <w:rsid w:val="001A6E6B"/>
    <w:rsid w:val="001B0EB5"/>
    <w:rsid w:val="001B2C42"/>
    <w:rsid w:val="001B2C46"/>
    <w:rsid w:val="001B2F5E"/>
    <w:rsid w:val="001B4B01"/>
    <w:rsid w:val="001B6D4A"/>
    <w:rsid w:val="001B7C6E"/>
    <w:rsid w:val="001C027E"/>
    <w:rsid w:val="001C0737"/>
    <w:rsid w:val="001C0B40"/>
    <w:rsid w:val="001C6F2D"/>
    <w:rsid w:val="001C7F69"/>
    <w:rsid w:val="001D095F"/>
    <w:rsid w:val="001D2332"/>
    <w:rsid w:val="001D4D81"/>
    <w:rsid w:val="001D7CCA"/>
    <w:rsid w:val="001E0CBF"/>
    <w:rsid w:val="001E18C3"/>
    <w:rsid w:val="001E29E4"/>
    <w:rsid w:val="001E6D36"/>
    <w:rsid w:val="001F02D7"/>
    <w:rsid w:val="001F0339"/>
    <w:rsid w:val="001F2834"/>
    <w:rsid w:val="001F4613"/>
    <w:rsid w:val="001F5D7C"/>
    <w:rsid w:val="001F6BEF"/>
    <w:rsid w:val="001F6CB0"/>
    <w:rsid w:val="001F7DDE"/>
    <w:rsid w:val="00206489"/>
    <w:rsid w:val="00206ADF"/>
    <w:rsid w:val="002070FA"/>
    <w:rsid w:val="00207744"/>
    <w:rsid w:val="0021372F"/>
    <w:rsid w:val="00214F97"/>
    <w:rsid w:val="00216FBD"/>
    <w:rsid w:val="00217F78"/>
    <w:rsid w:val="002204B8"/>
    <w:rsid w:val="00220D77"/>
    <w:rsid w:val="0022211C"/>
    <w:rsid w:val="002242C3"/>
    <w:rsid w:val="00225513"/>
    <w:rsid w:val="00225A9B"/>
    <w:rsid w:val="00226AB2"/>
    <w:rsid w:val="00230371"/>
    <w:rsid w:val="00233789"/>
    <w:rsid w:val="00235547"/>
    <w:rsid w:val="00241042"/>
    <w:rsid w:val="0024254C"/>
    <w:rsid w:val="00243076"/>
    <w:rsid w:val="00243EFC"/>
    <w:rsid w:val="00247C1A"/>
    <w:rsid w:val="0025121D"/>
    <w:rsid w:val="002519CF"/>
    <w:rsid w:val="00253E81"/>
    <w:rsid w:val="002543E3"/>
    <w:rsid w:val="0025484C"/>
    <w:rsid w:val="00255DC0"/>
    <w:rsid w:val="00256672"/>
    <w:rsid w:val="00262F48"/>
    <w:rsid w:val="00265832"/>
    <w:rsid w:val="00266DDA"/>
    <w:rsid w:val="00267BE0"/>
    <w:rsid w:val="00270D11"/>
    <w:rsid w:val="00271602"/>
    <w:rsid w:val="00272D42"/>
    <w:rsid w:val="002743B2"/>
    <w:rsid w:val="00274837"/>
    <w:rsid w:val="00283429"/>
    <w:rsid w:val="00285684"/>
    <w:rsid w:val="002907D8"/>
    <w:rsid w:val="00290940"/>
    <w:rsid w:val="00290AD0"/>
    <w:rsid w:val="00291E4A"/>
    <w:rsid w:val="00292613"/>
    <w:rsid w:val="00294DDB"/>
    <w:rsid w:val="002951CA"/>
    <w:rsid w:val="0029521A"/>
    <w:rsid w:val="002A0923"/>
    <w:rsid w:val="002A1202"/>
    <w:rsid w:val="002A4646"/>
    <w:rsid w:val="002A5F98"/>
    <w:rsid w:val="002B1A4C"/>
    <w:rsid w:val="002B2C77"/>
    <w:rsid w:val="002B31BF"/>
    <w:rsid w:val="002B3A66"/>
    <w:rsid w:val="002B5F43"/>
    <w:rsid w:val="002B65BD"/>
    <w:rsid w:val="002C3CC7"/>
    <w:rsid w:val="002D15D1"/>
    <w:rsid w:val="002D33F5"/>
    <w:rsid w:val="002D4113"/>
    <w:rsid w:val="002D7D77"/>
    <w:rsid w:val="002E6A73"/>
    <w:rsid w:val="002F4C5D"/>
    <w:rsid w:val="002F69D3"/>
    <w:rsid w:val="003013D8"/>
    <w:rsid w:val="003023DB"/>
    <w:rsid w:val="003049A9"/>
    <w:rsid w:val="0030507F"/>
    <w:rsid w:val="003051E7"/>
    <w:rsid w:val="0030547A"/>
    <w:rsid w:val="003056E6"/>
    <w:rsid w:val="00306360"/>
    <w:rsid w:val="00306556"/>
    <w:rsid w:val="0030685E"/>
    <w:rsid w:val="00307350"/>
    <w:rsid w:val="00307DEB"/>
    <w:rsid w:val="00310556"/>
    <w:rsid w:val="003115A6"/>
    <w:rsid w:val="00312C3A"/>
    <w:rsid w:val="0031362A"/>
    <w:rsid w:val="00315182"/>
    <w:rsid w:val="00315C9B"/>
    <w:rsid w:val="00322588"/>
    <w:rsid w:val="00323993"/>
    <w:rsid w:val="00323CB6"/>
    <w:rsid w:val="003259B2"/>
    <w:rsid w:val="00326934"/>
    <w:rsid w:val="00327212"/>
    <w:rsid w:val="00336CDE"/>
    <w:rsid w:val="00341D6E"/>
    <w:rsid w:val="00342541"/>
    <w:rsid w:val="00347015"/>
    <w:rsid w:val="00351EC9"/>
    <w:rsid w:val="003520A3"/>
    <w:rsid w:val="003530C9"/>
    <w:rsid w:val="003546B2"/>
    <w:rsid w:val="00355260"/>
    <w:rsid w:val="00357903"/>
    <w:rsid w:val="00357916"/>
    <w:rsid w:val="0036024D"/>
    <w:rsid w:val="00360B35"/>
    <w:rsid w:val="00360B4E"/>
    <w:rsid w:val="00366272"/>
    <w:rsid w:val="00366FB3"/>
    <w:rsid w:val="003700F1"/>
    <w:rsid w:val="00372C79"/>
    <w:rsid w:val="00380822"/>
    <w:rsid w:val="00380CBF"/>
    <w:rsid w:val="0038442B"/>
    <w:rsid w:val="00384725"/>
    <w:rsid w:val="00384B23"/>
    <w:rsid w:val="0038594C"/>
    <w:rsid w:val="0038603B"/>
    <w:rsid w:val="003907F7"/>
    <w:rsid w:val="003934D4"/>
    <w:rsid w:val="00394054"/>
    <w:rsid w:val="00397E3B"/>
    <w:rsid w:val="003A1363"/>
    <w:rsid w:val="003A18C4"/>
    <w:rsid w:val="003A5F4E"/>
    <w:rsid w:val="003A5FE7"/>
    <w:rsid w:val="003A6298"/>
    <w:rsid w:val="003B1281"/>
    <w:rsid w:val="003B2721"/>
    <w:rsid w:val="003B27C2"/>
    <w:rsid w:val="003B32F4"/>
    <w:rsid w:val="003B36E0"/>
    <w:rsid w:val="003B39F6"/>
    <w:rsid w:val="003C04C6"/>
    <w:rsid w:val="003C17EF"/>
    <w:rsid w:val="003C4C6E"/>
    <w:rsid w:val="003C57C6"/>
    <w:rsid w:val="003C78AF"/>
    <w:rsid w:val="003D36A8"/>
    <w:rsid w:val="003E353D"/>
    <w:rsid w:val="003E3AB0"/>
    <w:rsid w:val="003E4376"/>
    <w:rsid w:val="003E53A4"/>
    <w:rsid w:val="003F0F8D"/>
    <w:rsid w:val="003F2795"/>
    <w:rsid w:val="003F350B"/>
    <w:rsid w:val="003F3E3E"/>
    <w:rsid w:val="003F440C"/>
    <w:rsid w:val="004003FF"/>
    <w:rsid w:val="00401EA8"/>
    <w:rsid w:val="00406BDF"/>
    <w:rsid w:val="0040755A"/>
    <w:rsid w:val="004108C3"/>
    <w:rsid w:val="004119F9"/>
    <w:rsid w:val="004130C7"/>
    <w:rsid w:val="00413EC8"/>
    <w:rsid w:val="00416C9E"/>
    <w:rsid w:val="004171E3"/>
    <w:rsid w:val="0042415F"/>
    <w:rsid w:val="00424C6F"/>
    <w:rsid w:val="004252CC"/>
    <w:rsid w:val="0042662B"/>
    <w:rsid w:val="0042771A"/>
    <w:rsid w:val="00432639"/>
    <w:rsid w:val="004370BE"/>
    <w:rsid w:val="00440900"/>
    <w:rsid w:val="00442B47"/>
    <w:rsid w:val="00443D87"/>
    <w:rsid w:val="0044499B"/>
    <w:rsid w:val="00444FA3"/>
    <w:rsid w:val="0045015C"/>
    <w:rsid w:val="0045031E"/>
    <w:rsid w:val="00450543"/>
    <w:rsid w:val="00452A93"/>
    <w:rsid w:val="0045337C"/>
    <w:rsid w:val="0045693B"/>
    <w:rsid w:val="00457981"/>
    <w:rsid w:val="004630E7"/>
    <w:rsid w:val="00467EF1"/>
    <w:rsid w:val="00470CA5"/>
    <w:rsid w:val="00474275"/>
    <w:rsid w:val="004816FA"/>
    <w:rsid w:val="00483EC4"/>
    <w:rsid w:val="0048447C"/>
    <w:rsid w:val="00484B1F"/>
    <w:rsid w:val="00486F52"/>
    <w:rsid w:val="00487B81"/>
    <w:rsid w:val="00493EE4"/>
    <w:rsid w:val="00493F11"/>
    <w:rsid w:val="00494475"/>
    <w:rsid w:val="00496FFB"/>
    <w:rsid w:val="00497476"/>
    <w:rsid w:val="004A1C1A"/>
    <w:rsid w:val="004A3A36"/>
    <w:rsid w:val="004A5A6F"/>
    <w:rsid w:val="004B0961"/>
    <w:rsid w:val="004B1432"/>
    <w:rsid w:val="004B24A9"/>
    <w:rsid w:val="004B718B"/>
    <w:rsid w:val="004C01F0"/>
    <w:rsid w:val="004C1F00"/>
    <w:rsid w:val="004C3186"/>
    <w:rsid w:val="004C4E7D"/>
    <w:rsid w:val="004C63C8"/>
    <w:rsid w:val="004D15F0"/>
    <w:rsid w:val="004D2120"/>
    <w:rsid w:val="004D6F34"/>
    <w:rsid w:val="004D7027"/>
    <w:rsid w:val="004D763F"/>
    <w:rsid w:val="004E077A"/>
    <w:rsid w:val="004E2AB3"/>
    <w:rsid w:val="004E32B3"/>
    <w:rsid w:val="004E5D46"/>
    <w:rsid w:val="004F2A86"/>
    <w:rsid w:val="004F43F7"/>
    <w:rsid w:val="004F54AF"/>
    <w:rsid w:val="004F7F25"/>
    <w:rsid w:val="005006B9"/>
    <w:rsid w:val="00501453"/>
    <w:rsid w:val="005045A7"/>
    <w:rsid w:val="005056CD"/>
    <w:rsid w:val="00506A1A"/>
    <w:rsid w:val="0050738A"/>
    <w:rsid w:val="00511D5A"/>
    <w:rsid w:val="0051432A"/>
    <w:rsid w:val="0051678B"/>
    <w:rsid w:val="0051688B"/>
    <w:rsid w:val="00522947"/>
    <w:rsid w:val="00522EBD"/>
    <w:rsid w:val="005239AA"/>
    <w:rsid w:val="005255D1"/>
    <w:rsid w:val="005309F2"/>
    <w:rsid w:val="0053494B"/>
    <w:rsid w:val="00535F08"/>
    <w:rsid w:val="005429A9"/>
    <w:rsid w:val="00543255"/>
    <w:rsid w:val="0054628C"/>
    <w:rsid w:val="00547CC8"/>
    <w:rsid w:val="005524F8"/>
    <w:rsid w:val="0056383B"/>
    <w:rsid w:val="005662A9"/>
    <w:rsid w:val="00567E68"/>
    <w:rsid w:val="005717C6"/>
    <w:rsid w:val="005721B1"/>
    <w:rsid w:val="00572A63"/>
    <w:rsid w:val="00572BD4"/>
    <w:rsid w:val="00575224"/>
    <w:rsid w:val="0057719D"/>
    <w:rsid w:val="00577967"/>
    <w:rsid w:val="0058083D"/>
    <w:rsid w:val="0058307E"/>
    <w:rsid w:val="00583734"/>
    <w:rsid w:val="00584288"/>
    <w:rsid w:val="0058528A"/>
    <w:rsid w:val="00585839"/>
    <w:rsid w:val="005938D2"/>
    <w:rsid w:val="00594EDC"/>
    <w:rsid w:val="005B12B3"/>
    <w:rsid w:val="005B132C"/>
    <w:rsid w:val="005B19C6"/>
    <w:rsid w:val="005B3E7A"/>
    <w:rsid w:val="005B5B6C"/>
    <w:rsid w:val="005B6378"/>
    <w:rsid w:val="005C16CA"/>
    <w:rsid w:val="005C1962"/>
    <w:rsid w:val="005C34F2"/>
    <w:rsid w:val="005D03CA"/>
    <w:rsid w:val="005D055A"/>
    <w:rsid w:val="005D0B64"/>
    <w:rsid w:val="005D50C2"/>
    <w:rsid w:val="005D54B8"/>
    <w:rsid w:val="005D5EF5"/>
    <w:rsid w:val="005D75E7"/>
    <w:rsid w:val="005D79ED"/>
    <w:rsid w:val="005D7D3C"/>
    <w:rsid w:val="005E4305"/>
    <w:rsid w:val="005E55ED"/>
    <w:rsid w:val="005E669A"/>
    <w:rsid w:val="005F4B4E"/>
    <w:rsid w:val="005F6CA6"/>
    <w:rsid w:val="005F7525"/>
    <w:rsid w:val="005F7B16"/>
    <w:rsid w:val="005F7DF5"/>
    <w:rsid w:val="00601A52"/>
    <w:rsid w:val="006029BC"/>
    <w:rsid w:val="00604826"/>
    <w:rsid w:val="006077D3"/>
    <w:rsid w:val="00607CAD"/>
    <w:rsid w:val="00610EDA"/>
    <w:rsid w:val="00617BE1"/>
    <w:rsid w:val="006226F0"/>
    <w:rsid w:val="00622E0D"/>
    <w:rsid w:val="00624579"/>
    <w:rsid w:val="006329A0"/>
    <w:rsid w:val="00632E80"/>
    <w:rsid w:val="00634113"/>
    <w:rsid w:val="00641778"/>
    <w:rsid w:val="006421DF"/>
    <w:rsid w:val="00647216"/>
    <w:rsid w:val="00647FB6"/>
    <w:rsid w:val="006501E5"/>
    <w:rsid w:val="006505DD"/>
    <w:rsid w:val="00650730"/>
    <w:rsid w:val="00652EB3"/>
    <w:rsid w:val="00655393"/>
    <w:rsid w:val="006569B0"/>
    <w:rsid w:val="00661876"/>
    <w:rsid w:val="00662E26"/>
    <w:rsid w:val="00672252"/>
    <w:rsid w:val="00672EF2"/>
    <w:rsid w:val="00674ECB"/>
    <w:rsid w:val="00675A35"/>
    <w:rsid w:val="006777B8"/>
    <w:rsid w:val="0067785D"/>
    <w:rsid w:val="00680082"/>
    <w:rsid w:val="006832AC"/>
    <w:rsid w:val="00685D98"/>
    <w:rsid w:val="00687D85"/>
    <w:rsid w:val="00690CD1"/>
    <w:rsid w:val="00693D0D"/>
    <w:rsid w:val="006A6701"/>
    <w:rsid w:val="006A6AA5"/>
    <w:rsid w:val="006A708F"/>
    <w:rsid w:val="006A7577"/>
    <w:rsid w:val="006A7901"/>
    <w:rsid w:val="006B3188"/>
    <w:rsid w:val="006B3BBE"/>
    <w:rsid w:val="006B3DC1"/>
    <w:rsid w:val="006B5762"/>
    <w:rsid w:val="006B5B2E"/>
    <w:rsid w:val="006B62D1"/>
    <w:rsid w:val="006B65B9"/>
    <w:rsid w:val="006B6F28"/>
    <w:rsid w:val="006B7BE4"/>
    <w:rsid w:val="006C072A"/>
    <w:rsid w:val="006C2192"/>
    <w:rsid w:val="006C3C02"/>
    <w:rsid w:val="006C4A74"/>
    <w:rsid w:val="006C6C9F"/>
    <w:rsid w:val="006D063A"/>
    <w:rsid w:val="006D2ECE"/>
    <w:rsid w:val="006D4A27"/>
    <w:rsid w:val="006D6EDA"/>
    <w:rsid w:val="006E22C0"/>
    <w:rsid w:val="006E25F4"/>
    <w:rsid w:val="006E3476"/>
    <w:rsid w:val="006E4BD7"/>
    <w:rsid w:val="006E500A"/>
    <w:rsid w:val="006F0CFA"/>
    <w:rsid w:val="006F134F"/>
    <w:rsid w:val="006F2443"/>
    <w:rsid w:val="006F3F8A"/>
    <w:rsid w:val="006F5CDE"/>
    <w:rsid w:val="006F6E63"/>
    <w:rsid w:val="006F75DF"/>
    <w:rsid w:val="0070153D"/>
    <w:rsid w:val="00702A4A"/>
    <w:rsid w:val="007067C6"/>
    <w:rsid w:val="007116E7"/>
    <w:rsid w:val="00712AC0"/>
    <w:rsid w:val="00715CF5"/>
    <w:rsid w:val="00716F15"/>
    <w:rsid w:val="00717E4B"/>
    <w:rsid w:val="007202AA"/>
    <w:rsid w:val="007222F1"/>
    <w:rsid w:val="00723114"/>
    <w:rsid w:val="00724B57"/>
    <w:rsid w:val="00726156"/>
    <w:rsid w:val="00727473"/>
    <w:rsid w:val="00731EE9"/>
    <w:rsid w:val="0073210C"/>
    <w:rsid w:val="007339BA"/>
    <w:rsid w:val="00734139"/>
    <w:rsid w:val="00736F2E"/>
    <w:rsid w:val="00737155"/>
    <w:rsid w:val="0073725D"/>
    <w:rsid w:val="0074145E"/>
    <w:rsid w:val="00741A2E"/>
    <w:rsid w:val="00742C0D"/>
    <w:rsid w:val="0074327A"/>
    <w:rsid w:val="00743A6C"/>
    <w:rsid w:val="00747AAA"/>
    <w:rsid w:val="00747E54"/>
    <w:rsid w:val="0075288D"/>
    <w:rsid w:val="00754A86"/>
    <w:rsid w:val="0075519A"/>
    <w:rsid w:val="007552B7"/>
    <w:rsid w:val="0075732E"/>
    <w:rsid w:val="0076065C"/>
    <w:rsid w:val="00760F85"/>
    <w:rsid w:val="007711D3"/>
    <w:rsid w:val="00773D2A"/>
    <w:rsid w:val="00774096"/>
    <w:rsid w:val="00776B6A"/>
    <w:rsid w:val="007810E1"/>
    <w:rsid w:val="00781284"/>
    <w:rsid w:val="007817F5"/>
    <w:rsid w:val="00781989"/>
    <w:rsid w:val="00781B77"/>
    <w:rsid w:val="00781E56"/>
    <w:rsid w:val="00781EAF"/>
    <w:rsid w:val="0078581A"/>
    <w:rsid w:val="00785DBC"/>
    <w:rsid w:val="00786CA6"/>
    <w:rsid w:val="00793619"/>
    <w:rsid w:val="007A57EB"/>
    <w:rsid w:val="007A7EF0"/>
    <w:rsid w:val="007B28F5"/>
    <w:rsid w:val="007B5EDA"/>
    <w:rsid w:val="007B7B4D"/>
    <w:rsid w:val="007C13AB"/>
    <w:rsid w:val="007C17DD"/>
    <w:rsid w:val="007C1A72"/>
    <w:rsid w:val="007C2C38"/>
    <w:rsid w:val="007C3603"/>
    <w:rsid w:val="007D0DB7"/>
    <w:rsid w:val="007D7CB9"/>
    <w:rsid w:val="007E1A9A"/>
    <w:rsid w:val="007E3BD4"/>
    <w:rsid w:val="007E67A6"/>
    <w:rsid w:val="007E7A6C"/>
    <w:rsid w:val="007F240C"/>
    <w:rsid w:val="007F4AFF"/>
    <w:rsid w:val="007F5828"/>
    <w:rsid w:val="007F65B5"/>
    <w:rsid w:val="008060B1"/>
    <w:rsid w:val="00806BD5"/>
    <w:rsid w:val="008114D2"/>
    <w:rsid w:val="00813E27"/>
    <w:rsid w:val="00815F35"/>
    <w:rsid w:val="00816143"/>
    <w:rsid w:val="008179E5"/>
    <w:rsid w:val="00821D41"/>
    <w:rsid w:val="00825547"/>
    <w:rsid w:val="0083131A"/>
    <w:rsid w:val="0083134A"/>
    <w:rsid w:val="008409BF"/>
    <w:rsid w:val="008413EC"/>
    <w:rsid w:val="008417A0"/>
    <w:rsid w:val="0084180F"/>
    <w:rsid w:val="00841C7F"/>
    <w:rsid w:val="00844468"/>
    <w:rsid w:val="008473FC"/>
    <w:rsid w:val="0084785C"/>
    <w:rsid w:val="0085593B"/>
    <w:rsid w:val="00860303"/>
    <w:rsid w:val="00862F7C"/>
    <w:rsid w:val="0086385D"/>
    <w:rsid w:val="0086464E"/>
    <w:rsid w:val="00874DF9"/>
    <w:rsid w:val="00875CC7"/>
    <w:rsid w:val="00877446"/>
    <w:rsid w:val="00880979"/>
    <w:rsid w:val="00882567"/>
    <w:rsid w:val="0088381A"/>
    <w:rsid w:val="008851DD"/>
    <w:rsid w:val="0089031E"/>
    <w:rsid w:val="0089101D"/>
    <w:rsid w:val="008924E8"/>
    <w:rsid w:val="00892F85"/>
    <w:rsid w:val="00895CE7"/>
    <w:rsid w:val="008A1312"/>
    <w:rsid w:val="008A1926"/>
    <w:rsid w:val="008A47E2"/>
    <w:rsid w:val="008A595D"/>
    <w:rsid w:val="008B0413"/>
    <w:rsid w:val="008B1A07"/>
    <w:rsid w:val="008B2225"/>
    <w:rsid w:val="008B2471"/>
    <w:rsid w:val="008B3220"/>
    <w:rsid w:val="008B4A1B"/>
    <w:rsid w:val="008B796D"/>
    <w:rsid w:val="008C1542"/>
    <w:rsid w:val="008C3CC5"/>
    <w:rsid w:val="008C3D56"/>
    <w:rsid w:val="008C79ED"/>
    <w:rsid w:val="008D074B"/>
    <w:rsid w:val="008D3982"/>
    <w:rsid w:val="008D4C25"/>
    <w:rsid w:val="008D68E3"/>
    <w:rsid w:val="008D6948"/>
    <w:rsid w:val="008D76C9"/>
    <w:rsid w:val="008D7E70"/>
    <w:rsid w:val="008E3707"/>
    <w:rsid w:val="008E3AE6"/>
    <w:rsid w:val="008E4618"/>
    <w:rsid w:val="008E5C8B"/>
    <w:rsid w:val="008F33F4"/>
    <w:rsid w:val="008F467A"/>
    <w:rsid w:val="008F65F4"/>
    <w:rsid w:val="008F6AAC"/>
    <w:rsid w:val="008F7ACC"/>
    <w:rsid w:val="008F7ECD"/>
    <w:rsid w:val="0090025D"/>
    <w:rsid w:val="00901310"/>
    <w:rsid w:val="00902477"/>
    <w:rsid w:val="00903045"/>
    <w:rsid w:val="00903820"/>
    <w:rsid w:val="00905071"/>
    <w:rsid w:val="009070FB"/>
    <w:rsid w:val="0091261F"/>
    <w:rsid w:val="00914998"/>
    <w:rsid w:val="0091618A"/>
    <w:rsid w:val="00916D29"/>
    <w:rsid w:val="009171A2"/>
    <w:rsid w:val="00920628"/>
    <w:rsid w:val="0092098C"/>
    <w:rsid w:val="0092266C"/>
    <w:rsid w:val="00927F1F"/>
    <w:rsid w:val="00930BA0"/>
    <w:rsid w:val="00935F60"/>
    <w:rsid w:val="00935FB9"/>
    <w:rsid w:val="00937355"/>
    <w:rsid w:val="00941326"/>
    <w:rsid w:val="00950573"/>
    <w:rsid w:val="00951073"/>
    <w:rsid w:val="0095288B"/>
    <w:rsid w:val="00953408"/>
    <w:rsid w:val="00956A0B"/>
    <w:rsid w:val="00956DE6"/>
    <w:rsid w:val="00956EA0"/>
    <w:rsid w:val="009617A6"/>
    <w:rsid w:val="009617D0"/>
    <w:rsid w:val="00963C24"/>
    <w:rsid w:val="00963D4C"/>
    <w:rsid w:val="00964856"/>
    <w:rsid w:val="00964A74"/>
    <w:rsid w:val="00970554"/>
    <w:rsid w:val="009727F4"/>
    <w:rsid w:val="00974CF7"/>
    <w:rsid w:val="00974D9C"/>
    <w:rsid w:val="00974E56"/>
    <w:rsid w:val="00975A6F"/>
    <w:rsid w:val="0097624D"/>
    <w:rsid w:val="00980890"/>
    <w:rsid w:val="00981926"/>
    <w:rsid w:val="00982D89"/>
    <w:rsid w:val="00984CBE"/>
    <w:rsid w:val="00985873"/>
    <w:rsid w:val="009912FF"/>
    <w:rsid w:val="00991FEA"/>
    <w:rsid w:val="0099621D"/>
    <w:rsid w:val="009A0DB2"/>
    <w:rsid w:val="009A1BF0"/>
    <w:rsid w:val="009A5A6B"/>
    <w:rsid w:val="009A6483"/>
    <w:rsid w:val="009A6AF0"/>
    <w:rsid w:val="009B49FA"/>
    <w:rsid w:val="009B6123"/>
    <w:rsid w:val="009B77AE"/>
    <w:rsid w:val="009C117F"/>
    <w:rsid w:val="009D0930"/>
    <w:rsid w:val="009D1A2D"/>
    <w:rsid w:val="009D2C4F"/>
    <w:rsid w:val="009D50AD"/>
    <w:rsid w:val="009D62A5"/>
    <w:rsid w:val="009D62E4"/>
    <w:rsid w:val="009D6621"/>
    <w:rsid w:val="009D7FD7"/>
    <w:rsid w:val="009E0390"/>
    <w:rsid w:val="009E2369"/>
    <w:rsid w:val="009E2655"/>
    <w:rsid w:val="009E4E66"/>
    <w:rsid w:val="009F32B5"/>
    <w:rsid w:val="009F4F6F"/>
    <w:rsid w:val="00A02FEF"/>
    <w:rsid w:val="00A0571C"/>
    <w:rsid w:val="00A07A84"/>
    <w:rsid w:val="00A10131"/>
    <w:rsid w:val="00A104FC"/>
    <w:rsid w:val="00A12AB4"/>
    <w:rsid w:val="00A16C1D"/>
    <w:rsid w:val="00A22A23"/>
    <w:rsid w:val="00A26186"/>
    <w:rsid w:val="00A278CB"/>
    <w:rsid w:val="00A33D0D"/>
    <w:rsid w:val="00A357BE"/>
    <w:rsid w:val="00A375C5"/>
    <w:rsid w:val="00A37B03"/>
    <w:rsid w:val="00A4176E"/>
    <w:rsid w:val="00A425AF"/>
    <w:rsid w:val="00A450E9"/>
    <w:rsid w:val="00A45CD5"/>
    <w:rsid w:val="00A565F0"/>
    <w:rsid w:val="00A57C77"/>
    <w:rsid w:val="00A60349"/>
    <w:rsid w:val="00A609E1"/>
    <w:rsid w:val="00A60DDE"/>
    <w:rsid w:val="00A610EF"/>
    <w:rsid w:val="00A651FA"/>
    <w:rsid w:val="00A6682A"/>
    <w:rsid w:val="00A72356"/>
    <w:rsid w:val="00A74D22"/>
    <w:rsid w:val="00A76D84"/>
    <w:rsid w:val="00A77ABD"/>
    <w:rsid w:val="00A86C61"/>
    <w:rsid w:val="00A87838"/>
    <w:rsid w:val="00A9106D"/>
    <w:rsid w:val="00A92B43"/>
    <w:rsid w:val="00A9387B"/>
    <w:rsid w:val="00A94A7A"/>
    <w:rsid w:val="00A94CD5"/>
    <w:rsid w:val="00AA0DB1"/>
    <w:rsid w:val="00AA20CD"/>
    <w:rsid w:val="00AA2361"/>
    <w:rsid w:val="00AA3B05"/>
    <w:rsid w:val="00AA423D"/>
    <w:rsid w:val="00AA4DF7"/>
    <w:rsid w:val="00AA6E21"/>
    <w:rsid w:val="00AB2D46"/>
    <w:rsid w:val="00AB5B27"/>
    <w:rsid w:val="00AB6AD5"/>
    <w:rsid w:val="00AB6B86"/>
    <w:rsid w:val="00AC06DD"/>
    <w:rsid w:val="00AC0A43"/>
    <w:rsid w:val="00AC3C04"/>
    <w:rsid w:val="00AC67DF"/>
    <w:rsid w:val="00AC6ABC"/>
    <w:rsid w:val="00AD16DC"/>
    <w:rsid w:val="00AD205C"/>
    <w:rsid w:val="00AD4520"/>
    <w:rsid w:val="00AD4A60"/>
    <w:rsid w:val="00AD661C"/>
    <w:rsid w:val="00AD79C2"/>
    <w:rsid w:val="00AE678C"/>
    <w:rsid w:val="00AF18E3"/>
    <w:rsid w:val="00AF50AA"/>
    <w:rsid w:val="00AF5A91"/>
    <w:rsid w:val="00B00E33"/>
    <w:rsid w:val="00B02AF5"/>
    <w:rsid w:val="00B05339"/>
    <w:rsid w:val="00B1068D"/>
    <w:rsid w:val="00B10700"/>
    <w:rsid w:val="00B124A9"/>
    <w:rsid w:val="00B124DF"/>
    <w:rsid w:val="00B130DA"/>
    <w:rsid w:val="00B1741E"/>
    <w:rsid w:val="00B17997"/>
    <w:rsid w:val="00B23D88"/>
    <w:rsid w:val="00B24C98"/>
    <w:rsid w:val="00B26245"/>
    <w:rsid w:val="00B270C3"/>
    <w:rsid w:val="00B311D1"/>
    <w:rsid w:val="00B3332C"/>
    <w:rsid w:val="00B349CD"/>
    <w:rsid w:val="00B362D7"/>
    <w:rsid w:val="00B43763"/>
    <w:rsid w:val="00B437B8"/>
    <w:rsid w:val="00B4626E"/>
    <w:rsid w:val="00B5255D"/>
    <w:rsid w:val="00B5378E"/>
    <w:rsid w:val="00B53B5A"/>
    <w:rsid w:val="00B541F8"/>
    <w:rsid w:val="00B55427"/>
    <w:rsid w:val="00B562D9"/>
    <w:rsid w:val="00B57F34"/>
    <w:rsid w:val="00B614EC"/>
    <w:rsid w:val="00B62928"/>
    <w:rsid w:val="00B6350A"/>
    <w:rsid w:val="00B64229"/>
    <w:rsid w:val="00B66CB3"/>
    <w:rsid w:val="00B71BEB"/>
    <w:rsid w:val="00B73A91"/>
    <w:rsid w:val="00B73D77"/>
    <w:rsid w:val="00B7456D"/>
    <w:rsid w:val="00B7537C"/>
    <w:rsid w:val="00B75468"/>
    <w:rsid w:val="00B807C4"/>
    <w:rsid w:val="00B8198A"/>
    <w:rsid w:val="00B81DF5"/>
    <w:rsid w:val="00B830E6"/>
    <w:rsid w:val="00B85B0D"/>
    <w:rsid w:val="00B8736D"/>
    <w:rsid w:val="00B87810"/>
    <w:rsid w:val="00B90EE0"/>
    <w:rsid w:val="00B92FD6"/>
    <w:rsid w:val="00B934CE"/>
    <w:rsid w:val="00B9579C"/>
    <w:rsid w:val="00B97AAF"/>
    <w:rsid w:val="00BA4801"/>
    <w:rsid w:val="00BA6ECA"/>
    <w:rsid w:val="00BB3B58"/>
    <w:rsid w:val="00BB48CC"/>
    <w:rsid w:val="00BB5041"/>
    <w:rsid w:val="00BB675F"/>
    <w:rsid w:val="00BC369C"/>
    <w:rsid w:val="00BC3FE7"/>
    <w:rsid w:val="00BD3D0B"/>
    <w:rsid w:val="00BD6998"/>
    <w:rsid w:val="00BE00EE"/>
    <w:rsid w:val="00BE2B63"/>
    <w:rsid w:val="00BE36F4"/>
    <w:rsid w:val="00BE420A"/>
    <w:rsid w:val="00BE614D"/>
    <w:rsid w:val="00BE6364"/>
    <w:rsid w:val="00BE6FE2"/>
    <w:rsid w:val="00BE7F63"/>
    <w:rsid w:val="00BF0B89"/>
    <w:rsid w:val="00BF445E"/>
    <w:rsid w:val="00BF5928"/>
    <w:rsid w:val="00BF5F8C"/>
    <w:rsid w:val="00C053D4"/>
    <w:rsid w:val="00C111F9"/>
    <w:rsid w:val="00C120B3"/>
    <w:rsid w:val="00C2092D"/>
    <w:rsid w:val="00C2362A"/>
    <w:rsid w:val="00C24A86"/>
    <w:rsid w:val="00C24F51"/>
    <w:rsid w:val="00C25DF4"/>
    <w:rsid w:val="00C307C8"/>
    <w:rsid w:val="00C3236C"/>
    <w:rsid w:val="00C402DA"/>
    <w:rsid w:val="00C41049"/>
    <w:rsid w:val="00C41BC0"/>
    <w:rsid w:val="00C42BE3"/>
    <w:rsid w:val="00C43E13"/>
    <w:rsid w:val="00C44F53"/>
    <w:rsid w:val="00C4523E"/>
    <w:rsid w:val="00C4587C"/>
    <w:rsid w:val="00C477C5"/>
    <w:rsid w:val="00C603E4"/>
    <w:rsid w:val="00C60AFD"/>
    <w:rsid w:val="00C61F73"/>
    <w:rsid w:val="00C634F5"/>
    <w:rsid w:val="00C66645"/>
    <w:rsid w:val="00C672BC"/>
    <w:rsid w:val="00C74F8D"/>
    <w:rsid w:val="00C774C7"/>
    <w:rsid w:val="00C77F3B"/>
    <w:rsid w:val="00C82E01"/>
    <w:rsid w:val="00C84A35"/>
    <w:rsid w:val="00C8796C"/>
    <w:rsid w:val="00C90216"/>
    <w:rsid w:val="00C9124D"/>
    <w:rsid w:val="00C916DE"/>
    <w:rsid w:val="00C91B77"/>
    <w:rsid w:val="00C9315C"/>
    <w:rsid w:val="00C95988"/>
    <w:rsid w:val="00C97A1F"/>
    <w:rsid w:val="00CA0BFE"/>
    <w:rsid w:val="00CA197E"/>
    <w:rsid w:val="00CA3245"/>
    <w:rsid w:val="00CA7DA8"/>
    <w:rsid w:val="00CB0742"/>
    <w:rsid w:val="00CB0EDF"/>
    <w:rsid w:val="00CB2707"/>
    <w:rsid w:val="00CB469E"/>
    <w:rsid w:val="00CB7306"/>
    <w:rsid w:val="00CC0DBB"/>
    <w:rsid w:val="00CC1966"/>
    <w:rsid w:val="00CC6CD5"/>
    <w:rsid w:val="00CD2F73"/>
    <w:rsid w:val="00CD3ABE"/>
    <w:rsid w:val="00CD64B1"/>
    <w:rsid w:val="00CE0B6C"/>
    <w:rsid w:val="00CE101A"/>
    <w:rsid w:val="00CE1370"/>
    <w:rsid w:val="00CE5B06"/>
    <w:rsid w:val="00CE64AC"/>
    <w:rsid w:val="00CF03FE"/>
    <w:rsid w:val="00CF2AC6"/>
    <w:rsid w:val="00CF4EC4"/>
    <w:rsid w:val="00CF7BBC"/>
    <w:rsid w:val="00D04119"/>
    <w:rsid w:val="00D04CB8"/>
    <w:rsid w:val="00D06317"/>
    <w:rsid w:val="00D070A9"/>
    <w:rsid w:val="00D12AC3"/>
    <w:rsid w:val="00D13C9D"/>
    <w:rsid w:val="00D146B0"/>
    <w:rsid w:val="00D15DCC"/>
    <w:rsid w:val="00D224C5"/>
    <w:rsid w:val="00D24BB6"/>
    <w:rsid w:val="00D24FAD"/>
    <w:rsid w:val="00D27DA8"/>
    <w:rsid w:val="00D30377"/>
    <w:rsid w:val="00D31656"/>
    <w:rsid w:val="00D31EA0"/>
    <w:rsid w:val="00D346A0"/>
    <w:rsid w:val="00D3487E"/>
    <w:rsid w:val="00D47C7A"/>
    <w:rsid w:val="00D50B8B"/>
    <w:rsid w:val="00D5478C"/>
    <w:rsid w:val="00D5760D"/>
    <w:rsid w:val="00D610F9"/>
    <w:rsid w:val="00D62965"/>
    <w:rsid w:val="00D636F1"/>
    <w:rsid w:val="00D64DA9"/>
    <w:rsid w:val="00D64E56"/>
    <w:rsid w:val="00D658B0"/>
    <w:rsid w:val="00D65AB9"/>
    <w:rsid w:val="00D66E27"/>
    <w:rsid w:val="00D71728"/>
    <w:rsid w:val="00D76C93"/>
    <w:rsid w:val="00D83CAD"/>
    <w:rsid w:val="00D84195"/>
    <w:rsid w:val="00D8439E"/>
    <w:rsid w:val="00D9026A"/>
    <w:rsid w:val="00D92116"/>
    <w:rsid w:val="00D961D4"/>
    <w:rsid w:val="00DA06D6"/>
    <w:rsid w:val="00DA3FF3"/>
    <w:rsid w:val="00DA60DB"/>
    <w:rsid w:val="00DA716A"/>
    <w:rsid w:val="00DB14AE"/>
    <w:rsid w:val="00DB1CEC"/>
    <w:rsid w:val="00DB318B"/>
    <w:rsid w:val="00DB4B92"/>
    <w:rsid w:val="00DB5410"/>
    <w:rsid w:val="00DC3A20"/>
    <w:rsid w:val="00DC3D36"/>
    <w:rsid w:val="00DC3DA2"/>
    <w:rsid w:val="00DD0701"/>
    <w:rsid w:val="00DD17FD"/>
    <w:rsid w:val="00DD2022"/>
    <w:rsid w:val="00DD2A8A"/>
    <w:rsid w:val="00DD331C"/>
    <w:rsid w:val="00DD4C95"/>
    <w:rsid w:val="00DD68C7"/>
    <w:rsid w:val="00DE0668"/>
    <w:rsid w:val="00DE0E6A"/>
    <w:rsid w:val="00DE3EA7"/>
    <w:rsid w:val="00DE4186"/>
    <w:rsid w:val="00DE4928"/>
    <w:rsid w:val="00DE4A13"/>
    <w:rsid w:val="00DE51F8"/>
    <w:rsid w:val="00DE6EA9"/>
    <w:rsid w:val="00DF13E8"/>
    <w:rsid w:val="00DF58FF"/>
    <w:rsid w:val="00DF6A20"/>
    <w:rsid w:val="00DF75F1"/>
    <w:rsid w:val="00DF7A62"/>
    <w:rsid w:val="00E02AA3"/>
    <w:rsid w:val="00E07522"/>
    <w:rsid w:val="00E077C7"/>
    <w:rsid w:val="00E1175E"/>
    <w:rsid w:val="00E15670"/>
    <w:rsid w:val="00E162E8"/>
    <w:rsid w:val="00E17837"/>
    <w:rsid w:val="00E242A8"/>
    <w:rsid w:val="00E24B72"/>
    <w:rsid w:val="00E24ED7"/>
    <w:rsid w:val="00E258EA"/>
    <w:rsid w:val="00E27371"/>
    <w:rsid w:val="00E31FB1"/>
    <w:rsid w:val="00E33AF4"/>
    <w:rsid w:val="00E35388"/>
    <w:rsid w:val="00E37046"/>
    <w:rsid w:val="00E43446"/>
    <w:rsid w:val="00E441A1"/>
    <w:rsid w:val="00E4429C"/>
    <w:rsid w:val="00E45730"/>
    <w:rsid w:val="00E50ECE"/>
    <w:rsid w:val="00E55C8E"/>
    <w:rsid w:val="00E568AF"/>
    <w:rsid w:val="00E60639"/>
    <w:rsid w:val="00E655D0"/>
    <w:rsid w:val="00E65ECF"/>
    <w:rsid w:val="00E66002"/>
    <w:rsid w:val="00E70573"/>
    <w:rsid w:val="00E708F6"/>
    <w:rsid w:val="00E70ED4"/>
    <w:rsid w:val="00E72CFA"/>
    <w:rsid w:val="00E733C6"/>
    <w:rsid w:val="00E81BF7"/>
    <w:rsid w:val="00E82EB5"/>
    <w:rsid w:val="00E83A36"/>
    <w:rsid w:val="00E844A3"/>
    <w:rsid w:val="00E8545E"/>
    <w:rsid w:val="00E8558C"/>
    <w:rsid w:val="00E85B4A"/>
    <w:rsid w:val="00E8773F"/>
    <w:rsid w:val="00E93058"/>
    <w:rsid w:val="00E94B4C"/>
    <w:rsid w:val="00EA309B"/>
    <w:rsid w:val="00EA49CC"/>
    <w:rsid w:val="00EB1B86"/>
    <w:rsid w:val="00EB28D3"/>
    <w:rsid w:val="00EB5155"/>
    <w:rsid w:val="00EB7709"/>
    <w:rsid w:val="00EC06F1"/>
    <w:rsid w:val="00EC0797"/>
    <w:rsid w:val="00EC217E"/>
    <w:rsid w:val="00EC231B"/>
    <w:rsid w:val="00EC3496"/>
    <w:rsid w:val="00EC598F"/>
    <w:rsid w:val="00EC6280"/>
    <w:rsid w:val="00ED0D1D"/>
    <w:rsid w:val="00ED47F1"/>
    <w:rsid w:val="00ED4F20"/>
    <w:rsid w:val="00EE3970"/>
    <w:rsid w:val="00EE5BA4"/>
    <w:rsid w:val="00EE7C4B"/>
    <w:rsid w:val="00EF0328"/>
    <w:rsid w:val="00EF0B8F"/>
    <w:rsid w:val="00EF1296"/>
    <w:rsid w:val="00EF2F32"/>
    <w:rsid w:val="00F0038F"/>
    <w:rsid w:val="00F0269A"/>
    <w:rsid w:val="00F031B8"/>
    <w:rsid w:val="00F048B2"/>
    <w:rsid w:val="00F053A6"/>
    <w:rsid w:val="00F06693"/>
    <w:rsid w:val="00F073D1"/>
    <w:rsid w:val="00F079F2"/>
    <w:rsid w:val="00F10C11"/>
    <w:rsid w:val="00F11583"/>
    <w:rsid w:val="00F1303E"/>
    <w:rsid w:val="00F138EA"/>
    <w:rsid w:val="00F142A2"/>
    <w:rsid w:val="00F1707E"/>
    <w:rsid w:val="00F17F2B"/>
    <w:rsid w:val="00F2016A"/>
    <w:rsid w:val="00F229CC"/>
    <w:rsid w:val="00F2355D"/>
    <w:rsid w:val="00F23F7C"/>
    <w:rsid w:val="00F24B2F"/>
    <w:rsid w:val="00F268FF"/>
    <w:rsid w:val="00F336DA"/>
    <w:rsid w:val="00F4097A"/>
    <w:rsid w:val="00F422BE"/>
    <w:rsid w:val="00F431C1"/>
    <w:rsid w:val="00F43928"/>
    <w:rsid w:val="00F44B24"/>
    <w:rsid w:val="00F46FD8"/>
    <w:rsid w:val="00F526BC"/>
    <w:rsid w:val="00F5312D"/>
    <w:rsid w:val="00F53A43"/>
    <w:rsid w:val="00F5406E"/>
    <w:rsid w:val="00F548FB"/>
    <w:rsid w:val="00F563B6"/>
    <w:rsid w:val="00F56A40"/>
    <w:rsid w:val="00F57C34"/>
    <w:rsid w:val="00F601C1"/>
    <w:rsid w:val="00F6073E"/>
    <w:rsid w:val="00F60C70"/>
    <w:rsid w:val="00F65763"/>
    <w:rsid w:val="00F71AF6"/>
    <w:rsid w:val="00F71D08"/>
    <w:rsid w:val="00F726D6"/>
    <w:rsid w:val="00F738D0"/>
    <w:rsid w:val="00F73B02"/>
    <w:rsid w:val="00F814B5"/>
    <w:rsid w:val="00F918D8"/>
    <w:rsid w:val="00F9307B"/>
    <w:rsid w:val="00F938E2"/>
    <w:rsid w:val="00F945C5"/>
    <w:rsid w:val="00F95AC5"/>
    <w:rsid w:val="00FA08BD"/>
    <w:rsid w:val="00FA189E"/>
    <w:rsid w:val="00FA19C7"/>
    <w:rsid w:val="00FA22F2"/>
    <w:rsid w:val="00FA6038"/>
    <w:rsid w:val="00FA73F8"/>
    <w:rsid w:val="00FB1406"/>
    <w:rsid w:val="00FB4140"/>
    <w:rsid w:val="00FC5641"/>
    <w:rsid w:val="00FC7413"/>
    <w:rsid w:val="00FD2459"/>
    <w:rsid w:val="00FD314B"/>
    <w:rsid w:val="00FD6937"/>
    <w:rsid w:val="00FD6981"/>
    <w:rsid w:val="00FD6B80"/>
    <w:rsid w:val="00FD785E"/>
    <w:rsid w:val="00FE0E9A"/>
    <w:rsid w:val="00FE10DE"/>
    <w:rsid w:val="00FE4E56"/>
    <w:rsid w:val="00FE5FDD"/>
    <w:rsid w:val="00FE6D34"/>
    <w:rsid w:val="00FF05A3"/>
    <w:rsid w:val="00FF3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45549"/>
  <w15:docId w15:val="{3E3D7F25-B58A-449B-9D61-8BC5A3DE2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14B"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729928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99CB38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99CB38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99CB38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4C661A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4C661A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729928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99CB38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99CB38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Theme="majorHAnsi" w:eastAsiaTheme="majorEastAsia" w:hAnsiTheme="majorHAnsi" w:cstheme="majorBidi"/>
      <w:b/>
      <w:bCs/>
      <w:i/>
      <w:iCs/>
      <w:color w:val="99CB38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Theme="majorHAnsi" w:eastAsiaTheme="majorEastAsia" w:hAnsiTheme="majorHAnsi" w:cstheme="majorBidi"/>
      <w:color w:val="4C661A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Theme="majorHAnsi" w:eastAsiaTheme="majorEastAsia" w:hAnsiTheme="majorHAnsi" w:cstheme="majorBidi"/>
      <w:i/>
      <w:iCs/>
      <w:color w:val="4C661A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99CB3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3473C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33473C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99CB38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99CB38" w:themeColor="accent1"/>
      <w:spacing w:val="15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808080" w:themeColor="text1" w:themeTint="7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99CB38" w:themeColor="accent1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99CB38" w:themeColor="accent1"/>
      </w:pBdr>
      <w:spacing w:before="200" w:after="280"/>
      <w:ind w:left="936" w:right="936"/>
    </w:pPr>
    <w:rPr>
      <w:b/>
      <w:bCs/>
      <w:i/>
      <w:iCs/>
      <w:color w:val="99CB38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99CB38" w:themeColor="accent1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63A537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63A537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Akapitzlist">
    <w:name w:val="List Paragraph"/>
    <w:aliases w:val="Numerowanie,BulletC,Wyliczanie,Obiekt,List Paragraph,normalny tekst,Akapit z listą31,Bullets,List Paragraph1,T_SZ_List Paragraph,L1,Akapit z listą5,CW_Lista,Podsis rysunku,Akapit z listą numerowaną,maz_wyliczenie,opis dzialania"/>
    <w:basedOn w:val="Normalny"/>
    <w:link w:val="AkapitzlistZnak"/>
    <w:uiPriority w:val="99"/>
    <w:qFormat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EE7B08" w:themeColor="hyperlink"/>
      <w:u w:val="single"/>
    </w:rPr>
  </w:style>
  <w:style w:type="character" w:styleId="UyteHipercze">
    <w:name w:val="FollowedHyperlink"/>
    <w:basedOn w:val="Domylnaczcionkaakapitu"/>
    <w:uiPriority w:val="99"/>
    <w:unhideWhenUsed/>
    <w:rPr>
      <w:color w:val="977B2D" w:themeColor="followedHyperlink"/>
      <w:u w:val="single"/>
    </w:rPr>
  </w:style>
  <w:style w:type="table" w:styleId="Tabela-Siatka">
    <w:name w:val="Table Grid"/>
    <w:basedOn w:val="Standardowy"/>
    <w:uiPriority w:val="59"/>
    <w:rsid w:val="005E43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"/>
    <w:basedOn w:val="Normalny"/>
    <w:link w:val="TekstprzypisudolnegoZnak"/>
    <w:unhideWhenUsed/>
    <w:rsid w:val="005E43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5E430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5E4305"/>
    <w:rPr>
      <w:rFonts w:ascii="Times New Roman" w:hAnsi="Times New Roman" w:cs="Times New Roman" w:hint="default"/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5E430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E430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E4305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4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4305"/>
    <w:rPr>
      <w:rFonts w:ascii="Segoe U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7E5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7E5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51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19CF"/>
  </w:style>
  <w:style w:type="paragraph" w:styleId="Stopka">
    <w:name w:val="footer"/>
    <w:basedOn w:val="Normalny"/>
    <w:link w:val="StopkaZnak"/>
    <w:uiPriority w:val="99"/>
    <w:unhideWhenUsed/>
    <w:rsid w:val="00251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19CF"/>
  </w:style>
  <w:style w:type="character" w:customStyle="1" w:styleId="AkapitzlistZnak">
    <w:name w:val="Akapit z listą Znak"/>
    <w:aliases w:val="Numerowanie Znak,BulletC Znak,Wyliczanie Znak,Obiekt Znak,List Paragraph Znak,normalny tekst Znak,Akapit z listą31 Znak,Bullets Znak,List Paragraph1 Znak,T_SZ_List Paragraph Znak,L1 Znak,Akapit z listą5 Znak,CW_Lista Znak"/>
    <w:basedOn w:val="Domylnaczcionkaakapitu"/>
    <w:link w:val="Akapitzlist"/>
    <w:uiPriority w:val="99"/>
    <w:locked/>
    <w:rsid w:val="00903045"/>
  </w:style>
  <w:style w:type="paragraph" w:customStyle="1" w:styleId="Style4">
    <w:name w:val="Style4"/>
    <w:basedOn w:val="Normalny"/>
    <w:rsid w:val="006472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28">
    <w:name w:val="Font Style28"/>
    <w:rsid w:val="00647216"/>
    <w:rPr>
      <w:rFonts w:ascii="Times New Roman" w:hAnsi="Times New Roman" w:cs="Times New Roman"/>
      <w:b/>
      <w:bCs/>
      <w:sz w:val="26"/>
      <w:szCs w:val="26"/>
    </w:rPr>
  </w:style>
  <w:style w:type="paragraph" w:customStyle="1" w:styleId="Default">
    <w:name w:val="Default"/>
    <w:rsid w:val="0013726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4816FA"/>
    <w:pPr>
      <w:spacing w:after="0" w:line="240" w:lineRule="auto"/>
    </w:pPr>
  </w:style>
  <w:style w:type="character" w:customStyle="1" w:styleId="Pracownik">
    <w:name w:val="Pracownik"/>
    <w:semiHidden/>
    <w:rsid w:val="00914998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9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korolec-monko@kprm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anna.sosnowska@kprm.gov.p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5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Niestandardowy 1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B4C39-5620-4872-84B4-31A5E11F1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18</TotalTime>
  <Pages>7</Pages>
  <Words>1571</Words>
  <Characters>9432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Analiza rynku dot. szkoleń w ramach projektu Procedury bez barier</vt:lpstr>
    </vt:vector>
  </TitlesOfParts>
  <Company/>
  <LinksUpToDate>false</LinksUpToDate>
  <CharactersWithSpaces>10982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Analiza rynku dot. szkoleń w ramach projektu Procedury bez barier</dc:title>
  <dc:creator>Kuzawińska Marta</dc:creator>
  <cp:lastModifiedBy>Chabrowska Emilia</cp:lastModifiedBy>
  <cp:revision>3</cp:revision>
  <cp:lastPrinted>2024-06-06T07:13:00Z</cp:lastPrinted>
  <dcterms:created xsi:type="dcterms:W3CDTF">2024-06-11T05:22:00Z</dcterms:created>
  <dcterms:modified xsi:type="dcterms:W3CDTF">2024-06-11T06:20:00Z</dcterms:modified>
</cp:coreProperties>
</file>