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B40AA" w14:textId="1008CB6A" w:rsidR="00B53F49" w:rsidRPr="001D30A6" w:rsidRDefault="00B53F49" w:rsidP="004B237C">
      <w:pPr>
        <w:jc w:val="right"/>
        <w:rPr>
          <w:rFonts w:ascii="Lato" w:hAnsi="Lato"/>
          <w:i/>
          <w:iCs/>
          <w:sz w:val="18"/>
          <w:szCs w:val="18"/>
        </w:rPr>
      </w:pPr>
      <w:r w:rsidRPr="001D30A6">
        <w:rPr>
          <w:rFonts w:ascii="Lato" w:hAnsi="Lato"/>
          <w:i/>
          <w:iCs/>
          <w:sz w:val="18"/>
          <w:szCs w:val="18"/>
        </w:rPr>
        <w:t xml:space="preserve">Załącznik Nr </w:t>
      </w:r>
      <w:r w:rsidR="00A12F4D" w:rsidRPr="001D30A6">
        <w:rPr>
          <w:rFonts w:ascii="Lato" w:hAnsi="Lato"/>
          <w:i/>
          <w:iCs/>
          <w:sz w:val="18"/>
          <w:szCs w:val="18"/>
        </w:rPr>
        <w:t>3</w:t>
      </w:r>
    </w:p>
    <w:p w14:paraId="3342E796" w14:textId="497E6585" w:rsidR="00F773CC" w:rsidRPr="001D30A6" w:rsidRDefault="00F773CC" w:rsidP="004B237C">
      <w:pPr>
        <w:jc w:val="right"/>
        <w:rPr>
          <w:rFonts w:ascii="Lato" w:hAnsi="Lato"/>
          <w:i/>
          <w:iCs/>
          <w:sz w:val="18"/>
          <w:szCs w:val="18"/>
        </w:rPr>
      </w:pPr>
      <w:r w:rsidRPr="001D30A6">
        <w:rPr>
          <w:rFonts w:ascii="Lato" w:hAnsi="Lato"/>
          <w:i/>
          <w:iCs/>
          <w:sz w:val="18"/>
          <w:szCs w:val="18"/>
        </w:rPr>
        <w:t xml:space="preserve">do ogłoszenia z dnia </w:t>
      </w:r>
      <w:r w:rsidR="001D30A6" w:rsidRPr="001D30A6">
        <w:rPr>
          <w:rFonts w:ascii="Lato" w:hAnsi="Lato"/>
          <w:i/>
          <w:iCs/>
          <w:sz w:val="18"/>
          <w:szCs w:val="18"/>
        </w:rPr>
        <w:t>3</w:t>
      </w:r>
      <w:r w:rsidRPr="001D30A6">
        <w:rPr>
          <w:rFonts w:ascii="Lato" w:hAnsi="Lato"/>
          <w:i/>
          <w:iCs/>
          <w:sz w:val="18"/>
          <w:szCs w:val="18"/>
        </w:rPr>
        <w:t>1.0</w:t>
      </w:r>
      <w:r w:rsidR="001D30A6" w:rsidRPr="001D30A6">
        <w:rPr>
          <w:rFonts w:ascii="Lato" w:hAnsi="Lato"/>
          <w:i/>
          <w:iCs/>
          <w:sz w:val="18"/>
          <w:szCs w:val="18"/>
        </w:rPr>
        <w:t>7</w:t>
      </w:r>
      <w:r w:rsidRPr="001D30A6">
        <w:rPr>
          <w:rFonts w:ascii="Lato" w:hAnsi="Lato"/>
          <w:i/>
          <w:iCs/>
          <w:sz w:val="18"/>
          <w:szCs w:val="18"/>
        </w:rPr>
        <w:t>.202</w:t>
      </w:r>
      <w:r w:rsidR="001D30A6" w:rsidRPr="001D30A6">
        <w:rPr>
          <w:rFonts w:ascii="Lato" w:hAnsi="Lato"/>
          <w:i/>
          <w:iCs/>
          <w:sz w:val="18"/>
          <w:szCs w:val="18"/>
        </w:rPr>
        <w:t>6</w:t>
      </w:r>
      <w:r w:rsidRPr="001D30A6">
        <w:rPr>
          <w:rFonts w:ascii="Lato" w:hAnsi="Lato"/>
          <w:i/>
          <w:iCs/>
          <w:sz w:val="18"/>
          <w:szCs w:val="18"/>
        </w:rPr>
        <w:t xml:space="preserve"> r.</w:t>
      </w:r>
    </w:p>
    <w:p w14:paraId="4860F670" w14:textId="77777777" w:rsidR="00B53F49" w:rsidRPr="001D30A6" w:rsidRDefault="00B53F49" w:rsidP="004B237C">
      <w:pPr>
        <w:jc w:val="right"/>
        <w:rPr>
          <w:rFonts w:ascii="Lato" w:hAnsi="Lato"/>
          <w:sz w:val="22"/>
          <w:szCs w:val="22"/>
        </w:rPr>
      </w:pPr>
    </w:p>
    <w:p w14:paraId="6379753D" w14:textId="4DFBDB40" w:rsidR="004B237C" w:rsidRPr="001D30A6" w:rsidRDefault="00B53F49" w:rsidP="004B237C">
      <w:pPr>
        <w:jc w:val="both"/>
        <w:rPr>
          <w:rFonts w:ascii="Lato" w:hAnsi="Lato"/>
          <w:sz w:val="22"/>
          <w:szCs w:val="22"/>
        </w:rPr>
      </w:pPr>
      <w:r w:rsidRPr="001D30A6">
        <w:rPr>
          <w:rFonts w:ascii="Lato" w:hAnsi="Lato"/>
          <w:sz w:val="22"/>
          <w:szCs w:val="22"/>
        </w:rPr>
        <w:t>……………………………………</w:t>
      </w:r>
      <w:r w:rsidR="001D30A6">
        <w:rPr>
          <w:rFonts w:ascii="Lato" w:hAnsi="Lato"/>
          <w:sz w:val="22"/>
          <w:szCs w:val="22"/>
        </w:rPr>
        <w:t>……</w:t>
      </w:r>
      <w:r w:rsidRPr="001D30A6">
        <w:rPr>
          <w:rFonts w:ascii="Lato" w:hAnsi="Lato"/>
          <w:sz w:val="22"/>
          <w:szCs w:val="22"/>
        </w:rPr>
        <w:t>……………….</w:t>
      </w:r>
    </w:p>
    <w:p w14:paraId="391AA0C7" w14:textId="7D166209" w:rsidR="00B53F49" w:rsidRPr="001D30A6" w:rsidRDefault="00B53F49" w:rsidP="00B53F49">
      <w:pPr>
        <w:jc w:val="both"/>
        <w:rPr>
          <w:rFonts w:ascii="Lato" w:hAnsi="Lato"/>
          <w:sz w:val="22"/>
          <w:szCs w:val="22"/>
        </w:rPr>
      </w:pPr>
      <w:r w:rsidRPr="001D30A6">
        <w:rPr>
          <w:rFonts w:ascii="Lato" w:hAnsi="Lato"/>
          <w:sz w:val="22"/>
          <w:szCs w:val="22"/>
        </w:rPr>
        <w:t xml:space="preserve">        Nazwa jednostki występującej</w:t>
      </w:r>
    </w:p>
    <w:p w14:paraId="5434A4E7" w14:textId="77777777" w:rsidR="00B53F49" w:rsidRPr="001D30A6" w:rsidRDefault="00B53F49" w:rsidP="00B53F49">
      <w:pPr>
        <w:jc w:val="both"/>
        <w:rPr>
          <w:rFonts w:ascii="Lato" w:hAnsi="Lato"/>
          <w:sz w:val="22"/>
          <w:szCs w:val="22"/>
        </w:rPr>
      </w:pPr>
    </w:p>
    <w:p w14:paraId="33B647FE" w14:textId="77777777" w:rsidR="00B53F49" w:rsidRPr="001D30A6" w:rsidRDefault="00B53F49" w:rsidP="00B53F49">
      <w:pPr>
        <w:rPr>
          <w:rFonts w:ascii="Lato" w:hAnsi="Lato"/>
          <w:sz w:val="22"/>
          <w:szCs w:val="22"/>
        </w:rPr>
      </w:pPr>
    </w:p>
    <w:p w14:paraId="2F63E923" w14:textId="77777777" w:rsidR="001D30A6" w:rsidRPr="001D30A6" w:rsidRDefault="001D30A6" w:rsidP="00B53F49">
      <w:pPr>
        <w:rPr>
          <w:rFonts w:ascii="Lato" w:hAnsi="Lato"/>
          <w:sz w:val="22"/>
          <w:szCs w:val="22"/>
        </w:rPr>
      </w:pPr>
    </w:p>
    <w:p w14:paraId="28FA7915" w14:textId="77777777" w:rsidR="00A37BE1" w:rsidRPr="001D30A6" w:rsidRDefault="00A37BE1" w:rsidP="00B53F49">
      <w:pPr>
        <w:jc w:val="center"/>
        <w:rPr>
          <w:rFonts w:ascii="Lato" w:hAnsi="Lato"/>
          <w:b/>
          <w:bCs/>
          <w:sz w:val="22"/>
          <w:szCs w:val="22"/>
        </w:rPr>
      </w:pPr>
    </w:p>
    <w:p w14:paraId="21C01A04" w14:textId="5C03EDCC" w:rsidR="00B53F49" w:rsidRPr="001D30A6" w:rsidRDefault="00B53F49" w:rsidP="00B53F49">
      <w:pPr>
        <w:jc w:val="center"/>
        <w:rPr>
          <w:rFonts w:ascii="Lato" w:hAnsi="Lato"/>
          <w:b/>
          <w:bCs/>
          <w:sz w:val="22"/>
          <w:szCs w:val="22"/>
        </w:rPr>
      </w:pPr>
      <w:r w:rsidRPr="001D30A6">
        <w:rPr>
          <w:rFonts w:ascii="Lato" w:hAnsi="Lato"/>
          <w:b/>
          <w:bCs/>
          <w:sz w:val="22"/>
          <w:szCs w:val="22"/>
        </w:rPr>
        <w:t xml:space="preserve">WNIOSEK O </w:t>
      </w:r>
      <w:r w:rsidR="004F50E5" w:rsidRPr="001D30A6">
        <w:rPr>
          <w:rFonts w:ascii="Lato" w:hAnsi="Lato"/>
          <w:b/>
          <w:bCs/>
          <w:sz w:val="22"/>
          <w:szCs w:val="22"/>
        </w:rPr>
        <w:t>DAROWIZNĘ</w:t>
      </w:r>
    </w:p>
    <w:p w14:paraId="441FC299" w14:textId="1E2DE17F" w:rsidR="00B53F49" w:rsidRDefault="00B53F49" w:rsidP="00B53F49">
      <w:pPr>
        <w:jc w:val="center"/>
        <w:rPr>
          <w:rFonts w:ascii="Lato" w:hAnsi="Lato"/>
          <w:b/>
          <w:bCs/>
          <w:sz w:val="22"/>
          <w:szCs w:val="22"/>
        </w:rPr>
      </w:pPr>
      <w:r w:rsidRPr="001D30A6">
        <w:rPr>
          <w:rFonts w:ascii="Lato" w:hAnsi="Lato"/>
          <w:b/>
          <w:bCs/>
          <w:sz w:val="22"/>
          <w:szCs w:val="22"/>
        </w:rPr>
        <w:t>SKŁADNIKA RZECZOWEGO MAJĄTKU RUCHOMEGO</w:t>
      </w:r>
    </w:p>
    <w:p w14:paraId="2D43E2D7" w14:textId="0D44F594" w:rsidR="001D30A6" w:rsidRPr="001D30A6" w:rsidRDefault="001D30A6" w:rsidP="00B53F49">
      <w:pPr>
        <w:jc w:val="center"/>
        <w:rPr>
          <w:rFonts w:ascii="Lato" w:hAnsi="Lato"/>
          <w:b/>
          <w:bCs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>POWIATOWEJ STACJI SANITARNO-EPIDEMIOLOGICZNEJ W BYTOMIU</w:t>
      </w:r>
    </w:p>
    <w:p w14:paraId="2CE946BC" w14:textId="77777777" w:rsidR="00A37BE1" w:rsidRPr="001D30A6" w:rsidRDefault="00A37BE1" w:rsidP="00B53F49">
      <w:pPr>
        <w:jc w:val="center"/>
        <w:rPr>
          <w:rFonts w:ascii="Lato" w:hAnsi="Lato"/>
          <w:b/>
          <w:bCs/>
          <w:sz w:val="22"/>
          <w:szCs w:val="22"/>
        </w:rPr>
      </w:pPr>
    </w:p>
    <w:p w14:paraId="57F4B923" w14:textId="77777777" w:rsidR="00B53F49" w:rsidRPr="001D30A6" w:rsidRDefault="00B53F49" w:rsidP="00B53F49">
      <w:pPr>
        <w:jc w:val="center"/>
        <w:rPr>
          <w:rFonts w:ascii="Lato" w:hAnsi="Lato"/>
          <w:b/>
          <w:bCs/>
          <w:sz w:val="22"/>
          <w:szCs w:val="22"/>
        </w:rPr>
      </w:pPr>
    </w:p>
    <w:p w14:paraId="3B302D54" w14:textId="735D4192" w:rsidR="00B53F49" w:rsidRPr="001D30A6" w:rsidRDefault="00B53F49" w:rsidP="006E63A0">
      <w:pPr>
        <w:pStyle w:val="Akapitzlist"/>
        <w:numPr>
          <w:ilvl w:val="0"/>
          <w:numId w:val="3"/>
        </w:numPr>
        <w:ind w:left="426" w:hanging="426"/>
        <w:jc w:val="both"/>
        <w:rPr>
          <w:rFonts w:ascii="Lato" w:hAnsi="Lato"/>
          <w:sz w:val="22"/>
          <w:szCs w:val="22"/>
        </w:rPr>
      </w:pPr>
      <w:r w:rsidRPr="001D30A6">
        <w:rPr>
          <w:rFonts w:ascii="Lato" w:hAnsi="Lato"/>
          <w:sz w:val="22"/>
          <w:szCs w:val="22"/>
        </w:rPr>
        <w:t xml:space="preserve">Nazwa i adres jednostki występującej o </w:t>
      </w:r>
      <w:r w:rsidR="004F50E5" w:rsidRPr="001D30A6">
        <w:rPr>
          <w:rFonts w:ascii="Lato" w:hAnsi="Lato"/>
          <w:sz w:val="22"/>
          <w:szCs w:val="22"/>
        </w:rPr>
        <w:t>darowiznę</w:t>
      </w:r>
      <w:r w:rsidR="006E63A0" w:rsidRPr="001D30A6">
        <w:rPr>
          <w:rFonts w:ascii="Lato" w:hAnsi="Lato"/>
          <w:sz w:val="22"/>
          <w:szCs w:val="22"/>
        </w:rPr>
        <w:t xml:space="preserve"> składnika rzeczowego majątku ruchomego:</w:t>
      </w:r>
    </w:p>
    <w:p w14:paraId="34E94A3D" w14:textId="77777777" w:rsidR="006E63A0" w:rsidRPr="001D30A6" w:rsidRDefault="006E63A0" w:rsidP="006E63A0">
      <w:pPr>
        <w:pStyle w:val="Akapitzlist"/>
        <w:jc w:val="both"/>
        <w:rPr>
          <w:rFonts w:ascii="Lato" w:hAnsi="Lato"/>
          <w:sz w:val="22"/>
          <w:szCs w:val="22"/>
        </w:rPr>
      </w:pPr>
    </w:p>
    <w:p w14:paraId="33B0647B" w14:textId="71F2A9A0" w:rsidR="006E63A0" w:rsidRDefault="006E63A0" w:rsidP="006E63A0">
      <w:pPr>
        <w:pStyle w:val="Akapitzlist"/>
        <w:spacing w:line="360" w:lineRule="auto"/>
        <w:ind w:left="426"/>
        <w:jc w:val="both"/>
        <w:rPr>
          <w:rFonts w:ascii="Lato" w:hAnsi="Lato"/>
          <w:sz w:val="22"/>
          <w:szCs w:val="22"/>
        </w:rPr>
      </w:pPr>
      <w:r w:rsidRPr="001D30A6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1D30A6">
        <w:rPr>
          <w:rFonts w:ascii="Lato" w:hAnsi="Lato"/>
          <w:sz w:val="22"/>
          <w:szCs w:val="22"/>
        </w:rPr>
        <w:t>……………………………………………………………………………………………………</w:t>
      </w:r>
      <w:r w:rsidRPr="001D30A6">
        <w:rPr>
          <w:rFonts w:ascii="Lato" w:hAnsi="Lato"/>
          <w:sz w:val="22"/>
          <w:szCs w:val="22"/>
        </w:rPr>
        <w:t>…</w:t>
      </w:r>
    </w:p>
    <w:p w14:paraId="4BAB284B" w14:textId="77777777" w:rsidR="001D30A6" w:rsidRPr="001D30A6" w:rsidRDefault="001D30A6" w:rsidP="006E63A0">
      <w:pPr>
        <w:pStyle w:val="Akapitzlist"/>
        <w:spacing w:line="360" w:lineRule="auto"/>
        <w:ind w:left="426"/>
        <w:jc w:val="both"/>
        <w:rPr>
          <w:rFonts w:ascii="Lato" w:hAnsi="Lato"/>
          <w:sz w:val="22"/>
          <w:szCs w:val="22"/>
        </w:rPr>
      </w:pPr>
    </w:p>
    <w:p w14:paraId="65D5DB80" w14:textId="0E6E0881" w:rsidR="006E63A0" w:rsidRPr="001D30A6" w:rsidRDefault="006E63A0" w:rsidP="006E63A0">
      <w:pPr>
        <w:pStyle w:val="Akapitzlist"/>
        <w:numPr>
          <w:ilvl w:val="0"/>
          <w:numId w:val="3"/>
        </w:numPr>
        <w:ind w:left="426" w:hanging="426"/>
        <w:jc w:val="both"/>
        <w:rPr>
          <w:rFonts w:ascii="Lato" w:hAnsi="Lato"/>
          <w:sz w:val="22"/>
          <w:szCs w:val="22"/>
        </w:rPr>
      </w:pPr>
      <w:bookmarkStart w:id="0" w:name="_Hlk145934310"/>
      <w:r w:rsidRPr="001D30A6">
        <w:rPr>
          <w:rFonts w:ascii="Lato" w:hAnsi="Lato"/>
          <w:sz w:val="22"/>
          <w:szCs w:val="22"/>
        </w:rPr>
        <w:t>Nazwa składnika rzeczowego majątku ruchomego, o który wstępuje jednostka:</w:t>
      </w:r>
    </w:p>
    <w:bookmarkEnd w:id="0"/>
    <w:p w14:paraId="5C61F404" w14:textId="77777777" w:rsidR="006E63A0" w:rsidRPr="001D30A6" w:rsidRDefault="006E63A0" w:rsidP="006E63A0">
      <w:pPr>
        <w:pStyle w:val="Akapitzlist"/>
        <w:ind w:left="426"/>
        <w:jc w:val="both"/>
        <w:rPr>
          <w:rFonts w:ascii="Lato" w:hAnsi="Lato"/>
          <w:sz w:val="22"/>
          <w:szCs w:val="22"/>
        </w:rPr>
      </w:pPr>
    </w:p>
    <w:p w14:paraId="56A30CB0" w14:textId="709CB899" w:rsidR="006E63A0" w:rsidRDefault="006E63A0" w:rsidP="006E63A0">
      <w:pPr>
        <w:pStyle w:val="Akapitzlist"/>
        <w:spacing w:line="360" w:lineRule="auto"/>
        <w:ind w:left="426"/>
        <w:jc w:val="both"/>
        <w:rPr>
          <w:rFonts w:ascii="Lato" w:hAnsi="Lato"/>
          <w:sz w:val="22"/>
          <w:szCs w:val="22"/>
        </w:rPr>
      </w:pPr>
      <w:r w:rsidRPr="001D30A6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D30A6">
        <w:rPr>
          <w:rFonts w:ascii="Lato" w:hAnsi="Lato"/>
          <w:sz w:val="22"/>
          <w:szCs w:val="22"/>
        </w:rPr>
        <w:t>……………………………………………………………………………………………………</w:t>
      </w:r>
      <w:r w:rsidRPr="001D30A6">
        <w:rPr>
          <w:rFonts w:ascii="Lato" w:hAnsi="Lato"/>
          <w:sz w:val="22"/>
          <w:szCs w:val="22"/>
        </w:rPr>
        <w:t>…………</w:t>
      </w:r>
    </w:p>
    <w:p w14:paraId="25B18ED2" w14:textId="77777777" w:rsidR="001D30A6" w:rsidRPr="001D30A6" w:rsidRDefault="001D30A6" w:rsidP="006E63A0">
      <w:pPr>
        <w:pStyle w:val="Akapitzlist"/>
        <w:spacing w:line="360" w:lineRule="auto"/>
        <w:ind w:left="426"/>
        <w:jc w:val="both"/>
        <w:rPr>
          <w:rFonts w:ascii="Lato" w:hAnsi="Lato"/>
          <w:sz w:val="22"/>
          <w:szCs w:val="22"/>
        </w:rPr>
      </w:pPr>
    </w:p>
    <w:p w14:paraId="76D2E008" w14:textId="58D49B22" w:rsidR="006E63A0" w:rsidRPr="001D30A6" w:rsidRDefault="006E63A0" w:rsidP="006E63A0">
      <w:pPr>
        <w:pStyle w:val="Akapitzlist"/>
        <w:numPr>
          <w:ilvl w:val="0"/>
          <w:numId w:val="3"/>
        </w:numPr>
        <w:ind w:left="426" w:hanging="426"/>
        <w:jc w:val="both"/>
        <w:rPr>
          <w:rFonts w:ascii="Lato" w:hAnsi="Lato"/>
          <w:sz w:val="22"/>
          <w:szCs w:val="22"/>
        </w:rPr>
      </w:pPr>
      <w:r w:rsidRPr="001D30A6">
        <w:rPr>
          <w:rFonts w:ascii="Lato" w:hAnsi="Lato"/>
          <w:sz w:val="22"/>
          <w:szCs w:val="22"/>
        </w:rPr>
        <w:t>Uzasadnienie potrzeb i wskazanie sposobu wykorzystania składnika majątku ruchomego:</w:t>
      </w:r>
    </w:p>
    <w:p w14:paraId="61561032" w14:textId="77777777" w:rsidR="006E63A0" w:rsidRPr="001D30A6" w:rsidRDefault="006E63A0" w:rsidP="006E63A0">
      <w:pPr>
        <w:pStyle w:val="Akapitzlist"/>
        <w:ind w:left="426"/>
        <w:jc w:val="both"/>
        <w:rPr>
          <w:rFonts w:ascii="Lato" w:hAnsi="Lato"/>
          <w:sz w:val="22"/>
          <w:szCs w:val="22"/>
        </w:rPr>
      </w:pPr>
    </w:p>
    <w:p w14:paraId="5CF7EB9F" w14:textId="412517A2" w:rsidR="006E63A0" w:rsidRDefault="006E63A0" w:rsidP="006E63A0">
      <w:pPr>
        <w:pStyle w:val="Akapitzlist"/>
        <w:spacing w:line="360" w:lineRule="auto"/>
        <w:ind w:left="426"/>
        <w:jc w:val="both"/>
        <w:rPr>
          <w:rFonts w:ascii="Lato" w:hAnsi="Lato"/>
          <w:sz w:val="22"/>
          <w:szCs w:val="22"/>
        </w:rPr>
      </w:pPr>
      <w:r w:rsidRPr="001D30A6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80C27F" w14:textId="77777777" w:rsidR="001D30A6" w:rsidRPr="001D30A6" w:rsidRDefault="001D30A6" w:rsidP="006E63A0">
      <w:pPr>
        <w:pStyle w:val="Akapitzlist"/>
        <w:spacing w:line="360" w:lineRule="auto"/>
        <w:ind w:left="426"/>
        <w:jc w:val="both"/>
        <w:rPr>
          <w:rFonts w:ascii="Lato" w:hAnsi="Lato"/>
          <w:sz w:val="22"/>
          <w:szCs w:val="22"/>
        </w:rPr>
      </w:pPr>
    </w:p>
    <w:p w14:paraId="30D7C5AE" w14:textId="7A06C44E" w:rsidR="004F50E5" w:rsidRPr="001D30A6" w:rsidRDefault="006C6CF5" w:rsidP="006C6CF5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1D30A6">
        <w:rPr>
          <w:rFonts w:ascii="Lato" w:hAnsi="Lato"/>
          <w:sz w:val="22"/>
          <w:szCs w:val="22"/>
        </w:rPr>
        <w:t>Zobowiązuję się do pokrycia kosztów związanych z darowizną, w tym kosztów odbioru przedmiotu darowizny.</w:t>
      </w:r>
    </w:p>
    <w:p w14:paraId="2AEC6390" w14:textId="3016B956" w:rsidR="0009433A" w:rsidRPr="001D30A6" w:rsidRDefault="006E63A0" w:rsidP="00042F07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1D30A6">
        <w:rPr>
          <w:rFonts w:ascii="Lato" w:hAnsi="Lato"/>
          <w:sz w:val="22"/>
          <w:szCs w:val="22"/>
        </w:rPr>
        <w:t>Oświadczam, że przekazany składnik rzeczowy</w:t>
      </w:r>
      <w:r w:rsidR="00467A08" w:rsidRPr="001D30A6">
        <w:rPr>
          <w:rFonts w:ascii="Lato" w:hAnsi="Lato"/>
          <w:sz w:val="22"/>
          <w:szCs w:val="22"/>
        </w:rPr>
        <w:t xml:space="preserve"> majątku zostanie odebrany w terminie i miejscu wskazanym w protokole zdawczo-odbiorczym, o którym mowa w </w:t>
      </w:r>
      <w:r w:rsidR="00467A08" w:rsidRPr="001D30A6">
        <w:rPr>
          <w:rFonts w:ascii="Lato" w:hAnsi="Lato"/>
          <w:bCs/>
          <w:sz w:val="22"/>
          <w:szCs w:val="22"/>
        </w:rPr>
        <w:t>§ 3</w:t>
      </w:r>
      <w:r w:rsidR="00573836" w:rsidRPr="001D30A6">
        <w:rPr>
          <w:rFonts w:ascii="Lato" w:hAnsi="Lato"/>
          <w:bCs/>
          <w:sz w:val="22"/>
          <w:szCs w:val="22"/>
        </w:rPr>
        <w:t>8</w:t>
      </w:r>
      <w:r w:rsidR="00467A08" w:rsidRPr="001D30A6">
        <w:rPr>
          <w:rFonts w:ascii="Lato" w:hAnsi="Lato"/>
          <w:bCs/>
          <w:sz w:val="22"/>
          <w:szCs w:val="22"/>
        </w:rPr>
        <w:t xml:space="preserve"> ust. </w:t>
      </w:r>
      <w:r w:rsidR="00573836" w:rsidRPr="001D30A6">
        <w:rPr>
          <w:rFonts w:ascii="Lato" w:hAnsi="Lato"/>
          <w:bCs/>
          <w:sz w:val="22"/>
          <w:szCs w:val="22"/>
        </w:rPr>
        <w:t>6</w:t>
      </w:r>
      <w:r w:rsidR="00467A08" w:rsidRPr="001D30A6">
        <w:rPr>
          <w:rFonts w:ascii="Lato" w:hAnsi="Lato"/>
          <w:bCs/>
          <w:sz w:val="22"/>
          <w:szCs w:val="22"/>
        </w:rPr>
        <w:t xml:space="preserve"> Rozporządzenia Rady Ministrów z dnia 21 października 2019 r. w sprawie szczegółowego sposobu gospodarowania składnikami rzeczowymi majątku ruchomego Skarbu Państwa (</w:t>
      </w:r>
      <w:r w:rsidR="004A0EFD" w:rsidRPr="001D30A6">
        <w:rPr>
          <w:rFonts w:ascii="Lato" w:hAnsi="Lato"/>
          <w:sz w:val="22"/>
          <w:szCs w:val="22"/>
        </w:rPr>
        <w:t>Dz. U. z 202</w:t>
      </w:r>
      <w:r w:rsidR="001D30A6">
        <w:rPr>
          <w:rFonts w:ascii="Lato" w:hAnsi="Lato"/>
          <w:sz w:val="22"/>
          <w:szCs w:val="22"/>
        </w:rPr>
        <w:t>5</w:t>
      </w:r>
      <w:r w:rsidR="004A0EFD" w:rsidRPr="001D30A6">
        <w:rPr>
          <w:rFonts w:ascii="Lato" w:hAnsi="Lato"/>
          <w:sz w:val="22"/>
          <w:szCs w:val="22"/>
        </w:rPr>
        <w:t xml:space="preserve"> r., poz. 2</w:t>
      </w:r>
      <w:r w:rsidR="001D30A6">
        <w:rPr>
          <w:rFonts w:ascii="Lato" w:hAnsi="Lato"/>
          <w:sz w:val="22"/>
          <w:szCs w:val="22"/>
        </w:rPr>
        <w:t>28</w:t>
      </w:r>
      <w:r w:rsidR="004A0EFD" w:rsidRPr="001D30A6">
        <w:rPr>
          <w:rFonts w:ascii="Lato" w:hAnsi="Lato"/>
          <w:sz w:val="22"/>
          <w:szCs w:val="22"/>
        </w:rPr>
        <w:t>).</w:t>
      </w:r>
    </w:p>
    <w:p w14:paraId="55800DE7" w14:textId="77777777" w:rsidR="0009433A" w:rsidRDefault="0009433A" w:rsidP="0009433A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2205040" w14:textId="77777777" w:rsidR="001D30A6" w:rsidRPr="001D30A6" w:rsidRDefault="001D30A6" w:rsidP="0009433A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3D983CC" w14:textId="77777777" w:rsidR="0009433A" w:rsidRDefault="0009433A" w:rsidP="0009433A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1CE85F9" w14:textId="77777777" w:rsidR="001D30A6" w:rsidRPr="001D30A6" w:rsidRDefault="001D30A6" w:rsidP="0009433A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2443D6DB" w14:textId="77777777" w:rsidR="0009433A" w:rsidRPr="001D30A6" w:rsidRDefault="0009433A" w:rsidP="0009433A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10"/>
        <w:gridCol w:w="4049"/>
      </w:tblGrid>
      <w:tr w:rsidR="00A37BE1" w:rsidRPr="001D30A6" w14:paraId="7DF9DCA6" w14:textId="77777777" w:rsidTr="00F16DA2">
        <w:trPr>
          <w:trHeight w:val="896"/>
          <w:jc w:val="center"/>
        </w:trPr>
        <w:tc>
          <w:tcPr>
            <w:tcW w:w="4510" w:type="dxa"/>
            <w:vAlign w:val="bottom"/>
          </w:tcPr>
          <w:p w14:paraId="6E703935" w14:textId="77777777" w:rsidR="00A37BE1" w:rsidRPr="001D30A6" w:rsidRDefault="00A37BE1" w:rsidP="00F16DA2">
            <w:pPr>
              <w:suppressAutoHyphens/>
              <w:jc w:val="center"/>
              <w:rPr>
                <w:rFonts w:ascii="Lato" w:hAnsi="Lato"/>
                <w:sz w:val="22"/>
                <w:szCs w:val="22"/>
                <w:lang w:eastAsia="ar-SA"/>
              </w:rPr>
            </w:pPr>
          </w:p>
          <w:p w14:paraId="624F8B2E" w14:textId="77777777" w:rsidR="00A37BE1" w:rsidRPr="001D30A6" w:rsidRDefault="00A37BE1" w:rsidP="00F16DA2">
            <w:pPr>
              <w:suppressAutoHyphens/>
              <w:jc w:val="center"/>
              <w:rPr>
                <w:rFonts w:ascii="Lato" w:hAnsi="Lato"/>
                <w:sz w:val="22"/>
                <w:szCs w:val="22"/>
                <w:lang w:eastAsia="ar-SA"/>
              </w:rPr>
            </w:pPr>
          </w:p>
          <w:p w14:paraId="209B5754" w14:textId="77777777" w:rsidR="00A37BE1" w:rsidRPr="001D30A6" w:rsidRDefault="00A37BE1" w:rsidP="00F16DA2">
            <w:pPr>
              <w:suppressAutoHyphens/>
              <w:jc w:val="center"/>
              <w:rPr>
                <w:rFonts w:ascii="Lato" w:hAnsi="Lato"/>
                <w:sz w:val="22"/>
                <w:szCs w:val="22"/>
                <w:lang w:eastAsia="ar-SA"/>
              </w:rPr>
            </w:pPr>
          </w:p>
          <w:p w14:paraId="059A37B4" w14:textId="77777777" w:rsidR="00573836" w:rsidRPr="001D30A6" w:rsidRDefault="00573836" w:rsidP="00F16DA2">
            <w:pPr>
              <w:suppressAutoHyphens/>
              <w:jc w:val="center"/>
              <w:rPr>
                <w:rFonts w:ascii="Lato" w:hAnsi="Lato"/>
                <w:sz w:val="22"/>
                <w:szCs w:val="22"/>
                <w:lang w:eastAsia="ar-SA"/>
              </w:rPr>
            </w:pPr>
          </w:p>
          <w:p w14:paraId="709CC33B" w14:textId="26612925" w:rsidR="00A37BE1" w:rsidRPr="001D30A6" w:rsidRDefault="00A37BE1" w:rsidP="00F16DA2">
            <w:pPr>
              <w:suppressAutoHyphens/>
              <w:rPr>
                <w:rFonts w:ascii="Lato" w:hAnsi="Lato"/>
                <w:sz w:val="22"/>
                <w:szCs w:val="22"/>
                <w:lang w:eastAsia="ar-SA"/>
              </w:rPr>
            </w:pPr>
            <w:r w:rsidRPr="001D30A6">
              <w:rPr>
                <w:rFonts w:ascii="Lato" w:hAnsi="Lato"/>
                <w:sz w:val="22"/>
                <w:szCs w:val="22"/>
                <w:lang w:eastAsia="ar-SA"/>
              </w:rPr>
              <w:t>.............................., dnia ...............................</w:t>
            </w:r>
          </w:p>
          <w:p w14:paraId="67FA43F8" w14:textId="033A0DC5" w:rsidR="00A37BE1" w:rsidRPr="001D30A6" w:rsidRDefault="00A37BE1" w:rsidP="00573836">
            <w:pPr>
              <w:suppressAutoHyphens/>
              <w:rPr>
                <w:rFonts w:ascii="Lato" w:hAnsi="Lato"/>
                <w:i/>
                <w:sz w:val="22"/>
                <w:szCs w:val="22"/>
                <w:lang w:eastAsia="ar-SA"/>
              </w:rPr>
            </w:pPr>
          </w:p>
        </w:tc>
        <w:tc>
          <w:tcPr>
            <w:tcW w:w="4049" w:type="dxa"/>
            <w:vAlign w:val="bottom"/>
          </w:tcPr>
          <w:p w14:paraId="070E5D1D" w14:textId="31840C0A" w:rsidR="00A37BE1" w:rsidRPr="001D30A6" w:rsidRDefault="00A37BE1" w:rsidP="00F16DA2">
            <w:pPr>
              <w:suppressAutoHyphens/>
              <w:jc w:val="center"/>
              <w:rPr>
                <w:rFonts w:ascii="Lato" w:hAnsi="Lato"/>
                <w:sz w:val="22"/>
                <w:szCs w:val="22"/>
                <w:lang w:eastAsia="ar-SA"/>
              </w:rPr>
            </w:pPr>
            <w:r w:rsidRPr="001D30A6">
              <w:rPr>
                <w:rFonts w:ascii="Lato" w:hAnsi="Lato"/>
                <w:sz w:val="22"/>
                <w:szCs w:val="22"/>
                <w:lang w:eastAsia="ar-SA"/>
              </w:rPr>
              <w:t>........................................................................</w:t>
            </w:r>
          </w:p>
          <w:p w14:paraId="4D16C7C0" w14:textId="14BDDC10" w:rsidR="00A37BE1" w:rsidRPr="001D30A6" w:rsidRDefault="00A37BE1" w:rsidP="00F16DA2">
            <w:pPr>
              <w:suppressAutoHyphens/>
              <w:jc w:val="center"/>
              <w:rPr>
                <w:rFonts w:ascii="Lato" w:hAnsi="Lato"/>
                <w:iCs/>
                <w:sz w:val="22"/>
                <w:szCs w:val="22"/>
                <w:lang w:eastAsia="ar-SA"/>
              </w:rPr>
            </w:pPr>
            <w:r w:rsidRPr="001D30A6">
              <w:rPr>
                <w:rFonts w:ascii="Lato" w:hAnsi="Lato"/>
                <w:iCs/>
                <w:sz w:val="22"/>
                <w:szCs w:val="22"/>
                <w:lang w:eastAsia="ar-SA"/>
              </w:rPr>
              <w:t>(podpis i pieczęć osoby upoważnionej)</w:t>
            </w:r>
          </w:p>
        </w:tc>
      </w:tr>
    </w:tbl>
    <w:p w14:paraId="78D7F0EC" w14:textId="285EF0FA" w:rsidR="0009433A" w:rsidRPr="001D30A6" w:rsidRDefault="0009433A" w:rsidP="00A37BE1">
      <w:pPr>
        <w:spacing w:line="276" w:lineRule="auto"/>
        <w:jc w:val="both"/>
        <w:rPr>
          <w:rFonts w:ascii="Lato" w:hAnsi="Lato"/>
          <w:sz w:val="22"/>
          <w:szCs w:val="22"/>
        </w:rPr>
      </w:pPr>
    </w:p>
    <w:sectPr w:rsidR="0009433A" w:rsidRPr="001D30A6" w:rsidSect="00B508F2">
      <w:footerReference w:type="default" r:id="rId7"/>
      <w:footerReference w:type="first" r:id="rId8"/>
      <w:pgSz w:w="11906" w:h="16838" w:code="9"/>
      <w:pgMar w:top="1134" w:right="1134" w:bottom="1134" w:left="1134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17A28" w14:textId="77777777" w:rsidR="007E0602" w:rsidRDefault="007E0602">
      <w:r>
        <w:separator/>
      </w:r>
    </w:p>
  </w:endnote>
  <w:endnote w:type="continuationSeparator" w:id="0">
    <w:p w14:paraId="1119F507" w14:textId="77777777" w:rsidR="007E0602" w:rsidRDefault="007E0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AF2C1" w14:textId="77777777" w:rsidR="008E67BB" w:rsidRPr="008E67BB" w:rsidRDefault="008E67BB">
    <w:pPr>
      <w:pStyle w:val="Stopka"/>
      <w:rPr>
        <w:rFonts w:ascii="Arial" w:hAnsi="Arial" w:cs="Arial"/>
        <w:sz w:val="16"/>
        <w:szCs w:val="16"/>
      </w:rPr>
    </w:pPr>
    <w:r>
      <w:tab/>
    </w:r>
    <w:r w:rsidRPr="008E67BB">
      <w:rPr>
        <w:rFonts w:ascii="Arial" w:hAnsi="Arial" w:cs="Arial"/>
        <w:sz w:val="16"/>
        <w:szCs w:val="16"/>
      </w:rPr>
      <w:t xml:space="preserve">- </w:t>
    </w:r>
    <w:r w:rsidRPr="008E67BB">
      <w:rPr>
        <w:rFonts w:ascii="Arial" w:hAnsi="Arial" w:cs="Arial"/>
        <w:sz w:val="16"/>
        <w:szCs w:val="16"/>
      </w:rPr>
      <w:fldChar w:fldCharType="begin"/>
    </w:r>
    <w:r w:rsidRPr="008E67BB">
      <w:rPr>
        <w:rFonts w:ascii="Arial" w:hAnsi="Arial" w:cs="Arial"/>
        <w:sz w:val="16"/>
        <w:szCs w:val="16"/>
      </w:rPr>
      <w:instrText xml:space="preserve"> PAGE </w:instrText>
    </w:r>
    <w:r w:rsidRPr="008E67B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 w:rsidRPr="008E67BB">
      <w:rPr>
        <w:rFonts w:ascii="Arial" w:hAnsi="Arial" w:cs="Arial"/>
        <w:sz w:val="16"/>
        <w:szCs w:val="16"/>
      </w:rPr>
      <w:fldChar w:fldCharType="end"/>
    </w:r>
    <w:r w:rsidRPr="008E67BB"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F06FB" w14:textId="77777777" w:rsidR="008E67BB" w:rsidRPr="008E67BB" w:rsidRDefault="008E67BB">
    <w:pPr>
      <w:pStyle w:val="Stopka"/>
      <w:rPr>
        <w:rFonts w:ascii="Arial" w:hAnsi="Arial" w:cs="Arial"/>
        <w:sz w:val="16"/>
        <w:szCs w:val="16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AF607" w14:textId="77777777" w:rsidR="007E0602" w:rsidRDefault="007E0602">
      <w:r>
        <w:separator/>
      </w:r>
    </w:p>
  </w:footnote>
  <w:footnote w:type="continuationSeparator" w:id="0">
    <w:p w14:paraId="616F4A05" w14:textId="77777777" w:rsidR="007E0602" w:rsidRDefault="007E0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427"/>
    <w:multiLevelType w:val="hybridMultilevel"/>
    <w:tmpl w:val="E8A8F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67165"/>
    <w:multiLevelType w:val="hybridMultilevel"/>
    <w:tmpl w:val="A900FD1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B3C5D"/>
    <w:multiLevelType w:val="hybridMultilevel"/>
    <w:tmpl w:val="C58E5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049666">
    <w:abstractNumId w:val="0"/>
  </w:num>
  <w:num w:numId="2" w16cid:durableId="2043823170">
    <w:abstractNumId w:val="2"/>
  </w:num>
  <w:num w:numId="3" w16cid:durableId="474611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7C"/>
    <w:rsid w:val="000042B3"/>
    <w:rsid w:val="000634A3"/>
    <w:rsid w:val="0009433A"/>
    <w:rsid w:val="00100D0B"/>
    <w:rsid w:val="00133E81"/>
    <w:rsid w:val="0015285A"/>
    <w:rsid w:val="001844E1"/>
    <w:rsid w:val="00196F42"/>
    <w:rsid w:val="001D30A6"/>
    <w:rsid w:val="001E021E"/>
    <w:rsid w:val="0022723D"/>
    <w:rsid w:val="00245836"/>
    <w:rsid w:val="00293540"/>
    <w:rsid w:val="003106F9"/>
    <w:rsid w:val="00335EE0"/>
    <w:rsid w:val="003375FF"/>
    <w:rsid w:val="003F34F0"/>
    <w:rsid w:val="00427905"/>
    <w:rsid w:val="00467A08"/>
    <w:rsid w:val="004A0EFD"/>
    <w:rsid w:val="004A1B5A"/>
    <w:rsid w:val="004B237C"/>
    <w:rsid w:val="004C57A8"/>
    <w:rsid w:val="004D69CE"/>
    <w:rsid w:val="004F50E5"/>
    <w:rsid w:val="00556B3B"/>
    <w:rsid w:val="00573836"/>
    <w:rsid w:val="005C547E"/>
    <w:rsid w:val="005D29D3"/>
    <w:rsid w:val="006015BC"/>
    <w:rsid w:val="006162F7"/>
    <w:rsid w:val="006373EA"/>
    <w:rsid w:val="0069349E"/>
    <w:rsid w:val="006C6CF5"/>
    <w:rsid w:val="006E63A0"/>
    <w:rsid w:val="00756E3B"/>
    <w:rsid w:val="00757418"/>
    <w:rsid w:val="007832FB"/>
    <w:rsid w:val="007B0B99"/>
    <w:rsid w:val="007C72CE"/>
    <w:rsid w:val="007D451C"/>
    <w:rsid w:val="007D4669"/>
    <w:rsid w:val="007E0602"/>
    <w:rsid w:val="007E67FD"/>
    <w:rsid w:val="00815CE2"/>
    <w:rsid w:val="008622A8"/>
    <w:rsid w:val="00862637"/>
    <w:rsid w:val="00870A1A"/>
    <w:rsid w:val="00871644"/>
    <w:rsid w:val="00871B4C"/>
    <w:rsid w:val="008C31B5"/>
    <w:rsid w:val="008E67BB"/>
    <w:rsid w:val="008F6868"/>
    <w:rsid w:val="00930C27"/>
    <w:rsid w:val="009442E9"/>
    <w:rsid w:val="00987CAF"/>
    <w:rsid w:val="009F7451"/>
    <w:rsid w:val="00A10908"/>
    <w:rsid w:val="00A12F4D"/>
    <w:rsid w:val="00A37BE1"/>
    <w:rsid w:val="00AA1ED4"/>
    <w:rsid w:val="00AD5D91"/>
    <w:rsid w:val="00AF40DC"/>
    <w:rsid w:val="00B17249"/>
    <w:rsid w:val="00B508F2"/>
    <w:rsid w:val="00B53F49"/>
    <w:rsid w:val="00B86375"/>
    <w:rsid w:val="00BC72C4"/>
    <w:rsid w:val="00BF0769"/>
    <w:rsid w:val="00C376A0"/>
    <w:rsid w:val="00C60EE1"/>
    <w:rsid w:val="00CF75D7"/>
    <w:rsid w:val="00D000ED"/>
    <w:rsid w:val="00D11B7A"/>
    <w:rsid w:val="00D26E5D"/>
    <w:rsid w:val="00D5264C"/>
    <w:rsid w:val="00D64F24"/>
    <w:rsid w:val="00D90124"/>
    <w:rsid w:val="00DB5495"/>
    <w:rsid w:val="00DC0FA8"/>
    <w:rsid w:val="00DF5A02"/>
    <w:rsid w:val="00E31F72"/>
    <w:rsid w:val="00E35935"/>
    <w:rsid w:val="00E65903"/>
    <w:rsid w:val="00EB5961"/>
    <w:rsid w:val="00F3310E"/>
    <w:rsid w:val="00F635F5"/>
    <w:rsid w:val="00F66F23"/>
    <w:rsid w:val="00F773CC"/>
    <w:rsid w:val="00FB31B2"/>
    <w:rsid w:val="00FD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D7F8D6"/>
  <w15:chartTrackingRefBased/>
  <w15:docId w15:val="{AC7E2DDD-A20D-41B0-8908-A9C1236D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72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E67B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E67BB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8E67B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qFormat/>
    <w:rsid w:val="008E67BB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72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2C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00D0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33E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1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iag\Desktop\Firmowka%20PPIS_naglowek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Firmowka PPIS_naglowek</Template>
  <TotalTime>56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Bytom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aniag</dc:creator>
  <cp:keywords/>
  <dc:description/>
  <cp:lastModifiedBy>PSSE Bytom - Anna Gabryś</cp:lastModifiedBy>
  <cp:revision>11</cp:revision>
  <cp:lastPrinted>2026-07-30T09:03:00Z</cp:lastPrinted>
  <dcterms:created xsi:type="dcterms:W3CDTF">2023-09-18T11:47:00Z</dcterms:created>
  <dcterms:modified xsi:type="dcterms:W3CDTF">2026-07-30T09:03:00Z</dcterms:modified>
</cp:coreProperties>
</file>