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0ACA1" w14:textId="77777777" w:rsidR="00A146CB" w:rsidRDefault="00A146CB" w:rsidP="00A146CB">
      <w:pPr>
        <w:spacing w:line="360" w:lineRule="auto"/>
        <w:jc w:val="both"/>
        <w:rPr>
          <w:b/>
          <w:sz w:val="26"/>
          <w:szCs w:val="26"/>
        </w:rPr>
      </w:pPr>
      <w:bookmarkStart w:id="0" w:name="1"/>
      <w:bookmarkEnd w:id="0"/>
    </w:p>
    <w:p w14:paraId="557BA2AF" w14:textId="77777777" w:rsidR="00A146CB" w:rsidRDefault="00A146CB" w:rsidP="00A146CB">
      <w:pPr>
        <w:spacing w:line="360" w:lineRule="auto"/>
        <w:jc w:val="both"/>
        <w:rPr>
          <w:b/>
          <w:sz w:val="26"/>
          <w:szCs w:val="26"/>
        </w:rPr>
      </w:pPr>
    </w:p>
    <w:p w14:paraId="031CF9B5" w14:textId="7271086D" w:rsidR="00746F5A" w:rsidRPr="0058795E" w:rsidRDefault="0058795E" w:rsidP="0058795E">
      <w:pPr>
        <w:spacing w:line="360" w:lineRule="auto"/>
        <w:jc w:val="right"/>
        <w:rPr>
          <w:bCs/>
          <w:sz w:val="20"/>
        </w:rPr>
      </w:pPr>
      <w:r w:rsidRPr="0058795E">
        <w:rPr>
          <w:bCs/>
          <w:sz w:val="22"/>
          <w:szCs w:val="22"/>
        </w:rPr>
        <w:t xml:space="preserve">Gorzów </w:t>
      </w:r>
      <w:proofErr w:type="gramStart"/>
      <w:r w:rsidRPr="0058795E">
        <w:rPr>
          <w:bCs/>
          <w:sz w:val="22"/>
          <w:szCs w:val="22"/>
        </w:rPr>
        <w:t>Wielkopolski</w:t>
      </w:r>
      <w:r w:rsidR="009A03F0">
        <w:rPr>
          <w:bCs/>
          <w:sz w:val="22"/>
          <w:szCs w:val="22"/>
        </w:rPr>
        <w:t xml:space="preserve"> </w:t>
      </w:r>
      <w:r w:rsidR="00011F5E">
        <w:rPr>
          <w:bCs/>
          <w:sz w:val="22"/>
          <w:szCs w:val="22"/>
        </w:rPr>
        <w:t xml:space="preserve"> </w:t>
      </w:r>
      <w:r w:rsidR="000C52BB">
        <w:rPr>
          <w:bCs/>
          <w:sz w:val="22"/>
          <w:szCs w:val="22"/>
        </w:rPr>
        <w:t>29</w:t>
      </w:r>
      <w:proofErr w:type="gramEnd"/>
      <w:r w:rsidR="00011F5E">
        <w:rPr>
          <w:bCs/>
          <w:sz w:val="22"/>
          <w:szCs w:val="22"/>
        </w:rPr>
        <w:t xml:space="preserve">  października </w:t>
      </w:r>
      <w:r w:rsidR="00F90431">
        <w:rPr>
          <w:bCs/>
          <w:sz w:val="22"/>
          <w:szCs w:val="22"/>
        </w:rPr>
        <w:t>202</w:t>
      </w:r>
      <w:r w:rsidR="009A03F0">
        <w:rPr>
          <w:bCs/>
          <w:sz w:val="22"/>
          <w:szCs w:val="22"/>
        </w:rPr>
        <w:t>6</w:t>
      </w:r>
      <w:r w:rsidRPr="0058795E">
        <w:rPr>
          <w:bCs/>
          <w:sz w:val="22"/>
          <w:szCs w:val="22"/>
        </w:rPr>
        <w:t xml:space="preserve"> r</w:t>
      </w:r>
      <w:r w:rsidRPr="0058795E">
        <w:rPr>
          <w:bCs/>
          <w:sz w:val="20"/>
        </w:rPr>
        <w:t>.</w:t>
      </w:r>
    </w:p>
    <w:p w14:paraId="1CA5799D" w14:textId="77777777" w:rsidR="009D2136" w:rsidRPr="006F713A" w:rsidRDefault="009D2136" w:rsidP="00A146CB">
      <w:pPr>
        <w:spacing w:line="360" w:lineRule="auto"/>
        <w:jc w:val="both"/>
        <w:rPr>
          <w:b/>
          <w:sz w:val="26"/>
          <w:szCs w:val="26"/>
        </w:rPr>
      </w:pPr>
    </w:p>
    <w:p w14:paraId="09A437F9" w14:textId="77777777" w:rsidR="00A146CB" w:rsidRPr="006F713A" w:rsidRDefault="00A146CB" w:rsidP="001E138B">
      <w:pPr>
        <w:spacing w:line="360" w:lineRule="auto"/>
        <w:jc w:val="both"/>
        <w:rPr>
          <w:b/>
          <w:sz w:val="26"/>
          <w:szCs w:val="26"/>
        </w:rPr>
      </w:pPr>
    </w:p>
    <w:p w14:paraId="7C040D2B" w14:textId="77777777" w:rsidR="006F713A" w:rsidRPr="007F459A" w:rsidRDefault="006F713A" w:rsidP="00D06819">
      <w:pPr>
        <w:spacing w:line="276" w:lineRule="auto"/>
        <w:jc w:val="center"/>
        <w:rPr>
          <w:b/>
          <w:sz w:val="26"/>
          <w:szCs w:val="26"/>
        </w:rPr>
      </w:pPr>
      <w:r w:rsidRPr="007F459A">
        <w:rPr>
          <w:b/>
          <w:sz w:val="26"/>
          <w:szCs w:val="26"/>
        </w:rPr>
        <w:t xml:space="preserve">OGŁOSZENIE O KONKURSIE </w:t>
      </w:r>
    </w:p>
    <w:p w14:paraId="427A26EB" w14:textId="51C6C9F9" w:rsidR="006F713A" w:rsidRPr="007F459A" w:rsidRDefault="006F713A" w:rsidP="00D06819">
      <w:pPr>
        <w:spacing w:line="276" w:lineRule="auto"/>
        <w:jc w:val="center"/>
        <w:rPr>
          <w:b/>
          <w:sz w:val="26"/>
          <w:szCs w:val="26"/>
        </w:rPr>
      </w:pPr>
      <w:r w:rsidRPr="007F459A">
        <w:rPr>
          <w:b/>
          <w:sz w:val="26"/>
          <w:szCs w:val="26"/>
        </w:rPr>
        <w:t>NA WOLNE STANOWISK</w:t>
      </w:r>
      <w:r w:rsidR="0085314A">
        <w:rPr>
          <w:b/>
          <w:sz w:val="26"/>
          <w:szCs w:val="26"/>
        </w:rPr>
        <w:t>O</w:t>
      </w:r>
      <w:r w:rsidRPr="007F459A">
        <w:rPr>
          <w:b/>
          <w:sz w:val="26"/>
          <w:szCs w:val="26"/>
        </w:rPr>
        <w:t xml:space="preserve"> ASYSTENTA PROKURATORA </w:t>
      </w:r>
      <w:r w:rsidR="00A94F59">
        <w:rPr>
          <w:b/>
          <w:sz w:val="26"/>
          <w:szCs w:val="26"/>
        </w:rPr>
        <w:t>(K/M)</w:t>
      </w:r>
    </w:p>
    <w:p w14:paraId="6333DD1C" w14:textId="77777777" w:rsidR="006F713A" w:rsidRPr="00D374AD" w:rsidRDefault="006F713A" w:rsidP="00D06819">
      <w:pPr>
        <w:spacing w:line="276" w:lineRule="auto"/>
        <w:jc w:val="center"/>
        <w:rPr>
          <w:sz w:val="26"/>
          <w:szCs w:val="26"/>
        </w:rPr>
      </w:pPr>
    </w:p>
    <w:p w14:paraId="6CE2150F" w14:textId="3638C496" w:rsidR="00971751" w:rsidRPr="00803031" w:rsidRDefault="00971751" w:rsidP="00971751">
      <w:pPr>
        <w:ind w:firstLine="708"/>
        <w:jc w:val="both"/>
        <w:rPr>
          <w:sz w:val="22"/>
          <w:szCs w:val="22"/>
        </w:rPr>
      </w:pPr>
      <w:r w:rsidRPr="00803031">
        <w:rPr>
          <w:sz w:val="22"/>
          <w:szCs w:val="22"/>
        </w:rPr>
        <w:t>Na podstawie art.180 §1 ustawy z dnia 28 stycznia 2016 roku Prawo o prokuraturze (</w:t>
      </w:r>
      <w:r w:rsidRPr="00803031">
        <w:rPr>
          <w:bCs/>
          <w:sz w:val="22"/>
          <w:szCs w:val="22"/>
        </w:rPr>
        <w:t>Dz.U.20</w:t>
      </w:r>
      <w:r>
        <w:rPr>
          <w:bCs/>
          <w:sz w:val="22"/>
          <w:szCs w:val="22"/>
        </w:rPr>
        <w:t>26</w:t>
      </w:r>
      <w:r w:rsidRPr="00803031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810 </w:t>
      </w:r>
      <w:proofErr w:type="spellStart"/>
      <w:r>
        <w:rPr>
          <w:bCs/>
          <w:sz w:val="22"/>
          <w:szCs w:val="22"/>
        </w:rPr>
        <w:t>t.j</w:t>
      </w:r>
      <w:proofErr w:type="spellEnd"/>
      <w:r>
        <w:rPr>
          <w:bCs/>
          <w:sz w:val="22"/>
          <w:szCs w:val="22"/>
        </w:rPr>
        <w:t>. ze zm.</w:t>
      </w:r>
      <w:r w:rsidRPr="00803031">
        <w:rPr>
          <w:bCs/>
          <w:sz w:val="22"/>
          <w:szCs w:val="22"/>
        </w:rPr>
        <w:t>)</w:t>
      </w:r>
      <w:r w:rsidRPr="00803031">
        <w:rPr>
          <w:sz w:val="22"/>
          <w:szCs w:val="22"/>
        </w:rPr>
        <w:t xml:space="preserve"> oraz </w:t>
      </w:r>
      <w:r>
        <w:rPr>
          <w:sz w:val="22"/>
          <w:szCs w:val="22"/>
        </w:rPr>
        <w:t xml:space="preserve">§2 </w:t>
      </w:r>
      <w:r w:rsidRPr="00803031">
        <w:rPr>
          <w:sz w:val="22"/>
          <w:szCs w:val="22"/>
        </w:rPr>
        <w:t>rozporządzenia Ministra</w:t>
      </w:r>
      <w:r w:rsidRPr="00803031">
        <w:rPr>
          <w:rFonts w:ascii="A" w:hAnsi="A" w:cs="A"/>
          <w:sz w:val="22"/>
          <w:szCs w:val="22"/>
        </w:rPr>
        <w:t xml:space="preserve"> </w:t>
      </w:r>
      <w:r w:rsidRPr="00803031">
        <w:rPr>
          <w:sz w:val="22"/>
          <w:szCs w:val="22"/>
        </w:rPr>
        <w:t xml:space="preserve">Sprawiedliwości z dnia 2 listopada 2016r. </w:t>
      </w:r>
      <w:r>
        <w:rPr>
          <w:sz w:val="22"/>
          <w:szCs w:val="22"/>
        </w:rPr>
        <w:br/>
      </w:r>
      <w:r w:rsidRPr="00803031">
        <w:rPr>
          <w:sz w:val="22"/>
          <w:szCs w:val="22"/>
        </w:rPr>
        <w:t>w sprawie przeprowadzania konkurs</w:t>
      </w:r>
      <w:r>
        <w:rPr>
          <w:sz w:val="22"/>
          <w:szCs w:val="22"/>
        </w:rPr>
        <w:t>u</w:t>
      </w:r>
      <w:r w:rsidRPr="00803031">
        <w:rPr>
          <w:sz w:val="22"/>
          <w:szCs w:val="22"/>
        </w:rPr>
        <w:t xml:space="preserve"> na stanowisko asystenta prokuratora (</w:t>
      </w:r>
      <w:r w:rsidRPr="00803031">
        <w:rPr>
          <w:bCs/>
          <w:sz w:val="22"/>
          <w:szCs w:val="22"/>
        </w:rPr>
        <w:t>Dz.U.20</w:t>
      </w:r>
      <w:r>
        <w:rPr>
          <w:bCs/>
          <w:sz w:val="22"/>
          <w:szCs w:val="22"/>
        </w:rPr>
        <w:t>24</w:t>
      </w:r>
      <w:r w:rsidRPr="00803031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331 </w:t>
      </w:r>
      <w:proofErr w:type="spellStart"/>
      <w:r>
        <w:rPr>
          <w:bCs/>
          <w:sz w:val="22"/>
          <w:szCs w:val="22"/>
        </w:rPr>
        <w:t>t.j</w:t>
      </w:r>
      <w:proofErr w:type="spellEnd"/>
      <w:r>
        <w:rPr>
          <w:bCs/>
          <w:sz w:val="22"/>
          <w:szCs w:val="22"/>
        </w:rPr>
        <w:t>.</w:t>
      </w:r>
      <w:r w:rsidRPr="00803031">
        <w:rPr>
          <w:bCs/>
          <w:sz w:val="22"/>
          <w:szCs w:val="22"/>
        </w:rPr>
        <w:t>):</w:t>
      </w:r>
    </w:p>
    <w:p w14:paraId="0CF01756" w14:textId="77777777" w:rsidR="00385635" w:rsidRDefault="00385635" w:rsidP="00D374AD">
      <w:pPr>
        <w:spacing w:line="276" w:lineRule="auto"/>
        <w:ind w:firstLine="708"/>
        <w:jc w:val="both"/>
        <w:rPr>
          <w:b/>
          <w:szCs w:val="24"/>
        </w:rPr>
      </w:pPr>
    </w:p>
    <w:p w14:paraId="71BC01FA" w14:textId="77777777" w:rsidR="002D6883" w:rsidRDefault="002D6883" w:rsidP="00D374AD">
      <w:pPr>
        <w:spacing w:line="276" w:lineRule="auto"/>
        <w:ind w:firstLine="708"/>
        <w:jc w:val="both"/>
        <w:rPr>
          <w:b/>
          <w:szCs w:val="24"/>
        </w:rPr>
      </w:pPr>
    </w:p>
    <w:p w14:paraId="54A4B573" w14:textId="77777777" w:rsidR="00C321D7" w:rsidRDefault="007C19CF" w:rsidP="002D6883">
      <w:pPr>
        <w:spacing w:line="276" w:lineRule="auto"/>
        <w:jc w:val="both"/>
        <w:rPr>
          <w:b/>
          <w:szCs w:val="24"/>
        </w:rPr>
      </w:pPr>
      <w:r w:rsidRPr="007F459A">
        <w:rPr>
          <w:b/>
          <w:szCs w:val="24"/>
        </w:rPr>
        <w:t>Prokurator Okręgowy</w:t>
      </w:r>
      <w:r w:rsidR="001E138B" w:rsidRPr="007F459A">
        <w:rPr>
          <w:b/>
          <w:szCs w:val="24"/>
        </w:rPr>
        <w:t xml:space="preserve"> w Gorzowie Wlkp. ogłasza </w:t>
      </w:r>
      <w:r w:rsidR="00803031" w:rsidRPr="007F459A">
        <w:rPr>
          <w:b/>
          <w:szCs w:val="24"/>
        </w:rPr>
        <w:t>konkurs</w:t>
      </w:r>
      <w:r w:rsidR="001E138B" w:rsidRPr="007F459A">
        <w:rPr>
          <w:b/>
          <w:szCs w:val="24"/>
        </w:rPr>
        <w:t xml:space="preserve"> na</w:t>
      </w:r>
      <w:r w:rsidR="00C321D7">
        <w:rPr>
          <w:b/>
          <w:szCs w:val="24"/>
        </w:rPr>
        <w:t>:</w:t>
      </w:r>
    </w:p>
    <w:p w14:paraId="0A0B9012" w14:textId="699038E3" w:rsidR="002D6883" w:rsidRPr="000C52BB" w:rsidRDefault="000C52BB" w:rsidP="00A94F59">
      <w:pPr>
        <w:numPr>
          <w:ilvl w:val="0"/>
          <w:numId w:val="11"/>
        </w:numPr>
        <w:spacing w:before="240"/>
        <w:jc w:val="both"/>
        <w:rPr>
          <w:b/>
          <w:szCs w:val="24"/>
        </w:rPr>
      </w:pPr>
      <w:r w:rsidRPr="000C52BB">
        <w:rPr>
          <w:b/>
          <w:szCs w:val="24"/>
        </w:rPr>
        <w:t>1</w:t>
      </w:r>
      <w:r w:rsidR="00F90431" w:rsidRPr="000C52BB">
        <w:rPr>
          <w:b/>
          <w:szCs w:val="24"/>
        </w:rPr>
        <w:t xml:space="preserve"> </w:t>
      </w:r>
      <w:r w:rsidR="001E138B" w:rsidRPr="000C52BB">
        <w:rPr>
          <w:b/>
          <w:szCs w:val="24"/>
        </w:rPr>
        <w:t>wolne stanowisk</w:t>
      </w:r>
      <w:r w:rsidR="00D80F04" w:rsidRPr="000C52BB">
        <w:rPr>
          <w:b/>
          <w:szCs w:val="24"/>
        </w:rPr>
        <w:t>o</w:t>
      </w:r>
      <w:r w:rsidR="007C19CF" w:rsidRPr="000C52BB">
        <w:rPr>
          <w:b/>
          <w:szCs w:val="24"/>
        </w:rPr>
        <w:t xml:space="preserve"> </w:t>
      </w:r>
      <w:r w:rsidR="001E138B" w:rsidRPr="000C52BB">
        <w:rPr>
          <w:b/>
          <w:szCs w:val="24"/>
        </w:rPr>
        <w:t xml:space="preserve">asystenta </w:t>
      </w:r>
      <w:r w:rsidR="007C19CF" w:rsidRPr="000C52BB">
        <w:rPr>
          <w:b/>
          <w:szCs w:val="24"/>
        </w:rPr>
        <w:t>prokuratora</w:t>
      </w:r>
      <w:r w:rsidR="00913CF5" w:rsidRPr="000C52BB">
        <w:rPr>
          <w:b/>
          <w:szCs w:val="24"/>
        </w:rPr>
        <w:t xml:space="preserve"> </w:t>
      </w:r>
      <w:r w:rsidR="007C19CF" w:rsidRPr="000C52BB">
        <w:rPr>
          <w:b/>
          <w:szCs w:val="24"/>
        </w:rPr>
        <w:t xml:space="preserve">w Prokuraturze </w:t>
      </w:r>
      <w:r w:rsidR="00011F5E" w:rsidRPr="000C52BB">
        <w:rPr>
          <w:b/>
          <w:szCs w:val="24"/>
        </w:rPr>
        <w:t>Rejonowej</w:t>
      </w:r>
      <w:r w:rsidR="00D80F04" w:rsidRPr="000C52BB">
        <w:rPr>
          <w:b/>
          <w:szCs w:val="24"/>
        </w:rPr>
        <w:t xml:space="preserve"> </w:t>
      </w:r>
      <w:r w:rsidR="00025AA2">
        <w:rPr>
          <w:b/>
          <w:szCs w:val="24"/>
        </w:rPr>
        <w:br/>
      </w:r>
      <w:r w:rsidR="007A3FE1" w:rsidRPr="000C52BB">
        <w:rPr>
          <w:b/>
          <w:szCs w:val="24"/>
        </w:rPr>
        <w:t xml:space="preserve">w </w:t>
      </w:r>
      <w:r w:rsidR="00025AA2">
        <w:rPr>
          <w:b/>
          <w:szCs w:val="24"/>
        </w:rPr>
        <w:t>Strzelcach Krajeńskich</w:t>
      </w:r>
    </w:p>
    <w:p w14:paraId="1EF10EAD" w14:textId="755D430B" w:rsidR="00A94F59" w:rsidRPr="00A94F59" w:rsidRDefault="00AC1B7D" w:rsidP="00A94F59">
      <w:pPr>
        <w:numPr>
          <w:ilvl w:val="0"/>
          <w:numId w:val="11"/>
        </w:numPr>
        <w:spacing w:before="240"/>
        <w:jc w:val="both"/>
        <w:rPr>
          <w:b/>
          <w:szCs w:val="24"/>
        </w:rPr>
      </w:pPr>
      <w:bookmarkStart w:id="1" w:name="_Hlk243467312"/>
      <w:r w:rsidRPr="000C52BB">
        <w:rPr>
          <w:b/>
          <w:szCs w:val="24"/>
        </w:rPr>
        <w:t xml:space="preserve">wynagrodzenie </w:t>
      </w:r>
      <w:r>
        <w:rPr>
          <w:b/>
          <w:szCs w:val="24"/>
        </w:rPr>
        <w:t>określone</w:t>
      </w:r>
      <w:r w:rsidR="00A94F59">
        <w:rPr>
          <w:b/>
          <w:szCs w:val="24"/>
        </w:rPr>
        <w:t xml:space="preserve"> w rozporządzeniu Ministra Sprawiedliwości z dnia </w:t>
      </w:r>
      <w:r w:rsidR="000C52BB">
        <w:rPr>
          <w:b/>
          <w:szCs w:val="24"/>
        </w:rPr>
        <w:br/>
      </w:r>
      <w:r w:rsidR="00971751">
        <w:rPr>
          <w:b/>
          <w:szCs w:val="24"/>
        </w:rPr>
        <w:t>13 kwietnia</w:t>
      </w:r>
      <w:r w:rsidR="00A94F59">
        <w:rPr>
          <w:b/>
          <w:szCs w:val="24"/>
        </w:rPr>
        <w:t xml:space="preserve"> 202</w:t>
      </w:r>
      <w:r w:rsidR="00971751">
        <w:rPr>
          <w:b/>
          <w:szCs w:val="24"/>
        </w:rPr>
        <w:t>6</w:t>
      </w:r>
      <w:r w:rsidR="00A94F59">
        <w:rPr>
          <w:b/>
          <w:szCs w:val="24"/>
        </w:rPr>
        <w:t xml:space="preserve">r. w sprawie wynagrodzenia zasadniczego asystentów i starszych asystentów prokuratorów </w:t>
      </w:r>
      <w:proofErr w:type="gramStart"/>
      <w:r w:rsidR="00A94F59">
        <w:rPr>
          <w:b/>
          <w:szCs w:val="24"/>
        </w:rPr>
        <w:t>( Dz.</w:t>
      </w:r>
      <w:proofErr w:type="gramEnd"/>
      <w:r w:rsidR="00A94F59">
        <w:rPr>
          <w:b/>
          <w:szCs w:val="24"/>
        </w:rPr>
        <w:t xml:space="preserve"> U. 202</w:t>
      </w:r>
      <w:r w:rsidR="00011F5E">
        <w:rPr>
          <w:b/>
          <w:szCs w:val="24"/>
        </w:rPr>
        <w:t>6</w:t>
      </w:r>
      <w:r w:rsidR="00A94F59">
        <w:rPr>
          <w:b/>
          <w:szCs w:val="24"/>
        </w:rPr>
        <w:t>.</w:t>
      </w:r>
      <w:r w:rsidR="00011F5E">
        <w:rPr>
          <w:b/>
          <w:szCs w:val="24"/>
        </w:rPr>
        <w:t>519</w:t>
      </w:r>
      <w:r w:rsidR="00A94F59">
        <w:rPr>
          <w:b/>
          <w:szCs w:val="24"/>
        </w:rPr>
        <w:t xml:space="preserve"> </w:t>
      </w:r>
      <w:proofErr w:type="spellStart"/>
      <w:r w:rsidR="00A94F59">
        <w:rPr>
          <w:b/>
          <w:szCs w:val="24"/>
        </w:rPr>
        <w:t>t.j</w:t>
      </w:r>
      <w:proofErr w:type="spellEnd"/>
      <w:r w:rsidR="00A94F59">
        <w:rPr>
          <w:b/>
          <w:szCs w:val="24"/>
        </w:rPr>
        <w:t xml:space="preserve">.) </w:t>
      </w:r>
    </w:p>
    <w:p w14:paraId="78A2A6E0" w14:textId="77777777" w:rsidR="00CA6566" w:rsidRPr="007F459A" w:rsidRDefault="00CA6566" w:rsidP="00EA6C9D">
      <w:pPr>
        <w:spacing w:line="276" w:lineRule="auto"/>
        <w:jc w:val="both"/>
        <w:rPr>
          <w:b/>
          <w:szCs w:val="24"/>
        </w:rPr>
      </w:pPr>
    </w:p>
    <w:bookmarkEnd w:id="1"/>
    <w:p w14:paraId="12E8E340" w14:textId="175315B9" w:rsidR="007F459A" w:rsidRPr="000C52BB" w:rsidRDefault="007F459A" w:rsidP="007F459A">
      <w:pPr>
        <w:spacing w:line="360" w:lineRule="auto"/>
        <w:jc w:val="both"/>
        <w:rPr>
          <w:b/>
          <w:szCs w:val="24"/>
        </w:rPr>
      </w:pPr>
      <w:r w:rsidRPr="009A03F0">
        <w:rPr>
          <w:b/>
          <w:szCs w:val="24"/>
        </w:rPr>
        <w:t xml:space="preserve">Sygnatura </w:t>
      </w:r>
      <w:r w:rsidR="00AC1B7D" w:rsidRPr="009A03F0">
        <w:rPr>
          <w:b/>
          <w:szCs w:val="24"/>
        </w:rPr>
        <w:t xml:space="preserve">konkursu: </w:t>
      </w:r>
      <w:r w:rsidR="00AC1B7D" w:rsidRPr="000C52BB">
        <w:rPr>
          <w:b/>
          <w:szCs w:val="24"/>
        </w:rPr>
        <w:t>3038</w:t>
      </w:r>
      <w:r w:rsidR="007A3FE1" w:rsidRPr="000C52BB">
        <w:rPr>
          <w:b/>
          <w:szCs w:val="24"/>
        </w:rPr>
        <w:t>-4.1111.</w:t>
      </w:r>
      <w:r w:rsidR="00025AA2">
        <w:rPr>
          <w:b/>
          <w:szCs w:val="24"/>
        </w:rPr>
        <w:t>9</w:t>
      </w:r>
      <w:r w:rsidR="007A3FE1" w:rsidRPr="000C52BB">
        <w:rPr>
          <w:b/>
          <w:szCs w:val="24"/>
        </w:rPr>
        <w:t>.202</w:t>
      </w:r>
      <w:r w:rsidR="009A03F0" w:rsidRPr="000C52BB">
        <w:rPr>
          <w:b/>
          <w:szCs w:val="24"/>
        </w:rPr>
        <w:t>6</w:t>
      </w:r>
    </w:p>
    <w:p w14:paraId="6AA2A0B8" w14:textId="77777777" w:rsidR="00D3402D" w:rsidRPr="00D3402D" w:rsidRDefault="00D3402D" w:rsidP="00EA6C9D">
      <w:pPr>
        <w:spacing w:line="276" w:lineRule="auto"/>
        <w:jc w:val="both"/>
        <w:rPr>
          <w:b/>
          <w:szCs w:val="24"/>
        </w:rPr>
      </w:pPr>
    </w:p>
    <w:p w14:paraId="7BFC936C" w14:textId="77777777" w:rsidR="001E138B" w:rsidRPr="00D3402D" w:rsidRDefault="001E138B" w:rsidP="00D06819">
      <w:pPr>
        <w:spacing w:line="276" w:lineRule="auto"/>
        <w:jc w:val="both"/>
        <w:rPr>
          <w:b/>
          <w:szCs w:val="24"/>
        </w:rPr>
      </w:pPr>
      <w:r w:rsidRPr="00D3402D">
        <w:rPr>
          <w:b/>
          <w:szCs w:val="24"/>
        </w:rPr>
        <w:t>Wymagania</w:t>
      </w:r>
      <w:r w:rsidR="005C4CAC" w:rsidRPr="00D3402D">
        <w:rPr>
          <w:b/>
          <w:szCs w:val="24"/>
        </w:rPr>
        <w:t xml:space="preserve"> niezbędne</w:t>
      </w:r>
      <w:r w:rsidRPr="00D3402D">
        <w:rPr>
          <w:b/>
          <w:szCs w:val="24"/>
        </w:rPr>
        <w:t>:</w:t>
      </w:r>
    </w:p>
    <w:p w14:paraId="23B09B9C" w14:textId="77777777" w:rsidR="001E138B" w:rsidRPr="00D3402D" w:rsidRDefault="001E138B" w:rsidP="00D3402D">
      <w:pPr>
        <w:spacing w:line="276" w:lineRule="auto"/>
        <w:ind w:firstLine="360"/>
        <w:jc w:val="both"/>
        <w:rPr>
          <w:rFonts w:ascii="A" w:hAnsi="A" w:cs="A"/>
          <w:szCs w:val="24"/>
        </w:rPr>
      </w:pPr>
      <w:r w:rsidRPr="00D3402D">
        <w:rPr>
          <w:szCs w:val="24"/>
        </w:rPr>
        <w:t xml:space="preserve">na stanowisku asystenta </w:t>
      </w:r>
      <w:r w:rsidR="007E3AFF" w:rsidRPr="00D3402D">
        <w:rPr>
          <w:szCs w:val="24"/>
        </w:rPr>
        <w:t xml:space="preserve">prokuratora </w:t>
      </w:r>
      <w:r w:rsidRPr="00D3402D">
        <w:rPr>
          <w:szCs w:val="24"/>
        </w:rPr>
        <w:t>może być</w:t>
      </w:r>
      <w:r w:rsidR="007804FD" w:rsidRPr="00D3402D">
        <w:rPr>
          <w:rFonts w:ascii="A" w:hAnsi="A" w:cs="A"/>
          <w:szCs w:val="24"/>
        </w:rPr>
        <w:t xml:space="preserve"> </w:t>
      </w:r>
      <w:r w:rsidRPr="00D3402D">
        <w:rPr>
          <w:szCs w:val="24"/>
        </w:rPr>
        <w:t xml:space="preserve">zatrudniony ten, kto: </w:t>
      </w:r>
    </w:p>
    <w:p w14:paraId="494E6F70" w14:textId="77777777" w:rsidR="001E138B" w:rsidRPr="00D3402D" w:rsidRDefault="00746F5A" w:rsidP="00D3402D">
      <w:pPr>
        <w:numPr>
          <w:ilvl w:val="0"/>
          <w:numId w:val="5"/>
        </w:numPr>
        <w:jc w:val="both"/>
        <w:rPr>
          <w:szCs w:val="24"/>
        </w:rPr>
      </w:pPr>
      <w:r w:rsidRPr="00D3402D">
        <w:rPr>
          <w:szCs w:val="24"/>
        </w:rPr>
        <w:t>p</w:t>
      </w:r>
      <w:r w:rsidR="00B17886" w:rsidRPr="00D3402D">
        <w:rPr>
          <w:szCs w:val="24"/>
        </w:rPr>
        <w:t>osiada obywatelstwo polskie</w:t>
      </w:r>
      <w:r w:rsidR="001E138B" w:rsidRPr="00D3402D">
        <w:rPr>
          <w:szCs w:val="24"/>
        </w:rPr>
        <w:t xml:space="preserve"> i korzysta z pełni praw cywilnych</w:t>
      </w:r>
      <w:r w:rsidR="007804FD" w:rsidRPr="00D3402D">
        <w:rPr>
          <w:szCs w:val="24"/>
        </w:rPr>
        <w:t xml:space="preserve"> i</w:t>
      </w:r>
      <w:r w:rsidR="00B3768E" w:rsidRPr="00D3402D">
        <w:rPr>
          <w:szCs w:val="24"/>
        </w:rPr>
        <w:t xml:space="preserve"> </w:t>
      </w:r>
      <w:r w:rsidR="001E138B" w:rsidRPr="00D3402D">
        <w:rPr>
          <w:szCs w:val="24"/>
        </w:rPr>
        <w:t>obywatelskich</w:t>
      </w:r>
      <w:r w:rsidR="007E3AFF" w:rsidRPr="00D3402D">
        <w:rPr>
          <w:szCs w:val="24"/>
        </w:rPr>
        <w:t>,</w:t>
      </w:r>
      <w:r w:rsidR="00B17886" w:rsidRPr="00D3402D">
        <w:rPr>
          <w:szCs w:val="24"/>
        </w:rPr>
        <w:t xml:space="preserve"> </w:t>
      </w:r>
      <w:r w:rsidR="00CA6566">
        <w:rPr>
          <w:szCs w:val="24"/>
        </w:rPr>
        <w:br/>
      </w:r>
      <w:r w:rsidR="00B17886" w:rsidRPr="00D3402D">
        <w:rPr>
          <w:szCs w:val="24"/>
        </w:rPr>
        <w:t>a także nie był prawomocnie skazany za umyślne przestępstwo ścigane z oskarżenia publicznego;</w:t>
      </w:r>
    </w:p>
    <w:p w14:paraId="6115E544" w14:textId="77777777" w:rsidR="001E138B" w:rsidRPr="00D3402D" w:rsidRDefault="001E138B" w:rsidP="00D3402D">
      <w:pPr>
        <w:numPr>
          <w:ilvl w:val="0"/>
          <w:numId w:val="5"/>
        </w:numPr>
        <w:jc w:val="both"/>
        <w:rPr>
          <w:szCs w:val="24"/>
        </w:rPr>
      </w:pPr>
      <w:r w:rsidRPr="00D3402D">
        <w:rPr>
          <w:szCs w:val="24"/>
        </w:rPr>
        <w:t>j</w:t>
      </w:r>
      <w:r w:rsidR="007E3AFF" w:rsidRPr="00D3402D">
        <w:rPr>
          <w:szCs w:val="24"/>
        </w:rPr>
        <w:t>est nieskazitelnego charakteru,</w:t>
      </w:r>
    </w:p>
    <w:p w14:paraId="200949C8" w14:textId="77777777" w:rsidR="001E138B" w:rsidRPr="00D3402D" w:rsidRDefault="001E138B" w:rsidP="00D3402D">
      <w:pPr>
        <w:numPr>
          <w:ilvl w:val="0"/>
          <w:numId w:val="5"/>
        </w:numPr>
        <w:jc w:val="both"/>
        <w:rPr>
          <w:szCs w:val="24"/>
        </w:rPr>
      </w:pPr>
      <w:r w:rsidRPr="00D3402D">
        <w:rPr>
          <w:szCs w:val="24"/>
        </w:rPr>
        <w:t xml:space="preserve">ukończył wyższe studia w </w:t>
      </w:r>
      <w:r w:rsidR="007804FD" w:rsidRPr="00D3402D">
        <w:rPr>
          <w:szCs w:val="24"/>
        </w:rPr>
        <w:t>Pols</w:t>
      </w:r>
      <w:r w:rsidR="00B17886" w:rsidRPr="00D3402D">
        <w:rPr>
          <w:szCs w:val="24"/>
        </w:rPr>
        <w:t>ce</w:t>
      </w:r>
      <w:r w:rsidR="007804FD" w:rsidRPr="00D3402D">
        <w:rPr>
          <w:szCs w:val="24"/>
        </w:rPr>
        <w:t xml:space="preserve"> </w:t>
      </w:r>
      <w:r w:rsidRPr="00D3402D">
        <w:rPr>
          <w:szCs w:val="24"/>
        </w:rPr>
        <w:t>i uzyskał tytuł magistra lub zagraniczne</w:t>
      </w:r>
      <w:r w:rsidR="007804FD" w:rsidRPr="00D3402D">
        <w:rPr>
          <w:szCs w:val="24"/>
        </w:rPr>
        <w:t xml:space="preserve"> studia </w:t>
      </w:r>
      <w:r w:rsidR="007E3AFF" w:rsidRPr="00D3402D">
        <w:rPr>
          <w:szCs w:val="24"/>
        </w:rPr>
        <w:t>uznane w</w:t>
      </w:r>
      <w:r w:rsidR="007804FD" w:rsidRPr="00D3402D">
        <w:rPr>
          <w:szCs w:val="24"/>
        </w:rPr>
        <w:t xml:space="preserve"> Pols</w:t>
      </w:r>
      <w:r w:rsidR="00B17886" w:rsidRPr="00D3402D">
        <w:rPr>
          <w:szCs w:val="24"/>
        </w:rPr>
        <w:t>ce</w:t>
      </w:r>
      <w:r w:rsidR="007E3AFF" w:rsidRPr="00D3402D">
        <w:rPr>
          <w:szCs w:val="24"/>
        </w:rPr>
        <w:t>,</w:t>
      </w:r>
      <w:r w:rsidRPr="00D3402D">
        <w:rPr>
          <w:szCs w:val="24"/>
        </w:rPr>
        <w:t xml:space="preserve"> </w:t>
      </w:r>
    </w:p>
    <w:p w14:paraId="1F603C99" w14:textId="77777777" w:rsidR="001E138B" w:rsidRPr="00D3402D" w:rsidRDefault="00D0396F" w:rsidP="00D3402D">
      <w:pPr>
        <w:numPr>
          <w:ilvl w:val="0"/>
          <w:numId w:val="5"/>
        </w:numPr>
        <w:jc w:val="both"/>
        <w:rPr>
          <w:szCs w:val="24"/>
        </w:rPr>
      </w:pPr>
      <w:r w:rsidRPr="00D3402D">
        <w:rPr>
          <w:szCs w:val="24"/>
        </w:rPr>
        <w:t>ukończył 24 lata.</w:t>
      </w:r>
    </w:p>
    <w:p w14:paraId="4A01833C" w14:textId="388EFBB9" w:rsidR="00D0396F" w:rsidRDefault="00D0396F" w:rsidP="00D0396F">
      <w:pPr>
        <w:spacing w:line="276" w:lineRule="auto"/>
        <w:ind w:left="720"/>
        <w:jc w:val="both"/>
        <w:rPr>
          <w:szCs w:val="24"/>
        </w:rPr>
      </w:pPr>
    </w:p>
    <w:p w14:paraId="605BA9FE" w14:textId="77777777" w:rsidR="006E7F64" w:rsidRDefault="006E7F64" w:rsidP="00D0396F">
      <w:pPr>
        <w:spacing w:line="276" w:lineRule="auto"/>
        <w:ind w:left="720"/>
        <w:jc w:val="both"/>
        <w:rPr>
          <w:szCs w:val="24"/>
        </w:rPr>
      </w:pPr>
    </w:p>
    <w:p w14:paraId="2768C456" w14:textId="77777777" w:rsidR="006E7F64" w:rsidRPr="00D3402D" w:rsidRDefault="006E7F64" w:rsidP="006E7F64">
      <w:pPr>
        <w:spacing w:line="276" w:lineRule="auto"/>
        <w:jc w:val="both"/>
        <w:rPr>
          <w:b/>
          <w:szCs w:val="24"/>
        </w:rPr>
      </w:pPr>
      <w:r w:rsidRPr="00D3402D">
        <w:rPr>
          <w:b/>
          <w:szCs w:val="24"/>
        </w:rPr>
        <w:t>Wymagania dodatkowe:</w:t>
      </w:r>
    </w:p>
    <w:p w14:paraId="7940EAB6" w14:textId="77777777" w:rsidR="006E7F64" w:rsidRPr="00D3402D" w:rsidRDefault="006E7F64" w:rsidP="006E7F64">
      <w:pPr>
        <w:numPr>
          <w:ilvl w:val="0"/>
          <w:numId w:val="6"/>
        </w:numPr>
        <w:jc w:val="both"/>
        <w:rPr>
          <w:szCs w:val="24"/>
        </w:rPr>
      </w:pPr>
      <w:r w:rsidRPr="00D3402D">
        <w:rPr>
          <w:szCs w:val="24"/>
        </w:rPr>
        <w:t>ukończone studia prawnicze, ukończona aplikacja prokuratorska</w:t>
      </w:r>
      <w:r>
        <w:rPr>
          <w:szCs w:val="24"/>
        </w:rPr>
        <w:t xml:space="preserve"> lub</w:t>
      </w:r>
      <w:r w:rsidRPr="00D3402D">
        <w:rPr>
          <w:szCs w:val="24"/>
        </w:rPr>
        <w:t xml:space="preserve"> sędziowska </w:t>
      </w:r>
      <w:r>
        <w:rPr>
          <w:szCs w:val="24"/>
        </w:rPr>
        <w:br/>
      </w:r>
      <w:r w:rsidRPr="00D3402D">
        <w:rPr>
          <w:szCs w:val="24"/>
        </w:rPr>
        <w:t>w Krajowej Szkole Sądownictwa i Prokuratury;</w:t>
      </w:r>
    </w:p>
    <w:p w14:paraId="4A792F4B" w14:textId="77777777" w:rsidR="006E7F64" w:rsidRPr="00D3402D" w:rsidRDefault="006E7F64" w:rsidP="006E7F64">
      <w:pPr>
        <w:numPr>
          <w:ilvl w:val="0"/>
          <w:numId w:val="6"/>
        </w:numPr>
        <w:jc w:val="both"/>
        <w:rPr>
          <w:szCs w:val="24"/>
        </w:rPr>
      </w:pPr>
      <w:r w:rsidRPr="00D3402D">
        <w:rPr>
          <w:szCs w:val="24"/>
        </w:rPr>
        <w:t>doświadczenie w prowadzeniu postępowań przygotowawczych;</w:t>
      </w:r>
    </w:p>
    <w:p w14:paraId="26182EBC" w14:textId="77777777" w:rsidR="006E7F64" w:rsidRPr="00D3402D" w:rsidRDefault="006E7F64" w:rsidP="006E7F64">
      <w:pPr>
        <w:numPr>
          <w:ilvl w:val="0"/>
          <w:numId w:val="6"/>
        </w:numPr>
        <w:jc w:val="both"/>
        <w:rPr>
          <w:szCs w:val="24"/>
        </w:rPr>
      </w:pPr>
      <w:r w:rsidRPr="00D3402D">
        <w:rPr>
          <w:szCs w:val="24"/>
        </w:rPr>
        <w:t xml:space="preserve">znajomość techniki pracy biurowej, w tym umiejętność posługiwania się narzędziami informatycznymi w stopniu umożliwiającym samodzielne sporządzanie dokumentacji </w:t>
      </w:r>
      <w:r w:rsidRPr="00D3402D">
        <w:rPr>
          <w:szCs w:val="24"/>
        </w:rPr>
        <w:br/>
        <w:t xml:space="preserve">w formacie Word i Excel, </w:t>
      </w:r>
    </w:p>
    <w:p w14:paraId="08C597A6" w14:textId="77777777" w:rsidR="006E7F64" w:rsidRPr="00D3402D" w:rsidRDefault="006E7F64" w:rsidP="006E7F64">
      <w:pPr>
        <w:numPr>
          <w:ilvl w:val="0"/>
          <w:numId w:val="5"/>
        </w:numPr>
        <w:jc w:val="both"/>
        <w:rPr>
          <w:szCs w:val="24"/>
        </w:rPr>
      </w:pPr>
      <w:r w:rsidRPr="00D3402D">
        <w:rPr>
          <w:szCs w:val="24"/>
        </w:rPr>
        <w:t>zdolności analityczne, kreatywność, komunikatywność, odporność na stres, umiejętność pracy w zespole;</w:t>
      </w:r>
    </w:p>
    <w:p w14:paraId="1F577B5F" w14:textId="77777777" w:rsidR="006E7F64" w:rsidRPr="00D3402D" w:rsidRDefault="006E7F64" w:rsidP="006E7F64">
      <w:pPr>
        <w:numPr>
          <w:ilvl w:val="0"/>
          <w:numId w:val="5"/>
        </w:numPr>
        <w:jc w:val="both"/>
        <w:rPr>
          <w:szCs w:val="24"/>
        </w:rPr>
      </w:pPr>
      <w:r w:rsidRPr="00D3402D">
        <w:rPr>
          <w:szCs w:val="24"/>
        </w:rPr>
        <w:t>wysoki poziom wiedzy ogólnej i kultury osobistej.</w:t>
      </w:r>
    </w:p>
    <w:p w14:paraId="7A24AA99" w14:textId="77777777" w:rsidR="006E7F64" w:rsidRDefault="006E7F64" w:rsidP="006E7F64">
      <w:pPr>
        <w:spacing w:line="276" w:lineRule="auto"/>
        <w:ind w:left="720"/>
        <w:jc w:val="both"/>
        <w:rPr>
          <w:sz w:val="22"/>
          <w:szCs w:val="22"/>
        </w:rPr>
      </w:pPr>
    </w:p>
    <w:p w14:paraId="6BB1AD89" w14:textId="77777777" w:rsidR="006E7F64" w:rsidRDefault="006E7F64" w:rsidP="006E7F64">
      <w:pPr>
        <w:spacing w:line="276" w:lineRule="auto"/>
        <w:ind w:left="720"/>
        <w:jc w:val="both"/>
        <w:rPr>
          <w:sz w:val="22"/>
          <w:szCs w:val="22"/>
        </w:rPr>
      </w:pPr>
    </w:p>
    <w:p w14:paraId="1A5B47A6" w14:textId="77777777" w:rsidR="006E7F64" w:rsidRDefault="006E7F64" w:rsidP="006E7F64">
      <w:pPr>
        <w:spacing w:line="276" w:lineRule="auto"/>
        <w:ind w:left="720"/>
        <w:jc w:val="both"/>
        <w:rPr>
          <w:sz w:val="22"/>
          <w:szCs w:val="22"/>
        </w:rPr>
      </w:pPr>
    </w:p>
    <w:p w14:paraId="3AD86DEB" w14:textId="77777777" w:rsidR="006E7F64" w:rsidRPr="00D374AD" w:rsidRDefault="006E7F64" w:rsidP="006E7F64">
      <w:pPr>
        <w:spacing w:line="276" w:lineRule="auto"/>
        <w:ind w:left="720"/>
        <w:jc w:val="both"/>
        <w:rPr>
          <w:sz w:val="22"/>
          <w:szCs w:val="22"/>
        </w:rPr>
      </w:pPr>
    </w:p>
    <w:p w14:paraId="1BFD9635" w14:textId="77777777" w:rsidR="006E7F64" w:rsidRPr="00D3402D" w:rsidRDefault="006E7F64" w:rsidP="006E7F64">
      <w:pPr>
        <w:spacing w:line="276" w:lineRule="auto"/>
        <w:jc w:val="both"/>
        <w:rPr>
          <w:b/>
          <w:szCs w:val="24"/>
        </w:rPr>
      </w:pPr>
      <w:r w:rsidRPr="00D3402D">
        <w:rPr>
          <w:b/>
          <w:szCs w:val="24"/>
        </w:rPr>
        <w:t>Wymagane dokumenty:</w:t>
      </w:r>
    </w:p>
    <w:p w14:paraId="6A782DD1" w14:textId="77777777" w:rsidR="006E7F64" w:rsidRPr="00D3402D" w:rsidRDefault="006E7F64" w:rsidP="006E7F64">
      <w:pPr>
        <w:numPr>
          <w:ilvl w:val="0"/>
          <w:numId w:val="7"/>
        </w:numPr>
        <w:spacing w:line="276" w:lineRule="auto"/>
        <w:jc w:val="both"/>
        <w:rPr>
          <w:szCs w:val="24"/>
        </w:rPr>
      </w:pPr>
      <w:r w:rsidRPr="00D3402D">
        <w:rPr>
          <w:szCs w:val="24"/>
        </w:rPr>
        <w:t>wniosek o zatrudnienie na stanowisku asystenta prokuratora;</w:t>
      </w:r>
    </w:p>
    <w:p w14:paraId="1F829E78" w14:textId="77777777" w:rsidR="006E7F64" w:rsidRPr="00D3402D" w:rsidRDefault="006E7F64" w:rsidP="006E7F64">
      <w:pPr>
        <w:numPr>
          <w:ilvl w:val="0"/>
          <w:numId w:val="7"/>
        </w:numPr>
        <w:spacing w:line="276" w:lineRule="auto"/>
        <w:jc w:val="both"/>
        <w:rPr>
          <w:szCs w:val="24"/>
        </w:rPr>
      </w:pPr>
      <w:r w:rsidRPr="00D3402D">
        <w:rPr>
          <w:szCs w:val="24"/>
        </w:rPr>
        <w:t>życiorys i informacja o przebiegu kariery zawodowej;</w:t>
      </w:r>
    </w:p>
    <w:p w14:paraId="71061883" w14:textId="77777777" w:rsidR="006E7F64" w:rsidRPr="00D3402D" w:rsidRDefault="006E7F64" w:rsidP="006E7F64">
      <w:pPr>
        <w:numPr>
          <w:ilvl w:val="0"/>
          <w:numId w:val="7"/>
        </w:numPr>
        <w:spacing w:line="276" w:lineRule="auto"/>
        <w:jc w:val="both"/>
        <w:rPr>
          <w:szCs w:val="24"/>
        </w:rPr>
      </w:pPr>
      <w:r w:rsidRPr="00D3402D">
        <w:rPr>
          <w:szCs w:val="24"/>
        </w:rPr>
        <w:t>oryginał lub urzędowo poświadczony odpis dokumentu potwierdzającego ukończenie studiów wyższych w Polsce i uzyskania tytułu zawodowego magistra lub zaświadczenie o zdanym egzaminie magisterskim, albo oryginał lub urzędowo poświadczony odpis dokumentu potwierdzającego ukończenie zagranicznych studiów wyższych uznanych w Polsce;</w:t>
      </w:r>
    </w:p>
    <w:p w14:paraId="11E75F44" w14:textId="77777777" w:rsidR="006E7F64" w:rsidRPr="00E02B27" w:rsidRDefault="006E7F64" w:rsidP="006E7F64">
      <w:pPr>
        <w:numPr>
          <w:ilvl w:val="0"/>
          <w:numId w:val="7"/>
        </w:numPr>
        <w:spacing w:line="276" w:lineRule="auto"/>
        <w:jc w:val="both"/>
        <w:rPr>
          <w:szCs w:val="24"/>
        </w:rPr>
      </w:pPr>
      <w:r w:rsidRPr="00E02B27">
        <w:rPr>
          <w:szCs w:val="24"/>
        </w:rPr>
        <w:t xml:space="preserve">oświadczenie kandydata, że nie jest prowadzone przeciwko niemu postępowanie </w:t>
      </w:r>
    </w:p>
    <w:p w14:paraId="743E68F9" w14:textId="77777777" w:rsidR="006E7F64" w:rsidRPr="00E02B27" w:rsidRDefault="006E7F64" w:rsidP="006E7F64">
      <w:pPr>
        <w:spacing w:line="276" w:lineRule="auto"/>
        <w:ind w:left="720"/>
        <w:jc w:val="both"/>
        <w:rPr>
          <w:szCs w:val="24"/>
        </w:rPr>
      </w:pPr>
      <w:r w:rsidRPr="00E02B27">
        <w:rPr>
          <w:szCs w:val="24"/>
        </w:rPr>
        <w:t>o umyślne przestępstwo ścigane z oskarżenia publicznego;</w:t>
      </w:r>
    </w:p>
    <w:p w14:paraId="194E1E48" w14:textId="77777777" w:rsidR="006E7F64" w:rsidRPr="00E02B27" w:rsidRDefault="006E7F64" w:rsidP="006E7F64">
      <w:pPr>
        <w:pStyle w:val="Akapitzlist"/>
        <w:numPr>
          <w:ilvl w:val="0"/>
          <w:numId w:val="7"/>
        </w:numPr>
        <w:rPr>
          <w:szCs w:val="24"/>
        </w:rPr>
      </w:pPr>
      <w:r w:rsidRPr="00E02B27">
        <w:rPr>
          <w:szCs w:val="24"/>
        </w:rPr>
        <w:t>oświadczenie o posiadaniu obywatelstwa polskiego i korzystaniu z pełni praw cywilnych i obywatelskich;</w:t>
      </w:r>
    </w:p>
    <w:p w14:paraId="64EC7384" w14:textId="77777777" w:rsidR="006E7F64" w:rsidRPr="00E02B27" w:rsidRDefault="006E7F64" w:rsidP="006E7F64">
      <w:pPr>
        <w:numPr>
          <w:ilvl w:val="0"/>
          <w:numId w:val="7"/>
        </w:numPr>
        <w:spacing w:line="276" w:lineRule="auto"/>
        <w:jc w:val="both"/>
        <w:rPr>
          <w:szCs w:val="24"/>
        </w:rPr>
      </w:pPr>
      <w:r w:rsidRPr="00E02B27">
        <w:rPr>
          <w:szCs w:val="24"/>
        </w:rPr>
        <w:t xml:space="preserve">aktualna fotografia zgodna z wymaganiami obowiązującymi przy składaniu wniosku </w:t>
      </w:r>
    </w:p>
    <w:p w14:paraId="5E18741B" w14:textId="77777777" w:rsidR="006E7F64" w:rsidRPr="00E02B27" w:rsidRDefault="006E7F64" w:rsidP="006E7F64">
      <w:pPr>
        <w:spacing w:line="276" w:lineRule="auto"/>
        <w:ind w:left="720"/>
        <w:jc w:val="both"/>
        <w:rPr>
          <w:szCs w:val="24"/>
        </w:rPr>
      </w:pPr>
      <w:r w:rsidRPr="00E02B27">
        <w:rPr>
          <w:szCs w:val="24"/>
        </w:rPr>
        <w:t>o wydanie dowodu osobistego;</w:t>
      </w:r>
    </w:p>
    <w:p w14:paraId="6B2B11E3" w14:textId="77777777" w:rsidR="006E7F64" w:rsidRDefault="006E7F64" w:rsidP="006E7F64">
      <w:pPr>
        <w:numPr>
          <w:ilvl w:val="0"/>
          <w:numId w:val="7"/>
        </w:numPr>
        <w:spacing w:line="276" w:lineRule="auto"/>
        <w:jc w:val="both"/>
        <w:rPr>
          <w:szCs w:val="24"/>
        </w:rPr>
      </w:pPr>
      <w:r w:rsidRPr="00D3402D">
        <w:rPr>
          <w:szCs w:val="24"/>
        </w:rPr>
        <w:t>oświadczenie o wyrażeniu zgody na przetwarzanie danych osobowych na potrzeby konkursu</w:t>
      </w:r>
      <w:r>
        <w:rPr>
          <w:szCs w:val="24"/>
        </w:rPr>
        <w:t>;</w:t>
      </w:r>
    </w:p>
    <w:p w14:paraId="6E5A28C0" w14:textId="77777777" w:rsidR="006E7F64" w:rsidRPr="00D3402D" w:rsidRDefault="006E7F64" w:rsidP="006E7F64">
      <w:pPr>
        <w:numPr>
          <w:ilvl w:val="0"/>
          <w:numId w:val="7"/>
        </w:numPr>
        <w:spacing w:line="276" w:lineRule="auto"/>
        <w:jc w:val="both"/>
        <w:rPr>
          <w:szCs w:val="24"/>
        </w:rPr>
      </w:pPr>
      <w:r w:rsidRPr="00D3402D">
        <w:rPr>
          <w:szCs w:val="24"/>
        </w:rPr>
        <w:t>informacja z Krajowego Rejestru Karnego;</w:t>
      </w:r>
    </w:p>
    <w:p w14:paraId="13DA2E30" w14:textId="77777777" w:rsidR="006E7F64" w:rsidRPr="00D3402D" w:rsidRDefault="006E7F64" w:rsidP="006E7F64">
      <w:pPr>
        <w:numPr>
          <w:ilvl w:val="0"/>
          <w:numId w:val="7"/>
        </w:numPr>
        <w:spacing w:line="276" w:lineRule="auto"/>
        <w:jc w:val="both"/>
        <w:rPr>
          <w:szCs w:val="24"/>
        </w:rPr>
      </w:pPr>
      <w:r>
        <w:rPr>
          <w:szCs w:val="24"/>
        </w:rPr>
        <w:t>oświadczenie o zapoznaniu się z informacją dla sygnalistów</w:t>
      </w:r>
      <w:r w:rsidRPr="00D3402D">
        <w:rPr>
          <w:szCs w:val="24"/>
        </w:rPr>
        <w:t>.</w:t>
      </w:r>
    </w:p>
    <w:p w14:paraId="342A9239" w14:textId="77777777" w:rsidR="006E7F64" w:rsidRDefault="006E7F64" w:rsidP="006E7F64">
      <w:pPr>
        <w:spacing w:line="276" w:lineRule="auto"/>
        <w:ind w:firstLine="360"/>
        <w:jc w:val="both"/>
        <w:rPr>
          <w:szCs w:val="24"/>
        </w:rPr>
      </w:pPr>
      <w:r w:rsidRPr="00D3402D">
        <w:rPr>
          <w:szCs w:val="24"/>
        </w:rPr>
        <w:t>Do zgłoszenia kandydat może dołączyć dokumenty potwierdzające dodatkowe kwalifikacje i osiągnięcia.</w:t>
      </w:r>
    </w:p>
    <w:p w14:paraId="4E22811F" w14:textId="77777777" w:rsidR="006E7F64" w:rsidRDefault="006E7F64" w:rsidP="006E7F64">
      <w:pPr>
        <w:spacing w:line="276" w:lineRule="auto"/>
        <w:jc w:val="both"/>
        <w:rPr>
          <w:szCs w:val="24"/>
        </w:rPr>
      </w:pPr>
    </w:p>
    <w:p w14:paraId="6E54F548" w14:textId="44C4D4BF" w:rsidR="006E7F64" w:rsidRDefault="006E7F64" w:rsidP="006E7F64">
      <w:pPr>
        <w:spacing w:line="276" w:lineRule="auto"/>
        <w:jc w:val="both"/>
        <w:rPr>
          <w:b/>
          <w:bCs/>
          <w:szCs w:val="24"/>
        </w:rPr>
      </w:pPr>
      <w:r w:rsidRPr="001E2A81">
        <w:rPr>
          <w:b/>
          <w:bCs/>
          <w:szCs w:val="24"/>
        </w:rPr>
        <w:t xml:space="preserve">Kopie innych dokumentów i oświadczenia: </w:t>
      </w:r>
    </w:p>
    <w:p w14:paraId="4C52BAA6" w14:textId="77777777" w:rsidR="006E7F64" w:rsidRDefault="006E7F64" w:rsidP="006E7F64">
      <w:pPr>
        <w:spacing w:line="276" w:lineRule="auto"/>
        <w:ind w:firstLine="360"/>
        <w:jc w:val="both"/>
        <w:rPr>
          <w:b/>
          <w:bCs/>
          <w:szCs w:val="24"/>
        </w:rPr>
      </w:pPr>
    </w:p>
    <w:p w14:paraId="1CCF56F0" w14:textId="77777777" w:rsidR="006E7F64" w:rsidRPr="001E2A81" w:rsidRDefault="006E7F64" w:rsidP="006E7F64">
      <w:pPr>
        <w:spacing w:line="276" w:lineRule="auto"/>
        <w:ind w:left="851" w:hanging="567"/>
        <w:jc w:val="both"/>
        <w:rPr>
          <w:szCs w:val="24"/>
        </w:rPr>
      </w:pPr>
      <w:r>
        <w:rPr>
          <w:b/>
          <w:bCs/>
          <w:szCs w:val="24"/>
        </w:rPr>
        <w:t xml:space="preserve">    </w:t>
      </w:r>
      <w:r>
        <w:rPr>
          <w:szCs w:val="24"/>
        </w:rPr>
        <w:t>1. kopia dokumentu potwierdzającego niepełnosprawność – w przypadku kandydatów, zamierzających skorzystać z pierwszeństwa zatrudnienia w przypadku, gdy znajdują się w gronie najlepszych kandydatów</w:t>
      </w:r>
    </w:p>
    <w:p w14:paraId="5946E67D" w14:textId="77777777" w:rsidR="006E7F64" w:rsidRPr="00D3402D" w:rsidRDefault="006E7F64" w:rsidP="006E7F64">
      <w:pPr>
        <w:spacing w:line="276" w:lineRule="auto"/>
        <w:jc w:val="both"/>
        <w:rPr>
          <w:szCs w:val="24"/>
        </w:rPr>
      </w:pPr>
    </w:p>
    <w:p w14:paraId="78CBFD64" w14:textId="77777777" w:rsidR="006E7F64" w:rsidRDefault="006E7F64" w:rsidP="006E7F64">
      <w:pPr>
        <w:spacing w:line="276" w:lineRule="auto"/>
        <w:jc w:val="both"/>
        <w:rPr>
          <w:b/>
          <w:szCs w:val="24"/>
        </w:rPr>
      </w:pPr>
    </w:p>
    <w:p w14:paraId="1005372F" w14:textId="3795618C" w:rsidR="006E7F64" w:rsidRPr="00D3402D" w:rsidRDefault="006E7F64" w:rsidP="006E7F64">
      <w:pPr>
        <w:spacing w:line="276" w:lineRule="auto"/>
        <w:jc w:val="both"/>
        <w:rPr>
          <w:b/>
          <w:szCs w:val="24"/>
        </w:rPr>
      </w:pPr>
      <w:r w:rsidRPr="00D3402D">
        <w:rPr>
          <w:b/>
          <w:szCs w:val="24"/>
        </w:rPr>
        <w:t xml:space="preserve">Termin i miejsce złożenia zgłoszenia wraz z dokumentami: </w:t>
      </w:r>
    </w:p>
    <w:p w14:paraId="14A06A3E" w14:textId="49CEAD6E" w:rsidR="002F32AC" w:rsidRPr="000C52BB" w:rsidRDefault="006E7F64" w:rsidP="006E7F64">
      <w:pPr>
        <w:spacing w:before="240" w:line="276" w:lineRule="auto"/>
        <w:ind w:firstLine="708"/>
        <w:jc w:val="both"/>
        <w:rPr>
          <w:szCs w:val="24"/>
        </w:rPr>
      </w:pPr>
      <w:r w:rsidRPr="000C52BB">
        <w:rPr>
          <w:szCs w:val="24"/>
        </w:rPr>
        <w:t xml:space="preserve">Wymagane dokumenty kandydaci mogą składać do </w:t>
      </w:r>
      <w:r w:rsidR="000C52BB" w:rsidRPr="000C52BB">
        <w:rPr>
          <w:b/>
          <w:bCs/>
          <w:szCs w:val="24"/>
        </w:rPr>
        <w:t>20 listopada</w:t>
      </w:r>
      <w:r w:rsidRPr="000C52BB">
        <w:rPr>
          <w:b/>
          <w:bCs/>
          <w:szCs w:val="24"/>
        </w:rPr>
        <w:t xml:space="preserve"> 2026</w:t>
      </w:r>
      <w:r w:rsidRPr="000C52BB">
        <w:rPr>
          <w:szCs w:val="24"/>
        </w:rPr>
        <w:t xml:space="preserve"> roku </w:t>
      </w:r>
      <w:r w:rsidRPr="000C52BB">
        <w:rPr>
          <w:szCs w:val="24"/>
        </w:rPr>
        <w:br/>
        <w:t xml:space="preserve">w siedzibie Prokuratury Okręgowej w Gorzowie Wlkp. przy ul. Moniuszki 2, 66-400 Gorzów Wlkp. </w:t>
      </w:r>
      <w:r w:rsidRPr="000C52BB">
        <w:rPr>
          <w:szCs w:val="24"/>
        </w:rPr>
        <w:br/>
      </w:r>
      <w:r w:rsidR="008F6386" w:rsidRPr="000C52BB">
        <w:rPr>
          <w:szCs w:val="24"/>
        </w:rPr>
        <w:t xml:space="preserve">lub </w:t>
      </w:r>
      <w:r w:rsidR="00D0396F" w:rsidRPr="000C52BB">
        <w:rPr>
          <w:szCs w:val="24"/>
        </w:rPr>
        <w:t>przesłać</w:t>
      </w:r>
      <w:r w:rsidR="008F6386" w:rsidRPr="000C52BB">
        <w:rPr>
          <w:szCs w:val="24"/>
        </w:rPr>
        <w:t xml:space="preserve"> drogą pocztową na adres prokuratury, z</w:t>
      </w:r>
      <w:r w:rsidR="00DE3D37" w:rsidRPr="000C52BB">
        <w:rPr>
          <w:szCs w:val="24"/>
        </w:rPr>
        <w:t xml:space="preserve"> dopiskiem na kopercie: </w:t>
      </w:r>
      <w:r w:rsidR="003F3419" w:rsidRPr="000C52BB">
        <w:rPr>
          <w:szCs w:val="24"/>
        </w:rPr>
        <w:br/>
      </w:r>
      <w:r w:rsidR="00DE3D37" w:rsidRPr="000C52BB">
        <w:rPr>
          <w:b/>
          <w:szCs w:val="24"/>
          <w:u w:val="single"/>
        </w:rPr>
        <w:t>„K</w:t>
      </w:r>
      <w:r w:rsidR="008F6386" w:rsidRPr="000C52BB">
        <w:rPr>
          <w:b/>
          <w:szCs w:val="24"/>
          <w:u w:val="single"/>
        </w:rPr>
        <w:t>onkurs</w:t>
      </w:r>
      <w:r w:rsidR="008D13F1" w:rsidRPr="000C52BB">
        <w:rPr>
          <w:b/>
          <w:szCs w:val="24"/>
          <w:u w:val="single"/>
        </w:rPr>
        <w:t xml:space="preserve"> – </w:t>
      </w:r>
      <w:r w:rsidR="00894223" w:rsidRPr="000C52BB">
        <w:rPr>
          <w:b/>
          <w:szCs w:val="24"/>
          <w:u w:val="single"/>
        </w:rPr>
        <w:t>3038-4.1111.</w:t>
      </w:r>
      <w:r w:rsidR="00025AA2">
        <w:rPr>
          <w:b/>
          <w:szCs w:val="24"/>
          <w:u w:val="single"/>
        </w:rPr>
        <w:t>9</w:t>
      </w:r>
      <w:r w:rsidR="00894223" w:rsidRPr="000C52BB">
        <w:rPr>
          <w:b/>
          <w:szCs w:val="24"/>
          <w:u w:val="single"/>
        </w:rPr>
        <w:t>.202</w:t>
      </w:r>
      <w:r w:rsidR="009A03F0" w:rsidRPr="000C52BB">
        <w:rPr>
          <w:b/>
          <w:szCs w:val="24"/>
          <w:u w:val="single"/>
        </w:rPr>
        <w:t>6</w:t>
      </w:r>
      <w:r w:rsidR="00894223" w:rsidRPr="000C52BB">
        <w:rPr>
          <w:b/>
          <w:szCs w:val="24"/>
          <w:u w:val="single"/>
        </w:rPr>
        <w:t>”</w:t>
      </w:r>
      <w:r w:rsidR="008F6386" w:rsidRPr="000C52BB">
        <w:rPr>
          <w:szCs w:val="24"/>
        </w:rPr>
        <w:t xml:space="preserve">. </w:t>
      </w:r>
    </w:p>
    <w:p w14:paraId="69188D1C" w14:textId="77777777" w:rsidR="00BA032F" w:rsidRDefault="008F6386" w:rsidP="00DE3D37">
      <w:pPr>
        <w:spacing w:line="276" w:lineRule="auto"/>
        <w:ind w:firstLine="708"/>
        <w:jc w:val="both"/>
        <w:rPr>
          <w:szCs w:val="24"/>
        </w:rPr>
      </w:pPr>
      <w:r w:rsidRPr="00D3402D">
        <w:rPr>
          <w:szCs w:val="24"/>
        </w:rPr>
        <w:t xml:space="preserve">W przypadku nadania dokumentów drogą pocztową, za datę ich złożenia uważa się datę stempla </w:t>
      </w:r>
      <w:r w:rsidR="00BA032F" w:rsidRPr="00D3402D">
        <w:rPr>
          <w:szCs w:val="24"/>
        </w:rPr>
        <w:t xml:space="preserve">pocztowego. </w:t>
      </w:r>
    </w:p>
    <w:p w14:paraId="6DEA5B0A" w14:textId="77777777" w:rsidR="003F3419" w:rsidRPr="00D3402D" w:rsidRDefault="003F3419" w:rsidP="00DE3D37">
      <w:pPr>
        <w:spacing w:line="276" w:lineRule="auto"/>
        <w:ind w:firstLine="708"/>
        <w:jc w:val="both"/>
        <w:rPr>
          <w:szCs w:val="24"/>
        </w:rPr>
      </w:pPr>
    </w:p>
    <w:p w14:paraId="52B36FBD" w14:textId="4FF66248" w:rsidR="001B62F5" w:rsidRPr="00D3402D" w:rsidRDefault="001B62F5" w:rsidP="001B62F5">
      <w:pPr>
        <w:tabs>
          <w:tab w:val="left" w:pos="851"/>
          <w:tab w:val="left" w:pos="4962"/>
        </w:tabs>
        <w:jc w:val="both"/>
        <w:rPr>
          <w:b/>
          <w:bCs/>
          <w:iCs/>
          <w:szCs w:val="24"/>
        </w:rPr>
      </w:pPr>
      <w:r w:rsidRPr="00D3402D">
        <w:rPr>
          <w:b/>
          <w:bCs/>
          <w:iCs/>
          <w:szCs w:val="24"/>
        </w:rPr>
        <w:t>Dodatkowe informacje można uzyskać telefonicznie pod nr: 95 739-20-31</w:t>
      </w:r>
      <w:r w:rsidR="00D80F04">
        <w:rPr>
          <w:b/>
          <w:bCs/>
          <w:iCs/>
          <w:szCs w:val="24"/>
        </w:rPr>
        <w:t xml:space="preserve">, 95 739-20-34, </w:t>
      </w:r>
      <w:r w:rsidRPr="00D3402D">
        <w:rPr>
          <w:b/>
          <w:bCs/>
          <w:iCs/>
          <w:szCs w:val="24"/>
        </w:rPr>
        <w:t>666-854-012</w:t>
      </w:r>
    </w:p>
    <w:p w14:paraId="48D28F16" w14:textId="77777777" w:rsidR="00463D66" w:rsidRPr="00D3402D" w:rsidRDefault="00463D66" w:rsidP="00D06819">
      <w:pPr>
        <w:spacing w:line="276" w:lineRule="auto"/>
        <w:jc w:val="both"/>
        <w:rPr>
          <w:szCs w:val="24"/>
        </w:rPr>
      </w:pPr>
    </w:p>
    <w:p w14:paraId="50C80845" w14:textId="77777777" w:rsidR="004E0F35" w:rsidRPr="00D3402D" w:rsidRDefault="001E138B" w:rsidP="00D06819">
      <w:pPr>
        <w:spacing w:line="276" w:lineRule="auto"/>
        <w:jc w:val="both"/>
        <w:rPr>
          <w:b/>
          <w:szCs w:val="24"/>
        </w:rPr>
      </w:pPr>
      <w:r w:rsidRPr="00D3402D">
        <w:rPr>
          <w:b/>
          <w:szCs w:val="24"/>
        </w:rPr>
        <w:t>Termin, miejsce</w:t>
      </w:r>
      <w:r w:rsidR="009D69FE" w:rsidRPr="00D3402D">
        <w:rPr>
          <w:b/>
          <w:szCs w:val="24"/>
        </w:rPr>
        <w:t xml:space="preserve"> i zakres przedmiotowy konkursu</w:t>
      </w:r>
      <w:r w:rsidR="004E0F35" w:rsidRPr="00D3402D">
        <w:rPr>
          <w:b/>
          <w:szCs w:val="24"/>
        </w:rPr>
        <w:t>:</w:t>
      </w:r>
    </w:p>
    <w:p w14:paraId="24F231A2" w14:textId="77777777" w:rsidR="00B3023D" w:rsidRPr="00D3402D" w:rsidRDefault="00B3023D" w:rsidP="008631AE">
      <w:pPr>
        <w:spacing w:before="240" w:line="276" w:lineRule="auto"/>
        <w:ind w:firstLine="708"/>
        <w:jc w:val="both"/>
        <w:rPr>
          <w:szCs w:val="24"/>
        </w:rPr>
      </w:pPr>
      <w:r w:rsidRPr="00D3402D">
        <w:rPr>
          <w:szCs w:val="24"/>
        </w:rPr>
        <w:lastRenderedPageBreak/>
        <w:t xml:space="preserve">Konkurs </w:t>
      </w:r>
      <w:r w:rsidR="005D1FC1" w:rsidRPr="00D3402D">
        <w:rPr>
          <w:szCs w:val="24"/>
        </w:rPr>
        <w:t>ma na celu sprawdzenie wiedzy, umiejętności, predyspozycji oraz zdolności ogólnych kandydatów, niezbędnych do wykonywania obowiązków asystenta prokuratora</w:t>
      </w:r>
      <w:r w:rsidR="00466296" w:rsidRPr="00D3402D">
        <w:rPr>
          <w:szCs w:val="24"/>
        </w:rPr>
        <w:t xml:space="preserve"> </w:t>
      </w:r>
      <w:r w:rsidR="003F3419">
        <w:rPr>
          <w:szCs w:val="24"/>
        </w:rPr>
        <w:br/>
      </w:r>
      <w:r w:rsidR="00466296" w:rsidRPr="00D3402D">
        <w:rPr>
          <w:szCs w:val="24"/>
        </w:rPr>
        <w:t xml:space="preserve">i </w:t>
      </w:r>
      <w:r w:rsidRPr="00D3402D">
        <w:rPr>
          <w:szCs w:val="24"/>
        </w:rPr>
        <w:t>składa się z trzech etapów:</w:t>
      </w:r>
    </w:p>
    <w:p w14:paraId="7A66E346" w14:textId="77777777" w:rsidR="00B3023D" w:rsidRPr="00D3402D" w:rsidRDefault="00D0396F" w:rsidP="003F3419">
      <w:pPr>
        <w:numPr>
          <w:ilvl w:val="0"/>
          <w:numId w:val="10"/>
        </w:numPr>
        <w:spacing w:line="276" w:lineRule="auto"/>
        <w:jc w:val="both"/>
        <w:rPr>
          <w:szCs w:val="24"/>
        </w:rPr>
      </w:pPr>
      <w:r w:rsidRPr="00D3402D">
        <w:rPr>
          <w:szCs w:val="24"/>
        </w:rPr>
        <w:t xml:space="preserve">etap pierwszy - </w:t>
      </w:r>
      <w:r w:rsidR="00B3023D" w:rsidRPr="00D3402D">
        <w:rPr>
          <w:szCs w:val="24"/>
        </w:rPr>
        <w:t>wstępn</w:t>
      </w:r>
      <w:r w:rsidRPr="00D3402D">
        <w:rPr>
          <w:szCs w:val="24"/>
        </w:rPr>
        <w:t>a</w:t>
      </w:r>
      <w:r w:rsidR="00B3023D" w:rsidRPr="00D3402D">
        <w:rPr>
          <w:szCs w:val="24"/>
        </w:rPr>
        <w:t xml:space="preserve"> weryfikacj</w:t>
      </w:r>
      <w:r w:rsidRPr="00D3402D">
        <w:rPr>
          <w:szCs w:val="24"/>
        </w:rPr>
        <w:t>a</w:t>
      </w:r>
      <w:r w:rsidR="00B3023D" w:rsidRPr="00D3402D">
        <w:rPr>
          <w:szCs w:val="24"/>
        </w:rPr>
        <w:t xml:space="preserve"> zgłoszeń kandydatów pod kątem spełnienia wymogów formalnych przystąpienia do konkursu;</w:t>
      </w:r>
    </w:p>
    <w:p w14:paraId="5829E2F3" w14:textId="77777777" w:rsidR="00B3023D" w:rsidRPr="00D3402D" w:rsidRDefault="00D0396F" w:rsidP="00D0396F">
      <w:pPr>
        <w:numPr>
          <w:ilvl w:val="0"/>
          <w:numId w:val="10"/>
        </w:numPr>
        <w:spacing w:line="276" w:lineRule="auto"/>
        <w:jc w:val="both"/>
        <w:rPr>
          <w:szCs w:val="24"/>
        </w:rPr>
      </w:pPr>
      <w:r w:rsidRPr="00D3402D">
        <w:rPr>
          <w:szCs w:val="24"/>
        </w:rPr>
        <w:t xml:space="preserve">etap drugi - </w:t>
      </w:r>
      <w:r w:rsidR="00B3023D" w:rsidRPr="00D3402D">
        <w:rPr>
          <w:szCs w:val="24"/>
        </w:rPr>
        <w:t>test obejmując</w:t>
      </w:r>
      <w:r w:rsidRPr="00D3402D">
        <w:rPr>
          <w:szCs w:val="24"/>
        </w:rPr>
        <w:t>y</w:t>
      </w:r>
      <w:r w:rsidR="00B3023D" w:rsidRPr="00D3402D">
        <w:rPr>
          <w:szCs w:val="24"/>
        </w:rPr>
        <w:t xml:space="preserve"> 36 pytań jednokrotnego wyboru z zakresu prawa karnego materialnego i procesowego oraz prawa konstytucyjnego wraz </w:t>
      </w:r>
      <w:r w:rsidR="003F3419">
        <w:rPr>
          <w:szCs w:val="24"/>
        </w:rPr>
        <w:br/>
      </w:r>
      <w:r w:rsidR="00B3023D" w:rsidRPr="00D3402D">
        <w:rPr>
          <w:szCs w:val="24"/>
        </w:rPr>
        <w:t xml:space="preserve">z zagadnieniami </w:t>
      </w:r>
      <w:r w:rsidR="00AE6DD4" w:rsidRPr="00D3402D">
        <w:rPr>
          <w:szCs w:val="24"/>
        </w:rPr>
        <w:t xml:space="preserve">dot. </w:t>
      </w:r>
      <w:r w:rsidR="00B3023D" w:rsidRPr="00D3402D">
        <w:rPr>
          <w:szCs w:val="24"/>
        </w:rPr>
        <w:t xml:space="preserve">ustroju sądów i prokuratury, a także </w:t>
      </w:r>
      <w:r w:rsidR="00840334" w:rsidRPr="00D3402D">
        <w:rPr>
          <w:szCs w:val="24"/>
        </w:rPr>
        <w:t xml:space="preserve">praca pisemna na jeden </w:t>
      </w:r>
      <w:r w:rsidR="003F3419">
        <w:rPr>
          <w:szCs w:val="24"/>
        </w:rPr>
        <w:br/>
      </w:r>
      <w:r w:rsidR="00840334" w:rsidRPr="00D3402D">
        <w:rPr>
          <w:szCs w:val="24"/>
        </w:rPr>
        <w:t xml:space="preserve">z dwóch tematów z zakresu prawa karnego materialnego i procesowego; praca pisemna może polegać na rozwiązaniu </w:t>
      </w:r>
      <w:r w:rsidRPr="00D3402D">
        <w:rPr>
          <w:szCs w:val="24"/>
        </w:rPr>
        <w:t>kazus</w:t>
      </w:r>
      <w:r w:rsidR="00840334" w:rsidRPr="00D3402D">
        <w:rPr>
          <w:szCs w:val="24"/>
        </w:rPr>
        <w:t>u procesowego</w:t>
      </w:r>
      <w:r w:rsidR="00B3023D" w:rsidRPr="00D3402D">
        <w:rPr>
          <w:szCs w:val="24"/>
        </w:rPr>
        <w:t>;</w:t>
      </w:r>
    </w:p>
    <w:p w14:paraId="59F45B1E" w14:textId="77777777" w:rsidR="00B3023D" w:rsidRPr="00D3402D" w:rsidRDefault="00D0396F" w:rsidP="00D0396F">
      <w:pPr>
        <w:numPr>
          <w:ilvl w:val="0"/>
          <w:numId w:val="10"/>
        </w:numPr>
        <w:spacing w:line="276" w:lineRule="auto"/>
        <w:jc w:val="both"/>
        <w:rPr>
          <w:szCs w:val="24"/>
        </w:rPr>
      </w:pPr>
      <w:r w:rsidRPr="00D3402D">
        <w:rPr>
          <w:szCs w:val="24"/>
        </w:rPr>
        <w:t xml:space="preserve">etap trzeci - </w:t>
      </w:r>
      <w:r w:rsidR="00B3023D" w:rsidRPr="00D3402D">
        <w:rPr>
          <w:szCs w:val="24"/>
        </w:rPr>
        <w:t>rozmow</w:t>
      </w:r>
      <w:r w:rsidRPr="00D3402D">
        <w:rPr>
          <w:szCs w:val="24"/>
        </w:rPr>
        <w:t>a</w:t>
      </w:r>
      <w:r w:rsidR="00B3023D" w:rsidRPr="00D3402D">
        <w:rPr>
          <w:szCs w:val="24"/>
        </w:rPr>
        <w:t xml:space="preserve"> kwalifikacyjn</w:t>
      </w:r>
      <w:r w:rsidRPr="00D3402D">
        <w:rPr>
          <w:szCs w:val="24"/>
        </w:rPr>
        <w:t>a</w:t>
      </w:r>
      <w:r w:rsidR="00B3023D" w:rsidRPr="00D3402D">
        <w:rPr>
          <w:szCs w:val="24"/>
        </w:rPr>
        <w:t>.</w:t>
      </w:r>
    </w:p>
    <w:p w14:paraId="0E587BBF" w14:textId="77777777" w:rsidR="00844014" w:rsidRPr="00D3402D" w:rsidRDefault="00844014" w:rsidP="00844014">
      <w:pPr>
        <w:spacing w:line="276" w:lineRule="auto"/>
        <w:jc w:val="both"/>
        <w:rPr>
          <w:szCs w:val="24"/>
        </w:rPr>
      </w:pPr>
    </w:p>
    <w:p w14:paraId="73900CCD" w14:textId="77777777" w:rsidR="00844014" w:rsidRPr="00D3402D" w:rsidRDefault="00844014" w:rsidP="00844014">
      <w:pPr>
        <w:spacing w:line="276" w:lineRule="auto"/>
        <w:jc w:val="both"/>
        <w:rPr>
          <w:szCs w:val="24"/>
        </w:rPr>
      </w:pPr>
    </w:p>
    <w:p w14:paraId="7847FA13" w14:textId="0B38264A" w:rsidR="00466296" w:rsidRPr="000C52BB" w:rsidRDefault="00466296" w:rsidP="00466296">
      <w:pPr>
        <w:spacing w:before="240" w:line="276" w:lineRule="auto"/>
        <w:ind w:firstLine="708"/>
        <w:jc w:val="both"/>
        <w:rPr>
          <w:szCs w:val="24"/>
        </w:rPr>
      </w:pPr>
      <w:r w:rsidRPr="000C52BB">
        <w:rPr>
          <w:szCs w:val="24"/>
        </w:rPr>
        <w:t>Lista kandydatów dopuszczonych do drugiego etapu konkursu ogłoszona zostanie</w:t>
      </w:r>
      <w:r w:rsidRPr="000C52BB">
        <w:rPr>
          <w:b/>
          <w:szCs w:val="24"/>
        </w:rPr>
        <w:t xml:space="preserve"> </w:t>
      </w:r>
      <w:r w:rsidR="008567CB" w:rsidRPr="000C52BB">
        <w:rPr>
          <w:b/>
          <w:szCs w:val="24"/>
        </w:rPr>
        <w:br/>
      </w:r>
      <w:r w:rsidR="000C52BB" w:rsidRPr="000C52BB">
        <w:rPr>
          <w:b/>
          <w:szCs w:val="24"/>
        </w:rPr>
        <w:t xml:space="preserve">do 30 listopada </w:t>
      </w:r>
      <w:r w:rsidR="00F90431" w:rsidRPr="000C52BB">
        <w:rPr>
          <w:b/>
          <w:szCs w:val="24"/>
        </w:rPr>
        <w:t>202</w:t>
      </w:r>
      <w:r w:rsidR="00A94F59" w:rsidRPr="000C52BB">
        <w:rPr>
          <w:b/>
          <w:szCs w:val="24"/>
        </w:rPr>
        <w:t>6</w:t>
      </w:r>
      <w:r w:rsidRPr="000C52BB">
        <w:rPr>
          <w:b/>
          <w:szCs w:val="24"/>
        </w:rPr>
        <w:t xml:space="preserve"> roku</w:t>
      </w:r>
      <w:r w:rsidRPr="000C52BB">
        <w:rPr>
          <w:szCs w:val="24"/>
        </w:rPr>
        <w:t xml:space="preserve"> w Biuletynie Informacji Publicznej</w:t>
      </w:r>
      <w:r w:rsidR="0043120F" w:rsidRPr="000C52BB">
        <w:rPr>
          <w:szCs w:val="24"/>
        </w:rPr>
        <w:t>,</w:t>
      </w:r>
      <w:r w:rsidRPr="000C52BB">
        <w:rPr>
          <w:szCs w:val="24"/>
        </w:rPr>
        <w:t xml:space="preserve"> na stronie </w:t>
      </w:r>
      <w:bookmarkStart w:id="2" w:name="_Hlk137633971"/>
      <w:r w:rsidR="00080CC9" w:rsidRPr="000C52BB">
        <w:rPr>
          <w:szCs w:val="24"/>
        </w:rPr>
        <w:fldChar w:fldCharType="begin"/>
      </w:r>
      <w:r w:rsidR="00080CC9" w:rsidRPr="000C52BB">
        <w:rPr>
          <w:szCs w:val="24"/>
        </w:rPr>
        <w:instrText xml:space="preserve"> HYPERLINK "http://www.gov.pl/web/po-gorzow-wielkopolski" </w:instrText>
      </w:r>
      <w:r w:rsidR="00080CC9" w:rsidRPr="000C52BB">
        <w:rPr>
          <w:szCs w:val="24"/>
        </w:rPr>
        <w:fldChar w:fldCharType="separate"/>
      </w:r>
      <w:r w:rsidR="00080CC9" w:rsidRPr="000C52BB">
        <w:rPr>
          <w:rStyle w:val="Hipercze"/>
          <w:color w:val="auto"/>
          <w:szCs w:val="24"/>
        </w:rPr>
        <w:t>www.gov.pl/web/po-gorzow-wielkopolski</w:t>
      </w:r>
      <w:r w:rsidR="00080CC9" w:rsidRPr="000C52BB">
        <w:rPr>
          <w:szCs w:val="24"/>
        </w:rPr>
        <w:fldChar w:fldCharType="end"/>
      </w:r>
      <w:bookmarkEnd w:id="2"/>
      <w:r w:rsidRPr="000C52BB">
        <w:rPr>
          <w:szCs w:val="24"/>
        </w:rPr>
        <w:t xml:space="preserve"> oraz na tablic</w:t>
      </w:r>
      <w:r w:rsidR="00C27FB5" w:rsidRPr="000C52BB">
        <w:rPr>
          <w:szCs w:val="24"/>
        </w:rPr>
        <w:t>y</w:t>
      </w:r>
      <w:r w:rsidRPr="000C52BB">
        <w:rPr>
          <w:szCs w:val="24"/>
        </w:rPr>
        <w:t xml:space="preserve"> ogłoszeń w siedzibie Prokuratury Okręgowej w Gorzowie Wlkp. </w:t>
      </w:r>
    </w:p>
    <w:p w14:paraId="7C51906D" w14:textId="7D9C2F9F" w:rsidR="002F3876" w:rsidRPr="00D3402D" w:rsidRDefault="00B3023D" w:rsidP="00177661">
      <w:pPr>
        <w:spacing w:before="240" w:line="276" w:lineRule="auto"/>
        <w:ind w:firstLine="708"/>
        <w:jc w:val="both"/>
        <w:rPr>
          <w:szCs w:val="24"/>
        </w:rPr>
      </w:pPr>
      <w:r w:rsidRPr="00D3402D">
        <w:rPr>
          <w:szCs w:val="24"/>
        </w:rPr>
        <w:t>Drugi etap k</w:t>
      </w:r>
      <w:r w:rsidR="008B7160" w:rsidRPr="00D3402D">
        <w:rPr>
          <w:szCs w:val="24"/>
        </w:rPr>
        <w:t>onkurs</w:t>
      </w:r>
      <w:r w:rsidRPr="00D3402D">
        <w:rPr>
          <w:szCs w:val="24"/>
        </w:rPr>
        <w:t>u</w:t>
      </w:r>
      <w:r w:rsidR="008B7160" w:rsidRPr="00D3402D">
        <w:rPr>
          <w:szCs w:val="24"/>
        </w:rPr>
        <w:t xml:space="preserve"> odbędzie </w:t>
      </w:r>
      <w:r w:rsidR="008B7160" w:rsidRPr="008E2D34">
        <w:rPr>
          <w:szCs w:val="24"/>
        </w:rPr>
        <w:t>się</w:t>
      </w:r>
      <w:r w:rsidR="00D06819" w:rsidRPr="008E2D34">
        <w:rPr>
          <w:szCs w:val="24"/>
        </w:rPr>
        <w:t xml:space="preserve"> </w:t>
      </w:r>
      <w:r w:rsidR="008B7160" w:rsidRPr="008E2D34">
        <w:rPr>
          <w:szCs w:val="24"/>
        </w:rPr>
        <w:t>w sali konferencyjnej</w:t>
      </w:r>
      <w:r w:rsidR="00EC6517">
        <w:rPr>
          <w:szCs w:val="24"/>
        </w:rPr>
        <w:t xml:space="preserve"> </w:t>
      </w:r>
      <w:r w:rsidR="00C33D83" w:rsidRPr="00D3402D">
        <w:rPr>
          <w:szCs w:val="24"/>
        </w:rPr>
        <w:t xml:space="preserve">(pokój </w:t>
      </w:r>
      <w:r w:rsidR="008B7160" w:rsidRPr="00D3402D">
        <w:rPr>
          <w:szCs w:val="24"/>
        </w:rPr>
        <w:t>nr 7</w:t>
      </w:r>
      <w:r w:rsidR="00C33D83" w:rsidRPr="00D3402D">
        <w:rPr>
          <w:szCs w:val="24"/>
        </w:rPr>
        <w:t>)</w:t>
      </w:r>
      <w:r w:rsidR="008B7160" w:rsidRPr="00D3402D">
        <w:rPr>
          <w:szCs w:val="24"/>
        </w:rPr>
        <w:t xml:space="preserve"> Prokuratury Okręgowej w Gorzowie Wlkp. przy ul. Moniuszki 2</w:t>
      </w:r>
      <w:r w:rsidR="00255600">
        <w:rPr>
          <w:szCs w:val="24"/>
        </w:rPr>
        <w:t xml:space="preserve">, w terminie </w:t>
      </w:r>
      <w:r w:rsidR="001B2EBE">
        <w:rPr>
          <w:szCs w:val="24"/>
        </w:rPr>
        <w:t>ogłoszonym wraz z listą kandydatów dopuszczonych do tego etapu</w:t>
      </w:r>
      <w:r w:rsidR="00255600">
        <w:rPr>
          <w:szCs w:val="24"/>
        </w:rPr>
        <w:t>.</w:t>
      </w:r>
    </w:p>
    <w:p w14:paraId="601EAA98" w14:textId="1CC72295" w:rsidR="00D76B4E" w:rsidRPr="00D3402D" w:rsidRDefault="00177661" w:rsidP="006A5555">
      <w:pPr>
        <w:spacing w:before="240" w:line="276" w:lineRule="auto"/>
        <w:ind w:firstLine="708"/>
        <w:jc w:val="both"/>
        <w:rPr>
          <w:szCs w:val="24"/>
        </w:rPr>
      </w:pPr>
      <w:r w:rsidRPr="00D3402D">
        <w:rPr>
          <w:szCs w:val="24"/>
        </w:rPr>
        <w:t xml:space="preserve">Do trzeciego etapu konkursu dopuszczeni zostaną kandydaci, którzy w drugim etapie uzyskają </w:t>
      </w:r>
      <w:r w:rsidR="00870880">
        <w:rPr>
          <w:szCs w:val="24"/>
        </w:rPr>
        <w:t>minimum</w:t>
      </w:r>
      <w:r w:rsidRPr="00D3402D">
        <w:rPr>
          <w:szCs w:val="24"/>
        </w:rPr>
        <w:t xml:space="preserve"> 29 punktów, w tym co najmniej 4 </w:t>
      </w:r>
      <w:r w:rsidR="007D083A" w:rsidRPr="00D3402D">
        <w:rPr>
          <w:szCs w:val="24"/>
        </w:rPr>
        <w:t xml:space="preserve">punkty </w:t>
      </w:r>
      <w:r w:rsidRPr="00D3402D">
        <w:rPr>
          <w:szCs w:val="24"/>
        </w:rPr>
        <w:t>z pracy pisemnej</w:t>
      </w:r>
      <w:r w:rsidR="006E7F64">
        <w:rPr>
          <w:szCs w:val="24"/>
        </w:rPr>
        <w:t>.</w:t>
      </w:r>
    </w:p>
    <w:p w14:paraId="138372F2" w14:textId="77777777" w:rsidR="00994A27" w:rsidRPr="00D3402D" w:rsidRDefault="00994A27" w:rsidP="00994A27">
      <w:pPr>
        <w:spacing w:before="240" w:line="276" w:lineRule="auto"/>
        <w:ind w:firstLine="708"/>
        <w:jc w:val="both"/>
        <w:rPr>
          <w:szCs w:val="24"/>
        </w:rPr>
      </w:pPr>
    </w:p>
    <w:p w14:paraId="34DD6CB4" w14:textId="77777777" w:rsidR="008631AE" w:rsidRPr="00D3402D" w:rsidRDefault="008631AE" w:rsidP="008631AE">
      <w:pPr>
        <w:spacing w:line="276" w:lineRule="auto"/>
        <w:jc w:val="both"/>
        <w:rPr>
          <w:b/>
          <w:szCs w:val="24"/>
        </w:rPr>
      </w:pPr>
      <w:r w:rsidRPr="00D3402D">
        <w:rPr>
          <w:b/>
          <w:szCs w:val="24"/>
        </w:rPr>
        <w:t>Informacj</w:t>
      </w:r>
      <w:r w:rsidR="005067FF" w:rsidRPr="00D3402D">
        <w:rPr>
          <w:b/>
          <w:szCs w:val="24"/>
        </w:rPr>
        <w:t>a</w:t>
      </w:r>
      <w:r w:rsidRPr="00D3402D">
        <w:rPr>
          <w:b/>
          <w:szCs w:val="24"/>
        </w:rPr>
        <w:t xml:space="preserve"> dodatkowe:</w:t>
      </w:r>
    </w:p>
    <w:p w14:paraId="2DA01779" w14:textId="77777777" w:rsidR="008631AE" w:rsidRPr="00D3402D" w:rsidRDefault="008631AE" w:rsidP="008631AE">
      <w:pPr>
        <w:spacing w:line="276" w:lineRule="auto"/>
        <w:ind w:left="1080"/>
        <w:jc w:val="both"/>
        <w:rPr>
          <w:szCs w:val="24"/>
        </w:rPr>
      </w:pPr>
    </w:p>
    <w:p w14:paraId="71B14DE0" w14:textId="78E30C9F" w:rsidR="008B7160" w:rsidRPr="00D3402D" w:rsidRDefault="00BE48C8" w:rsidP="00994A27">
      <w:pPr>
        <w:spacing w:line="276" w:lineRule="auto"/>
        <w:jc w:val="both"/>
        <w:rPr>
          <w:szCs w:val="24"/>
        </w:rPr>
      </w:pPr>
      <w:r w:rsidRPr="00D3402D">
        <w:rPr>
          <w:szCs w:val="24"/>
        </w:rPr>
        <w:tab/>
        <w:t xml:space="preserve">Po zakończeniu konkursu, informacja o jego wynikach zamieszczona zostanie </w:t>
      </w:r>
      <w:r w:rsidR="003F3419">
        <w:rPr>
          <w:szCs w:val="24"/>
        </w:rPr>
        <w:br/>
      </w:r>
      <w:r w:rsidR="00CE3609" w:rsidRPr="00D3402D">
        <w:rPr>
          <w:szCs w:val="24"/>
        </w:rPr>
        <w:t>na tablicy ogłoszeń w siedzibie Prokuratury Okręgowej w Gorzowie Wlkp.</w:t>
      </w:r>
      <w:r w:rsidR="001B2EBE">
        <w:rPr>
          <w:szCs w:val="24"/>
        </w:rPr>
        <w:t xml:space="preserve"> </w:t>
      </w:r>
      <w:r w:rsidR="00CE3609" w:rsidRPr="00D3402D">
        <w:rPr>
          <w:szCs w:val="24"/>
        </w:rPr>
        <w:t>oraz opublikowana w Biuletynie Informacji Publicznej</w:t>
      </w:r>
      <w:r w:rsidR="0043120F">
        <w:rPr>
          <w:szCs w:val="24"/>
        </w:rPr>
        <w:t xml:space="preserve">, </w:t>
      </w:r>
      <w:r w:rsidR="007D083A" w:rsidRPr="00D3402D">
        <w:rPr>
          <w:szCs w:val="24"/>
        </w:rPr>
        <w:t xml:space="preserve">na stronie </w:t>
      </w:r>
      <w:hyperlink r:id="rId8" w:history="1">
        <w:r w:rsidR="00080CC9" w:rsidRPr="002A7D08">
          <w:rPr>
            <w:rStyle w:val="Hipercze"/>
            <w:szCs w:val="24"/>
          </w:rPr>
          <w:t>www.gov.pl/web/po-gorzow-wielkopolski</w:t>
        </w:r>
      </w:hyperlink>
      <w:r w:rsidR="00CE3609" w:rsidRPr="00D3402D">
        <w:rPr>
          <w:szCs w:val="24"/>
        </w:rPr>
        <w:t>.</w:t>
      </w:r>
    </w:p>
    <w:p w14:paraId="3A05912C" w14:textId="77777777" w:rsidR="008B7160" w:rsidRPr="00D3402D" w:rsidRDefault="008B7160" w:rsidP="00D06819">
      <w:pPr>
        <w:spacing w:line="276" w:lineRule="auto"/>
        <w:jc w:val="both"/>
        <w:rPr>
          <w:szCs w:val="24"/>
        </w:rPr>
      </w:pPr>
    </w:p>
    <w:p w14:paraId="029F1623" w14:textId="77777777" w:rsidR="008B7160" w:rsidRPr="00D3402D" w:rsidRDefault="008B7160" w:rsidP="00D06819">
      <w:pPr>
        <w:spacing w:line="276" w:lineRule="auto"/>
        <w:jc w:val="both"/>
        <w:rPr>
          <w:szCs w:val="24"/>
        </w:rPr>
      </w:pPr>
    </w:p>
    <w:p w14:paraId="2C20E554" w14:textId="77777777" w:rsidR="00582F0A" w:rsidRDefault="00582F0A" w:rsidP="00D06819">
      <w:pPr>
        <w:spacing w:line="276" w:lineRule="auto"/>
        <w:jc w:val="both"/>
        <w:rPr>
          <w:szCs w:val="24"/>
        </w:rPr>
      </w:pPr>
    </w:p>
    <w:p w14:paraId="050A8C3B" w14:textId="7756BB7D" w:rsidR="00DC38F7" w:rsidRDefault="0043120F" w:rsidP="00D06819">
      <w:pPr>
        <w:spacing w:line="276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</w:t>
      </w:r>
    </w:p>
    <w:p w14:paraId="00B26D35" w14:textId="4C5B34A3" w:rsidR="00DC38F7" w:rsidRPr="009A03F0" w:rsidRDefault="00DC38F7" w:rsidP="00D06819">
      <w:pPr>
        <w:spacing w:line="276" w:lineRule="auto"/>
        <w:jc w:val="both"/>
        <w:rPr>
          <w:b/>
          <w:bCs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9A03F0">
        <w:rPr>
          <w:b/>
          <w:bCs/>
          <w:szCs w:val="24"/>
        </w:rPr>
        <w:t>PROKURATOR OKRĘGOW</w:t>
      </w:r>
      <w:r w:rsidR="00E30502" w:rsidRPr="009A03F0">
        <w:rPr>
          <w:b/>
          <w:bCs/>
          <w:szCs w:val="24"/>
        </w:rPr>
        <w:t>Y</w:t>
      </w:r>
    </w:p>
    <w:p w14:paraId="61FF1F4A" w14:textId="77777777" w:rsidR="00E30502" w:rsidRPr="009A03F0" w:rsidRDefault="00E30502" w:rsidP="00D06819">
      <w:pPr>
        <w:spacing w:line="276" w:lineRule="auto"/>
        <w:jc w:val="both"/>
        <w:rPr>
          <w:b/>
          <w:bCs/>
          <w:szCs w:val="24"/>
        </w:rPr>
      </w:pPr>
    </w:p>
    <w:p w14:paraId="58143F74" w14:textId="1B2A26AE" w:rsidR="00DC38F7" w:rsidRPr="009A03F0" w:rsidRDefault="00DC38F7" w:rsidP="00D06819">
      <w:pPr>
        <w:spacing w:line="276" w:lineRule="auto"/>
        <w:jc w:val="both"/>
        <w:rPr>
          <w:b/>
          <w:bCs/>
          <w:szCs w:val="24"/>
        </w:rPr>
      </w:pPr>
      <w:r w:rsidRPr="009A03F0">
        <w:rPr>
          <w:b/>
          <w:bCs/>
          <w:szCs w:val="24"/>
        </w:rPr>
        <w:t xml:space="preserve">     </w:t>
      </w:r>
      <w:r w:rsidRPr="009A03F0">
        <w:rPr>
          <w:b/>
          <w:bCs/>
          <w:szCs w:val="24"/>
        </w:rPr>
        <w:tab/>
      </w:r>
      <w:r w:rsidRPr="009A03F0">
        <w:rPr>
          <w:b/>
          <w:bCs/>
          <w:szCs w:val="24"/>
        </w:rPr>
        <w:tab/>
      </w:r>
      <w:r w:rsidRPr="009A03F0">
        <w:rPr>
          <w:b/>
          <w:bCs/>
          <w:szCs w:val="24"/>
        </w:rPr>
        <w:tab/>
      </w:r>
      <w:r w:rsidRPr="009A03F0">
        <w:rPr>
          <w:b/>
          <w:bCs/>
          <w:szCs w:val="24"/>
        </w:rPr>
        <w:tab/>
      </w:r>
      <w:r w:rsidRPr="009A03F0">
        <w:rPr>
          <w:b/>
          <w:bCs/>
          <w:szCs w:val="24"/>
        </w:rPr>
        <w:tab/>
      </w:r>
      <w:r w:rsidRPr="009A03F0">
        <w:rPr>
          <w:b/>
          <w:bCs/>
          <w:szCs w:val="24"/>
        </w:rPr>
        <w:tab/>
      </w:r>
      <w:r w:rsidRPr="009A03F0">
        <w:rPr>
          <w:b/>
          <w:bCs/>
          <w:szCs w:val="24"/>
        </w:rPr>
        <w:tab/>
      </w:r>
      <w:r w:rsidR="00E75662" w:rsidRPr="009A03F0">
        <w:rPr>
          <w:b/>
          <w:bCs/>
          <w:szCs w:val="24"/>
        </w:rPr>
        <w:t xml:space="preserve">   Małgorzata Post-Dzięcioł </w:t>
      </w:r>
    </w:p>
    <w:sectPr w:rsidR="00DC38F7" w:rsidRPr="009A03F0" w:rsidSect="0094373C">
      <w:headerReference w:type="even" r:id="rId9"/>
      <w:headerReference w:type="default" r:id="rId10"/>
      <w:headerReference w:type="first" r:id="rId11"/>
      <w:pgSz w:w="11907" w:h="16840" w:code="9"/>
      <w:pgMar w:top="1276" w:right="1418" w:bottom="992" w:left="1418" w:header="709" w:footer="0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9FA84" w14:textId="77777777" w:rsidR="002976E9" w:rsidRDefault="002976E9">
      <w:r>
        <w:separator/>
      </w:r>
    </w:p>
  </w:endnote>
  <w:endnote w:type="continuationSeparator" w:id="0">
    <w:p w14:paraId="419DDC03" w14:textId="77777777" w:rsidR="002976E9" w:rsidRDefault="00297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4A2A7" w14:textId="77777777" w:rsidR="002976E9" w:rsidRDefault="002976E9">
      <w:r>
        <w:separator/>
      </w:r>
    </w:p>
  </w:footnote>
  <w:footnote w:type="continuationSeparator" w:id="0">
    <w:p w14:paraId="4B199420" w14:textId="77777777" w:rsidR="002976E9" w:rsidRDefault="00297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373BF" w14:textId="77777777" w:rsidR="00646F40" w:rsidRDefault="00646F40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B6C336A" w14:textId="77777777" w:rsidR="00646F40" w:rsidRDefault="00646F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111C" w14:textId="77777777" w:rsidR="00646F40" w:rsidRDefault="00646F40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927F3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54C3A36" w14:textId="77777777" w:rsidR="00646F40" w:rsidRDefault="00646F4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8257A" w14:textId="77777777" w:rsidR="00646F40" w:rsidRPr="00A6112F" w:rsidRDefault="00025AA2" w:rsidP="00A146CB">
    <w:pPr>
      <w:framePr w:w="4418" w:h="1391" w:hSpace="141" w:wrap="around" w:vAnchor="text" w:hAnchor="page" w:x="570" w:y="-131"/>
      <w:jc w:val="center"/>
      <w:rPr>
        <w:spacing w:val="60"/>
        <w:sz w:val="18"/>
      </w:rPr>
    </w:pPr>
    <w:r>
      <w:rPr>
        <w:b/>
        <w:caps/>
        <w:noProof/>
        <w:spacing w:val="20"/>
        <w:sz w:val="18"/>
      </w:rPr>
      <w:object w:dxaOrig="1440" w:dyaOrig="1440" w14:anchorId="587F17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96.45pt;margin-top:-.65pt;width:36.1pt;height:36.65pt;z-index:251657728;visibility:visible;mso-wrap-edited:f" filled="t" fillcolor="black">
          <v:fill color2="#c20000"/>
          <v:imagedata r:id="rId1" o:title=""/>
          <w10:wrap type="topAndBottom" side="left"/>
        </v:shape>
        <o:OLEObject Type="Embed" ProgID="Word.Picture.8" ShapeID="_x0000_s2049" DrawAspect="Content" ObjectID="_1854697767" r:id="rId2"/>
      </w:object>
    </w:r>
  </w:p>
  <w:p w14:paraId="4372B3E7" w14:textId="77777777" w:rsidR="00646F40" w:rsidRDefault="00646F40" w:rsidP="00A146CB">
    <w:pPr>
      <w:framePr w:w="4418" w:h="1391" w:hSpace="141" w:wrap="around" w:vAnchor="text" w:hAnchor="page" w:x="570" w:y="-131"/>
      <w:spacing w:before="60"/>
      <w:jc w:val="center"/>
      <w:rPr>
        <w:b/>
        <w:caps/>
        <w:spacing w:val="20"/>
        <w:sz w:val="18"/>
      </w:rPr>
    </w:pPr>
  </w:p>
  <w:p w14:paraId="226C850E" w14:textId="77777777" w:rsidR="00F316F4" w:rsidRDefault="00F316F4" w:rsidP="00A146CB">
    <w:pPr>
      <w:framePr w:w="4418" w:h="1391" w:hSpace="141" w:wrap="around" w:vAnchor="text" w:hAnchor="page" w:x="570" w:y="-131"/>
      <w:spacing w:before="60"/>
      <w:jc w:val="center"/>
      <w:rPr>
        <w:b/>
        <w:caps/>
        <w:spacing w:val="20"/>
        <w:sz w:val="18"/>
      </w:rPr>
    </w:pPr>
  </w:p>
  <w:p w14:paraId="38391F49" w14:textId="77777777" w:rsidR="00646F40" w:rsidRPr="00AD22A3" w:rsidRDefault="00F316F4" w:rsidP="00A146CB">
    <w:pPr>
      <w:framePr w:w="4418" w:h="1391" w:hSpace="141" w:wrap="around" w:vAnchor="text" w:hAnchor="page" w:x="570" w:y="-131"/>
      <w:spacing w:before="60"/>
      <w:jc w:val="center"/>
      <w:rPr>
        <w:caps/>
        <w:spacing w:val="60"/>
        <w:sz w:val="18"/>
      </w:rPr>
    </w:pPr>
    <w:r w:rsidRPr="00AD22A3">
      <w:rPr>
        <w:caps/>
        <w:spacing w:val="60"/>
        <w:sz w:val="18"/>
      </w:rPr>
      <w:t>prokurat</w:t>
    </w:r>
    <w:r w:rsidR="00340BE9">
      <w:rPr>
        <w:caps/>
        <w:spacing w:val="60"/>
        <w:sz w:val="18"/>
      </w:rPr>
      <w:t>URA</w:t>
    </w:r>
    <w:r w:rsidRPr="00AD22A3">
      <w:rPr>
        <w:caps/>
        <w:spacing w:val="60"/>
        <w:sz w:val="18"/>
      </w:rPr>
      <w:t xml:space="preserve"> okręgow</w:t>
    </w:r>
    <w:r w:rsidR="00340BE9">
      <w:rPr>
        <w:caps/>
        <w:spacing w:val="60"/>
        <w:sz w:val="18"/>
      </w:rPr>
      <w:t>A</w:t>
    </w:r>
  </w:p>
  <w:p w14:paraId="02720C04" w14:textId="77777777" w:rsidR="00646F40" w:rsidRPr="00A146CB" w:rsidRDefault="00F316F4" w:rsidP="00A146CB">
    <w:pPr>
      <w:framePr w:w="4418" w:h="1391" w:hSpace="141" w:wrap="around" w:vAnchor="text" w:hAnchor="page" w:x="570" w:y="-131"/>
      <w:spacing w:before="60"/>
      <w:jc w:val="center"/>
      <w:rPr>
        <w:caps/>
        <w:spacing w:val="60"/>
        <w:sz w:val="18"/>
      </w:rPr>
    </w:pPr>
    <w:r w:rsidRPr="00AD22A3">
      <w:rPr>
        <w:caps/>
        <w:spacing w:val="60"/>
        <w:sz w:val="18"/>
      </w:rPr>
      <w:t>w Gorzo</w:t>
    </w:r>
    <w:r w:rsidR="00A146CB">
      <w:rPr>
        <w:caps/>
        <w:spacing w:val="60"/>
        <w:sz w:val="18"/>
      </w:rPr>
      <w:t>wie wielkopolskim</w:t>
    </w:r>
  </w:p>
  <w:p w14:paraId="144DD1C1" w14:textId="77777777" w:rsidR="00646F40" w:rsidRDefault="00646F40" w:rsidP="009D2136">
    <w:pPr>
      <w:pStyle w:val="Nagwek"/>
      <w:tabs>
        <w:tab w:val="clear" w:pos="4703"/>
        <w:tab w:val="clear" w:pos="9406"/>
      </w:tabs>
      <w:ind w:right="-427" w:firstLine="4395"/>
      <w:jc w:val="right"/>
      <w:rPr>
        <w:rFonts w:ascii="Arial" w:hAnsi="Arial"/>
        <w:spacing w:val="2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080"/>
    <w:multiLevelType w:val="hybridMultilevel"/>
    <w:tmpl w:val="08D43194"/>
    <w:lvl w:ilvl="0" w:tplc="62F6C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30AAA"/>
    <w:multiLevelType w:val="hybridMultilevel"/>
    <w:tmpl w:val="534CE61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50117"/>
    <w:multiLevelType w:val="hybridMultilevel"/>
    <w:tmpl w:val="0FDA86F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E759F3"/>
    <w:multiLevelType w:val="hybridMultilevel"/>
    <w:tmpl w:val="7E7864D6"/>
    <w:lvl w:ilvl="0" w:tplc="E42CEA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BE61D78"/>
    <w:multiLevelType w:val="hybridMultilevel"/>
    <w:tmpl w:val="7A207BB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73AD3"/>
    <w:multiLevelType w:val="hybridMultilevel"/>
    <w:tmpl w:val="B15A7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02480"/>
    <w:multiLevelType w:val="hybridMultilevel"/>
    <w:tmpl w:val="BCA456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D810BB"/>
    <w:multiLevelType w:val="hybridMultilevel"/>
    <w:tmpl w:val="A620C2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D00B54"/>
    <w:multiLevelType w:val="hybridMultilevel"/>
    <w:tmpl w:val="A070548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10477E9"/>
    <w:multiLevelType w:val="hybridMultilevel"/>
    <w:tmpl w:val="3FFC0F68"/>
    <w:lvl w:ilvl="0" w:tplc="177C6E7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B64AB"/>
    <w:multiLevelType w:val="hybridMultilevel"/>
    <w:tmpl w:val="E31057B0"/>
    <w:lvl w:ilvl="0" w:tplc="29C6D5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9"/>
  </w:num>
  <w:num w:numId="8">
    <w:abstractNumId w:val="2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9CF"/>
    <w:rsid w:val="00011F5E"/>
    <w:rsid w:val="00024DD2"/>
    <w:rsid w:val="00025AA2"/>
    <w:rsid w:val="00026233"/>
    <w:rsid w:val="00026AE3"/>
    <w:rsid w:val="000422D7"/>
    <w:rsid w:val="00044A71"/>
    <w:rsid w:val="00045376"/>
    <w:rsid w:val="00056055"/>
    <w:rsid w:val="000573BC"/>
    <w:rsid w:val="0007236E"/>
    <w:rsid w:val="0007495E"/>
    <w:rsid w:val="000760DB"/>
    <w:rsid w:val="00080CC9"/>
    <w:rsid w:val="000B7CB0"/>
    <w:rsid w:val="000C52BB"/>
    <w:rsid w:val="000D2321"/>
    <w:rsid w:val="000E761F"/>
    <w:rsid w:val="001012CB"/>
    <w:rsid w:val="00103C81"/>
    <w:rsid w:val="00103DE7"/>
    <w:rsid w:val="0011695B"/>
    <w:rsid w:val="00157F08"/>
    <w:rsid w:val="00162B7E"/>
    <w:rsid w:val="0016743F"/>
    <w:rsid w:val="00176218"/>
    <w:rsid w:val="00177661"/>
    <w:rsid w:val="00183722"/>
    <w:rsid w:val="001852B5"/>
    <w:rsid w:val="00194780"/>
    <w:rsid w:val="001A5AB4"/>
    <w:rsid w:val="001B1701"/>
    <w:rsid w:val="001B18D8"/>
    <w:rsid w:val="001B277E"/>
    <w:rsid w:val="001B2EBE"/>
    <w:rsid w:val="001B62F5"/>
    <w:rsid w:val="001C2C26"/>
    <w:rsid w:val="001E0B37"/>
    <w:rsid w:val="001E138B"/>
    <w:rsid w:val="001E3C1F"/>
    <w:rsid w:val="001E3E3D"/>
    <w:rsid w:val="00203DFC"/>
    <w:rsid w:val="00204118"/>
    <w:rsid w:val="002056C9"/>
    <w:rsid w:val="00206B35"/>
    <w:rsid w:val="00222542"/>
    <w:rsid w:val="00227E63"/>
    <w:rsid w:val="00242DDB"/>
    <w:rsid w:val="002448E4"/>
    <w:rsid w:val="00255600"/>
    <w:rsid w:val="00264C17"/>
    <w:rsid w:val="0028414A"/>
    <w:rsid w:val="00292C18"/>
    <w:rsid w:val="002976E9"/>
    <w:rsid w:val="002B1E00"/>
    <w:rsid w:val="002B4E83"/>
    <w:rsid w:val="002C0CA9"/>
    <w:rsid w:val="002C1CE7"/>
    <w:rsid w:val="002C4CB0"/>
    <w:rsid w:val="002D6883"/>
    <w:rsid w:val="002F32AC"/>
    <w:rsid w:val="002F3876"/>
    <w:rsid w:val="002F5730"/>
    <w:rsid w:val="003024AE"/>
    <w:rsid w:val="00317CD7"/>
    <w:rsid w:val="00334D39"/>
    <w:rsid w:val="00340BE9"/>
    <w:rsid w:val="00385635"/>
    <w:rsid w:val="00396716"/>
    <w:rsid w:val="003D2DE7"/>
    <w:rsid w:val="003E22B8"/>
    <w:rsid w:val="003E7DD5"/>
    <w:rsid w:val="003F0A3A"/>
    <w:rsid w:val="003F3419"/>
    <w:rsid w:val="00413D30"/>
    <w:rsid w:val="00420EEB"/>
    <w:rsid w:val="0043120F"/>
    <w:rsid w:val="004373C0"/>
    <w:rsid w:val="00443125"/>
    <w:rsid w:val="00443C47"/>
    <w:rsid w:val="00463B3D"/>
    <w:rsid w:val="00463D66"/>
    <w:rsid w:val="00466296"/>
    <w:rsid w:val="0047282F"/>
    <w:rsid w:val="004870A7"/>
    <w:rsid w:val="004A553C"/>
    <w:rsid w:val="004A72AE"/>
    <w:rsid w:val="004B497D"/>
    <w:rsid w:val="004B5A48"/>
    <w:rsid w:val="004C776B"/>
    <w:rsid w:val="004D1893"/>
    <w:rsid w:val="004D46C0"/>
    <w:rsid w:val="004E0F35"/>
    <w:rsid w:val="004E6AED"/>
    <w:rsid w:val="004E72D9"/>
    <w:rsid w:val="004F61E0"/>
    <w:rsid w:val="005067FF"/>
    <w:rsid w:val="00512520"/>
    <w:rsid w:val="00513105"/>
    <w:rsid w:val="00551500"/>
    <w:rsid w:val="00582F0A"/>
    <w:rsid w:val="0058377C"/>
    <w:rsid w:val="00583BEE"/>
    <w:rsid w:val="0058795E"/>
    <w:rsid w:val="005A0F63"/>
    <w:rsid w:val="005A3ACA"/>
    <w:rsid w:val="005C4CAC"/>
    <w:rsid w:val="005D1FC1"/>
    <w:rsid w:val="005D44BD"/>
    <w:rsid w:val="005E3B35"/>
    <w:rsid w:val="005F6673"/>
    <w:rsid w:val="00614AA2"/>
    <w:rsid w:val="00617210"/>
    <w:rsid w:val="00624ED0"/>
    <w:rsid w:val="00636C27"/>
    <w:rsid w:val="00637DEC"/>
    <w:rsid w:val="00646F40"/>
    <w:rsid w:val="00652A99"/>
    <w:rsid w:val="00652CF8"/>
    <w:rsid w:val="00655A3B"/>
    <w:rsid w:val="006573A5"/>
    <w:rsid w:val="0068000E"/>
    <w:rsid w:val="006859C5"/>
    <w:rsid w:val="00697360"/>
    <w:rsid w:val="006A3A82"/>
    <w:rsid w:val="006A5555"/>
    <w:rsid w:val="006B0024"/>
    <w:rsid w:val="006B01A1"/>
    <w:rsid w:val="006D2745"/>
    <w:rsid w:val="006E7F64"/>
    <w:rsid w:val="006F5EBF"/>
    <w:rsid w:val="006F713A"/>
    <w:rsid w:val="00705951"/>
    <w:rsid w:val="00706138"/>
    <w:rsid w:val="00731F07"/>
    <w:rsid w:val="00732582"/>
    <w:rsid w:val="00746F5A"/>
    <w:rsid w:val="00770E8F"/>
    <w:rsid w:val="007804FD"/>
    <w:rsid w:val="00780A9A"/>
    <w:rsid w:val="007835BC"/>
    <w:rsid w:val="007A160A"/>
    <w:rsid w:val="007A3FE1"/>
    <w:rsid w:val="007B323D"/>
    <w:rsid w:val="007B47BF"/>
    <w:rsid w:val="007C0443"/>
    <w:rsid w:val="007C19CF"/>
    <w:rsid w:val="007C5057"/>
    <w:rsid w:val="007D083A"/>
    <w:rsid w:val="007E3AFF"/>
    <w:rsid w:val="007F459A"/>
    <w:rsid w:val="00803031"/>
    <w:rsid w:val="00817BE0"/>
    <w:rsid w:val="00822133"/>
    <w:rsid w:val="00825395"/>
    <w:rsid w:val="008322B7"/>
    <w:rsid w:val="00840334"/>
    <w:rsid w:val="00844014"/>
    <w:rsid w:val="008442A7"/>
    <w:rsid w:val="0085314A"/>
    <w:rsid w:val="008567CB"/>
    <w:rsid w:val="008631AE"/>
    <w:rsid w:val="00866898"/>
    <w:rsid w:val="00870880"/>
    <w:rsid w:val="00871B70"/>
    <w:rsid w:val="00887CA1"/>
    <w:rsid w:val="00894223"/>
    <w:rsid w:val="008B0CDC"/>
    <w:rsid w:val="008B7160"/>
    <w:rsid w:val="008D13F1"/>
    <w:rsid w:val="008E265B"/>
    <w:rsid w:val="008E2D34"/>
    <w:rsid w:val="008F021A"/>
    <w:rsid w:val="008F2573"/>
    <w:rsid w:val="008F6386"/>
    <w:rsid w:val="00913CF5"/>
    <w:rsid w:val="00916E08"/>
    <w:rsid w:val="00934A87"/>
    <w:rsid w:val="00936C44"/>
    <w:rsid w:val="009408DB"/>
    <w:rsid w:val="00941AC2"/>
    <w:rsid w:val="0094373C"/>
    <w:rsid w:val="00950676"/>
    <w:rsid w:val="00957234"/>
    <w:rsid w:val="009600A7"/>
    <w:rsid w:val="00963302"/>
    <w:rsid w:val="0096688B"/>
    <w:rsid w:val="009679FB"/>
    <w:rsid w:val="00971751"/>
    <w:rsid w:val="009765A3"/>
    <w:rsid w:val="00977B55"/>
    <w:rsid w:val="00994A27"/>
    <w:rsid w:val="009A03F0"/>
    <w:rsid w:val="009A685A"/>
    <w:rsid w:val="009B2173"/>
    <w:rsid w:val="009D2136"/>
    <w:rsid w:val="009D69FE"/>
    <w:rsid w:val="009E2AC9"/>
    <w:rsid w:val="009E2C6A"/>
    <w:rsid w:val="00A013C2"/>
    <w:rsid w:val="00A06CD1"/>
    <w:rsid w:val="00A146CB"/>
    <w:rsid w:val="00A17C4C"/>
    <w:rsid w:val="00A22599"/>
    <w:rsid w:val="00A424AD"/>
    <w:rsid w:val="00A47DF9"/>
    <w:rsid w:val="00A6112F"/>
    <w:rsid w:val="00A927F3"/>
    <w:rsid w:val="00A947E4"/>
    <w:rsid w:val="00A94F59"/>
    <w:rsid w:val="00AB61B5"/>
    <w:rsid w:val="00AC1B7D"/>
    <w:rsid w:val="00AD1765"/>
    <w:rsid w:val="00AD22A3"/>
    <w:rsid w:val="00AE28A1"/>
    <w:rsid w:val="00AE6DD4"/>
    <w:rsid w:val="00AF0197"/>
    <w:rsid w:val="00AF7BA7"/>
    <w:rsid w:val="00B14193"/>
    <w:rsid w:val="00B15548"/>
    <w:rsid w:val="00B17886"/>
    <w:rsid w:val="00B27601"/>
    <w:rsid w:val="00B3023D"/>
    <w:rsid w:val="00B304E0"/>
    <w:rsid w:val="00B3609D"/>
    <w:rsid w:val="00B3768E"/>
    <w:rsid w:val="00B43BAC"/>
    <w:rsid w:val="00B514A9"/>
    <w:rsid w:val="00B554B1"/>
    <w:rsid w:val="00B57E30"/>
    <w:rsid w:val="00B62E29"/>
    <w:rsid w:val="00B630BC"/>
    <w:rsid w:val="00B71D31"/>
    <w:rsid w:val="00BA032F"/>
    <w:rsid w:val="00BA2180"/>
    <w:rsid w:val="00BA25B4"/>
    <w:rsid w:val="00BA7516"/>
    <w:rsid w:val="00BB1CC4"/>
    <w:rsid w:val="00BE34F4"/>
    <w:rsid w:val="00BE48C8"/>
    <w:rsid w:val="00BE5205"/>
    <w:rsid w:val="00BE6852"/>
    <w:rsid w:val="00C22966"/>
    <w:rsid w:val="00C27FB5"/>
    <w:rsid w:val="00C3054B"/>
    <w:rsid w:val="00C321D7"/>
    <w:rsid w:val="00C33D83"/>
    <w:rsid w:val="00C55986"/>
    <w:rsid w:val="00C654D4"/>
    <w:rsid w:val="00C667C1"/>
    <w:rsid w:val="00C7115F"/>
    <w:rsid w:val="00C81D22"/>
    <w:rsid w:val="00CA63A2"/>
    <w:rsid w:val="00CA6566"/>
    <w:rsid w:val="00CB085D"/>
    <w:rsid w:val="00CB11A1"/>
    <w:rsid w:val="00CB2B80"/>
    <w:rsid w:val="00CB4709"/>
    <w:rsid w:val="00CB7BC9"/>
    <w:rsid w:val="00CC2D6C"/>
    <w:rsid w:val="00CD30D2"/>
    <w:rsid w:val="00CD56B3"/>
    <w:rsid w:val="00CE2725"/>
    <w:rsid w:val="00CE301A"/>
    <w:rsid w:val="00CE3609"/>
    <w:rsid w:val="00CE64BD"/>
    <w:rsid w:val="00CF75F6"/>
    <w:rsid w:val="00D0396F"/>
    <w:rsid w:val="00D06819"/>
    <w:rsid w:val="00D25DC7"/>
    <w:rsid w:val="00D3402D"/>
    <w:rsid w:val="00D374AD"/>
    <w:rsid w:val="00D46C9C"/>
    <w:rsid w:val="00D51C67"/>
    <w:rsid w:val="00D53AC2"/>
    <w:rsid w:val="00D72847"/>
    <w:rsid w:val="00D76B4E"/>
    <w:rsid w:val="00D80F04"/>
    <w:rsid w:val="00DB2FD9"/>
    <w:rsid w:val="00DB48B9"/>
    <w:rsid w:val="00DB757A"/>
    <w:rsid w:val="00DC22AB"/>
    <w:rsid w:val="00DC38F7"/>
    <w:rsid w:val="00DE3D37"/>
    <w:rsid w:val="00DF55E4"/>
    <w:rsid w:val="00E00745"/>
    <w:rsid w:val="00E06675"/>
    <w:rsid w:val="00E11305"/>
    <w:rsid w:val="00E21748"/>
    <w:rsid w:val="00E2465C"/>
    <w:rsid w:val="00E30502"/>
    <w:rsid w:val="00E645DA"/>
    <w:rsid w:val="00E75662"/>
    <w:rsid w:val="00E94B41"/>
    <w:rsid w:val="00E95E53"/>
    <w:rsid w:val="00EA6C9D"/>
    <w:rsid w:val="00EC023A"/>
    <w:rsid w:val="00EC6517"/>
    <w:rsid w:val="00ED2E16"/>
    <w:rsid w:val="00ED67F5"/>
    <w:rsid w:val="00EF68CB"/>
    <w:rsid w:val="00F04C67"/>
    <w:rsid w:val="00F316F4"/>
    <w:rsid w:val="00F51306"/>
    <w:rsid w:val="00F6360C"/>
    <w:rsid w:val="00F64840"/>
    <w:rsid w:val="00F86F5F"/>
    <w:rsid w:val="00F901DB"/>
    <w:rsid w:val="00F90431"/>
    <w:rsid w:val="00FA6650"/>
    <w:rsid w:val="00FB647A"/>
    <w:rsid w:val="00FB6DFA"/>
    <w:rsid w:val="00FC794C"/>
    <w:rsid w:val="00FE3606"/>
    <w:rsid w:val="00FE57C8"/>
    <w:rsid w:val="00FF46CF"/>
    <w:rsid w:val="00FF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CA526EC"/>
  <w15:chartTrackingRefBased/>
  <w15:docId w15:val="{606CB26E-EF30-4BD5-A98C-2E980E9C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82F0A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582F0A"/>
    <w:pPr>
      <w:tabs>
        <w:tab w:val="center" w:pos="4703"/>
        <w:tab w:val="right" w:pos="9406"/>
      </w:tabs>
    </w:pPr>
  </w:style>
  <w:style w:type="character" w:styleId="Numerstrony">
    <w:name w:val="page number"/>
    <w:basedOn w:val="Domylnaczcionkaakapitu"/>
    <w:rsid w:val="00582F0A"/>
  </w:style>
  <w:style w:type="paragraph" w:styleId="Stopka">
    <w:name w:val="footer"/>
    <w:basedOn w:val="Normalny"/>
    <w:link w:val="StopkaZnak"/>
    <w:uiPriority w:val="99"/>
    <w:rsid w:val="001C2C26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887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1E138B"/>
    <w:rPr>
      <w:color w:val="0000FF"/>
      <w:u w:val="single"/>
    </w:rPr>
  </w:style>
  <w:style w:type="character" w:customStyle="1" w:styleId="StopkaZnak">
    <w:name w:val="Stopka Znak"/>
    <w:link w:val="Stopka"/>
    <w:uiPriority w:val="99"/>
    <w:rsid w:val="008B7160"/>
    <w:rPr>
      <w:sz w:val="24"/>
    </w:rPr>
  </w:style>
  <w:style w:type="paragraph" w:styleId="Tekstdymka">
    <w:name w:val="Balloon Text"/>
    <w:basedOn w:val="Normalny"/>
    <w:link w:val="TekstdymkaZnak"/>
    <w:rsid w:val="001674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16743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C81D2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81D2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C81D22"/>
  </w:style>
  <w:style w:type="paragraph" w:styleId="Tematkomentarza">
    <w:name w:val="annotation subject"/>
    <w:basedOn w:val="Tekstkomentarza"/>
    <w:next w:val="Tekstkomentarza"/>
    <w:link w:val="TematkomentarzaZnak"/>
    <w:rsid w:val="00C81D22"/>
    <w:rPr>
      <w:b/>
      <w:bCs/>
    </w:rPr>
  </w:style>
  <w:style w:type="character" w:customStyle="1" w:styleId="TematkomentarzaZnak">
    <w:name w:val="Temat komentarza Znak"/>
    <w:link w:val="Tematkomentarza"/>
    <w:rsid w:val="00C81D22"/>
    <w:rPr>
      <w:b/>
      <w:bCs/>
    </w:rPr>
  </w:style>
  <w:style w:type="character" w:styleId="UyteHipercze">
    <w:name w:val="FollowedHyperlink"/>
    <w:rsid w:val="00080CC9"/>
    <w:rPr>
      <w:color w:val="954F72"/>
      <w:u w:val="single"/>
    </w:rPr>
  </w:style>
  <w:style w:type="paragraph" w:styleId="Akapitzlist">
    <w:name w:val="List Paragraph"/>
    <w:basedOn w:val="Normalny"/>
    <w:uiPriority w:val="34"/>
    <w:qFormat/>
    <w:rsid w:val="006E7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08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2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6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02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7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5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5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59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32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248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28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540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326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21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270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20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815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63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093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860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09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10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42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024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64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47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10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71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78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35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52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57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599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84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28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94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35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04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2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27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793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7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71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45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87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001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4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10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4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34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6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392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0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857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26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0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561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935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235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853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54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082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15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2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43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19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86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05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21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93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87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53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250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77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137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7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03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667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88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398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33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68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55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61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63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41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769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27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2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19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75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43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66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976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77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312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17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67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41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4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web/po-gorzow-wielkopolsk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majkut\Moje%20dokumenty\SZABLONY%20PISM%20-%20PO%202012\szef%2013%20pola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2B248-A81B-4ED9-9D04-1A299567B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szef 13 pola</Template>
  <TotalTime>35</TotalTime>
  <Pages>3</Pages>
  <Words>692</Words>
  <Characters>4805</Characters>
  <Application>Microsoft Office Word</Application>
  <DocSecurity>0</DocSecurity>
  <Lines>40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Sprawiedliwości RP</Company>
  <LinksUpToDate>false</LinksUpToDate>
  <CharactersWithSpaces>5487</CharactersWithSpaces>
  <SharedDoc>false</SharedDoc>
  <HLinks>
    <vt:vector size="12" baseType="variant">
      <vt:variant>
        <vt:i4>524377</vt:i4>
      </vt:variant>
      <vt:variant>
        <vt:i4>3</vt:i4>
      </vt:variant>
      <vt:variant>
        <vt:i4>0</vt:i4>
      </vt:variant>
      <vt:variant>
        <vt:i4>5</vt:i4>
      </vt:variant>
      <vt:variant>
        <vt:lpwstr>http://www.gov.pl/web/po-gorzow-wielkopolski</vt:lpwstr>
      </vt:variant>
      <vt:variant>
        <vt:lpwstr/>
      </vt:variant>
      <vt:variant>
        <vt:i4>524377</vt:i4>
      </vt:variant>
      <vt:variant>
        <vt:i4>0</vt:i4>
      </vt:variant>
      <vt:variant>
        <vt:i4>0</vt:i4>
      </vt:variant>
      <vt:variant>
        <vt:i4>5</vt:i4>
      </vt:variant>
      <vt:variant>
        <vt:lpwstr>http://www.gov.pl/web/po-gorzow-wielkopolski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amajkut</dc:creator>
  <cp:keywords/>
  <cp:lastModifiedBy>Barwińska Aneta (PO Gorzów Wielkopolski)</cp:lastModifiedBy>
  <cp:revision>17</cp:revision>
  <cp:lastPrinted>2026-10-28T12:03:00Z</cp:lastPrinted>
  <dcterms:created xsi:type="dcterms:W3CDTF">2025-09-16T11:43:00Z</dcterms:created>
  <dcterms:modified xsi:type="dcterms:W3CDTF">2026-10-28T12:03:00Z</dcterms:modified>
</cp:coreProperties>
</file>