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2FD33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15D87BAD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2D0D4FC6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2BA340C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6C6B9762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69B8182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46C4629E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708341E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10C4523F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5693EB5D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03B93CA2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457D144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6804034E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CFFACDC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79778D7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0903D94E" w14:textId="47605C7A" w:rsidR="00BA3EC8" w:rsidRPr="008B222A" w:rsidRDefault="00A551CD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  <w:r w:rsidRPr="008B222A">
        <w:rPr>
          <w:rFonts w:ascii="Arial" w:hAnsi="Arial"/>
          <w:b/>
          <w:bCs/>
          <w:color w:val="000000"/>
          <w:sz w:val="28"/>
          <w:szCs w:val="24"/>
        </w:rPr>
        <w:t xml:space="preserve">SZKOLNY PROGRAM </w:t>
      </w:r>
      <w:r w:rsidR="00A70E2F">
        <w:rPr>
          <w:rFonts w:ascii="Arial" w:hAnsi="Arial"/>
          <w:b/>
          <w:bCs/>
          <w:color w:val="000000"/>
          <w:sz w:val="28"/>
          <w:szCs w:val="24"/>
        </w:rPr>
        <w:t>PROFILAKTYCZNO-WYCHOWAWCZY</w:t>
      </w:r>
    </w:p>
    <w:p w14:paraId="73B428ED" w14:textId="62FC62B1" w:rsidR="00DA4CC0" w:rsidRPr="008B222A" w:rsidRDefault="00A551CD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  <w:r w:rsidRPr="008B222A">
        <w:rPr>
          <w:rFonts w:ascii="Arial" w:hAnsi="Arial"/>
          <w:b/>
          <w:bCs/>
          <w:color w:val="000000"/>
          <w:sz w:val="28"/>
          <w:szCs w:val="24"/>
        </w:rPr>
        <w:t xml:space="preserve">na </w:t>
      </w:r>
      <w:r w:rsidR="003124D5" w:rsidRPr="008B222A">
        <w:rPr>
          <w:rFonts w:ascii="Arial" w:hAnsi="Arial"/>
          <w:b/>
          <w:bCs/>
          <w:color w:val="000000"/>
          <w:sz w:val="28"/>
          <w:szCs w:val="24"/>
        </w:rPr>
        <w:t>rok szkolny 20</w:t>
      </w:r>
      <w:r w:rsidR="00BD29C3" w:rsidRPr="008B222A">
        <w:rPr>
          <w:rFonts w:ascii="Arial" w:hAnsi="Arial"/>
          <w:b/>
          <w:bCs/>
          <w:color w:val="000000"/>
          <w:sz w:val="28"/>
          <w:szCs w:val="24"/>
        </w:rPr>
        <w:t>2</w:t>
      </w:r>
      <w:r w:rsidR="00E20D53">
        <w:rPr>
          <w:rFonts w:ascii="Arial" w:hAnsi="Arial"/>
          <w:b/>
          <w:bCs/>
          <w:color w:val="000000"/>
          <w:sz w:val="28"/>
          <w:szCs w:val="24"/>
        </w:rPr>
        <w:t>2</w:t>
      </w:r>
      <w:r w:rsidR="003124D5" w:rsidRPr="008B222A">
        <w:rPr>
          <w:rFonts w:ascii="Arial" w:hAnsi="Arial"/>
          <w:b/>
          <w:bCs/>
          <w:color w:val="000000"/>
          <w:sz w:val="28"/>
          <w:szCs w:val="24"/>
        </w:rPr>
        <w:t>/20</w:t>
      </w:r>
      <w:r w:rsidR="00BD29C3" w:rsidRPr="008B222A">
        <w:rPr>
          <w:rFonts w:ascii="Arial" w:hAnsi="Arial"/>
          <w:b/>
          <w:bCs/>
          <w:color w:val="000000"/>
          <w:sz w:val="28"/>
          <w:szCs w:val="24"/>
        </w:rPr>
        <w:t>2</w:t>
      </w:r>
      <w:r w:rsidR="00E20D53">
        <w:rPr>
          <w:rFonts w:ascii="Arial" w:hAnsi="Arial"/>
          <w:b/>
          <w:bCs/>
          <w:color w:val="000000"/>
          <w:sz w:val="28"/>
          <w:szCs w:val="24"/>
        </w:rPr>
        <w:t>3</w:t>
      </w:r>
    </w:p>
    <w:p w14:paraId="6192F0A6" w14:textId="77777777" w:rsidR="00582983" w:rsidRPr="008B222A" w:rsidRDefault="0058298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  <w:r w:rsidRPr="008B222A">
        <w:rPr>
          <w:rFonts w:ascii="Arial" w:hAnsi="Arial"/>
          <w:b/>
          <w:bCs/>
          <w:color w:val="000000"/>
          <w:sz w:val="28"/>
          <w:szCs w:val="24"/>
        </w:rPr>
        <w:t>dla Szkoły Muzycznej I stopnia</w:t>
      </w:r>
    </w:p>
    <w:p w14:paraId="5D270784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3D582C6B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7AACDA10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543685CE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4AB8228D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15125896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7BDD3267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6FE3974B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09301E72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160CBB2E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01759D4B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182007F6" w14:textId="77777777" w:rsidR="00582983" w:rsidRPr="008B222A" w:rsidRDefault="00582983" w:rsidP="005D1573">
      <w:pPr>
        <w:pStyle w:val="Nagwek"/>
        <w:spacing w:after="0"/>
        <w:contextualSpacing/>
        <w:rPr>
          <w:rFonts w:ascii="Arial" w:hAnsi="Arial"/>
          <w:b/>
          <w:color w:val="000000"/>
          <w:sz w:val="28"/>
        </w:rPr>
      </w:pPr>
    </w:p>
    <w:p w14:paraId="1FDE274F" w14:textId="77777777" w:rsidR="00582983" w:rsidRPr="008B222A" w:rsidRDefault="00582983" w:rsidP="005D1573">
      <w:pPr>
        <w:pStyle w:val="Nagwek"/>
        <w:spacing w:after="0"/>
        <w:contextualSpacing/>
        <w:rPr>
          <w:rFonts w:ascii="Arial" w:hAnsi="Arial"/>
          <w:b/>
          <w:color w:val="000000"/>
          <w:sz w:val="28"/>
        </w:rPr>
      </w:pPr>
    </w:p>
    <w:p w14:paraId="2896D6DB" w14:textId="77777777" w:rsidR="00977E09" w:rsidRPr="008B222A" w:rsidRDefault="00977E09" w:rsidP="005D1573">
      <w:pPr>
        <w:pStyle w:val="Nagwek"/>
        <w:spacing w:after="0"/>
        <w:contextualSpacing/>
        <w:rPr>
          <w:rFonts w:ascii="Arial" w:hAnsi="Arial"/>
          <w:b/>
          <w:color w:val="000000"/>
          <w:sz w:val="28"/>
        </w:rPr>
      </w:pPr>
      <w:r w:rsidRPr="008B222A">
        <w:rPr>
          <w:rFonts w:ascii="Arial" w:hAnsi="Arial"/>
          <w:b/>
          <w:color w:val="000000"/>
          <w:sz w:val="28"/>
        </w:rPr>
        <w:t xml:space="preserve">Państwowa Szkoła Muzyczna I </w:t>
      </w:r>
      <w:proofErr w:type="spellStart"/>
      <w:r w:rsidRPr="008B222A">
        <w:rPr>
          <w:rFonts w:ascii="Arial" w:hAnsi="Arial"/>
          <w:b/>
          <w:color w:val="000000"/>
          <w:sz w:val="28"/>
        </w:rPr>
        <w:t>i</w:t>
      </w:r>
      <w:proofErr w:type="spellEnd"/>
      <w:r w:rsidRPr="008B222A">
        <w:rPr>
          <w:rFonts w:ascii="Arial" w:hAnsi="Arial"/>
          <w:b/>
          <w:color w:val="000000"/>
          <w:sz w:val="28"/>
        </w:rPr>
        <w:t xml:space="preserve"> II st.</w:t>
      </w:r>
    </w:p>
    <w:p w14:paraId="3DBD66E3" w14:textId="77777777" w:rsidR="00977E09" w:rsidRPr="008B222A" w:rsidRDefault="00977E09" w:rsidP="005D1573">
      <w:pPr>
        <w:pStyle w:val="Nagwek"/>
        <w:spacing w:after="0"/>
        <w:contextualSpacing/>
        <w:rPr>
          <w:rFonts w:ascii="Arial" w:hAnsi="Arial"/>
          <w:b/>
          <w:color w:val="000000"/>
          <w:sz w:val="28"/>
        </w:rPr>
      </w:pPr>
      <w:r w:rsidRPr="008B222A">
        <w:rPr>
          <w:rFonts w:ascii="Arial" w:hAnsi="Arial"/>
          <w:b/>
          <w:color w:val="000000"/>
          <w:sz w:val="28"/>
        </w:rPr>
        <w:t>im. I. J. Paderewskiego w Koninie</w:t>
      </w:r>
    </w:p>
    <w:p w14:paraId="2620F410" w14:textId="77777777" w:rsidR="00525390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  <w:r w:rsidRPr="008B222A">
        <w:rPr>
          <w:rFonts w:ascii="Arial" w:hAnsi="Arial"/>
          <w:color w:val="000000"/>
          <w:sz w:val="28"/>
        </w:rPr>
        <w:t>ul. 3 Maja 50, 62-500 Koninie</w:t>
      </w:r>
    </w:p>
    <w:p w14:paraId="593FC0A9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8"/>
          <w:szCs w:val="24"/>
        </w:rPr>
      </w:pPr>
    </w:p>
    <w:p w14:paraId="7DCEEBBB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06366B0F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0B5D751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0B123976" w14:textId="77777777" w:rsidR="00525390" w:rsidRPr="008B222A" w:rsidRDefault="0052539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5533213C" w14:textId="77777777" w:rsidR="00C53385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258ECB92" w14:textId="77777777" w:rsidR="00C53385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2247288" w14:textId="77777777" w:rsidR="00C53385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B4ACB15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7F5DD23F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4D57B133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3835C42D" w14:textId="77777777" w:rsidR="00C53385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</w:rPr>
      </w:pPr>
    </w:p>
    <w:p w14:paraId="01B3B33D" w14:textId="2489FDD3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 xml:space="preserve">Program uchwalony przez Radę Rodziców PSM I </w:t>
      </w:r>
      <w:proofErr w:type="spellStart"/>
      <w:r w:rsidRPr="008B222A">
        <w:rPr>
          <w:rFonts w:ascii="Arial" w:hAnsi="Arial"/>
          <w:bCs/>
          <w:color w:val="000000"/>
          <w:sz w:val="24"/>
          <w:szCs w:val="24"/>
        </w:rPr>
        <w:t>i</w:t>
      </w:r>
      <w:proofErr w:type="spellEnd"/>
      <w:r w:rsidRPr="008B222A">
        <w:rPr>
          <w:rFonts w:ascii="Arial" w:hAnsi="Arial"/>
          <w:bCs/>
          <w:color w:val="000000"/>
          <w:sz w:val="24"/>
          <w:szCs w:val="24"/>
        </w:rPr>
        <w:t xml:space="preserve"> II st. w Koninie w dn.</w:t>
      </w:r>
      <w:r w:rsidR="008B222A">
        <w:rPr>
          <w:rFonts w:ascii="Arial" w:hAnsi="Arial"/>
          <w:bCs/>
          <w:color w:val="000000"/>
          <w:sz w:val="24"/>
          <w:szCs w:val="24"/>
        </w:rPr>
        <w:t xml:space="preserve"> </w:t>
      </w:r>
      <w:r w:rsidR="001C04F2">
        <w:rPr>
          <w:rFonts w:ascii="Arial" w:hAnsi="Arial"/>
          <w:bCs/>
          <w:color w:val="000000"/>
          <w:sz w:val="24"/>
          <w:szCs w:val="24"/>
        </w:rPr>
        <w:t xml:space="preserve">7 września 2022 r. </w:t>
      </w:r>
      <w:r w:rsidR="008B222A">
        <w:rPr>
          <w:rFonts w:ascii="Arial" w:hAnsi="Arial"/>
          <w:bCs/>
          <w:color w:val="000000"/>
          <w:sz w:val="24"/>
          <w:szCs w:val="24"/>
        </w:rPr>
        <w:t xml:space="preserve"> </w:t>
      </w:r>
    </w:p>
    <w:p w14:paraId="65EFEA2C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3FF790F9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17817C06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5D7FA44E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04CF3209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1BBF33C0" w14:textId="6CFA5FE9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>oraz przez Radę Pedagogiczną PSM I</w:t>
      </w:r>
      <w:r w:rsidR="001D0354" w:rsidRPr="008B222A">
        <w:rPr>
          <w:rFonts w:ascii="Arial" w:hAnsi="Arial"/>
          <w:bCs/>
          <w:color w:val="000000"/>
          <w:sz w:val="24"/>
          <w:szCs w:val="24"/>
        </w:rPr>
        <w:t xml:space="preserve"> </w:t>
      </w:r>
      <w:proofErr w:type="spellStart"/>
      <w:r w:rsidR="001D0354" w:rsidRPr="008B222A">
        <w:rPr>
          <w:rFonts w:ascii="Arial" w:hAnsi="Arial"/>
          <w:bCs/>
          <w:color w:val="000000"/>
          <w:sz w:val="24"/>
          <w:szCs w:val="24"/>
        </w:rPr>
        <w:t>i</w:t>
      </w:r>
      <w:proofErr w:type="spellEnd"/>
      <w:r w:rsidR="001D0354" w:rsidRPr="008B222A">
        <w:rPr>
          <w:rFonts w:ascii="Arial" w:hAnsi="Arial"/>
          <w:bCs/>
          <w:color w:val="000000"/>
          <w:sz w:val="24"/>
          <w:szCs w:val="24"/>
        </w:rPr>
        <w:t xml:space="preserve"> II</w:t>
      </w:r>
      <w:r w:rsidRPr="008B222A">
        <w:rPr>
          <w:rFonts w:ascii="Arial" w:hAnsi="Arial"/>
          <w:bCs/>
          <w:color w:val="000000"/>
          <w:sz w:val="24"/>
          <w:szCs w:val="24"/>
        </w:rPr>
        <w:t xml:space="preserve"> st. w Koninie w dn.</w:t>
      </w:r>
      <w:r w:rsidR="008B222A">
        <w:rPr>
          <w:rFonts w:ascii="Arial" w:hAnsi="Arial"/>
          <w:bCs/>
          <w:color w:val="000000"/>
          <w:sz w:val="24"/>
          <w:szCs w:val="24"/>
        </w:rPr>
        <w:t xml:space="preserve"> </w:t>
      </w:r>
      <w:r w:rsidR="001C04F2">
        <w:rPr>
          <w:rFonts w:ascii="Arial" w:hAnsi="Arial"/>
          <w:bCs/>
          <w:color w:val="000000"/>
          <w:sz w:val="24"/>
          <w:szCs w:val="24"/>
        </w:rPr>
        <w:t>12 września 2022 r.</w:t>
      </w:r>
    </w:p>
    <w:p w14:paraId="1131143C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22E20037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532EFD38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4CB532DF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5E6D7392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27F78AB9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5E919726" w14:textId="77777777" w:rsidR="00977E09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 xml:space="preserve">Program </w:t>
      </w:r>
      <w:proofErr w:type="gramStart"/>
      <w:r w:rsidRPr="008B222A">
        <w:rPr>
          <w:rFonts w:ascii="Arial" w:hAnsi="Arial"/>
          <w:bCs/>
          <w:color w:val="000000"/>
          <w:sz w:val="24"/>
          <w:szCs w:val="24"/>
        </w:rPr>
        <w:t>zatwierdzam</w:t>
      </w:r>
      <w:r w:rsidR="007F206A">
        <w:rPr>
          <w:rFonts w:ascii="Arial" w:hAnsi="Arial"/>
          <w:bCs/>
          <w:color w:val="000000"/>
          <w:sz w:val="24"/>
          <w:szCs w:val="24"/>
        </w:rPr>
        <w:t xml:space="preserve">:  </w:t>
      </w:r>
      <w:r w:rsidR="008B222A">
        <w:rPr>
          <w:rFonts w:ascii="Arial" w:hAnsi="Arial"/>
          <w:bCs/>
          <w:color w:val="000000"/>
          <w:sz w:val="24"/>
          <w:szCs w:val="24"/>
        </w:rPr>
        <w:t xml:space="preserve"> </w:t>
      </w:r>
      <w:proofErr w:type="gramEnd"/>
      <w:r w:rsidR="007F206A">
        <w:rPr>
          <w:rFonts w:ascii="Arial" w:hAnsi="Arial"/>
          <w:bCs/>
          <w:color w:val="000000"/>
          <w:sz w:val="24"/>
          <w:szCs w:val="24"/>
        </w:rPr>
        <w:t xml:space="preserve">Dyrektor PSM I </w:t>
      </w:r>
      <w:proofErr w:type="spellStart"/>
      <w:r w:rsidR="007F206A">
        <w:rPr>
          <w:rFonts w:ascii="Arial" w:hAnsi="Arial"/>
          <w:bCs/>
          <w:color w:val="000000"/>
          <w:sz w:val="24"/>
          <w:szCs w:val="24"/>
        </w:rPr>
        <w:t>i</w:t>
      </w:r>
      <w:proofErr w:type="spellEnd"/>
      <w:r w:rsidR="007F206A">
        <w:rPr>
          <w:rFonts w:ascii="Arial" w:hAnsi="Arial"/>
          <w:bCs/>
          <w:color w:val="000000"/>
          <w:sz w:val="24"/>
          <w:szCs w:val="24"/>
        </w:rPr>
        <w:t xml:space="preserve"> II st. im. I. J. Paderewskiego w Koninie Krzysztof Pydyński /na oryginale właściwy podpis/</w:t>
      </w:r>
    </w:p>
    <w:p w14:paraId="126072A3" w14:textId="77777777" w:rsidR="007F206A" w:rsidRPr="008B222A" w:rsidRDefault="007F206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Cs/>
          <w:color w:val="000000"/>
          <w:sz w:val="24"/>
          <w:szCs w:val="24"/>
        </w:rPr>
        <w:tab/>
      </w:r>
      <w:r>
        <w:rPr>
          <w:rFonts w:ascii="Arial" w:hAnsi="Arial"/>
          <w:bCs/>
          <w:color w:val="000000"/>
          <w:sz w:val="24"/>
          <w:szCs w:val="24"/>
        </w:rPr>
        <w:tab/>
      </w:r>
      <w:r>
        <w:rPr>
          <w:rFonts w:ascii="Arial" w:hAnsi="Arial"/>
          <w:bCs/>
          <w:color w:val="000000"/>
          <w:sz w:val="24"/>
          <w:szCs w:val="24"/>
        </w:rPr>
        <w:tab/>
      </w:r>
      <w:r>
        <w:rPr>
          <w:rFonts w:ascii="Arial" w:hAnsi="Arial"/>
          <w:bCs/>
          <w:color w:val="000000"/>
          <w:sz w:val="24"/>
          <w:szCs w:val="24"/>
        </w:rPr>
        <w:tab/>
      </w:r>
    </w:p>
    <w:p w14:paraId="191A84EC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296A23EF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67F14543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2DFB1972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150BF8CB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  <w:r w:rsidRPr="008B222A">
        <w:rPr>
          <w:rFonts w:ascii="Arial" w:hAnsi="Arial"/>
          <w:bCs/>
          <w:color w:val="000000"/>
          <w:sz w:val="24"/>
          <w:szCs w:val="24"/>
        </w:rPr>
        <w:t>Autorzy programu:</w:t>
      </w:r>
      <w:r w:rsidR="007F206A">
        <w:rPr>
          <w:rFonts w:ascii="Arial" w:hAnsi="Arial"/>
          <w:bCs/>
          <w:color w:val="000000"/>
          <w:sz w:val="24"/>
          <w:szCs w:val="24"/>
        </w:rPr>
        <w:t xml:space="preserve"> Katarzyna Broj</w:t>
      </w:r>
    </w:p>
    <w:p w14:paraId="07543713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44D197A3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37B329D9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6F59374E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4CABA47F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6FD26B09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76611C5F" w14:textId="77777777" w:rsidR="00977E09" w:rsidRPr="008B222A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068A5C21" w14:textId="77777777" w:rsidR="00977E09" w:rsidRDefault="00977E0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04FD1BF5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7D2641CB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3FB70700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6B946762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374F1962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708D84F6" w14:textId="77777777" w:rsidR="00D831DC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</w:rPr>
      </w:pPr>
    </w:p>
    <w:p w14:paraId="0032D2B3" w14:textId="77777777" w:rsidR="00D27E20" w:rsidRPr="008B222A" w:rsidRDefault="00D27E20" w:rsidP="005D1573">
      <w:pPr>
        <w:pStyle w:val="Nagwekspisutreci"/>
        <w:spacing w:before="0" w:line="276" w:lineRule="auto"/>
        <w:contextualSpacing/>
        <w:rPr>
          <w:rFonts w:ascii="Arial" w:hAnsi="Arial" w:cs="Arial"/>
          <w:color w:val="000000"/>
        </w:rPr>
      </w:pPr>
      <w:r w:rsidRPr="008B222A">
        <w:rPr>
          <w:rFonts w:ascii="Arial" w:hAnsi="Arial" w:cs="Arial"/>
          <w:color w:val="000000"/>
        </w:rPr>
        <w:lastRenderedPageBreak/>
        <w:t>Spis treści</w:t>
      </w:r>
    </w:p>
    <w:p w14:paraId="38C9BDEC" w14:textId="77777777" w:rsidR="00D27E20" w:rsidRPr="008B222A" w:rsidRDefault="00D27E20" w:rsidP="005D1573">
      <w:pPr>
        <w:spacing w:after="0"/>
        <w:contextualSpacing/>
        <w:rPr>
          <w:rFonts w:ascii="Arial" w:hAnsi="Arial"/>
          <w:lang w:eastAsia="pl-PL"/>
        </w:rPr>
      </w:pPr>
    </w:p>
    <w:p w14:paraId="2E87D69C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I. PODSTAWA PRAWNA SZKOLNEGO PROGRAMU PROFILAKTYCZNO – WYCHOWAWCZEGO</w:t>
      </w:r>
      <w:r>
        <w:rPr>
          <w:rFonts w:ascii="Arial" w:hAnsi="Arial"/>
        </w:rPr>
        <w:t>…………………………………………………………………………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.</w:t>
      </w:r>
      <w:r w:rsidRPr="00AA2C03">
        <w:rPr>
          <w:rFonts w:ascii="Arial" w:hAnsi="Arial"/>
        </w:rPr>
        <w:t>4</w:t>
      </w:r>
    </w:p>
    <w:p w14:paraId="2C40F8AA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II. MISJA SZKOŁY</w:t>
      </w:r>
      <w:r>
        <w:rPr>
          <w:rFonts w:ascii="Arial" w:hAnsi="Arial"/>
        </w:rPr>
        <w:t>………………………………………………………………………………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 w:rsidRPr="00AA2C03">
        <w:rPr>
          <w:rFonts w:ascii="Arial" w:hAnsi="Arial"/>
        </w:rPr>
        <w:t>4</w:t>
      </w:r>
    </w:p>
    <w:p w14:paraId="53904B01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III. SYLWETKA ABSOLWENTA SZKOŁY</w:t>
      </w:r>
      <w:r>
        <w:rPr>
          <w:rFonts w:ascii="Arial" w:hAnsi="Arial"/>
        </w:rPr>
        <w:t>……………………………………………………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 w:rsidRPr="00AA2C03">
        <w:rPr>
          <w:rFonts w:ascii="Arial" w:hAnsi="Arial"/>
        </w:rPr>
        <w:t>5</w:t>
      </w:r>
    </w:p>
    <w:p w14:paraId="619A3682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>
        <w:rPr>
          <w:rFonts w:ascii="Arial" w:hAnsi="Arial"/>
        </w:rPr>
        <w:t>IV. WARTOŚCI WYCHOWAWCZE…………………………………………………………………</w:t>
      </w:r>
      <w:r w:rsidRPr="00AA2C03">
        <w:rPr>
          <w:rFonts w:ascii="Arial" w:hAnsi="Arial"/>
        </w:rPr>
        <w:t>6</w:t>
      </w:r>
    </w:p>
    <w:p w14:paraId="742A0E90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V. ZAŁOŻENIA PROGRAMU</w:t>
      </w:r>
      <w:r>
        <w:rPr>
          <w:rFonts w:ascii="Arial" w:hAnsi="Arial"/>
        </w:rPr>
        <w:t xml:space="preserve">                                                                                                   </w:t>
      </w:r>
      <w:r w:rsidRPr="00AA2C03">
        <w:rPr>
          <w:rFonts w:ascii="Arial" w:hAnsi="Arial"/>
        </w:rPr>
        <w:t>6</w:t>
      </w:r>
    </w:p>
    <w:p w14:paraId="0C7D9563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VI. FO</w:t>
      </w:r>
      <w:r>
        <w:rPr>
          <w:rFonts w:ascii="Arial" w:hAnsi="Arial"/>
        </w:rPr>
        <w:t>RMY REALIZACJI USTALONYCH ZADAŃ………………………………………………</w:t>
      </w:r>
      <w:r w:rsidRPr="00AA2C03">
        <w:rPr>
          <w:rFonts w:ascii="Arial" w:hAnsi="Arial"/>
        </w:rPr>
        <w:t>11</w:t>
      </w:r>
    </w:p>
    <w:p w14:paraId="48D8C02B" w14:textId="77777777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VII STRU</w:t>
      </w:r>
      <w:r>
        <w:rPr>
          <w:rFonts w:ascii="Arial" w:hAnsi="Arial"/>
        </w:rPr>
        <w:t>KTURA ODDZIAŁYWAŃ WYCHOWAWCZYCH………………………………</w:t>
      </w:r>
      <w:proofErr w:type="gramStart"/>
      <w:r>
        <w:rPr>
          <w:rFonts w:ascii="Arial" w:hAnsi="Arial"/>
        </w:rPr>
        <w:t>…….</w:t>
      </w:r>
      <w:proofErr w:type="gramEnd"/>
      <w:r>
        <w:rPr>
          <w:rFonts w:ascii="Arial" w:hAnsi="Arial"/>
        </w:rPr>
        <w:t>.</w:t>
      </w:r>
      <w:r w:rsidRPr="00AA2C03">
        <w:rPr>
          <w:rFonts w:ascii="Arial" w:hAnsi="Arial"/>
        </w:rPr>
        <w:t>12</w:t>
      </w:r>
    </w:p>
    <w:p w14:paraId="3E511D38" w14:textId="4DBA6161" w:rsidR="00AA2C03" w:rsidRPr="00AA2C03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VIII. HARMONOGRAM D</w:t>
      </w:r>
      <w:r>
        <w:rPr>
          <w:rFonts w:ascii="Arial" w:hAnsi="Arial"/>
        </w:rPr>
        <w:t>ZIAŁAŃ NA ROK SZKOLNY 202</w:t>
      </w:r>
      <w:r w:rsidR="00E20D53">
        <w:rPr>
          <w:rFonts w:ascii="Arial" w:hAnsi="Arial"/>
        </w:rPr>
        <w:t>2</w:t>
      </w:r>
      <w:r>
        <w:rPr>
          <w:rFonts w:ascii="Arial" w:hAnsi="Arial"/>
        </w:rPr>
        <w:t>/202</w:t>
      </w:r>
      <w:r w:rsidR="00E20D53">
        <w:rPr>
          <w:rFonts w:ascii="Arial" w:hAnsi="Arial"/>
        </w:rPr>
        <w:t>3</w:t>
      </w:r>
      <w:r>
        <w:rPr>
          <w:rFonts w:ascii="Arial" w:hAnsi="Arial"/>
        </w:rPr>
        <w:t>……………………………</w:t>
      </w:r>
      <w:r w:rsidRPr="00AA2C03">
        <w:rPr>
          <w:rFonts w:ascii="Arial" w:hAnsi="Arial"/>
        </w:rPr>
        <w:t>14</w:t>
      </w:r>
    </w:p>
    <w:p w14:paraId="48DAC0E3" w14:textId="77777777" w:rsidR="00D27E20" w:rsidRPr="008B222A" w:rsidRDefault="00AA2C03" w:rsidP="005D1573">
      <w:pPr>
        <w:spacing w:after="0" w:line="360" w:lineRule="auto"/>
        <w:contextualSpacing/>
        <w:rPr>
          <w:rFonts w:ascii="Arial" w:hAnsi="Arial"/>
        </w:rPr>
      </w:pPr>
      <w:r w:rsidRPr="00AA2C03">
        <w:rPr>
          <w:rFonts w:ascii="Arial" w:hAnsi="Arial"/>
        </w:rPr>
        <w:t>IX. EWALUACJA PROGRAMU</w:t>
      </w:r>
      <w:r>
        <w:rPr>
          <w:rFonts w:ascii="Arial" w:hAnsi="Arial"/>
        </w:rPr>
        <w:t>……………………………………………………………………</w:t>
      </w:r>
      <w:r w:rsidRPr="00AA2C03">
        <w:rPr>
          <w:rFonts w:ascii="Arial" w:hAnsi="Arial"/>
        </w:rPr>
        <w:t>20</w:t>
      </w:r>
    </w:p>
    <w:p w14:paraId="0B26B29D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69EE4F5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8C2867C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9AE2A12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990EB74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7A57EBC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2FBB19D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CD99A2B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2FC3E0F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1E5A881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27E3BA6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FC32087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BC3B0FD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D699A7F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758EA02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916098B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D7909E3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77D34FE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9669A7C" w14:textId="77777777" w:rsidR="00261117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20417951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AD7CBFB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3B90E77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D6C9A23" w14:textId="77777777" w:rsidR="00D831DC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A61FF51" w14:textId="77777777" w:rsidR="00261117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C8C8EA7" w14:textId="77777777" w:rsidR="00AA2C03" w:rsidRDefault="00AA2C0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749A0C4" w14:textId="77777777" w:rsidR="00AA2C03" w:rsidRPr="008B222A" w:rsidRDefault="00AA2C0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EA96209" w14:textId="77777777" w:rsidR="00DA4CC0" w:rsidRPr="008B222A" w:rsidRDefault="00DA4CC0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lastRenderedPageBreak/>
        <w:t xml:space="preserve">I. PODSTAWA PRAWNA SZKOLNEGO PROGRAMU </w:t>
      </w:r>
      <w:r w:rsidR="00BA3EC8" w:rsidRPr="008B222A">
        <w:rPr>
          <w:rFonts w:ascii="Arial" w:hAnsi="Arial" w:cs="Arial"/>
        </w:rPr>
        <w:t xml:space="preserve">PROFILAKTYCZNO – </w:t>
      </w:r>
      <w:r w:rsidRPr="008B222A">
        <w:rPr>
          <w:rFonts w:ascii="Arial" w:hAnsi="Arial" w:cs="Arial"/>
        </w:rPr>
        <w:t>WYCHOWAWCZEGO</w:t>
      </w:r>
    </w:p>
    <w:p w14:paraId="1322BD27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36BF3864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color w:val="000000"/>
          <w:sz w:val="24"/>
          <w:szCs w:val="24"/>
          <w:lang w:eastAsia="pl-PL"/>
        </w:rPr>
        <w:t xml:space="preserve">Podstawę prawną Szkolnego Programu </w:t>
      </w:r>
      <w:r w:rsidR="00A73B4D" w:rsidRPr="008B222A">
        <w:rPr>
          <w:rFonts w:ascii="Arial" w:hAnsi="Arial"/>
          <w:color w:val="000000"/>
          <w:sz w:val="24"/>
          <w:szCs w:val="24"/>
          <w:lang w:eastAsia="pl-PL"/>
        </w:rPr>
        <w:t>Wychowawczo- Profilaktycznego</w:t>
      </w:r>
      <w:r w:rsidR="00BA3EC8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 stanowią następujące akty prawne</w:t>
      </w:r>
      <w:r w:rsidRPr="008B222A">
        <w:rPr>
          <w:rFonts w:ascii="Arial" w:hAnsi="Arial"/>
          <w:color w:val="000000"/>
          <w:sz w:val="24"/>
          <w:szCs w:val="24"/>
          <w:lang w:eastAsia="pl-PL"/>
        </w:rPr>
        <w:t>:</w:t>
      </w:r>
    </w:p>
    <w:p w14:paraId="60E32925" w14:textId="77777777" w:rsidR="00A6084A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Konstytucja Rzeczpospolitej Polskiej z 2 kwietnia </w:t>
      </w:r>
      <w:proofErr w:type="gramStart"/>
      <w:r w:rsidR="00A6084A" w:rsidRPr="008B222A">
        <w:rPr>
          <w:rFonts w:ascii="Arial" w:hAnsi="Arial"/>
          <w:color w:val="000000"/>
          <w:sz w:val="24"/>
          <w:szCs w:val="24"/>
        </w:rPr>
        <w:t>1997r.</w:t>
      </w:r>
      <w:proofErr w:type="gramEnd"/>
      <w:r w:rsidR="00A6084A" w:rsidRPr="008B222A">
        <w:rPr>
          <w:rFonts w:ascii="Arial" w:hAnsi="Arial"/>
          <w:color w:val="000000"/>
          <w:sz w:val="24"/>
          <w:szCs w:val="24"/>
        </w:rPr>
        <w:t xml:space="preserve"> (Dz.U. z 1997 r. nr 78, poz.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483 ze zm.).</w:t>
      </w:r>
    </w:p>
    <w:p w14:paraId="05AE61F6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>Konwencja o Prawach Dziecka, przyjęta przez Zgromadzenie Ogólne Narodów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Zjednoczonych z 20 listopada 1989 r. (Dz.U. z 1991 r. nr 120, poz. 526).</w:t>
      </w:r>
    </w:p>
    <w:p w14:paraId="0DF0D4F7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>Ustawa z 26 stycznia 1982 r. – Karta Nauczyciela (tekst jedn.: Dz.U. z 2017 r. poz.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1189).</w:t>
      </w:r>
    </w:p>
    <w:p w14:paraId="6B26BCDA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CF5C39" w:rsidRPr="008B222A">
        <w:rPr>
          <w:rFonts w:ascii="Arial" w:hAnsi="Arial"/>
          <w:color w:val="000000"/>
          <w:sz w:val="24"/>
          <w:szCs w:val="24"/>
        </w:rPr>
        <w:t>U</w:t>
      </w:r>
      <w:r w:rsidR="00A6084A" w:rsidRPr="008B222A">
        <w:rPr>
          <w:rFonts w:ascii="Arial" w:hAnsi="Arial"/>
          <w:color w:val="000000"/>
          <w:sz w:val="24"/>
          <w:szCs w:val="24"/>
        </w:rPr>
        <w:t>stawa z 14 grudnia 2016 r. – Prawo oświatowe (Dz.U. z 2017 r. poz. 59)</w:t>
      </w:r>
    </w:p>
    <w:p w14:paraId="4827EF15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Ustawa z 26 października </w:t>
      </w:r>
      <w:proofErr w:type="gramStart"/>
      <w:r w:rsidR="00A6084A" w:rsidRPr="008B222A">
        <w:rPr>
          <w:rFonts w:ascii="Arial" w:hAnsi="Arial"/>
          <w:color w:val="000000"/>
          <w:sz w:val="24"/>
          <w:szCs w:val="24"/>
        </w:rPr>
        <w:t>1982r.</w:t>
      </w:r>
      <w:proofErr w:type="gramEnd"/>
      <w:r w:rsidR="00A6084A" w:rsidRPr="008B222A">
        <w:rPr>
          <w:rFonts w:ascii="Arial" w:hAnsi="Arial"/>
          <w:color w:val="000000"/>
          <w:sz w:val="24"/>
          <w:szCs w:val="24"/>
        </w:rPr>
        <w:t xml:space="preserve"> o wychowaniu w trzeźwości i przeciwdziałaniu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alkoholizmowi (tekst jedn. Dz.U. z 2016 r. poz. 487)</w:t>
      </w:r>
    </w:p>
    <w:p w14:paraId="3F0BC415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Ustawa z 29 lipca </w:t>
      </w:r>
      <w:proofErr w:type="gramStart"/>
      <w:r w:rsidR="00A6084A" w:rsidRPr="008B222A">
        <w:rPr>
          <w:rFonts w:ascii="Arial" w:hAnsi="Arial"/>
          <w:color w:val="000000"/>
          <w:sz w:val="24"/>
          <w:szCs w:val="24"/>
        </w:rPr>
        <w:t>2005r.</w:t>
      </w:r>
      <w:proofErr w:type="gramEnd"/>
      <w:r w:rsidR="00A6084A" w:rsidRPr="008B222A">
        <w:rPr>
          <w:rFonts w:ascii="Arial" w:hAnsi="Arial"/>
          <w:color w:val="000000"/>
          <w:sz w:val="24"/>
          <w:szCs w:val="24"/>
        </w:rPr>
        <w:t xml:space="preserve"> o przeciwdziałaniu narkomanii (tekst jedn. Dz.U. z 2017 r.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poz. 783).</w:t>
      </w:r>
    </w:p>
    <w:p w14:paraId="416E3019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Ustawa z 9 listopada </w:t>
      </w:r>
      <w:proofErr w:type="gramStart"/>
      <w:r w:rsidR="00A6084A" w:rsidRPr="008B222A">
        <w:rPr>
          <w:rFonts w:ascii="Arial" w:hAnsi="Arial"/>
          <w:color w:val="000000"/>
          <w:sz w:val="24"/>
          <w:szCs w:val="24"/>
        </w:rPr>
        <w:t>1995r.</w:t>
      </w:r>
      <w:proofErr w:type="gramEnd"/>
      <w:r w:rsidR="00A6084A" w:rsidRPr="008B222A">
        <w:rPr>
          <w:rFonts w:ascii="Arial" w:hAnsi="Arial"/>
          <w:color w:val="000000"/>
          <w:sz w:val="24"/>
          <w:szCs w:val="24"/>
        </w:rPr>
        <w:t xml:space="preserve"> o ochronie zdrowia przed następstwami używania tytoniu</w:t>
      </w:r>
      <w:r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i wyrobów tytoniowych (tekst jedn. Dz.U. z 2017 r. poz. 957).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</w:p>
    <w:p w14:paraId="3B37FA16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>Rozporządzenie Ministra Edukacji Narodowej z 18 sierpnia 2015 r. w sprawie zakresu</w:t>
      </w:r>
      <w:r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i form prowadzenia w szkołach i placówkach systemu oświaty działalności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w</w:t>
      </w:r>
      <w:r w:rsidR="00A6084A" w:rsidRPr="008B222A">
        <w:rPr>
          <w:rFonts w:ascii="Arial" w:hAnsi="Arial"/>
          <w:color w:val="000000"/>
          <w:sz w:val="24"/>
          <w:szCs w:val="24"/>
        </w:rPr>
        <w:t>ycho</w:t>
      </w:r>
      <w:r w:rsidR="00CF5C39" w:rsidRPr="008B222A">
        <w:rPr>
          <w:rFonts w:ascii="Arial" w:hAnsi="Arial"/>
          <w:color w:val="000000"/>
          <w:sz w:val="24"/>
          <w:szCs w:val="24"/>
        </w:rPr>
        <w:t>w</w:t>
      </w:r>
      <w:r w:rsidR="00A6084A" w:rsidRPr="008B222A">
        <w:rPr>
          <w:rFonts w:ascii="Arial" w:hAnsi="Arial"/>
          <w:color w:val="000000"/>
          <w:sz w:val="24"/>
          <w:szCs w:val="24"/>
        </w:rPr>
        <w:t>awczej, edukacyjnej, informacyjnej i profilaktycznej w celu przeciwdziałania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narkomanii (Dz.U. z 2015 r. poz. 1249).</w:t>
      </w:r>
    </w:p>
    <w:p w14:paraId="6D81F103" w14:textId="77777777" w:rsidR="00EF0986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EF0986" w:rsidRPr="008B222A">
        <w:rPr>
          <w:rFonts w:ascii="Arial" w:hAnsi="Arial"/>
          <w:color w:val="000000"/>
          <w:sz w:val="24"/>
          <w:szCs w:val="24"/>
        </w:rPr>
        <w:t>Rozporządzenie Ministra Edukacji Narodowej z dnia 31 października 2018 r. zmieniające rozporządzenie w sprawie bezpieczeństwa i higieny w publicznych i niepublicznych szkołach i placówkach (Dz.U. 2018 poz. 2140)</w:t>
      </w:r>
    </w:p>
    <w:p w14:paraId="22BBC024" w14:textId="77777777" w:rsidR="00EF0986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EF0986" w:rsidRPr="008B222A">
        <w:rPr>
          <w:rFonts w:ascii="Arial" w:hAnsi="Arial"/>
          <w:color w:val="000000"/>
          <w:sz w:val="24"/>
          <w:szCs w:val="24"/>
        </w:rPr>
        <w:t xml:space="preserve">Konwencja Praw Dziecka Narodów Zjednoczonych 20 listopada 1989 r.; </w:t>
      </w:r>
    </w:p>
    <w:p w14:paraId="17C6D82F" w14:textId="7522933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>Priorytety Ministra Edukacji Narodowej</w:t>
      </w:r>
      <w:r w:rsidR="00430BE7">
        <w:rPr>
          <w:rFonts w:ascii="Arial" w:hAnsi="Arial"/>
          <w:color w:val="000000"/>
          <w:sz w:val="24"/>
          <w:szCs w:val="24"/>
        </w:rPr>
        <w:t xml:space="preserve"> i Sportu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 i Ministra Kultury i Dziedzictwa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 </w:t>
      </w:r>
      <w:r w:rsidR="00A6084A" w:rsidRPr="008B222A">
        <w:rPr>
          <w:rFonts w:ascii="Arial" w:hAnsi="Arial"/>
          <w:color w:val="000000"/>
          <w:sz w:val="24"/>
          <w:szCs w:val="24"/>
        </w:rPr>
        <w:t>Narodowego</w:t>
      </w:r>
    </w:p>
    <w:p w14:paraId="426031E8" w14:textId="27CFD532" w:rsidR="00B300D4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Priorytety Centrum Edukacji Artystycznej dla działań w ramach programu wychowawczo-profilaktycznego na rok szkolny 20</w:t>
      </w:r>
      <w:r w:rsidR="00430BE7">
        <w:rPr>
          <w:rFonts w:ascii="Arial" w:hAnsi="Arial"/>
          <w:bCs/>
          <w:color w:val="000000"/>
          <w:sz w:val="24"/>
          <w:szCs w:val="24"/>
          <w:lang w:eastAsia="pl-PL"/>
        </w:rPr>
        <w:t>22</w:t>
      </w:r>
      <w:r w:rsidR="00B300D4" w:rsidRPr="008B222A">
        <w:rPr>
          <w:rFonts w:ascii="Arial" w:hAnsi="Arial"/>
          <w:bCs/>
          <w:color w:val="000000"/>
          <w:sz w:val="24"/>
          <w:szCs w:val="24"/>
          <w:lang w:eastAsia="pl-PL"/>
        </w:rPr>
        <w:t>/2</w:t>
      </w:r>
      <w:r w:rsidR="00BD29C3" w:rsidRPr="008B222A">
        <w:rPr>
          <w:rFonts w:ascii="Arial" w:hAnsi="Arial"/>
          <w:bCs/>
          <w:color w:val="000000"/>
          <w:sz w:val="24"/>
          <w:szCs w:val="24"/>
          <w:lang w:eastAsia="pl-PL"/>
        </w:rPr>
        <w:t>02</w:t>
      </w:r>
      <w:r w:rsidR="00430BE7">
        <w:rPr>
          <w:rFonts w:ascii="Arial" w:hAnsi="Arial"/>
          <w:bCs/>
          <w:color w:val="000000"/>
          <w:sz w:val="24"/>
          <w:szCs w:val="24"/>
          <w:lang w:eastAsia="pl-PL"/>
        </w:rPr>
        <w:t>3</w:t>
      </w:r>
    </w:p>
    <w:p w14:paraId="7F6758E9" w14:textId="77777777" w:rsidR="00CF5C39" w:rsidRPr="008B222A" w:rsidRDefault="00572EE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Statut </w:t>
      </w:r>
      <w:r w:rsidR="00CF5C39" w:rsidRPr="008B222A">
        <w:rPr>
          <w:rFonts w:ascii="Arial" w:hAnsi="Arial"/>
          <w:color w:val="000000"/>
          <w:sz w:val="24"/>
          <w:szCs w:val="24"/>
        </w:rPr>
        <w:t xml:space="preserve">Państwowej Szkoły Muzycznej I </w:t>
      </w:r>
      <w:proofErr w:type="spellStart"/>
      <w:r w:rsidR="00CF5C39" w:rsidRPr="008B222A">
        <w:rPr>
          <w:rFonts w:ascii="Arial" w:hAnsi="Arial"/>
          <w:color w:val="000000"/>
          <w:sz w:val="24"/>
          <w:szCs w:val="24"/>
        </w:rPr>
        <w:t>i</w:t>
      </w:r>
      <w:proofErr w:type="spellEnd"/>
      <w:r w:rsidR="00CF5C39" w:rsidRPr="008B222A">
        <w:rPr>
          <w:rFonts w:ascii="Arial" w:hAnsi="Arial"/>
          <w:color w:val="000000"/>
          <w:sz w:val="24"/>
          <w:szCs w:val="24"/>
        </w:rPr>
        <w:t xml:space="preserve"> II st. im. I. J. Paderewskiego w Koninie</w:t>
      </w:r>
      <w:r w:rsidR="00A6084A" w:rsidRPr="008B222A">
        <w:rPr>
          <w:rFonts w:ascii="Arial" w:hAnsi="Arial"/>
          <w:color w:val="000000"/>
          <w:sz w:val="24"/>
          <w:szCs w:val="24"/>
        </w:rPr>
        <w:t xml:space="preserve"> </w:t>
      </w:r>
    </w:p>
    <w:p w14:paraId="3ACAD55C" w14:textId="77777777" w:rsidR="00CF5C39" w:rsidRPr="008B222A" w:rsidRDefault="00CF5C3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26807DC" w14:textId="7D3F451F" w:rsidR="00CF5C39" w:rsidRDefault="00CF5C3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F4BBB8E" w14:textId="17673C30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E7CABD1" w14:textId="3FD85B79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A3A162F" w14:textId="5171F21F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B62826E" w14:textId="2D327068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30F1356" w14:textId="74657DA4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491EDA5" w14:textId="1D56C775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252E985D" w14:textId="0797FEDB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D18CD94" w14:textId="6B93A58B" w:rsidR="00430BE7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A42AC3A" w14:textId="77777777" w:rsidR="00430BE7" w:rsidRPr="008B222A" w:rsidRDefault="00430BE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3C0249CE" w14:textId="77777777" w:rsidR="00DA4CC0" w:rsidRPr="008B222A" w:rsidRDefault="00DA4CC0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lastRenderedPageBreak/>
        <w:t>II. MISJA SZKOŁY:</w:t>
      </w:r>
    </w:p>
    <w:p w14:paraId="3ED6373B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3B11B2A4" w14:textId="77777777" w:rsidR="00822E4A" w:rsidRPr="008B222A" w:rsidRDefault="00822E4A" w:rsidP="005D1573">
      <w:pPr>
        <w:spacing w:after="0"/>
        <w:ind w:right="-110"/>
        <w:contextualSpacing/>
        <w:rPr>
          <w:rFonts w:ascii="Arial" w:hAnsi="Arial"/>
          <w:color w:val="000000"/>
          <w:sz w:val="24"/>
          <w:szCs w:val="24"/>
        </w:rPr>
      </w:pPr>
      <w:r w:rsidRPr="008B222A">
        <w:rPr>
          <w:rFonts w:ascii="Arial" w:hAnsi="Arial"/>
          <w:color w:val="000000"/>
          <w:sz w:val="24"/>
          <w:szCs w:val="24"/>
        </w:rPr>
        <w:t xml:space="preserve">Podstawowym zadaniem, misją szkoły jest rozwijanie talentu, kształcenie </w:t>
      </w:r>
      <w:r w:rsidR="00572EEF">
        <w:rPr>
          <w:rFonts w:ascii="Arial" w:hAnsi="Arial"/>
          <w:color w:val="000000"/>
          <w:sz w:val="24"/>
          <w:szCs w:val="24"/>
        </w:rPr>
        <w:t xml:space="preserve">                                             </w:t>
      </w:r>
      <w:r w:rsidRPr="008B222A">
        <w:rPr>
          <w:rFonts w:ascii="Arial" w:hAnsi="Arial"/>
          <w:color w:val="000000"/>
          <w:sz w:val="24"/>
          <w:szCs w:val="24"/>
        </w:rPr>
        <w:t xml:space="preserve">i wychowywanie młodego człowieka by przygotować go do odniesienia sukcesu </w:t>
      </w:r>
      <w:r w:rsidR="00572EEF">
        <w:rPr>
          <w:rFonts w:ascii="Arial" w:hAnsi="Arial"/>
          <w:color w:val="000000"/>
          <w:sz w:val="24"/>
          <w:szCs w:val="24"/>
        </w:rPr>
        <w:t xml:space="preserve">                           </w:t>
      </w:r>
      <w:r w:rsidRPr="008B222A">
        <w:rPr>
          <w:rFonts w:ascii="Arial" w:hAnsi="Arial"/>
          <w:color w:val="000000"/>
          <w:sz w:val="24"/>
          <w:szCs w:val="24"/>
        </w:rPr>
        <w:t xml:space="preserve">– w muzyce i w życiu. </w:t>
      </w:r>
    </w:p>
    <w:p w14:paraId="30FF201C" w14:textId="77777777" w:rsidR="00822E4A" w:rsidRPr="008B222A" w:rsidRDefault="00822E4A" w:rsidP="005D1573">
      <w:pPr>
        <w:spacing w:after="0"/>
        <w:ind w:right="-110"/>
        <w:contextualSpacing/>
        <w:rPr>
          <w:rFonts w:ascii="Arial" w:hAnsi="Arial"/>
          <w:color w:val="000000"/>
          <w:sz w:val="24"/>
          <w:szCs w:val="24"/>
        </w:rPr>
      </w:pPr>
      <w:r w:rsidRPr="008B222A">
        <w:rPr>
          <w:rFonts w:ascii="Arial" w:hAnsi="Arial"/>
          <w:color w:val="000000"/>
          <w:sz w:val="24"/>
          <w:szCs w:val="24"/>
        </w:rPr>
        <w:t xml:space="preserve">By to osiągnąć </w:t>
      </w:r>
      <w:r w:rsidR="00CF1400" w:rsidRPr="008B222A">
        <w:rPr>
          <w:rFonts w:ascii="Arial" w:hAnsi="Arial"/>
          <w:color w:val="000000"/>
          <w:sz w:val="24"/>
          <w:szCs w:val="24"/>
        </w:rPr>
        <w:t xml:space="preserve">szkoła </w:t>
      </w:r>
      <w:r w:rsidRPr="008B222A">
        <w:rPr>
          <w:rFonts w:ascii="Arial" w:hAnsi="Arial"/>
          <w:color w:val="000000"/>
          <w:sz w:val="24"/>
          <w:szCs w:val="24"/>
        </w:rPr>
        <w:t xml:space="preserve">uczy rzemiosła muzycznego, czerpania przyjemności </w:t>
      </w:r>
      <w:r w:rsidR="00572EEF">
        <w:rPr>
          <w:rFonts w:ascii="Arial" w:hAnsi="Arial"/>
          <w:color w:val="000000"/>
          <w:sz w:val="24"/>
          <w:szCs w:val="24"/>
        </w:rPr>
        <w:t xml:space="preserve">                                  </w:t>
      </w:r>
      <w:r w:rsidRPr="008B222A">
        <w:rPr>
          <w:rFonts w:ascii="Arial" w:hAnsi="Arial"/>
          <w:color w:val="000000"/>
          <w:sz w:val="24"/>
          <w:szCs w:val="24"/>
        </w:rPr>
        <w:t>z muzykowania, umiejętności samodzielnej, systematycznej pracy i zaangażowanego odbioru sztuki.</w:t>
      </w:r>
    </w:p>
    <w:p w14:paraId="467FA68B" w14:textId="77777777" w:rsidR="00822E4A" w:rsidRPr="008B222A" w:rsidRDefault="00CF1400" w:rsidP="005D1573">
      <w:pPr>
        <w:spacing w:after="0"/>
        <w:ind w:right="-110"/>
        <w:contextualSpacing/>
        <w:rPr>
          <w:rFonts w:ascii="Arial" w:hAnsi="Arial"/>
          <w:color w:val="000000"/>
          <w:sz w:val="24"/>
          <w:szCs w:val="24"/>
        </w:rPr>
      </w:pPr>
      <w:r w:rsidRPr="008B222A">
        <w:rPr>
          <w:rFonts w:ascii="Arial" w:hAnsi="Arial"/>
          <w:color w:val="000000"/>
          <w:sz w:val="24"/>
          <w:szCs w:val="24"/>
        </w:rPr>
        <w:t>Nauczyciele cechują się kompetencją, kreatywnością, cierpliwością, entuzjazmem, otwartością, kulturą osobistą i umiejętnością indywidualnego podejścia do ucznia. W</w:t>
      </w:r>
      <w:r w:rsidR="00822E4A" w:rsidRPr="008B222A">
        <w:rPr>
          <w:rFonts w:ascii="Arial" w:hAnsi="Arial"/>
          <w:color w:val="000000"/>
          <w:sz w:val="24"/>
          <w:szCs w:val="24"/>
        </w:rPr>
        <w:t>spier</w:t>
      </w:r>
      <w:r w:rsidRPr="008B222A">
        <w:rPr>
          <w:rFonts w:ascii="Arial" w:hAnsi="Arial"/>
          <w:color w:val="000000"/>
          <w:sz w:val="24"/>
          <w:szCs w:val="24"/>
        </w:rPr>
        <w:t>ają</w:t>
      </w:r>
      <w:r w:rsidR="00822E4A" w:rsidRPr="008B222A">
        <w:rPr>
          <w:rFonts w:ascii="Arial" w:hAnsi="Arial"/>
          <w:color w:val="000000"/>
          <w:sz w:val="24"/>
          <w:szCs w:val="24"/>
        </w:rPr>
        <w:t xml:space="preserve"> uczniów profesjonalizmem i życzliwością</w:t>
      </w:r>
      <w:r w:rsidRPr="008B222A">
        <w:rPr>
          <w:rFonts w:ascii="Arial" w:hAnsi="Arial"/>
          <w:color w:val="000000"/>
          <w:sz w:val="24"/>
          <w:szCs w:val="24"/>
        </w:rPr>
        <w:t>.</w:t>
      </w:r>
      <w:r w:rsidR="00822E4A" w:rsidRPr="008B222A">
        <w:rPr>
          <w:rFonts w:ascii="Arial" w:hAnsi="Arial"/>
          <w:color w:val="000000"/>
          <w:sz w:val="24"/>
          <w:szCs w:val="24"/>
        </w:rPr>
        <w:t xml:space="preserve"> Chc</w:t>
      </w:r>
      <w:r w:rsidRPr="008B222A">
        <w:rPr>
          <w:rFonts w:ascii="Arial" w:hAnsi="Arial"/>
          <w:color w:val="000000"/>
          <w:sz w:val="24"/>
          <w:szCs w:val="24"/>
        </w:rPr>
        <w:t>ą</w:t>
      </w:r>
      <w:r w:rsidR="00822E4A" w:rsidRPr="008B222A">
        <w:rPr>
          <w:rFonts w:ascii="Arial" w:hAnsi="Arial"/>
          <w:color w:val="000000"/>
          <w:sz w:val="24"/>
          <w:szCs w:val="24"/>
        </w:rPr>
        <w:t xml:space="preserve"> przygotować tych młodych ludzi do ustawicznej pracy nad sobą i swoimi talentami.</w:t>
      </w:r>
    </w:p>
    <w:p w14:paraId="6539A035" w14:textId="77777777" w:rsidR="00261117" w:rsidRPr="008B222A" w:rsidRDefault="00261117" w:rsidP="005D1573">
      <w:pPr>
        <w:spacing w:after="0"/>
        <w:ind w:right="-110"/>
        <w:contextualSpacing/>
        <w:rPr>
          <w:rFonts w:ascii="Arial" w:hAnsi="Arial"/>
          <w:color w:val="000000"/>
          <w:sz w:val="24"/>
          <w:szCs w:val="24"/>
        </w:rPr>
      </w:pPr>
    </w:p>
    <w:p w14:paraId="6EC410DB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2C78835" w14:textId="77777777" w:rsidR="00EC2783" w:rsidRPr="008B222A" w:rsidRDefault="00DA4CC0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 xml:space="preserve">III. </w:t>
      </w:r>
      <w:r w:rsidR="00A50AD1" w:rsidRPr="008B222A">
        <w:rPr>
          <w:rFonts w:ascii="Arial" w:hAnsi="Arial" w:cs="Arial"/>
        </w:rPr>
        <w:t>SYLWETKA</w:t>
      </w:r>
      <w:r w:rsidRPr="008B222A">
        <w:rPr>
          <w:rFonts w:ascii="Arial" w:hAnsi="Arial" w:cs="Arial"/>
        </w:rPr>
        <w:t xml:space="preserve"> ABSOLWENTA SZKOŁY</w:t>
      </w:r>
    </w:p>
    <w:p w14:paraId="6BC153C2" w14:textId="77777777" w:rsidR="006B41AA" w:rsidRPr="008B222A" w:rsidRDefault="006B41A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2B73914" w14:textId="77777777" w:rsidR="006B41AA" w:rsidRPr="008B222A" w:rsidRDefault="00547C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/>
          <w:bCs/>
          <w:color w:val="000000"/>
          <w:sz w:val="24"/>
          <w:szCs w:val="24"/>
          <w:lang w:eastAsia="pl-PL"/>
        </w:rPr>
        <w:t>Uczeń:</w:t>
      </w:r>
    </w:p>
    <w:p w14:paraId="7A159AFD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szanuje dziedzictwo kulturowe swojego i innych narodów; </w:t>
      </w:r>
    </w:p>
    <w:p w14:paraId="29E7DD50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przestrzega zasad kultury, etyki i prawa autorskiego; </w:t>
      </w:r>
    </w:p>
    <w:p w14:paraId="3F221437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posiada wiedzę niezbędną do rozwijania gry na instrumencie i do świadomego uczestnictwa w życiu muzycznym; </w:t>
      </w:r>
    </w:p>
    <w:p w14:paraId="196E46C4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zna i stosuje zasady dotyczące występów publicznych, ze szczególnym uwzględnieniem zachowania i stroju; </w:t>
      </w:r>
    </w:p>
    <w:p w14:paraId="369D9D4D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wykazuje wrażliwość artystyczną w kreatywnym realizowaniu zadań; </w:t>
      </w:r>
    </w:p>
    <w:p w14:paraId="57A8737B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rozwija pasję muzyczną przez podejmowanie inicjatyw artystycznych; </w:t>
      </w:r>
    </w:p>
    <w:p w14:paraId="74630DB9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publicznie prezentuje swoje dokonania; </w:t>
      </w:r>
    </w:p>
    <w:p w14:paraId="17125C75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podczas gry na instrumencie prawidłowo operuje aparatem gry; </w:t>
      </w:r>
    </w:p>
    <w:p w14:paraId="3671BDDC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czyta nuty ze zrozumieniem, potrafi wykonać a vista proste utwory muzyczne; </w:t>
      </w:r>
    </w:p>
    <w:p w14:paraId="448D7418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wykorzystuje wiedzę </w:t>
      </w:r>
      <w:proofErr w:type="spellStart"/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>ogólnomuzyczną</w:t>
      </w:r>
      <w:proofErr w:type="spellEnd"/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oraz umiejętności niezbędne do zrozumienia i wykonywania utworów; </w:t>
      </w:r>
    </w:p>
    <w:p w14:paraId="01AB8807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świadomie wykorzystuje słuch muzyczny w działaniach praktycznych; </w:t>
      </w:r>
    </w:p>
    <w:p w14:paraId="2C8E16B6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realizuje wskazówki wykonawcze ze zrozumieniem; </w:t>
      </w:r>
    </w:p>
    <w:p w14:paraId="620A175D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ocenia jakość wykonywanych zadań; </w:t>
      </w:r>
    </w:p>
    <w:p w14:paraId="382F340F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pracuje w zespole pod nadzorem osoby odpowiedzialnej za realizację projektu oraz bierze współodpowiedzialność za efekt tej pracy; </w:t>
      </w:r>
    </w:p>
    <w:p w14:paraId="05ED0529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integruje się i współpracuje z członkami zespołu; </w:t>
      </w:r>
    </w:p>
    <w:p w14:paraId="70EBA3F9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buduje relacje oparte na zaufaniu; </w:t>
      </w:r>
    </w:p>
    <w:p w14:paraId="1AFE7C7F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wykazuje się w działaniu aktywną postawą; </w:t>
      </w:r>
    </w:p>
    <w:p w14:paraId="2FFAE37D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organizuje swoją indywidualną pracę; </w:t>
      </w:r>
    </w:p>
    <w:p w14:paraId="46F5F399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systematycznie rozwija swoje umiejętności; </w:t>
      </w:r>
    </w:p>
    <w:p w14:paraId="648F0F78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wykorzystuje technologię informacyjną i komunikacyjną; </w:t>
      </w:r>
    </w:p>
    <w:p w14:paraId="5F515518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przewiduje skutki podejmowanych działań; </w:t>
      </w:r>
    </w:p>
    <w:p w14:paraId="4E3A6624" w14:textId="77777777" w:rsidR="00DB48F7" w:rsidRPr="008B222A" w:rsidRDefault="00572EEF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jest przygotowany do kontynuowania nauki; </w:t>
      </w:r>
    </w:p>
    <w:p w14:paraId="316D468D" w14:textId="77777777" w:rsidR="00DB48F7" w:rsidRPr="008B222A" w:rsidRDefault="004B0745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B48F7" w:rsidRPr="008B222A">
        <w:rPr>
          <w:rFonts w:ascii="Arial" w:hAnsi="Arial"/>
          <w:bCs/>
          <w:color w:val="000000"/>
          <w:sz w:val="24"/>
          <w:szCs w:val="24"/>
          <w:lang w:eastAsia="pl-PL"/>
        </w:rPr>
        <w:t>potrafi skutecznie radzić sobie ze stresem, w szczególności z tremą.</w:t>
      </w:r>
    </w:p>
    <w:p w14:paraId="48385009" w14:textId="77777777" w:rsidR="00D24C01" w:rsidRPr="008B222A" w:rsidRDefault="004B0745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D24C01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przestrzega zasad kultury, etyki i prawa autorskiego;</w:t>
      </w:r>
    </w:p>
    <w:p w14:paraId="336347AE" w14:textId="77777777" w:rsidR="007C7335" w:rsidRPr="008B222A" w:rsidRDefault="004B0745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8B222A">
        <w:rPr>
          <w:rFonts w:ascii="Arial" w:hAnsi="Arial"/>
          <w:bCs/>
          <w:color w:val="000000"/>
          <w:sz w:val="24"/>
          <w:szCs w:val="24"/>
          <w:lang w:eastAsia="pl-PL"/>
        </w:rPr>
        <w:t>jest ambitny;</w:t>
      </w:r>
    </w:p>
    <w:p w14:paraId="02C1B2F5" w14:textId="77777777" w:rsidR="007C7335" w:rsidRPr="008B222A" w:rsidRDefault="004B0745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8B222A">
        <w:rPr>
          <w:rFonts w:ascii="Arial" w:hAnsi="Arial"/>
          <w:bCs/>
          <w:color w:val="000000"/>
          <w:sz w:val="24"/>
          <w:szCs w:val="24"/>
          <w:lang w:eastAsia="pl-PL"/>
        </w:rPr>
        <w:t>jest kreatywny;</w:t>
      </w:r>
    </w:p>
    <w:p w14:paraId="5BFB2530" w14:textId="77777777" w:rsidR="007C7335" w:rsidRPr="008B222A" w:rsidRDefault="004B0745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8B222A">
        <w:rPr>
          <w:rFonts w:ascii="Arial" w:hAnsi="Arial"/>
          <w:bCs/>
          <w:color w:val="000000"/>
          <w:sz w:val="24"/>
          <w:szCs w:val="24"/>
          <w:lang w:eastAsia="pl-PL"/>
        </w:rPr>
        <w:t>jest odważny;</w:t>
      </w:r>
    </w:p>
    <w:p w14:paraId="4CCE8785" w14:textId="77777777" w:rsidR="006B41AA" w:rsidRPr="008B222A" w:rsidRDefault="004B0745" w:rsidP="005D1573">
      <w:pPr>
        <w:tabs>
          <w:tab w:val="left" w:pos="709"/>
        </w:tabs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7C7335" w:rsidRPr="008B222A">
        <w:rPr>
          <w:rFonts w:ascii="Arial" w:hAnsi="Arial"/>
          <w:bCs/>
          <w:color w:val="000000"/>
          <w:sz w:val="24"/>
          <w:szCs w:val="24"/>
          <w:lang w:eastAsia="pl-PL"/>
        </w:rPr>
        <w:t>jest samodzielny;</w:t>
      </w:r>
      <w:r w:rsidR="00A73B4D" w:rsidRPr="008B222A">
        <w:rPr>
          <w:rFonts w:ascii="Arial" w:hAnsi="Arial"/>
          <w:bCs/>
          <w:color w:val="000000"/>
          <w:sz w:val="24"/>
          <w:szCs w:val="24"/>
          <w:lang w:eastAsia="pl-PL"/>
        </w:rPr>
        <w:tab/>
      </w:r>
    </w:p>
    <w:p w14:paraId="2A31C512" w14:textId="0478C831" w:rsidR="00851277" w:rsidRPr="008B222A" w:rsidRDefault="004B0745" w:rsidP="005D1573">
      <w:pPr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85127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przestrzega zasad bezpieczeństwa i higieny życia, </w:t>
      </w:r>
    </w:p>
    <w:p w14:paraId="52620F84" w14:textId="28A4C08A" w:rsidR="00851277" w:rsidRPr="008B222A" w:rsidRDefault="004B0745" w:rsidP="005D1573">
      <w:pPr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85127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zna zasady ochrony zdrowia psychicznego </w:t>
      </w:r>
    </w:p>
    <w:p w14:paraId="16FA1BD7" w14:textId="77777777" w:rsidR="00851277" w:rsidRPr="008B222A" w:rsidRDefault="00851277" w:rsidP="005D1573">
      <w:pPr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140AB544" w14:textId="77777777" w:rsidR="00582983" w:rsidRPr="008B222A" w:rsidRDefault="0058298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9D8A0FB" w14:textId="77777777" w:rsidR="00DA4CC0" w:rsidRPr="008B222A" w:rsidRDefault="00DA4CC0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>IV. WARTOŚCI WYCHOWAWCZE:</w:t>
      </w:r>
    </w:p>
    <w:p w14:paraId="06A4AEA1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76CC0A43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Szacunek wobec godności ludzkiej.</w:t>
      </w:r>
    </w:p>
    <w:p w14:paraId="0CB299E3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Szacunek do tradycji, historii, kultury i języka.</w:t>
      </w:r>
    </w:p>
    <w:p w14:paraId="3AC66285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Aktywność i inicjatywa w podejmowaniu działań na rzecz innych osób i grup.</w:t>
      </w:r>
    </w:p>
    <w:p w14:paraId="67BE65FA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Poszanowanie własności prywatnej i wspólnej.</w:t>
      </w:r>
    </w:p>
    <w:p w14:paraId="0E5B039C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Sprawiedliwość.</w:t>
      </w:r>
    </w:p>
    <w:p w14:paraId="54A63EB4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Prawdomówność.</w:t>
      </w:r>
    </w:p>
    <w:p w14:paraId="08C060BA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Uczciwość.</w:t>
      </w:r>
    </w:p>
    <w:p w14:paraId="574B712C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Odpowiedzialność i rzetelność.</w:t>
      </w:r>
    </w:p>
    <w:p w14:paraId="04418845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Dążenie do samorozwoju i samodoskonalenia.</w:t>
      </w:r>
    </w:p>
    <w:p w14:paraId="61156607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Asertywność.</w:t>
      </w:r>
    </w:p>
    <w:p w14:paraId="0CF805C5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Pomoc potrzebującym.</w:t>
      </w:r>
    </w:p>
    <w:p w14:paraId="22020746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Wrażliwość na piękno przyrody, sztuki, muzyki, literatury.</w:t>
      </w:r>
    </w:p>
    <w:p w14:paraId="42DDBE74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Poszanowanie zdrowia własnego i innych.</w:t>
      </w:r>
    </w:p>
    <w:p w14:paraId="4FE0408E" w14:textId="77777777" w:rsidR="00B300D4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Ogólnoludzkie normy i wartości religijne, duchowe, moralne.</w:t>
      </w:r>
    </w:p>
    <w:p w14:paraId="69196E4F" w14:textId="77777777" w:rsidR="00DA4CC0" w:rsidRPr="008B222A" w:rsidRDefault="00234C2E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300D4" w:rsidRPr="008B222A">
        <w:rPr>
          <w:rFonts w:ascii="Arial" w:hAnsi="Arial"/>
          <w:color w:val="000000"/>
          <w:sz w:val="24"/>
          <w:szCs w:val="24"/>
          <w:lang w:eastAsia="pl-PL"/>
        </w:rPr>
        <w:t>Współpraca i zgodne współżycie w rodzinie i społeczeństwie.</w:t>
      </w:r>
    </w:p>
    <w:p w14:paraId="0FA9CE07" w14:textId="77777777" w:rsidR="00B300D4" w:rsidRPr="008B222A" w:rsidRDefault="00B300D4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051A9A7" w14:textId="77777777" w:rsidR="001D0354" w:rsidRPr="008B222A" w:rsidRDefault="001D0354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57E62D9B" w14:textId="77777777" w:rsidR="00DA4CC0" w:rsidRPr="008B222A" w:rsidRDefault="00DA4CC0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>V. ZAŁOŻENIA PROGRAMU</w:t>
      </w:r>
    </w:p>
    <w:p w14:paraId="34706728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57323535" w14:textId="77777777" w:rsidR="00681D4C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Progra</w:t>
      </w:r>
      <w:r w:rsidR="00AF62C0" w:rsidRPr="008B222A">
        <w:rPr>
          <w:rFonts w:ascii="Arial" w:hAnsi="Arial"/>
          <w:color w:val="000000"/>
          <w:sz w:val="24"/>
          <w:szCs w:val="24"/>
        </w:rPr>
        <w:t xml:space="preserve">m realizowany jest w </w:t>
      </w:r>
      <w:r w:rsidR="00681D4C" w:rsidRPr="008B222A">
        <w:rPr>
          <w:rFonts w:ascii="Arial" w:hAnsi="Arial"/>
          <w:color w:val="000000"/>
          <w:sz w:val="24"/>
          <w:szCs w:val="24"/>
        </w:rPr>
        <w:t>szkole muzycznej I</w:t>
      </w:r>
      <w:r w:rsidR="001D0354" w:rsidRPr="008B222A">
        <w:rPr>
          <w:rFonts w:ascii="Arial" w:hAnsi="Arial"/>
          <w:color w:val="000000"/>
          <w:sz w:val="24"/>
          <w:szCs w:val="24"/>
        </w:rPr>
        <w:t>I</w:t>
      </w:r>
      <w:r w:rsidR="00681D4C" w:rsidRPr="008B222A">
        <w:rPr>
          <w:rFonts w:ascii="Arial" w:hAnsi="Arial"/>
          <w:color w:val="000000"/>
          <w:sz w:val="24"/>
          <w:szCs w:val="24"/>
        </w:rPr>
        <w:t xml:space="preserve"> stopnia</w:t>
      </w:r>
    </w:p>
    <w:p w14:paraId="3C301DA0" w14:textId="77777777" w:rsidR="008B1070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8B1070" w:rsidRPr="008B222A">
        <w:rPr>
          <w:rFonts w:ascii="Arial" w:hAnsi="Arial"/>
          <w:color w:val="000000"/>
          <w:sz w:val="24"/>
          <w:szCs w:val="24"/>
        </w:rPr>
        <w:t xml:space="preserve">Program powstał w oparciu o diagnozę w zakresie występujących w środowisku szkolnym potrzeb rozwojowych uczniów, w tym czynników chroniących </w:t>
      </w:r>
      <w:proofErr w:type="gramStart"/>
      <w:r w:rsidR="008B1070" w:rsidRPr="008B222A">
        <w:rPr>
          <w:rFonts w:ascii="Arial" w:hAnsi="Arial"/>
          <w:color w:val="000000"/>
          <w:sz w:val="24"/>
          <w:szCs w:val="24"/>
        </w:rPr>
        <w:t>i  czynników</w:t>
      </w:r>
      <w:proofErr w:type="gramEnd"/>
      <w:r w:rsidR="008B1070" w:rsidRPr="008B222A">
        <w:rPr>
          <w:rFonts w:ascii="Arial" w:hAnsi="Arial"/>
          <w:color w:val="000000"/>
          <w:sz w:val="24"/>
          <w:szCs w:val="24"/>
        </w:rPr>
        <w:t xml:space="preserve"> ryzyka, ze szczególnym uwzględnieniem zagrożeń związanych z używaniem substancji psychotropowych, środków zastępczych oraz nowych substancji psychoaktywnych.</w:t>
      </w:r>
    </w:p>
    <w:p w14:paraId="1CED6821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Odpowiada na realne problemy i zagrożenia pojawiające się w szkolnym środowisku.</w:t>
      </w:r>
    </w:p>
    <w:p w14:paraId="5AC08E22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Formy oddziaływań z zakresu profilaktyki pierwszorzędowej są dostawane do wieku ucznia.</w:t>
      </w:r>
    </w:p>
    <w:p w14:paraId="28198785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lastRenderedPageBreak/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Zadania realizowane są przez nauczycieli we współpracy z rod</w:t>
      </w:r>
      <w:r w:rsidR="00575247" w:rsidRPr="008B222A">
        <w:rPr>
          <w:rFonts w:ascii="Arial" w:hAnsi="Arial"/>
          <w:color w:val="000000"/>
          <w:sz w:val="24"/>
          <w:szCs w:val="24"/>
        </w:rPr>
        <w:t xml:space="preserve">zicami i instytucjami lokalnymi, instytucjami działającymi na rzecz dziecka </w:t>
      </w:r>
    </w:p>
    <w:p w14:paraId="7670B2A2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F46316" w:rsidRPr="008B222A">
        <w:rPr>
          <w:rFonts w:ascii="Arial" w:hAnsi="Arial"/>
          <w:color w:val="000000"/>
          <w:sz w:val="24"/>
          <w:szCs w:val="24"/>
        </w:rPr>
        <w:t>Program wychowawczo- profilaktyczny</w:t>
      </w:r>
      <w:r w:rsidR="00A142B6" w:rsidRPr="008B222A">
        <w:rPr>
          <w:rFonts w:ascii="Arial" w:hAnsi="Arial"/>
          <w:color w:val="000000"/>
          <w:sz w:val="24"/>
          <w:szCs w:val="24"/>
        </w:rPr>
        <w:t xml:space="preserve"> uwzględniający uczenie ważnych umiejętności psychologicznych i społecznych jest budowany jako element składowy programu nauczania.</w:t>
      </w:r>
    </w:p>
    <w:p w14:paraId="5C81EF54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Wszystkie działania mają na celu wyposażenie młodego człowieka w umiejętności budowania dobrych relacji i pozytywnych więzi opartych na skutecznej komunikacji. Poza tym, nieodzownym elementem działań profilaktycznych i wychowawczych jest poznanie sposobów radzenia sobie w sytuacjach trudnych, wyrażania swoich potrzeb, emocji i opinii, zwiększenie progu odporności na stres.</w:t>
      </w:r>
    </w:p>
    <w:p w14:paraId="7FC75ABB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Działa</w:t>
      </w:r>
      <w:r w:rsidR="00520219" w:rsidRPr="008B222A">
        <w:rPr>
          <w:rFonts w:ascii="Arial" w:hAnsi="Arial"/>
          <w:color w:val="000000"/>
          <w:sz w:val="24"/>
          <w:szCs w:val="24"/>
        </w:rPr>
        <w:t>nia wychowawczo- profilaktyczne</w:t>
      </w:r>
      <w:r w:rsidR="00A142B6" w:rsidRPr="008B222A">
        <w:rPr>
          <w:rFonts w:ascii="Arial" w:hAnsi="Arial"/>
          <w:color w:val="000000"/>
          <w:sz w:val="24"/>
          <w:szCs w:val="24"/>
        </w:rPr>
        <w:t xml:space="preserve"> wspierają pracę nad harmonijnym rozwojem osobowości i zdrowym stylem życia ucznia.</w:t>
      </w:r>
    </w:p>
    <w:p w14:paraId="1DF0A362" w14:textId="77777777" w:rsidR="008B1070" w:rsidRPr="008B222A" w:rsidRDefault="008B1070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</w:p>
    <w:p w14:paraId="33B8AC5C" w14:textId="77777777" w:rsidR="00A142B6" w:rsidRPr="008B222A" w:rsidRDefault="00A142B6" w:rsidP="005D1573">
      <w:pPr>
        <w:spacing w:after="0"/>
        <w:contextualSpacing/>
        <w:rPr>
          <w:rFonts w:ascii="Arial" w:hAnsi="Arial"/>
          <w:b/>
          <w:color w:val="000000"/>
          <w:sz w:val="24"/>
          <w:szCs w:val="24"/>
        </w:rPr>
      </w:pPr>
      <w:r w:rsidRPr="008B222A">
        <w:rPr>
          <w:rFonts w:ascii="Arial" w:hAnsi="Arial"/>
          <w:b/>
          <w:color w:val="000000"/>
          <w:sz w:val="24"/>
          <w:szCs w:val="24"/>
        </w:rPr>
        <w:t xml:space="preserve">Diagnozy </w:t>
      </w:r>
      <w:proofErr w:type="spellStart"/>
      <w:r w:rsidRPr="008B222A">
        <w:rPr>
          <w:rFonts w:ascii="Arial" w:hAnsi="Arial"/>
          <w:b/>
          <w:color w:val="000000"/>
          <w:sz w:val="24"/>
          <w:szCs w:val="24"/>
        </w:rPr>
        <w:t>zachowań</w:t>
      </w:r>
      <w:proofErr w:type="spellEnd"/>
      <w:r w:rsidRPr="008B222A">
        <w:rPr>
          <w:rFonts w:ascii="Arial" w:hAnsi="Arial"/>
          <w:b/>
          <w:color w:val="000000"/>
          <w:sz w:val="24"/>
          <w:szCs w:val="24"/>
        </w:rPr>
        <w:t xml:space="preserve"> problemowych dokonuję się na podstawie:   </w:t>
      </w:r>
    </w:p>
    <w:p w14:paraId="4EB92362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analizy orzeczeń, opinii poszczególnych uczniów wydanych przez poradnię psychologiczno-pedagogiczną,</w:t>
      </w:r>
    </w:p>
    <w:p w14:paraId="2F8F37E6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575247" w:rsidRPr="008B222A">
        <w:rPr>
          <w:rFonts w:ascii="Arial" w:hAnsi="Arial"/>
          <w:color w:val="000000"/>
          <w:sz w:val="24"/>
          <w:szCs w:val="24"/>
        </w:rPr>
        <w:t>konsultacji z D</w:t>
      </w:r>
      <w:r w:rsidR="00A142B6" w:rsidRPr="008B222A">
        <w:rPr>
          <w:rFonts w:ascii="Arial" w:hAnsi="Arial"/>
          <w:color w:val="000000"/>
          <w:sz w:val="24"/>
          <w:szCs w:val="24"/>
        </w:rPr>
        <w:t>yrekcją szkoły,</w:t>
      </w:r>
    </w:p>
    <w:p w14:paraId="24604F78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ankiety dla rodziców,</w:t>
      </w:r>
    </w:p>
    <w:p w14:paraId="1DD56B10" w14:textId="77777777" w:rsidR="00BD29C3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BD29C3" w:rsidRPr="008B222A">
        <w:rPr>
          <w:rFonts w:ascii="Arial" w:hAnsi="Arial"/>
          <w:color w:val="000000"/>
          <w:sz w:val="24"/>
          <w:szCs w:val="24"/>
        </w:rPr>
        <w:t>ankiety dla uczniów,</w:t>
      </w:r>
    </w:p>
    <w:p w14:paraId="1F790EB2" w14:textId="77777777" w:rsidR="00BD29C3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BD29C3" w:rsidRPr="008B222A">
        <w:rPr>
          <w:rFonts w:ascii="Arial" w:hAnsi="Arial"/>
          <w:color w:val="000000"/>
          <w:sz w:val="24"/>
          <w:szCs w:val="24"/>
        </w:rPr>
        <w:t>wywiadu z uczniami,</w:t>
      </w:r>
    </w:p>
    <w:p w14:paraId="023579E4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obserwacji,</w:t>
      </w:r>
    </w:p>
    <w:p w14:paraId="5891CE48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konsultacji z nauczycielami,</w:t>
      </w:r>
    </w:p>
    <w:p w14:paraId="6CA391AC" w14:textId="77777777" w:rsidR="00A142B6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opinii członków samorządu uczniowskiego.</w:t>
      </w:r>
    </w:p>
    <w:p w14:paraId="5A186B71" w14:textId="77777777" w:rsidR="00575247" w:rsidRPr="008B222A" w:rsidRDefault="00234C2E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575247" w:rsidRPr="008B222A">
        <w:rPr>
          <w:rFonts w:ascii="Arial" w:hAnsi="Arial"/>
          <w:color w:val="000000"/>
          <w:sz w:val="24"/>
          <w:szCs w:val="24"/>
        </w:rPr>
        <w:t xml:space="preserve">konsultacji z rodzicami uczniów </w:t>
      </w:r>
    </w:p>
    <w:p w14:paraId="75DEC6E8" w14:textId="77777777" w:rsidR="00A142B6" w:rsidRDefault="00A142B6" w:rsidP="005D1573">
      <w:pPr>
        <w:spacing w:after="0"/>
        <w:contextualSpacing/>
        <w:rPr>
          <w:rFonts w:ascii="Arial" w:hAnsi="Arial"/>
          <w:b/>
          <w:color w:val="000000"/>
          <w:sz w:val="24"/>
          <w:szCs w:val="24"/>
        </w:rPr>
      </w:pPr>
    </w:p>
    <w:p w14:paraId="7E81B1F5" w14:textId="77777777" w:rsidR="00234C2E" w:rsidRPr="008B222A" w:rsidRDefault="00234C2E" w:rsidP="005D1573">
      <w:pPr>
        <w:spacing w:after="0"/>
        <w:contextualSpacing/>
        <w:rPr>
          <w:rFonts w:ascii="Arial" w:hAnsi="Arial"/>
          <w:b/>
          <w:color w:val="000000"/>
          <w:sz w:val="24"/>
          <w:szCs w:val="24"/>
        </w:rPr>
      </w:pPr>
    </w:p>
    <w:p w14:paraId="5094F1A0" w14:textId="77777777" w:rsidR="00A142B6" w:rsidRPr="008B222A" w:rsidRDefault="00A142B6" w:rsidP="005D1573">
      <w:pPr>
        <w:spacing w:after="0"/>
        <w:contextualSpacing/>
        <w:rPr>
          <w:rFonts w:ascii="Arial" w:hAnsi="Arial"/>
          <w:b/>
          <w:color w:val="000000"/>
          <w:sz w:val="24"/>
          <w:szCs w:val="24"/>
        </w:rPr>
      </w:pPr>
      <w:r w:rsidRPr="008B222A">
        <w:rPr>
          <w:rFonts w:ascii="Arial" w:hAnsi="Arial"/>
          <w:b/>
          <w:color w:val="000000"/>
          <w:sz w:val="24"/>
          <w:szCs w:val="24"/>
        </w:rPr>
        <w:t>Problemy wymagające działań profilaktycznych:</w:t>
      </w:r>
    </w:p>
    <w:p w14:paraId="7D065712" w14:textId="77777777" w:rsidR="00A142B6" w:rsidRPr="008B222A" w:rsidRDefault="0005679A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niska świadomość zagrożenia uzależnieniami,</w:t>
      </w:r>
    </w:p>
    <w:p w14:paraId="77474678" w14:textId="77777777" w:rsidR="00A142B6" w:rsidRPr="008B222A" w:rsidRDefault="0005679A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zaburzony system wartości,</w:t>
      </w:r>
    </w:p>
    <w:p w14:paraId="04677065" w14:textId="77777777" w:rsidR="00BD29C3" w:rsidRPr="008B222A" w:rsidRDefault="0005679A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BD29C3" w:rsidRPr="008B222A">
        <w:rPr>
          <w:rFonts w:ascii="Arial" w:hAnsi="Arial"/>
          <w:color w:val="000000"/>
          <w:sz w:val="24"/>
          <w:szCs w:val="24"/>
        </w:rPr>
        <w:t>zachowania autodestrukcyjne,</w:t>
      </w:r>
    </w:p>
    <w:p w14:paraId="0F4F7D7B" w14:textId="77777777" w:rsidR="00BD29C3" w:rsidRPr="008B222A" w:rsidRDefault="0005679A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BD29C3" w:rsidRPr="008B222A">
        <w:rPr>
          <w:rFonts w:ascii="Arial" w:hAnsi="Arial"/>
          <w:color w:val="000000"/>
          <w:sz w:val="24"/>
          <w:szCs w:val="24"/>
        </w:rPr>
        <w:t>uzależnienie od Internetu</w:t>
      </w:r>
    </w:p>
    <w:p w14:paraId="778D804B" w14:textId="77777777" w:rsidR="00A142B6" w:rsidRPr="008B222A" w:rsidRDefault="0005679A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małe zainteresowanie rodziców problemami swoich dzieci,</w:t>
      </w:r>
    </w:p>
    <w:p w14:paraId="0A7FA852" w14:textId="77777777" w:rsidR="00BD29C3" w:rsidRPr="008B222A" w:rsidRDefault="0005679A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A142B6" w:rsidRPr="008B222A">
        <w:rPr>
          <w:rFonts w:ascii="Arial" w:hAnsi="Arial"/>
          <w:color w:val="000000"/>
          <w:sz w:val="24"/>
          <w:szCs w:val="24"/>
        </w:rPr>
        <w:t>konflikty w rodzinie.</w:t>
      </w:r>
    </w:p>
    <w:p w14:paraId="5E691AFE" w14:textId="77777777" w:rsidR="00BD29C3" w:rsidRPr="008B222A" w:rsidRDefault="00BD29C3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</w:p>
    <w:p w14:paraId="013D6DE0" w14:textId="77777777" w:rsidR="00DB48F7" w:rsidRPr="008B222A" w:rsidRDefault="00DB48F7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</w:p>
    <w:p w14:paraId="2CACD78F" w14:textId="77777777" w:rsidR="00A142B6" w:rsidRPr="008B222A" w:rsidRDefault="003E061A" w:rsidP="005D1573">
      <w:pPr>
        <w:pStyle w:val="Nagwek4"/>
        <w:spacing w:before="0" w:beforeAutospacing="0" w:after="0" w:afterAutospacing="0" w:line="276" w:lineRule="auto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>CELE OGÓLNE</w:t>
      </w:r>
    </w:p>
    <w:p w14:paraId="7DD650BA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21E3FBBA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Działalność wychowawcza w szkole i placówce polega na prowadzeniu działań </w:t>
      </w:r>
      <w:r w:rsidR="00C53385"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   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z zakresu promocji zdrowia oraz wspomaganiu ucznia i wychowanka w jego rozwoju ukierunkowanym na osiągnięcie dojrzałości w sferze:</w:t>
      </w:r>
    </w:p>
    <w:p w14:paraId="423CCC16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intelektualnej – ukierunkowanej na zdobywanie wiedzy i umiejętności, rozwijanie uzdolnień i zainteresowań uczniów.</w:t>
      </w:r>
    </w:p>
    <w:p w14:paraId="316E46B4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społecznej – ukierunkowanej na kształtowanie postawy otwartości w życiu społecznym, opartej na umiejętności samodzielnej analizy wzorów i norm społecznych oraz dokonywania wyborów, a także doskonaleniu umiejętności wypełniania ról społecznych,</w:t>
      </w:r>
    </w:p>
    <w:p w14:paraId="6E9B31A4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emocjonalnej – ukierunkowanej na zbudowanie równowagi i harmonii psychicznej,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osiągnięcie właściwego stosunku do świata, poczucia siły, chęci do życia i witalności,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ukształtowanie postaw sprzyjających rozwijaniu własnego potencjału kształtowanie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środowiska sprzyjającego rozwojowi uczniów, zdrowiu i dobrej kondycji psychicznej, </w:t>
      </w:r>
    </w:p>
    <w:p w14:paraId="52CC6101" w14:textId="537B4593" w:rsidR="003E061A" w:rsidRPr="008B222A" w:rsidRDefault="00C53385" w:rsidP="005D1573">
      <w:pPr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fizycznej – ukierunkowanej na zdobycie przez ucznia i wychowanka wiedzy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i umiejętności pozwalających na prowadzenie zdrowego stylu życia i podejmowania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prozdrowotnych,</w:t>
      </w:r>
      <w:r w:rsidR="00851277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</w:p>
    <w:p w14:paraId="05B24A18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1D0354" w:rsidRPr="008B222A">
        <w:rPr>
          <w:rFonts w:ascii="Arial" w:hAnsi="Arial"/>
          <w:bCs/>
          <w:color w:val="000000"/>
          <w:sz w:val="24"/>
          <w:szCs w:val="24"/>
          <w:lang w:eastAsia="pl-PL"/>
        </w:rPr>
        <w:t>aksjologicznej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– ukierunkowanej na zdobycie konstruktywnego i stabilnego systemu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wartości, w tym docenienie znaczenia zdrowia oraz poczucia sensu istnienia.</w:t>
      </w:r>
    </w:p>
    <w:p w14:paraId="23D12F52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muzycznej - ukierunkowanej na zdobycie wiedzy i umiejętności pozwalających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na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prowadzenie kariery i działalności muzycznej.</w:t>
      </w:r>
    </w:p>
    <w:p w14:paraId="2B1123E6" w14:textId="77777777" w:rsidR="00CE604A" w:rsidRDefault="00CE604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4B9AF07E" w14:textId="77777777" w:rsidR="00C53385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1208E59F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Działalność wychowawcza obejmuje w szczególności:</w:t>
      </w:r>
    </w:p>
    <w:p w14:paraId="7A5DC20D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współdziałanie całej społeczności szkoły na rzecz kształtowania u uczniów wiedzy,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umiejętności i postaw określonych w sylwetce absolwenta,</w:t>
      </w:r>
    </w:p>
    <w:p w14:paraId="79EA5CE3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kształtowanie hierarchii systemu wartości, w którym zdrowie i odpowiedzialność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własny rozwój należą do jednych z najważniejszych wartości w </w:t>
      </w:r>
      <w:proofErr w:type="gram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życiu ,</w:t>
      </w:r>
      <w:proofErr w:type="gram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a decyzje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tym zakresie podejmowane są w poczuciu odpowiedzialności za siebie i innych,</w:t>
      </w:r>
    </w:p>
    <w:p w14:paraId="2EFA6D86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współpracę z rodzicami lub opiekunami uczniów w celu budowania spójnego systemu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wartości oraz kształtowania postaw prozdrowotnych i promowania zdrowego stylu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życia oraz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proekologicznych,</w:t>
      </w:r>
    </w:p>
    <w:p w14:paraId="5848674C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wzmacnianie wśród uczniów więzi ze szkołą oraz społecznością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lokalną,</w:t>
      </w:r>
    </w:p>
    <w:p w14:paraId="6CAFC299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kształtowanie przyjaznego klimatu w szkole, budowanie prawidłowych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relacji rówieśniczych oraz relacji uczniów i nauczycieli, a także nauczycieli</w:t>
      </w:r>
      <w:r w:rsidR="007C7335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i rodziców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lub opiekunów, w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tym wzmacnianie więzi z rówieśnikami oraz nauczycielami,</w:t>
      </w:r>
    </w:p>
    <w:p w14:paraId="2DC94851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doskonalenie umiejętności nauczycieli w zakresie budowania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podmiotowych relacji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 uczniami oraz ich rodzicami lub opiekunami oraz</w:t>
      </w:r>
      <w:r w:rsidR="00CE604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warsztatowej pracy z grupą uczniów,</w:t>
      </w:r>
    </w:p>
    <w:p w14:paraId="1DE81216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wzmacnianie kompetencji wychowawczych nauczycieli oraz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rodziców lub opiekunów,</w:t>
      </w:r>
    </w:p>
    <w:p w14:paraId="6B0A947B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kształtowanie u uczniów postaw prospołecznych, w tym poprzez możliwość udziału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 działaniach z zakresu wolontariatu, sprzyjających aktywnemu uczestnictwu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uczniów w życiu społecznym,</w:t>
      </w:r>
    </w:p>
    <w:p w14:paraId="0FEF1F42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przygotowanie uczniów do aktywnego uczestnictwa w kulturze i sztuce narodowej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i światowej,</w:t>
      </w:r>
    </w:p>
    <w:p w14:paraId="638EE218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wspieranie edukacji rówieśniczej i programów rówieśniczych mających na celu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modelowanie postaw prozdrowotnych i prospołecznych. </w:t>
      </w:r>
    </w:p>
    <w:p w14:paraId="7B84989E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>Działalność edukacyjna w szkole polega na stałym poszerzaniu i ugruntowywaniu wiedzy i umiejętności u uczniów, ich rodziców lub opiekunów, nauczycieli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z zakresu promocji zdrowia i zdrowego stylu życia.</w:t>
      </w:r>
    </w:p>
    <w:p w14:paraId="28DFE6CD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Działalność edukacyjna obejmuje w szczególności:</w:t>
      </w:r>
    </w:p>
    <w:p w14:paraId="30A614A0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poszerzenie wiedzy rodziców lub opiekunów, nauczycieli na temat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prawidłowości rozwoju i zaburzeń zdrowia psychicznego dzieci i młodzieży,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rozpoznawania wczesnych objawów używania środków odurzających, substancji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psychotropowych, środków zastępczych, nowych substancji psychoaktywnych,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a także suplementów diet i leków w celach innych niż medyczne oraz postępowania w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tego typu przypadkach,</w:t>
      </w:r>
    </w:p>
    <w:p w14:paraId="6E7202E8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rozwijanie i wzmacnianie umiejętności psychologicznych i społecznych uczniów,</w:t>
      </w:r>
    </w:p>
    <w:p w14:paraId="26E674BF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kształtowanie u uczniów umiejętności życiowych, w szczególności samokontroli,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radzenia sobie ze stresem, rozpoznawania i wyrażania własnych emocji,</w:t>
      </w:r>
    </w:p>
    <w:p w14:paraId="72197D9A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>-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kształtowanie krytycznego myślenia i wspomaganie uczniów 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>w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konstruktywnym podejmowaniu decyzji w sytuacjach trudnych, zagrażających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prawidłowemu rozwojowi i zdrowemu życiu,</w:t>
      </w:r>
    </w:p>
    <w:p w14:paraId="56F48251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prowadzenie wewnątrzszkolnego doskonalenia kompetencji nauczycieli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 zakresie rozpoznawania wczesnych objawów używania środków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odurzających, substancji psychotropowych, środków zastępczych, nowych substancji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psychoaktywnych, oraz podejmowania szkolnej interwencji profilaktycznej,</w:t>
      </w:r>
    </w:p>
    <w:p w14:paraId="7D38438D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doskonalenie kompetencji nauczycieli w zakresie profilaktyki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używania środków odurzających, substancji psychotropowych, środków zastępczych,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nowych substancji psychoaktywnych, norm rozwojowych i zaburzeń zdrowia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psychicznego wieku rozwojowego.</w:t>
      </w:r>
    </w:p>
    <w:p w14:paraId="5C9CFB7B" w14:textId="77777777" w:rsidR="00851277" w:rsidRPr="008B222A" w:rsidRDefault="0085127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0D689100" w14:textId="77777777" w:rsidR="003A24DF" w:rsidRPr="008B222A" w:rsidRDefault="003A24D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7F8F7561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Działalność informacyjna w szkole polega na dostarczaniu rzetelnych i aktualnych informacji,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dostosowanych do wieku oraz możliwości psychofizycznych odbiorców, na temat zagrożeń 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rozwiązywania problemów związanych z używaniem środków odurzających, substancji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psychotropowych, środków zastępczych, nowych substancji psychoaktywnych skierowanych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do uczniów oraz ich rodziców lub opiekunów, a także nauczycieli oraz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innych pracowników szkoły.</w:t>
      </w:r>
    </w:p>
    <w:p w14:paraId="3D96F5E9" w14:textId="77777777" w:rsidR="003A24DF" w:rsidRDefault="003A24D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6364C63B" w14:textId="77777777" w:rsidR="00C53385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C15B66D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Działalność informacyjna obejmuje w szczególności:</w:t>
      </w:r>
    </w:p>
    <w:p w14:paraId="58044A24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dostarczenie aktualnych informacji nauczycielom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i rodzicom lub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opiekunom na temat skutecznych sposobów prowadzenia działań </w:t>
      </w:r>
      <w:proofErr w:type="gram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wychowawczych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</w:t>
      </w:r>
      <w:proofErr w:type="gram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profilaktycznych związanych z przeciwdziałaniem używaniu środków odurzających,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substancji psychotropowych, środków zastępczych, nowych substancji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psychoaktywnych i innych zagrożeń cywilizacyjnych,</w:t>
      </w:r>
    </w:p>
    <w:p w14:paraId="379D190D" w14:textId="77777777" w:rsidR="003A24DF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udostępnienie informacji o ofercie pomocy specjalistycznej dla uczniów, ich rodziców lub opiekunów w przypadku używania środków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odurzających, substancji psychotropowych, środków zastępczych, nowych substancji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psychoaktywnych,</w:t>
      </w:r>
    </w:p>
    <w:p w14:paraId="20D6D6A0" w14:textId="77777777" w:rsidR="007D41BD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przekazanie informacji uczniom, ich rodzicom lub opiekunom oraz</w:t>
      </w:r>
      <w:r w:rsidR="003A24DF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nauczycielom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na temat konsekwencji prawnych związanych z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naruszeniem przepisów ustawy z dnia 29 lipca 2005 r. o przeciwdziałaniu narkomanii,</w:t>
      </w:r>
    </w:p>
    <w:p w14:paraId="6CF475DD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informowanie uczniów oraz ich rodziców lub opiekunów o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obowiązujących procedurach postępowania nauczycieli oraz o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metodach współpracy szkół i placówek z Policją w sytuacjach zagrożenia narkomanią.</w:t>
      </w:r>
    </w:p>
    <w:p w14:paraId="795A92E5" w14:textId="77777777" w:rsidR="007D41BD" w:rsidRDefault="007D41BD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2C265E3" w14:textId="77777777" w:rsidR="00C53385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16CB7156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Działalność profilaktyczna w szkole polega na realizowaniu działań z zakresu profilaktyki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uniwersalnej, selektywnej i wskazującej.</w:t>
      </w:r>
    </w:p>
    <w:p w14:paraId="15C7A8BE" w14:textId="77777777" w:rsidR="007D41BD" w:rsidRDefault="007D41BD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27A132DA" w14:textId="77777777" w:rsidR="00C53385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6E28A704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Działalność profilaktyczna obejmuje:</w:t>
      </w:r>
    </w:p>
    <w:p w14:paraId="289C2BC8" w14:textId="77777777" w:rsidR="007D41BD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wspieranie wszystkich uczniów w prawidłowym rozwoju i zdrowym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stylu życia oraz podejmowanie działań, których celem jest ograniczanie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ryzykownych niezależnie od poziomu ryzyka używania przez nich środków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odurzających, substancji psychotropowych, środków zastępczych, nowych substancji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psychoaktywnych,</w:t>
      </w:r>
    </w:p>
    <w:p w14:paraId="0A485DB8" w14:textId="77777777" w:rsidR="007D41BD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wspieranie uczniów, którzy ze względu na swoją sytuację rodzinną,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środowiskową lub uwarunkowania biologiczne są w wyższym stopniu narażeni na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ryzyko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154008F4" w14:textId="77777777" w:rsidR="007D41BD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wspieranie uczniów, u których rozpoznano wczesne objawy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używania środków odurzających, substancji psychotropowych, środków zastępczych,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nowych substancji psychoaktywnych lub występowania innych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ryzykownych, które nie zostały zdiagnozowane jako zaburzenia lub choroby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wymagające leczenia.</w:t>
      </w:r>
    </w:p>
    <w:p w14:paraId="54A43974" w14:textId="77777777" w:rsidR="003E061A" w:rsidRPr="008B222A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budowanie świadomości BHP muzyka (kształtowanie nawyków przeciwdziałających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chorobom zawodowym, budowanie świadomości typowych kontuzji i problemów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zdrowotnych muzyka)</w:t>
      </w:r>
    </w:p>
    <w:p w14:paraId="2CA4F6F8" w14:textId="77777777" w:rsidR="007D41BD" w:rsidRDefault="007D41BD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4FA34C47" w14:textId="77777777" w:rsidR="00C53385" w:rsidRDefault="00C53385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46B224DF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Działania te obejmują w szczególności:</w:t>
      </w:r>
    </w:p>
    <w:p w14:paraId="3B3D5A20" w14:textId="77777777" w:rsidR="007D41BD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realizowanie wśród uczniów oraz ich rodziców lub opiekunów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programów profilaktycznych i promocji zdrowia psychicznego dostosowanych </w:t>
      </w:r>
      <w:proofErr w:type="gram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do 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potrzeb</w:t>
      </w:r>
      <w:proofErr w:type="gram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indywidualnych i grupowych oraz realizowanych celów profilaktycznych,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rekomendowanych w ramach systemu rekomendacji, o którym mowa w Krajowym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Programie Przeciwdziałania Narkomanii,</w:t>
      </w:r>
    </w:p>
    <w:p w14:paraId="3BB752AB" w14:textId="77777777" w:rsidR="009043A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kształtowanie i wzmacnianie norm przeciwnych używaniu środków odurzających,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substancji psychotropowych, środków zastępczych, nowych substancji</w:t>
      </w:r>
      <w:r w:rsidR="007D41BD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>psychoaktywnych przez uczniów, a także norm przeciwnych podejmowaniu innych</w:t>
      </w:r>
      <w:r w:rsidR="009043A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02EB4A2F" w14:textId="77777777" w:rsidR="003E061A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doskonalenie zawodowe nauczycieli w zakresie realizacji szkolnej</w:t>
      </w:r>
      <w:r w:rsidR="009043A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interwencji profilaktycznej w przypadku podejmowania przez uczniów</w:t>
      </w:r>
      <w:r w:rsidR="009043A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proofErr w:type="spellStart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="003E061A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17899B4F" w14:textId="77777777" w:rsidR="00D831DC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1517DBF4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W bieżącym roku szkolnym najważniejsze działania w pracy wychowawczej są</w:t>
      </w:r>
      <w:r w:rsidR="00EA10C2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ukierunkowane na:</w:t>
      </w:r>
    </w:p>
    <w:p w14:paraId="4F5DD73D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wspomaganie rozwoju ucznia w sferze emocjonalnej, społecznej i twórczej,</w:t>
      </w:r>
    </w:p>
    <w:p w14:paraId="5E171075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przygotowanie uczniów do prawidłowego funkcjonowania w grupie społecznej</w:t>
      </w:r>
      <w:r w:rsidR="00CD44C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(szkole, klasie),</w:t>
      </w:r>
    </w:p>
    <w:p w14:paraId="35DF356A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wzbudzanie poczucia przynależności do grupy</w:t>
      </w:r>
      <w:r w:rsidR="008B1070" w:rsidRPr="008B222A">
        <w:rPr>
          <w:rFonts w:ascii="Arial" w:hAnsi="Arial"/>
          <w:bCs/>
          <w:color w:val="000000"/>
          <w:sz w:val="24"/>
          <w:szCs w:val="24"/>
          <w:lang w:eastAsia="pl-PL"/>
        </w:rPr>
        <w:t>, również w czasie nauczania zdalnego</w:t>
      </w:r>
    </w:p>
    <w:p w14:paraId="4F110656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rozbudzanie poczucia własnej wartości, wiary we własne siły i możliwości,</w:t>
      </w:r>
    </w:p>
    <w:p w14:paraId="5B2D017C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budowanie poczucia tożsamości regionalnej i narodowej,</w:t>
      </w:r>
    </w:p>
    <w:p w14:paraId="689ECFA1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przeciwdziałanie przemocy, agresji i uzależnieniom,</w:t>
      </w:r>
    </w:p>
    <w:p w14:paraId="2F904EAC" w14:textId="77777777" w:rsidR="008B1070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· przeciwdziałanie pojawianiu się </w:t>
      </w:r>
      <w:proofErr w:type="spellStart"/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</w:t>
      </w:r>
    </w:p>
    <w:p w14:paraId="4E26E7A3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troska o szeroko pojęte bezpieczeństwo podopiecznych, nauczycieli i rodziców.</w:t>
      </w:r>
    </w:p>
    <w:p w14:paraId="6F4B2878" w14:textId="77777777" w:rsidR="00CD44C0" w:rsidRPr="008B222A" w:rsidRDefault="00CD44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315C7B7B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Zadania profilaktyczne programu to:</w:t>
      </w:r>
    </w:p>
    <w:p w14:paraId="43F9E923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zapoznanie z normami zachowania obowiązującymi w szkole,</w:t>
      </w:r>
    </w:p>
    <w:p w14:paraId="6571BA2E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promowanie zdrowego stylu życia,</w:t>
      </w:r>
    </w:p>
    <w:p w14:paraId="57006814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kształtowanie nawyków prozdrowotnych</w:t>
      </w:r>
      <w:r w:rsidR="008B107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i higienicznych</w:t>
      </w:r>
    </w:p>
    <w:p w14:paraId="45A59A49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· rozpoznawanie sytuacji i </w:t>
      </w:r>
      <w:proofErr w:type="spellStart"/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zachowań</w:t>
      </w:r>
      <w:proofErr w:type="spellEnd"/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ryzykownych, w tym korzystanie ze środków</w:t>
      </w:r>
      <w:r w:rsidR="00CD44C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psychoaktywnych (lekarstw bez wskazań lekarskich, papierosów, alkoholu i</w:t>
      </w:r>
      <w:r w:rsidR="00CD44C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narkotyków), </w:t>
      </w:r>
    </w:p>
    <w:p w14:paraId="7D1CC63F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przeciwdziałanie przemocy rówieśniczej i przemocy w rodzinie</w:t>
      </w:r>
    </w:p>
    <w:p w14:paraId="53EE5606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niebezpieczeństwa związane z nadużywaniem komputera, Internetu, telefonów</w:t>
      </w:r>
      <w:r w:rsidR="00CD44C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komórkowych i telewizji,</w:t>
      </w:r>
    </w:p>
    <w:p w14:paraId="7966F6D3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wzmacnianie poczucia własnej wartości uczniów, podkreślanie pozytywnych</w:t>
      </w:r>
      <w:r w:rsidR="00CD44C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doświadczeń życiowych, pomagających młodym ludziom ukształtować pozytywną</w:t>
      </w:r>
      <w:r w:rsidR="00CD44C0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</w:t>
      </w: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tożsamość,</w:t>
      </w:r>
    </w:p>
    <w:p w14:paraId="7E17E3E6" w14:textId="77777777" w:rsidR="00DA4CC0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· uczenie sposobów wyrażania własnych emocji i radzenia sobie ze stresem</w:t>
      </w:r>
      <w:r w:rsidR="008B1070" w:rsidRPr="008B222A">
        <w:rPr>
          <w:rFonts w:ascii="Arial" w:hAnsi="Arial"/>
          <w:bCs/>
          <w:color w:val="000000"/>
          <w:sz w:val="24"/>
          <w:szCs w:val="24"/>
          <w:lang w:eastAsia="pl-PL"/>
        </w:rPr>
        <w:t>, szczególnie w czasie epidemii.</w:t>
      </w:r>
    </w:p>
    <w:p w14:paraId="758EFA71" w14:textId="77777777" w:rsidR="003E061A" w:rsidRPr="008B222A" w:rsidRDefault="003E061A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092AC60D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48FCA415" w14:textId="77777777" w:rsidR="007E68C4" w:rsidRPr="008B222A" w:rsidRDefault="00946B51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>VI. FORMY REALIZACJI USTALONYCH ZADAŃ</w:t>
      </w:r>
    </w:p>
    <w:p w14:paraId="1F2F9EC9" w14:textId="77777777" w:rsidR="00BC59EB" w:rsidRPr="008B222A" w:rsidRDefault="00BC59EB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00EB40BE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>działalność Samorządu Uczniowskiego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5C1F6395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>zebrania z rodzicami (dni otwarte dla rodziców)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3B3C2B90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>konsultacje indywidualne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0E600FDA" w14:textId="77777777" w:rsidR="00BC59EB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wycieczki 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szkolne;</w:t>
      </w:r>
    </w:p>
    <w:p w14:paraId="164CDE30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BC59EB" w:rsidRPr="008B222A">
        <w:rPr>
          <w:rFonts w:ascii="Arial" w:hAnsi="Arial"/>
          <w:color w:val="000000"/>
          <w:sz w:val="24"/>
          <w:szCs w:val="24"/>
          <w:lang w:eastAsia="pl-PL"/>
        </w:rPr>
        <w:t>imprezy szkolne i środowiskowe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1DF48F90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lastRenderedPageBreak/>
        <w:t xml:space="preserve">-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>udział w akcjach</w:t>
      </w:r>
      <w:r w:rsidR="001F6215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 </w:t>
      </w:r>
      <w:r w:rsidR="001C54E9" w:rsidRPr="008B222A">
        <w:rPr>
          <w:rFonts w:ascii="Arial" w:hAnsi="Arial"/>
          <w:color w:val="000000"/>
          <w:sz w:val="24"/>
          <w:szCs w:val="24"/>
          <w:lang w:eastAsia="pl-PL"/>
        </w:rPr>
        <w:t>charytatywnych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;</w:t>
      </w:r>
      <w:r w:rsidR="001C54E9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 </w:t>
      </w:r>
    </w:p>
    <w:p w14:paraId="4A343CA9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5A7671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udział w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>projektach edukacyjnych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;</w:t>
      </w:r>
    </w:p>
    <w:p w14:paraId="510805D2" w14:textId="77777777" w:rsidR="00946B5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946B51" w:rsidRPr="008B222A">
        <w:rPr>
          <w:rFonts w:ascii="Arial" w:hAnsi="Arial"/>
          <w:color w:val="000000"/>
          <w:sz w:val="24"/>
          <w:szCs w:val="24"/>
          <w:lang w:eastAsia="pl-PL"/>
        </w:rPr>
        <w:t>konkursy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, audycje, koncerty;</w:t>
      </w:r>
    </w:p>
    <w:p w14:paraId="3BD42EBE" w14:textId="77777777" w:rsidR="007C3313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warsztaty</w:t>
      </w:r>
      <w:r w:rsidR="005A7671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 z 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wybitnymi muzykami;</w:t>
      </w:r>
    </w:p>
    <w:p w14:paraId="5612069D" w14:textId="77777777" w:rsidR="00001A81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  <w:r>
        <w:rPr>
          <w:rFonts w:ascii="Arial" w:hAnsi="Arial"/>
          <w:color w:val="000000"/>
          <w:sz w:val="24"/>
          <w:szCs w:val="24"/>
          <w:lang w:eastAsia="pl-PL"/>
        </w:rPr>
        <w:t xml:space="preserve">- </w:t>
      </w:r>
      <w:r w:rsidR="00001A81" w:rsidRPr="008B222A">
        <w:rPr>
          <w:rFonts w:ascii="Arial" w:hAnsi="Arial"/>
          <w:color w:val="000000"/>
          <w:sz w:val="24"/>
          <w:szCs w:val="24"/>
          <w:lang w:eastAsia="pl-PL"/>
        </w:rPr>
        <w:t>gazetki szkolne o tematyce patriotycznej</w:t>
      </w:r>
      <w:r w:rsidR="007C3313" w:rsidRPr="008B222A">
        <w:rPr>
          <w:rFonts w:ascii="Arial" w:hAnsi="Arial"/>
          <w:color w:val="000000"/>
          <w:sz w:val="24"/>
          <w:szCs w:val="24"/>
          <w:lang w:eastAsia="pl-PL"/>
        </w:rPr>
        <w:t>.</w:t>
      </w:r>
      <w:r w:rsidR="00001A81" w:rsidRPr="008B222A">
        <w:rPr>
          <w:rFonts w:ascii="Arial" w:hAnsi="Arial"/>
          <w:color w:val="000000"/>
          <w:sz w:val="24"/>
          <w:szCs w:val="24"/>
          <w:lang w:eastAsia="pl-PL"/>
        </w:rPr>
        <w:t xml:space="preserve"> </w:t>
      </w:r>
    </w:p>
    <w:p w14:paraId="0C949BD7" w14:textId="77777777" w:rsidR="005B603F" w:rsidRPr="008B222A" w:rsidRDefault="005B603F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3C2B42AD" w14:textId="77777777" w:rsidR="00DB48F7" w:rsidRPr="008B222A" w:rsidRDefault="00DB48F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62A9A9D5" w14:textId="77777777" w:rsidR="00DA4CC0" w:rsidRPr="008B222A" w:rsidRDefault="00EA10C2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>VII</w:t>
      </w:r>
      <w:r w:rsidR="00DA4CC0" w:rsidRPr="008B222A">
        <w:rPr>
          <w:rFonts w:ascii="Arial" w:hAnsi="Arial" w:cs="Arial"/>
        </w:rPr>
        <w:t xml:space="preserve"> STRUKTURA ODDZIAŁYWAŃ</w:t>
      </w:r>
      <w:r w:rsidR="00141C32" w:rsidRPr="008B222A">
        <w:rPr>
          <w:rFonts w:ascii="Arial" w:hAnsi="Arial" w:cs="Arial"/>
        </w:rPr>
        <w:t xml:space="preserve"> </w:t>
      </w:r>
      <w:r w:rsidR="00DA4CC0" w:rsidRPr="008B222A">
        <w:rPr>
          <w:rFonts w:ascii="Arial" w:hAnsi="Arial" w:cs="Arial"/>
        </w:rPr>
        <w:t>WYCHOWAWCZYCH</w:t>
      </w:r>
    </w:p>
    <w:p w14:paraId="21E5390E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71CA9E68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1. Dyrektor szkoły:</w:t>
      </w:r>
    </w:p>
    <w:p w14:paraId="052BF133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stwarza warunki dla realizacji procesu wychowawczego w szkole,</w:t>
      </w:r>
    </w:p>
    <w:p w14:paraId="01D0D6EC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sprawuje opiekę nad uczniami oraz stwarza warunki harmonijnego rozwoju psychofizycznego poprzez aktywne działania prozdrowotne, dba o prawidłowy poziom pracy wychowawczej i opiekuńczej szkoły,</w:t>
      </w:r>
    </w:p>
    <w:p w14:paraId="43D1C159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inspiruje nauczycieli do poprawy istniejących lub wdrożenia nowych rozwiązań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w procesie kształcenia, przy zastosowaniu innowacyjnych działań programowych, organizacyjnych lub metodycznych, których celem jest rozwijanie kompetencji uczniów,</w:t>
      </w:r>
    </w:p>
    <w:p w14:paraId="60F35437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inspiruje i wspiera nauczycieli w ich działalności artystycznej, dzięki której stają się oni autorytetami/mistrzami dla swoich wychowanków – przyszłych muzyków.</w:t>
      </w:r>
    </w:p>
    <w:p w14:paraId="71F2AD80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współpracuje z kierownikami sekcji, Radą Rodziców oraz Samorządem Uczniowskim, wspomaga nauczycieli w realizacji zadań,</w:t>
      </w:r>
    </w:p>
    <w:p w14:paraId="05F6FA72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czuwa nad realizowaniem przez uczniów obowiązku szkolnego,</w:t>
      </w:r>
    </w:p>
    <w:p w14:paraId="6EF28D1A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nadzoruje zgodność działania szkoły ze statutem, w tym dba o przestrzeganie zasad oceniania, praw uczniów, kompetencji organów szkoły,</w:t>
      </w:r>
    </w:p>
    <w:p w14:paraId="6A1C064B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nadzoruje realizację szkolnego programu wychowawczo-profilaktycznego.</w:t>
      </w:r>
    </w:p>
    <w:p w14:paraId="05047C7D" w14:textId="4FB2050E" w:rsidR="00851277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851277" w:rsidRPr="008B222A">
        <w:rPr>
          <w:rFonts w:ascii="Arial" w:hAnsi="Arial"/>
          <w:bCs/>
          <w:color w:val="000000"/>
          <w:sz w:val="24"/>
          <w:szCs w:val="24"/>
          <w:lang w:eastAsia="pl-PL"/>
        </w:rPr>
        <w:t>inicjuje utworzenie systemu wsparcia nauczycieli, wychowawców, innych psychologów czy pedagogów, którym trudno jest wspierać uczniów z uwagi na to, że sami przeżywają stan silnego przygnębienia, przemęczenia lub przechodzą inny kryzys psychic</w:t>
      </w:r>
      <w:r w:rsidR="00BD4988">
        <w:rPr>
          <w:rFonts w:ascii="Arial" w:hAnsi="Arial"/>
          <w:bCs/>
          <w:color w:val="000000"/>
          <w:sz w:val="24"/>
          <w:szCs w:val="24"/>
          <w:lang w:eastAsia="pl-PL"/>
        </w:rPr>
        <w:t>zny.</w:t>
      </w:r>
    </w:p>
    <w:p w14:paraId="182886BA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65C553B4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2. Rada pedagogiczna:</w:t>
      </w:r>
    </w:p>
    <w:p w14:paraId="5E28FAD4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opracowuje projekt programu wychowawczo-profilaktycznego i uchwala go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            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w porozumieniu z Radą Rodziców,</w:t>
      </w:r>
    </w:p>
    <w:p w14:paraId="652B7A12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opracowuje i zatwierdza dokumenty i procedury postępowania nauczycieli </w:t>
      </w: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                                  </w:t>
      </w:r>
      <w:proofErr w:type="gramStart"/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w  sytuacjach</w:t>
      </w:r>
      <w:proofErr w:type="gramEnd"/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zagrożenia młodzieży demoralizacją i przestępczością </w:t>
      </w:r>
    </w:p>
    <w:p w14:paraId="4FF6E353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uczestniczy w realizacji szkolnego programu wychowawczo-profilaktycznego,</w:t>
      </w:r>
    </w:p>
    <w:p w14:paraId="4D7BB860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>-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uczestniczy w ewaluacji szkolnego programu wychowawczo-profilaktycznego.</w:t>
      </w:r>
    </w:p>
    <w:p w14:paraId="1E5D10D2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3. Nauczyciele:</w:t>
      </w:r>
    </w:p>
    <w:p w14:paraId="735B08E0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reagują na przejawy agresji, niedostosowania społecznego i uzależnień uczniów, · przestrzegają obowiązujących w szkole procedur postępowania w sytuacjach zagrożenia młodzieży demoralizacją i przestępczością,</w:t>
      </w:r>
    </w:p>
    <w:p w14:paraId="0670693F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lastRenderedPageBreak/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udzielają uczniom pomocy w przezwyciężaniu niepowodzeń szkolnych,</w:t>
      </w:r>
    </w:p>
    <w:p w14:paraId="218250B5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kształcą i wychowują dzieci w duchu patriotyzmu i demokracji,</w:t>
      </w:r>
    </w:p>
    <w:p w14:paraId="1F5EF9C9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rozmawiają z uczniami i rodzicami o zachowaniu i frekwencji oraz postępach w nauce na swoich zajęciach,</w:t>
      </w:r>
    </w:p>
    <w:p w14:paraId="19A1592E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wspierają zainteresowania i rozwój osobowy ucznia,</w:t>
      </w:r>
    </w:p>
    <w:p w14:paraId="5DE70649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stanowią dla uczniów wzór godny na śladowania w szczególności na polu artystycznym, między innymi poprzez organizację audycji i koncertów oraz poprzez własną działalność artystyczną za aprobatą i z pomocą dyrektora szkoły.</w:t>
      </w:r>
    </w:p>
    <w:p w14:paraId="246A5178" w14:textId="46CE1585" w:rsidR="00851277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851277" w:rsidRPr="008B222A">
        <w:rPr>
          <w:rFonts w:ascii="Arial" w:hAnsi="Arial"/>
          <w:bCs/>
          <w:color w:val="000000"/>
          <w:sz w:val="24"/>
          <w:szCs w:val="24"/>
          <w:lang w:eastAsia="pl-PL"/>
        </w:rPr>
        <w:t>udzielają uczniom pomocy w przezwyciężaniu niepowodzeń szkolnych,</w:t>
      </w:r>
    </w:p>
    <w:p w14:paraId="1DC42E81" w14:textId="77777777" w:rsidR="00851277" w:rsidRPr="008B222A" w:rsidRDefault="0085127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0A38D066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409FA21C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4. Rodzice:</w:t>
      </w:r>
    </w:p>
    <w:p w14:paraId="471AE9D5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uczestniczą w wywiadówkach organizowanych przez szkołę,</w:t>
      </w:r>
    </w:p>
    <w:p w14:paraId="6E896C2A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zasięgają informacji na temat swoich dzieci w szkole,</w:t>
      </w:r>
    </w:p>
    <w:p w14:paraId="290774A8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współpracują z nauczycielem przedmiotu głównego i innymi nauczycielami uczącymi dziecko,</w:t>
      </w:r>
    </w:p>
    <w:p w14:paraId="1E130C01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dbają o właściwą formę spędzania czasu wolnego przez uczniów,</w:t>
      </w:r>
    </w:p>
    <w:p w14:paraId="5BC033F7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rada rodziców opiniuje program wychowawczo-profilaktyczny szkoły.</w:t>
      </w:r>
    </w:p>
    <w:p w14:paraId="77966E02" w14:textId="77777777" w:rsidR="00300319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6107366A" w14:textId="77777777" w:rsidR="00D831DC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</w:p>
    <w:p w14:paraId="6CBF6BBA" w14:textId="77777777" w:rsidR="00300319" w:rsidRPr="008B222A" w:rsidRDefault="00300319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 w:rsidRPr="008B222A">
        <w:rPr>
          <w:rFonts w:ascii="Arial" w:hAnsi="Arial"/>
          <w:bCs/>
          <w:color w:val="000000"/>
          <w:sz w:val="24"/>
          <w:szCs w:val="24"/>
          <w:lang w:eastAsia="pl-PL"/>
        </w:rPr>
        <w:t>5. Samorząd uczniowski:</w:t>
      </w:r>
    </w:p>
    <w:p w14:paraId="0694BC01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jest inspiratorem i organizatorem życia kulturalnego uczniów szkoły, działalności oświatowej, sportowej oraz rozrywkowej zgodnie z własnymi potrzebami i możliwościami organizacyjnymi w porozumieniu z dyrektorem,</w:t>
      </w:r>
    </w:p>
    <w:p w14:paraId="12FD288A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uczestniczy w diagnozowaniu sytuacji wychowawczej szkoły,</w:t>
      </w:r>
    </w:p>
    <w:p w14:paraId="1508F620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współpracuje </w:t>
      </w:r>
      <w:proofErr w:type="gramStart"/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z  Radą</w:t>
      </w:r>
      <w:proofErr w:type="gramEnd"/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 xml:space="preserve"> Pedagogiczną,</w:t>
      </w:r>
    </w:p>
    <w:p w14:paraId="13D6E1C0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reprezentuje postawy i potrzeby środowiska uczniowskiego,</w:t>
      </w:r>
    </w:p>
    <w:p w14:paraId="359F381A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propaguje ideę samorządności oraz wychowania w demokracji,</w:t>
      </w:r>
    </w:p>
    <w:p w14:paraId="3837FD83" w14:textId="77777777" w:rsidR="00300319" w:rsidRPr="008B222A" w:rsidRDefault="00D831DC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Cs/>
          <w:color w:val="000000"/>
          <w:sz w:val="24"/>
          <w:szCs w:val="24"/>
          <w:lang w:eastAsia="pl-PL"/>
        </w:rPr>
      </w:pPr>
      <w:r>
        <w:rPr>
          <w:rFonts w:ascii="Arial" w:hAnsi="Arial"/>
          <w:bCs/>
          <w:color w:val="000000"/>
          <w:sz w:val="24"/>
          <w:szCs w:val="24"/>
          <w:lang w:eastAsia="pl-PL"/>
        </w:rPr>
        <w:t xml:space="preserve">- </w:t>
      </w:r>
      <w:r w:rsidR="00300319" w:rsidRPr="008B222A">
        <w:rPr>
          <w:rFonts w:ascii="Arial" w:hAnsi="Arial"/>
          <w:bCs/>
          <w:color w:val="000000"/>
          <w:sz w:val="24"/>
          <w:szCs w:val="24"/>
          <w:lang w:eastAsia="pl-PL"/>
        </w:rPr>
        <w:t>dba o dobre imię i honor szkoły oraz wzbogaca jej tradycję,</w:t>
      </w:r>
    </w:p>
    <w:p w14:paraId="570549AE" w14:textId="77777777" w:rsidR="00DA4CC0" w:rsidRPr="008B222A" w:rsidRDefault="00DA4CC0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i/>
          <w:iCs/>
          <w:color w:val="000000"/>
          <w:sz w:val="24"/>
          <w:szCs w:val="24"/>
          <w:lang w:eastAsia="pl-PL"/>
        </w:rPr>
      </w:pPr>
    </w:p>
    <w:p w14:paraId="00E86FCE" w14:textId="77777777" w:rsidR="00EC2783" w:rsidRPr="008B222A" w:rsidRDefault="00EC278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color w:val="000000"/>
          <w:sz w:val="24"/>
          <w:szCs w:val="24"/>
          <w:lang w:eastAsia="pl-PL"/>
        </w:rPr>
      </w:pPr>
    </w:p>
    <w:p w14:paraId="7015F246" w14:textId="17C08927" w:rsidR="00B34813" w:rsidRPr="008B222A" w:rsidRDefault="00EA10C2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 xml:space="preserve">VIII. HARMONOGRAM DZIAŁAŃ NA ROK SZKOLNY </w:t>
      </w:r>
      <w:r w:rsidR="00BD29C3" w:rsidRPr="008B222A">
        <w:rPr>
          <w:rFonts w:ascii="Arial" w:hAnsi="Arial" w:cs="Arial"/>
        </w:rPr>
        <w:t>202</w:t>
      </w:r>
      <w:r w:rsidR="00F91E8D">
        <w:rPr>
          <w:rFonts w:ascii="Arial" w:hAnsi="Arial" w:cs="Arial"/>
        </w:rPr>
        <w:t>2</w:t>
      </w:r>
      <w:r w:rsidR="00BD29C3" w:rsidRPr="008B222A">
        <w:rPr>
          <w:rFonts w:ascii="Arial" w:hAnsi="Arial" w:cs="Arial"/>
        </w:rPr>
        <w:t>/202</w:t>
      </w:r>
      <w:r w:rsidR="00F91E8D">
        <w:rPr>
          <w:rFonts w:ascii="Arial" w:hAnsi="Arial" w:cs="Arial"/>
        </w:rPr>
        <w:t>3</w:t>
      </w:r>
    </w:p>
    <w:p w14:paraId="14FC495D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4"/>
        <w:gridCol w:w="3704"/>
        <w:gridCol w:w="1217"/>
        <w:gridCol w:w="1977"/>
      </w:tblGrid>
      <w:tr w:rsidR="00D27E20" w:rsidRPr="008B222A" w14:paraId="5502222A" w14:textId="77777777" w:rsidTr="00D831DC">
        <w:tc>
          <w:tcPr>
            <w:tcW w:w="2016" w:type="dxa"/>
            <w:shd w:val="clear" w:color="auto" w:fill="auto"/>
          </w:tcPr>
          <w:p w14:paraId="2D974363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sz w:val="24"/>
                <w:szCs w:val="24"/>
              </w:rPr>
              <w:t>Zadania</w:t>
            </w:r>
          </w:p>
        </w:tc>
        <w:tc>
          <w:tcPr>
            <w:tcW w:w="4318" w:type="dxa"/>
            <w:shd w:val="clear" w:color="auto" w:fill="auto"/>
          </w:tcPr>
          <w:p w14:paraId="1F00F533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sz w:val="24"/>
                <w:szCs w:val="24"/>
              </w:rPr>
            </w:pPr>
            <w:r w:rsidRPr="008B222A">
              <w:rPr>
                <w:rFonts w:ascii="Arial" w:hAnsi="Arial"/>
                <w:b/>
                <w:sz w:val="24"/>
                <w:szCs w:val="24"/>
              </w:rPr>
              <w:t>Forma realizacji</w:t>
            </w:r>
          </w:p>
          <w:p w14:paraId="02CB5CE7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4EB7C64F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Termin </w:t>
            </w:r>
          </w:p>
        </w:tc>
        <w:tc>
          <w:tcPr>
            <w:tcW w:w="1830" w:type="dxa"/>
            <w:shd w:val="clear" w:color="auto" w:fill="auto"/>
          </w:tcPr>
          <w:p w14:paraId="7B3FADF9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Odpowiedzialni </w:t>
            </w:r>
          </w:p>
        </w:tc>
      </w:tr>
      <w:tr w:rsidR="00F94108" w:rsidRPr="008B222A" w14:paraId="33F3800D" w14:textId="77777777" w:rsidTr="00D831DC">
        <w:tc>
          <w:tcPr>
            <w:tcW w:w="9288" w:type="dxa"/>
            <w:gridSpan w:val="4"/>
            <w:shd w:val="clear" w:color="auto" w:fill="auto"/>
          </w:tcPr>
          <w:p w14:paraId="4DE59713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7BE18A5E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intelektualna</w:t>
            </w:r>
          </w:p>
          <w:p w14:paraId="16862985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4ACDBF83" w14:textId="77777777" w:rsidTr="00D831DC">
        <w:tc>
          <w:tcPr>
            <w:tcW w:w="2016" w:type="dxa"/>
            <w:shd w:val="clear" w:color="auto" w:fill="auto"/>
          </w:tcPr>
          <w:p w14:paraId="1F84370F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Rozpoznanie i</w:t>
            </w:r>
          </w:p>
          <w:p w14:paraId="2E41071A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</w:t>
            </w:r>
          </w:p>
          <w:p w14:paraId="0FBA4352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możliwości,</w:t>
            </w:r>
          </w:p>
          <w:p w14:paraId="77B55037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uzdolnień i</w:t>
            </w:r>
          </w:p>
          <w:p w14:paraId="01D34D5D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zainteresowań</w:t>
            </w:r>
          </w:p>
          <w:p w14:paraId="224B942C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uczniów</w:t>
            </w:r>
          </w:p>
        </w:tc>
        <w:tc>
          <w:tcPr>
            <w:tcW w:w="4318" w:type="dxa"/>
            <w:shd w:val="clear" w:color="auto" w:fill="auto"/>
          </w:tcPr>
          <w:p w14:paraId="488015FB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 xml:space="preserve">-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obserwacje uczniów podczas bieżącej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pracy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również zdalnej</w:t>
            </w:r>
          </w:p>
          <w:p w14:paraId="74D81F4A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 xml:space="preserve">-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warsztaty,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konkursy,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wyjazdy na koncerty,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wystawy, udział w życiu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kulturalnym miasta,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również w formie online</w:t>
            </w:r>
          </w:p>
          <w:p w14:paraId="2235434F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n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agradzanie aktywności uczniów</w:t>
            </w:r>
          </w:p>
          <w:p w14:paraId="7063F70D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wspieranie różnych form działalności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samorządu uczniowskiego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nastawionych na rozwijanie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zainteresowań uczniów oraz ich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umiejętności społecznych i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organizacyjnych.</w:t>
            </w:r>
          </w:p>
          <w:p w14:paraId="4609A742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udostępnienie pomieszczeń, sprzętu do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realizacji działań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 imprez uczniowskich</w:t>
            </w:r>
          </w:p>
          <w:p w14:paraId="7B625A6D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umiejętności</w:t>
            </w:r>
          </w:p>
          <w:p w14:paraId="0734046F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wyszukiwania, porządkowania i</w:t>
            </w:r>
          </w:p>
          <w:p w14:paraId="719ABB1C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wykorzystywania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informacji z różnych źródeł,</w:t>
            </w:r>
            <w:r w:rsidR="0010587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korzystania z technologii</w:t>
            </w:r>
          </w:p>
          <w:p w14:paraId="5809287E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informacyjno-komunikacyjnych,</w:t>
            </w:r>
          </w:p>
          <w:p w14:paraId="72634568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F94108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skuteczne techniki uczenia się i</w:t>
            </w:r>
          </w:p>
          <w:p w14:paraId="656AAC9A" w14:textId="77777777" w:rsidR="00EF0986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ćwiczenia ułatwiające koncentracj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ę</w:t>
            </w:r>
          </w:p>
        </w:tc>
        <w:tc>
          <w:tcPr>
            <w:tcW w:w="1124" w:type="dxa"/>
            <w:shd w:val="clear" w:color="auto" w:fill="auto"/>
          </w:tcPr>
          <w:p w14:paraId="486C79AB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4847A47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Nauczyciele,</w:t>
            </w:r>
          </w:p>
          <w:p w14:paraId="6953B182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Dyrektor </w:t>
            </w:r>
          </w:p>
        </w:tc>
      </w:tr>
      <w:tr w:rsidR="00D27E20" w:rsidRPr="008B222A" w14:paraId="6E0EB8CB" w14:textId="77777777" w:rsidTr="00D831DC">
        <w:tc>
          <w:tcPr>
            <w:tcW w:w="2016" w:type="dxa"/>
            <w:shd w:val="clear" w:color="auto" w:fill="auto"/>
          </w:tcPr>
          <w:p w14:paraId="5238E506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Podniesienie</w:t>
            </w:r>
          </w:p>
          <w:p w14:paraId="6BB6E840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poziomu</w:t>
            </w:r>
          </w:p>
          <w:p w14:paraId="62F8CD9E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frekwencji</w:t>
            </w:r>
          </w:p>
        </w:tc>
        <w:tc>
          <w:tcPr>
            <w:tcW w:w="4318" w:type="dxa"/>
            <w:shd w:val="clear" w:color="auto" w:fill="auto"/>
          </w:tcPr>
          <w:p w14:paraId="7DF515AA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monitorowanie frekwencji</w:t>
            </w:r>
          </w:p>
          <w:p w14:paraId="3E4D10D8" w14:textId="77777777" w:rsidR="00F94108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indywidualne rozmowy z uczniami i ich rodzicami</w:t>
            </w:r>
          </w:p>
        </w:tc>
        <w:tc>
          <w:tcPr>
            <w:tcW w:w="1124" w:type="dxa"/>
            <w:shd w:val="clear" w:color="auto" w:fill="auto"/>
          </w:tcPr>
          <w:p w14:paraId="2D8C1280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1AE7EC8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głównego,</w:t>
            </w:r>
          </w:p>
          <w:p w14:paraId="4E42A708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</w:tc>
      </w:tr>
      <w:tr w:rsidR="00D27E20" w:rsidRPr="008B222A" w14:paraId="1E1F2456" w14:textId="77777777" w:rsidTr="00D831DC">
        <w:tc>
          <w:tcPr>
            <w:tcW w:w="2016" w:type="dxa"/>
            <w:shd w:val="clear" w:color="auto" w:fill="auto"/>
          </w:tcPr>
          <w:p w14:paraId="45D42A3F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Przygotowanie</w:t>
            </w:r>
          </w:p>
          <w:p w14:paraId="77659F4E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młodzieży do</w:t>
            </w:r>
          </w:p>
          <w:p w14:paraId="109D6D2C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podejmowania</w:t>
            </w:r>
          </w:p>
          <w:p w14:paraId="0271F1F4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wyzwań</w:t>
            </w:r>
          </w:p>
          <w:p w14:paraId="685BBD42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życiowych,</w:t>
            </w:r>
          </w:p>
          <w:p w14:paraId="22787FD9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wytyczania i</w:t>
            </w:r>
          </w:p>
          <w:p w14:paraId="03CD5D69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osiągania celów</w:t>
            </w:r>
          </w:p>
        </w:tc>
        <w:tc>
          <w:tcPr>
            <w:tcW w:w="4318" w:type="dxa"/>
            <w:shd w:val="clear" w:color="auto" w:fill="auto"/>
          </w:tcPr>
          <w:p w14:paraId="788533BF" w14:textId="77777777" w:rsidR="00105870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warsztaty, konferencje itp.</w:t>
            </w:r>
          </w:p>
          <w:p w14:paraId="291F25D7" w14:textId="77777777" w:rsidR="00105870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10587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pogadanki</w:t>
            </w:r>
          </w:p>
          <w:p w14:paraId="2AFB81E6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kontakty ze szkołami muzycznymi II stopnia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akademiami muzycznymi</w:t>
            </w:r>
          </w:p>
          <w:p w14:paraId="0DB31166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29AF3C6A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2AD777D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Dyrekcja</w:t>
            </w:r>
          </w:p>
          <w:p w14:paraId="13CDCD1B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Instytucje</w:t>
            </w:r>
          </w:p>
          <w:p w14:paraId="59423E5A" w14:textId="77777777" w:rsidR="00105870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zewnętrzne</w:t>
            </w:r>
          </w:p>
          <w:p w14:paraId="5D5EEFB7" w14:textId="77777777" w:rsidR="00F94108" w:rsidRPr="008B222A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</w:tc>
      </w:tr>
      <w:tr w:rsidR="0048375D" w:rsidRPr="008B222A" w14:paraId="0C83A3E4" w14:textId="77777777" w:rsidTr="00D831DC">
        <w:tc>
          <w:tcPr>
            <w:tcW w:w="9288" w:type="dxa"/>
            <w:gridSpan w:val="4"/>
            <w:shd w:val="clear" w:color="auto" w:fill="auto"/>
          </w:tcPr>
          <w:p w14:paraId="2BC1BD74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428DC62F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Sfera społeczna</w:t>
            </w:r>
          </w:p>
          <w:p w14:paraId="53F8D802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3D3D5C7C" w14:textId="77777777" w:rsidTr="00D831DC">
        <w:tc>
          <w:tcPr>
            <w:tcW w:w="2016" w:type="dxa"/>
            <w:shd w:val="clear" w:color="auto" w:fill="auto"/>
          </w:tcPr>
          <w:p w14:paraId="3133092B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Integracja</w:t>
            </w:r>
          </w:p>
          <w:p w14:paraId="0DF377F6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społeczności</w:t>
            </w:r>
          </w:p>
          <w:p w14:paraId="504DDAD4" w14:textId="77777777" w:rsidR="00F94108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szkolnej</w:t>
            </w:r>
          </w:p>
          <w:p w14:paraId="55D0D546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Bezpieczeństwo</w:t>
            </w:r>
          </w:p>
        </w:tc>
        <w:tc>
          <w:tcPr>
            <w:tcW w:w="4318" w:type="dxa"/>
            <w:shd w:val="clear" w:color="auto" w:fill="auto"/>
          </w:tcPr>
          <w:p w14:paraId="4792CB9A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 xml:space="preserve">- spotkania integracyjne z uczniami – Piknik </w:t>
            </w:r>
          </w:p>
          <w:p w14:paraId="65999F5F" w14:textId="77777777" w:rsidR="001D1BA4" w:rsidRPr="008B222A" w:rsidRDefault="001D1BA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 Kiermasz podręczników szkolnych</w:t>
            </w:r>
          </w:p>
          <w:p w14:paraId="5183E3D7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organizacja imprez szkolnych </w:t>
            </w:r>
          </w:p>
          <w:p w14:paraId="4BC89143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udział uczniów w różnego rodzaju</w:t>
            </w:r>
          </w:p>
          <w:p w14:paraId="68798F3B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uroczystościach szkolnych o charakterze</w:t>
            </w:r>
          </w:p>
          <w:p w14:paraId="1A78A6BF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kulturalnym.</w:t>
            </w:r>
          </w:p>
          <w:p w14:paraId="21A1BED6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umiejętności właściwego komunikowania się w różnych sytuacjach</w:t>
            </w:r>
          </w:p>
          <w:p w14:paraId="5522DC3A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społecznych, dbałość o język i kulturę wypowiadania się,</w:t>
            </w:r>
          </w:p>
          <w:p w14:paraId="356777A9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inspirowanie do podejmowania aktywności i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inicjatyw oraz pracy zespołowej poprzez pracę w samorządzie uczniowskim,</w:t>
            </w:r>
          </w:p>
          <w:p w14:paraId="5D665906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wolontariacie,</w:t>
            </w:r>
          </w:p>
          <w:p w14:paraId="3A7211B9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przeprowadzenie próbnych alarmów przeciwpożarowych, szkoleń nowych nauczycieli z zakresu przepisów bhp;</w:t>
            </w:r>
          </w:p>
          <w:p w14:paraId="451EB82E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zapoznawanie uczniów z zasadami bezpiecznej nauki i zabawy, bezpiecznego poruszania się po drogach, bezpieczeństwa podczas wycieczek;</w:t>
            </w:r>
          </w:p>
          <w:p w14:paraId="468C8B9C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przypomnienie praw i obowiązków ucznia oraz praw dziecka zgodnie z obowiązującymi dokumentami prawnymi.</w:t>
            </w:r>
          </w:p>
          <w:p w14:paraId="18D4C3C7" w14:textId="77777777" w:rsidR="0048375D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zapewnienie uczniom bezpieczeństwa poprzez każdorazowe reagowanie w sytuacjach zagrożenia uczniów i innych pracowników szkoły (np. na przejawy </w:t>
            </w:r>
            <w:proofErr w:type="spell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zachowań</w:t>
            </w:r>
            <w:proofErr w:type="spellEnd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agresywnych) - stosowanie procedur, konsekwencja w stosowaniu systemu nagród i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kar, dyżury na przerwach, działania interwencyjne, konsultacje, przekazywanie informacji;</w:t>
            </w:r>
          </w:p>
          <w:p w14:paraId="3567768C" w14:textId="77777777" w:rsidR="00F94108" w:rsidRPr="008B222A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5D3B96C0" w14:textId="34925314" w:rsidR="00F94108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Czerwiec 20</w:t>
            </w:r>
            <w:r w:rsidR="002410B1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  <w:r w:rsidR="00F91E8D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3</w:t>
            </w:r>
          </w:p>
          <w:p w14:paraId="52131EF0" w14:textId="049D6436" w:rsidR="0048375D" w:rsidRPr="008B222A" w:rsidRDefault="001D1BA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Wrzesień 202</w:t>
            </w:r>
            <w:r w:rsidR="00F91E8D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  <w:p w14:paraId="4296B933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B4BB577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Opiekun Samorządu</w:t>
            </w:r>
          </w:p>
          <w:p w14:paraId="127D6B34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Uczniowskiego</w:t>
            </w:r>
          </w:p>
          <w:p w14:paraId="70865C9D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Nauczyciele</w:t>
            </w:r>
          </w:p>
          <w:p w14:paraId="6D9BF21C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wskazani przez</w:t>
            </w:r>
          </w:p>
          <w:p w14:paraId="12A41EC6" w14:textId="77777777" w:rsidR="00F94108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Dyrektora Szkoły</w:t>
            </w:r>
          </w:p>
        </w:tc>
      </w:tr>
      <w:tr w:rsidR="0048375D" w:rsidRPr="008B222A" w14:paraId="60CCCE20" w14:textId="77777777" w:rsidTr="00D831DC">
        <w:tc>
          <w:tcPr>
            <w:tcW w:w="9288" w:type="dxa"/>
            <w:gridSpan w:val="4"/>
            <w:shd w:val="clear" w:color="auto" w:fill="auto"/>
          </w:tcPr>
          <w:p w14:paraId="7611D09E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247D39DB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emocjonalna</w:t>
            </w:r>
          </w:p>
          <w:p w14:paraId="73215528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2B94A7F3" w14:textId="77777777" w:rsidTr="00D831DC">
        <w:tc>
          <w:tcPr>
            <w:tcW w:w="2016" w:type="dxa"/>
            <w:shd w:val="clear" w:color="auto" w:fill="auto"/>
          </w:tcPr>
          <w:p w14:paraId="2C0C7F5D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</w:t>
            </w:r>
          </w:p>
          <w:p w14:paraId="767ECF2D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umiejętności</w:t>
            </w:r>
          </w:p>
          <w:p w14:paraId="79DEDA9E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prospołecznych</w:t>
            </w:r>
          </w:p>
          <w:p w14:paraId="7575E78A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– asertywność,</w:t>
            </w:r>
          </w:p>
          <w:p w14:paraId="47409AFC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tolerancja</w:t>
            </w:r>
          </w:p>
        </w:tc>
        <w:tc>
          <w:tcPr>
            <w:tcW w:w="4318" w:type="dxa"/>
            <w:shd w:val="clear" w:color="auto" w:fill="auto"/>
          </w:tcPr>
          <w:p w14:paraId="14868726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pogadanki</w:t>
            </w:r>
          </w:p>
          <w:p w14:paraId="07FB68DE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rozwijanie empatii, kształtowanie tolerancji i poszanowania drugiej osoby - przeciwdziałanie dyskryminacji innych osób ze względu na ich narodowość, wiarę, status </w:t>
            </w:r>
            <w:proofErr w:type="spell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społeczno</w:t>
            </w:r>
            <w:proofErr w:type="spellEnd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– materialny, niepełnosprawność</w:t>
            </w:r>
          </w:p>
          <w:p w14:paraId="52F2B8A1" w14:textId="77777777" w:rsidR="00A266DF" w:rsidRPr="008B222A" w:rsidRDefault="00A266DF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spotkania integracyjne</w:t>
            </w:r>
          </w:p>
        </w:tc>
        <w:tc>
          <w:tcPr>
            <w:tcW w:w="1124" w:type="dxa"/>
            <w:shd w:val="clear" w:color="auto" w:fill="auto"/>
          </w:tcPr>
          <w:p w14:paraId="44A1EA3B" w14:textId="77777777" w:rsidR="0048375D" w:rsidRPr="008B222A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12A3A8F0" w14:textId="77777777" w:rsidR="0048375D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D27E20" w:rsidRPr="008B222A" w14:paraId="071E3373" w14:textId="77777777" w:rsidTr="00D831DC">
        <w:tc>
          <w:tcPr>
            <w:tcW w:w="2016" w:type="dxa"/>
            <w:shd w:val="clear" w:color="auto" w:fill="auto"/>
          </w:tcPr>
          <w:p w14:paraId="00FBE7ED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umiejętności</w:t>
            </w:r>
          </w:p>
          <w:p w14:paraId="5AFD2FFC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radzenia sobie ze stresem</w:t>
            </w:r>
          </w:p>
          <w:p w14:paraId="3E26BBED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 tremą przed występami</w:t>
            </w:r>
          </w:p>
          <w:p w14:paraId="6F044F2F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publicznymi</w:t>
            </w:r>
          </w:p>
        </w:tc>
        <w:tc>
          <w:tcPr>
            <w:tcW w:w="4318" w:type="dxa"/>
            <w:shd w:val="clear" w:color="auto" w:fill="auto"/>
          </w:tcPr>
          <w:p w14:paraId="135EA0FC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omawianie symptomów związanych ze </w:t>
            </w:r>
            <w:proofErr w:type="gram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stresem ,</w:t>
            </w:r>
            <w:proofErr w:type="gramEnd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tremą i sposobów radzenia</w:t>
            </w:r>
          </w:p>
          <w:p w14:paraId="30528E08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sobie z nimi</w:t>
            </w:r>
          </w:p>
          <w:p w14:paraId="6A1FA25E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przekazanie uczniom metod relaksacyjnych, oddechowych i innych metod</w:t>
            </w:r>
          </w:p>
          <w:p w14:paraId="5AA4EBB4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radzenia sobie ze stresem na zajęciach indywidualnych</w:t>
            </w:r>
          </w:p>
          <w:p w14:paraId="03F34664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umożliwienie uczniom częstego uczestniczenia jako wykonawcy i odbiorcy w</w:t>
            </w:r>
          </w:p>
          <w:p w14:paraId="26E01052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przesłuchaniach, koncertach, występach, popisach klasowych </w:t>
            </w:r>
            <w:proofErr w:type="spell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itp</w:t>
            </w:r>
            <w:proofErr w:type="spellEnd"/>
          </w:p>
          <w:p w14:paraId="7CDED0C8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-rozmowy indywidualne z uczniami i ich rodzicami na temat radzenia sobie ze</w:t>
            </w:r>
          </w:p>
          <w:p w14:paraId="0AFC954D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stresem</w:t>
            </w:r>
          </w:p>
        </w:tc>
        <w:tc>
          <w:tcPr>
            <w:tcW w:w="1124" w:type="dxa"/>
            <w:shd w:val="clear" w:color="auto" w:fill="auto"/>
          </w:tcPr>
          <w:p w14:paraId="16F85C34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50F5F754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D27E20" w:rsidRPr="008B222A" w14:paraId="182E3CD8" w14:textId="77777777" w:rsidTr="00D831DC">
        <w:tc>
          <w:tcPr>
            <w:tcW w:w="2016" w:type="dxa"/>
            <w:shd w:val="clear" w:color="auto" w:fill="auto"/>
          </w:tcPr>
          <w:p w14:paraId="2CA885C4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 umiejętności wyrażania emocji w</w:t>
            </w:r>
          </w:p>
          <w:p w14:paraId="58207283" w14:textId="77777777" w:rsidR="0048375D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sposób akceptowalny społecznie</w:t>
            </w:r>
          </w:p>
        </w:tc>
        <w:tc>
          <w:tcPr>
            <w:tcW w:w="4318" w:type="dxa"/>
            <w:shd w:val="clear" w:color="auto" w:fill="auto"/>
          </w:tcPr>
          <w:p w14:paraId="6FD60246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 rozważania o uczuciach w kontekście wykonywania utworów, codziennego ćwiczenia</w:t>
            </w:r>
          </w:p>
          <w:p w14:paraId="00222CD9" w14:textId="77777777" w:rsidR="0048375D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-stwarzanie w uczniu poczucia akceptacji w różnych stanach emocjonalnych</w:t>
            </w:r>
          </w:p>
        </w:tc>
        <w:tc>
          <w:tcPr>
            <w:tcW w:w="1124" w:type="dxa"/>
            <w:shd w:val="clear" w:color="auto" w:fill="auto"/>
          </w:tcPr>
          <w:p w14:paraId="3A1F2639" w14:textId="77777777" w:rsidR="0048375D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580A24AF" w14:textId="77777777" w:rsidR="0048375D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  <w:tr w:rsidR="0035427E" w:rsidRPr="008B222A" w14:paraId="69CEBDC4" w14:textId="77777777" w:rsidTr="00D831DC">
        <w:tc>
          <w:tcPr>
            <w:tcW w:w="9288" w:type="dxa"/>
            <w:gridSpan w:val="4"/>
            <w:shd w:val="clear" w:color="auto" w:fill="auto"/>
          </w:tcPr>
          <w:p w14:paraId="40E0FA31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11EB0DD5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fizyczna</w:t>
            </w:r>
          </w:p>
          <w:p w14:paraId="017E6AAA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1131BB3F" w14:textId="77777777" w:rsidTr="00D831DC">
        <w:tc>
          <w:tcPr>
            <w:tcW w:w="2016" w:type="dxa"/>
            <w:shd w:val="clear" w:color="auto" w:fill="auto"/>
          </w:tcPr>
          <w:p w14:paraId="3B530962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Przekazanie uczniom wiedzy dotyczącej</w:t>
            </w:r>
          </w:p>
          <w:p w14:paraId="7B9BB93C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zachowań</w:t>
            </w:r>
            <w:proofErr w:type="spellEnd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prozdrowotnych</w:t>
            </w:r>
          </w:p>
        </w:tc>
        <w:tc>
          <w:tcPr>
            <w:tcW w:w="4318" w:type="dxa"/>
            <w:shd w:val="clear" w:color="auto" w:fill="auto"/>
          </w:tcPr>
          <w:p w14:paraId="201E1B53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-dbanie o słuch - rozmowy o szkodliwości słuchania zbyt głośnej muzyki</w:t>
            </w:r>
          </w:p>
          <w:p w14:paraId="3E0B019D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-rozmowy z uczniem na temat higienicznego trybu życia</w:t>
            </w:r>
          </w:p>
          <w:p w14:paraId="4749C24B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uwrażliwianie uczniów na właściwe nawyki żywieniowe</w:t>
            </w:r>
          </w:p>
          <w:p w14:paraId="73AFA46A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rozmowy dotyczące racjonalnej organizacji czasu przeznaczonego na</w:t>
            </w:r>
          </w:p>
          <w:p w14:paraId="31FF1558" w14:textId="705EEB58" w:rsidR="00A266DF" w:rsidRPr="008B222A" w:rsidRDefault="0035427E" w:rsidP="00F91E8D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naukę i odpoczynek</w:t>
            </w:r>
          </w:p>
        </w:tc>
        <w:tc>
          <w:tcPr>
            <w:tcW w:w="1124" w:type="dxa"/>
            <w:shd w:val="clear" w:color="auto" w:fill="auto"/>
          </w:tcPr>
          <w:p w14:paraId="21E2A8DD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F74DC3D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  <w:tr w:rsidR="00D27E20" w:rsidRPr="008B222A" w14:paraId="16CEAB6A" w14:textId="77777777" w:rsidTr="00D831DC">
        <w:tc>
          <w:tcPr>
            <w:tcW w:w="2016" w:type="dxa"/>
            <w:shd w:val="clear" w:color="auto" w:fill="auto"/>
          </w:tcPr>
          <w:p w14:paraId="3BE9245F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postaw</w:t>
            </w:r>
          </w:p>
          <w:p w14:paraId="7A252B19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odpowiedzialności za własne zdrowie</w:t>
            </w:r>
            <w:r w:rsidR="00EF0986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szczególnie w sytuacji epidemicznej</w:t>
            </w:r>
          </w:p>
        </w:tc>
        <w:tc>
          <w:tcPr>
            <w:tcW w:w="4318" w:type="dxa"/>
            <w:shd w:val="clear" w:color="auto" w:fill="auto"/>
          </w:tcPr>
          <w:p w14:paraId="7EF34F12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</w:t>
            </w:r>
            <w:r w:rsidR="006641A3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higieniczny dla ucznia plan zaję</w:t>
            </w:r>
            <w:r w:rsidR="006641A3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ć</w:t>
            </w:r>
          </w:p>
          <w:p w14:paraId="572D6272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</w:t>
            </w:r>
            <w:r w:rsidR="006641A3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zachęcanie do aktywności fizycznej i ruchu na świeżym powietrzu</w:t>
            </w:r>
          </w:p>
          <w:p w14:paraId="03268177" w14:textId="77777777" w:rsidR="0035427E" w:rsidRPr="008B222A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wyrabianie, dbanie i kontrolowanie prawidłowej postawy podczas</w:t>
            </w:r>
          </w:p>
          <w:p w14:paraId="56BB33C9" w14:textId="7B78CF03" w:rsidR="00A266DF" w:rsidRPr="008B222A" w:rsidRDefault="006641A3" w:rsidP="00430BE7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ćwiczeń</w:t>
            </w:r>
            <w:r w:rsidR="0035427E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na instrumencie</w:t>
            </w:r>
            <w:r w:rsidR="00A266DF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124" w:type="dxa"/>
            <w:shd w:val="clear" w:color="auto" w:fill="auto"/>
          </w:tcPr>
          <w:p w14:paraId="66BE7DAF" w14:textId="73BAC952" w:rsidR="0035427E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Wrzesień 20</w:t>
            </w:r>
            <w:r w:rsidR="002410B1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  <w:r w:rsidR="00F91E8D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  <w:p w14:paraId="34E89058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58F65DC7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E788503" w14:textId="77777777" w:rsidR="0035427E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  <w:p w14:paraId="7093CF9B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71904F89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48484011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6641A3" w:rsidRPr="008B222A" w14:paraId="63920687" w14:textId="77777777" w:rsidTr="00D831DC">
        <w:tc>
          <w:tcPr>
            <w:tcW w:w="9288" w:type="dxa"/>
            <w:gridSpan w:val="4"/>
            <w:shd w:val="clear" w:color="auto" w:fill="auto"/>
          </w:tcPr>
          <w:p w14:paraId="1192AFD1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436FA224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Strefa </w:t>
            </w:r>
            <w:r w:rsidR="00711DE2"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aksjologiczna</w:t>
            </w:r>
          </w:p>
          <w:p w14:paraId="2CAC2847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09741762" w14:textId="77777777" w:rsidTr="00D831DC">
        <w:tc>
          <w:tcPr>
            <w:tcW w:w="2016" w:type="dxa"/>
            <w:shd w:val="clear" w:color="auto" w:fill="auto"/>
          </w:tcPr>
          <w:p w14:paraId="741167F8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Rozwój</w:t>
            </w:r>
          </w:p>
          <w:p w14:paraId="5ACE89C1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poszanowania</w:t>
            </w:r>
          </w:p>
          <w:p w14:paraId="4087AA46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dziedzictwa</w:t>
            </w:r>
          </w:p>
          <w:p w14:paraId="2F9C0E41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narodowego i</w:t>
            </w:r>
          </w:p>
          <w:p w14:paraId="10DBB0C1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</w:t>
            </w:r>
          </w:p>
          <w:p w14:paraId="5718871F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świadomości</w:t>
            </w:r>
          </w:p>
          <w:p w14:paraId="63049424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narodowej.</w:t>
            </w:r>
          </w:p>
        </w:tc>
        <w:tc>
          <w:tcPr>
            <w:tcW w:w="4318" w:type="dxa"/>
            <w:shd w:val="clear" w:color="auto" w:fill="auto"/>
          </w:tcPr>
          <w:p w14:paraId="41B407CA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świętowanie rocznic i wydarzeń</w:t>
            </w:r>
          </w:p>
          <w:p w14:paraId="329B9AA3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patriotycznych, Dzień Patrona</w:t>
            </w:r>
          </w:p>
          <w:p w14:paraId="16883948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030A3F60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3B2DEC8A" w14:textId="75E5C06D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Listopad 2</w:t>
            </w:r>
            <w:r w:rsidR="002410B1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02</w:t>
            </w:r>
            <w:r w:rsidR="00F91E8D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30" w:type="dxa"/>
            <w:shd w:val="clear" w:color="auto" w:fill="auto"/>
          </w:tcPr>
          <w:p w14:paraId="6BD8397B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  <w:p w14:paraId="6122223C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7588500E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</w:tc>
      </w:tr>
      <w:tr w:rsidR="00D27E20" w:rsidRPr="008B222A" w14:paraId="78C89741" w14:textId="77777777" w:rsidTr="00D831DC">
        <w:tc>
          <w:tcPr>
            <w:tcW w:w="2016" w:type="dxa"/>
            <w:shd w:val="clear" w:color="auto" w:fill="auto"/>
          </w:tcPr>
          <w:p w14:paraId="45B1CC77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Upowszechnienie</w:t>
            </w:r>
          </w:p>
          <w:p w14:paraId="50FDBE1B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wiedzy na temat</w:t>
            </w:r>
          </w:p>
          <w:p w14:paraId="3172F996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obowiązujących w</w:t>
            </w:r>
          </w:p>
          <w:p w14:paraId="22DDB8ED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szkole norm i</w:t>
            </w:r>
          </w:p>
          <w:p w14:paraId="2F0C0FE0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wartości.</w:t>
            </w:r>
          </w:p>
        </w:tc>
        <w:tc>
          <w:tcPr>
            <w:tcW w:w="4318" w:type="dxa"/>
            <w:shd w:val="clear" w:color="auto" w:fill="auto"/>
          </w:tcPr>
          <w:p w14:paraId="7CC9CB8E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zapoznanie ucznia z dokumentami obowiązującymi w szkole (statut, program</w:t>
            </w:r>
          </w:p>
          <w:p w14:paraId="6492F5DA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wychowawczo-profilaktyczny)</w:t>
            </w:r>
          </w:p>
          <w:p w14:paraId="74EEA25B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kształtowanie umiejętności analizy sytuacji 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wychowawczych, odróżniania dobra od zła;</w:t>
            </w:r>
          </w:p>
          <w:p w14:paraId="01D7680F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postaw wyrażających szacunek dla ludzi, niezależnie od</w:t>
            </w:r>
          </w:p>
          <w:p w14:paraId="3FBFC99C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religii, statusu materialnego, wieku, wyglądu, poziomu rozwoju intelektualnego i fizycznego oraz respektowanie ich praw, podejmowanie działań w celu zapobiegania dyskryminacji;</w:t>
            </w:r>
          </w:p>
          <w:p w14:paraId="3BA64E6D" w14:textId="77777777" w:rsidR="004765F0" w:rsidRPr="008B222A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wdrażanie do dbania o ład i porządek w najbliższym otoczeniu, w salach szkolnych i na terenie budynku;</w:t>
            </w:r>
          </w:p>
        </w:tc>
        <w:tc>
          <w:tcPr>
            <w:tcW w:w="1124" w:type="dxa"/>
            <w:shd w:val="clear" w:color="auto" w:fill="auto"/>
          </w:tcPr>
          <w:p w14:paraId="761B7387" w14:textId="3F16B0E9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Wrzesień 20</w:t>
            </w:r>
            <w:r w:rsidR="002410B1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  <w:r w:rsidR="00F91E8D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2</w:t>
            </w:r>
          </w:p>
          <w:p w14:paraId="162BEA45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2DC72605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  <w:p w14:paraId="4C0A5632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399A7D6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</w:tc>
      </w:tr>
      <w:tr w:rsidR="00D27E20" w:rsidRPr="008B222A" w14:paraId="646930A1" w14:textId="77777777" w:rsidTr="00D831DC">
        <w:tc>
          <w:tcPr>
            <w:tcW w:w="2016" w:type="dxa"/>
            <w:shd w:val="clear" w:color="auto" w:fill="auto"/>
          </w:tcPr>
          <w:p w14:paraId="425F82A3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Wskazywanie</w:t>
            </w:r>
          </w:p>
          <w:p w14:paraId="652381F3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autorytetów i</w:t>
            </w:r>
          </w:p>
          <w:p w14:paraId="1E3D4635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wzorców</w:t>
            </w:r>
          </w:p>
          <w:p w14:paraId="2FBB2D8E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moralnych</w:t>
            </w:r>
          </w:p>
        </w:tc>
        <w:tc>
          <w:tcPr>
            <w:tcW w:w="4318" w:type="dxa"/>
            <w:shd w:val="clear" w:color="auto" w:fill="auto"/>
          </w:tcPr>
          <w:p w14:paraId="3ACF734F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warsztaty</w:t>
            </w:r>
          </w:p>
        </w:tc>
        <w:tc>
          <w:tcPr>
            <w:tcW w:w="1124" w:type="dxa"/>
            <w:shd w:val="clear" w:color="auto" w:fill="auto"/>
          </w:tcPr>
          <w:p w14:paraId="4387658E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3C4FD9D8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</w:t>
            </w:r>
          </w:p>
          <w:p w14:paraId="5E650477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Dyrektor</w:t>
            </w:r>
          </w:p>
        </w:tc>
      </w:tr>
      <w:tr w:rsidR="006641A3" w:rsidRPr="008B222A" w14:paraId="323E742F" w14:textId="77777777" w:rsidTr="00D831DC">
        <w:tc>
          <w:tcPr>
            <w:tcW w:w="9288" w:type="dxa"/>
            <w:gridSpan w:val="4"/>
            <w:shd w:val="clear" w:color="auto" w:fill="auto"/>
          </w:tcPr>
          <w:p w14:paraId="327B83CE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477C3E37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muzyczna</w:t>
            </w:r>
          </w:p>
          <w:p w14:paraId="046BAFA8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639563F8" w14:textId="77777777" w:rsidTr="00D831DC">
        <w:tc>
          <w:tcPr>
            <w:tcW w:w="2016" w:type="dxa"/>
            <w:shd w:val="clear" w:color="auto" w:fill="auto"/>
          </w:tcPr>
          <w:p w14:paraId="20FBF2BD" w14:textId="77777777" w:rsidR="006D5394" w:rsidRPr="008B222A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</w:t>
            </w:r>
          </w:p>
          <w:p w14:paraId="7C9BF0F5" w14:textId="77777777" w:rsidR="006D5394" w:rsidRPr="008B222A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świadomości</w:t>
            </w:r>
          </w:p>
          <w:p w14:paraId="0577DEF8" w14:textId="77777777" w:rsidR="006D5394" w:rsidRPr="008B222A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muzycznej.</w:t>
            </w:r>
          </w:p>
          <w:p w14:paraId="62B17C3A" w14:textId="77777777" w:rsidR="006D5394" w:rsidRPr="008B222A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</w:t>
            </w:r>
          </w:p>
          <w:p w14:paraId="4DF79662" w14:textId="77777777" w:rsidR="006D5394" w:rsidRPr="008B222A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uzdolnień</w:t>
            </w:r>
          </w:p>
          <w:p w14:paraId="2E511B39" w14:textId="77777777" w:rsidR="006641A3" w:rsidRPr="008B222A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muzycznych.</w:t>
            </w:r>
          </w:p>
        </w:tc>
        <w:tc>
          <w:tcPr>
            <w:tcW w:w="4318" w:type="dxa"/>
            <w:shd w:val="clear" w:color="auto" w:fill="auto"/>
          </w:tcPr>
          <w:p w14:paraId="788E2994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przygotowanie programów artystycznych na uroczystości szkolne,</w:t>
            </w:r>
          </w:p>
          <w:p w14:paraId="00DE04BC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prezentowanie talentów na forum szkoły i miasta</w:t>
            </w:r>
            <w:r w:rsidR="004765F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, również online</w:t>
            </w:r>
          </w:p>
          <w:p w14:paraId="60685E69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1EFAD23E" w14:textId="77777777" w:rsidR="006641A3" w:rsidRPr="008B222A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30" w:type="dxa"/>
            <w:shd w:val="clear" w:color="auto" w:fill="auto"/>
          </w:tcPr>
          <w:p w14:paraId="17604947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Opiekun Samorządu</w:t>
            </w:r>
          </w:p>
          <w:p w14:paraId="63E7D779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Uczniowskiego</w:t>
            </w:r>
          </w:p>
          <w:p w14:paraId="50421D04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Nauczyciele wskazani</w:t>
            </w:r>
          </w:p>
          <w:p w14:paraId="135FF70D" w14:textId="77777777" w:rsidR="006641A3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przez Dyrektora Szkoły</w:t>
            </w:r>
          </w:p>
        </w:tc>
      </w:tr>
      <w:tr w:rsidR="00D27E20" w:rsidRPr="008B222A" w14:paraId="43E69BEA" w14:textId="77777777" w:rsidTr="00D831DC">
        <w:tc>
          <w:tcPr>
            <w:tcW w:w="2016" w:type="dxa"/>
            <w:shd w:val="clear" w:color="auto" w:fill="auto"/>
          </w:tcPr>
          <w:p w14:paraId="75290E69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Rozwijanie osobowości ucznia</w:t>
            </w:r>
          </w:p>
          <w:p w14:paraId="431AD2DF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poprzez bezpośredni kontakt</w:t>
            </w:r>
          </w:p>
          <w:p w14:paraId="7718913F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 muzyką</w:t>
            </w:r>
          </w:p>
        </w:tc>
        <w:tc>
          <w:tcPr>
            <w:tcW w:w="4318" w:type="dxa"/>
            <w:shd w:val="clear" w:color="auto" w:fill="auto"/>
          </w:tcPr>
          <w:p w14:paraId="04890EBC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zapoznawanie ucznia z muzyką o wysokich walorach artystycznych podczas: zajęć indywidualnych, zajęć grupowych i zespołowych, szkolnych audycji muzycznych, </w:t>
            </w:r>
            <w:proofErr w:type="gram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warsztatów,  koncertów</w:t>
            </w:r>
            <w:proofErr w:type="gramEnd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szkolnych, wyjazdów na koncerty</w:t>
            </w:r>
          </w:p>
          <w:p w14:paraId="1906E4B1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uczestniczenie w życiu muzycznym szkoły i środowiska lokalnego</w:t>
            </w:r>
          </w:p>
          <w:p w14:paraId="38801C17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- wykorzystywanie własnych umiejętności ucznia w działalności lokalnych</w:t>
            </w:r>
          </w:p>
          <w:p w14:paraId="25C26444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zespołów muzycznych</w:t>
            </w:r>
          </w:p>
          <w:p w14:paraId="2D8D4A3D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praca uczniów w zespołach i inspirowanie do wspólnej kreatywności</w:t>
            </w:r>
          </w:p>
          <w:p w14:paraId="2065CF38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- kształtowanie odpowiedzialności za własną prezentację sceniczną (wykonanie,</w:t>
            </w:r>
          </w:p>
          <w:p w14:paraId="7CCB4EA3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strój, odpowiednie zachowanie się podczas występu)</w:t>
            </w:r>
          </w:p>
        </w:tc>
        <w:tc>
          <w:tcPr>
            <w:tcW w:w="1124" w:type="dxa"/>
            <w:shd w:val="clear" w:color="auto" w:fill="auto"/>
          </w:tcPr>
          <w:p w14:paraId="1E94C55E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C646E41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  <w:tr w:rsidR="003411B7" w:rsidRPr="008B222A" w14:paraId="1A39E015" w14:textId="77777777" w:rsidTr="00D831DC">
        <w:tc>
          <w:tcPr>
            <w:tcW w:w="9288" w:type="dxa"/>
            <w:gridSpan w:val="4"/>
            <w:shd w:val="clear" w:color="auto" w:fill="auto"/>
          </w:tcPr>
          <w:p w14:paraId="00F833DB" w14:textId="77777777" w:rsidR="00261117" w:rsidRPr="008B222A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  <w:p w14:paraId="4CEA15D9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/>
                <w:bCs/>
                <w:color w:val="000000"/>
                <w:sz w:val="24"/>
                <w:szCs w:val="24"/>
                <w:lang w:eastAsia="pl-PL"/>
              </w:rPr>
              <w:t>Strefa profilaktyki uzależnień</w:t>
            </w:r>
          </w:p>
          <w:p w14:paraId="4B551600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D27E20" w:rsidRPr="008B222A" w14:paraId="1725BB7B" w14:textId="77777777" w:rsidTr="00D831DC">
        <w:tc>
          <w:tcPr>
            <w:tcW w:w="2016" w:type="dxa"/>
            <w:shd w:val="clear" w:color="auto" w:fill="auto"/>
          </w:tcPr>
          <w:p w14:paraId="3956568D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Przeciwdziałanie</w:t>
            </w:r>
          </w:p>
          <w:p w14:paraId="40433FA8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niedostosowaniu</w:t>
            </w:r>
          </w:p>
          <w:p w14:paraId="6EEDE11A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społecznemu, </w:t>
            </w:r>
            <w:proofErr w:type="spellStart"/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zachowaniom</w:t>
            </w:r>
            <w:proofErr w:type="spellEnd"/>
          </w:p>
          <w:p w14:paraId="36E190D1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patologicznym</w:t>
            </w:r>
          </w:p>
          <w:p w14:paraId="067D6AD6" w14:textId="77777777" w:rsidR="003411B7" w:rsidRPr="008B222A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 uzależnieniom</w:t>
            </w:r>
          </w:p>
        </w:tc>
        <w:tc>
          <w:tcPr>
            <w:tcW w:w="4318" w:type="dxa"/>
            <w:shd w:val="clear" w:color="auto" w:fill="auto"/>
          </w:tcPr>
          <w:p w14:paraId="14783D1B" w14:textId="77777777" w:rsidR="003411B7" w:rsidRPr="008B222A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pogadanki</w:t>
            </w:r>
          </w:p>
          <w:p w14:paraId="63CCF279" w14:textId="77777777" w:rsidR="003411B7" w:rsidRPr="008B222A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-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kształtowanie świadomości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negatywnego wpływu</w:t>
            </w:r>
            <w:r w:rsidR="004765F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pracy przy komputerze na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zdrowie i kontakty społeczne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oraz niebezpieczeństw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wynikających z anonimowości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kontaktów, respektowanie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ograniczeń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dotyczących korzystania z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komputera, </w:t>
            </w:r>
            <w:proofErr w:type="spellStart"/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internetu</w:t>
            </w:r>
            <w:proofErr w:type="spellEnd"/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i</w:t>
            </w:r>
          </w:p>
          <w:p w14:paraId="487EF89A" w14:textId="31221B29" w:rsidR="003411B7" w:rsidRPr="008B222A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M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ultimediów</w:t>
            </w: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(bezpieczeństwo w </w:t>
            </w:r>
            <w:proofErr w:type="spellStart"/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internecie</w:t>
            </w:r>
            <w:proofErr w:type="spellEnd"/>
            <w:r w:rsidR="003411B7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)</w:t>
            </w:r>
            <w:r w:rsidR="004765F0"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124" w:type="dxa"/>
            <w:shd w:val="clear" w:color="auto" w:fill="auto"/>
          </w:tcPr>
          <w:p w14:paraId="4A141452" w14:textId="77777777" w:rsidR="003411B7" w:rsidRPr="008B222A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F5C6899" w14:textId="77777777" w:rsidR="003411B7" w:rsidRPr="008B222A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</w:pPr>
            <w:r w:rsidRPr="008B222A">
              <w:rPr>
                <w:rFonts w:ascii="Arial" w:hAnsi="Arial"/>
                <w:bCs/>
                <w:color w:val="000000"/>
                <w:sz w:val="24"/>
                <w:szCs w:val="24"/>
                <w:lang w:eastAsia="pl-PL"/>
              </w:rPr>
              <w:t>Wszyscy nauczyciele</w:t>
            </w:r>
          </w:p>
        </w:tc>
      </w:tr>
    </w:tbl>
    <w:p w14:paraId="1D9627F1" w14:textId="77777777" w:rsidR="00BD29C3" w:rsidRPr="008B222A" w:rsidRDefault="00BD29C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2486FC41" w14:textId="77777777" w:rsidR="00BD29C3" w:rsidRPr="008B222A" w:rsidRDefault="00BD29C3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698809D3" w14:textId="77777777" w:rsidR="00261117" w:rsidRPr="008B222A" w:rsidRDefault="00EA10C2" w:rsidP="005D1573">
      <w:pPr>
        <w:pStyle w:val="Nagwek1"/>
        <w:spacing w:before="0" w:after="0"/>
        <w:contextualSpacing/>
        <w:rPr>
          <w:rFonts w:ascii="Arial" w:hAnsi="Arial" w:cs="Arial"/>
        </w:rPr>
      </w:pPr>
      <w:r w:rsidRPr="008B222A">
        <w:rPr>
          <w:rFonts w:ascii="Arial" w:hAnsi="Arial" w:cs="Arial"/>
        </w:rPr>
        <w:t xml:space="preserve">IX. </w:t>
      </w:r>
      <w:r w:rsidR="00261117" w:rsidRPr="008B222A">
        <w:rPr>
          <w:rFonts w:ascii="Arial" w:hAnsi="Arial" w:cs="Arial"/>
        </w:rPr>
        <w:t>EWALUACJA PROGRAMU</w:t>
      </w:r>
    </w:p>
    <w:p w14:paraId="22EDD70B" w14:textId="77777777" w:rsidR="00261117" w:rsidRPr="008B222A" w:rsidRDefault="00261117" w:rsidP="005D1573">
      <w:pPr>
        <w:autoSpaceDE w:val="0"/>
        <w:autoSpaceDN w:val="0"/>
        <w:adjustRightInd w:val="0"/>
        <w:spacing w:after="0"/>
        <w:contextualSpacing/>
        <w:rPr>
          <w:rFonts w:ascii="Arial" w:hAnsi="Arial"/>
          <w:b/>
          <w:bCs/>
          <w:color w:val="000000"/>
          <w:sz w:val="24"/>
          <w:szCs w:val="24"/>
          <w:lang w:eastAsia="pl-PL"/>
        </w:rPr>
      </w:pPr>
    </w:p>
    <w:p w14:paraId="195F9059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1 </w:t>
      </w:r>
      <w:r w:rsidR="00261117" w:rsidRPr="008B222A">
        <w:rPr>
          <w:rFonts w:ascii="Arial" w:hAnsi="Arial"/>
          <w:color w:val="000000"/>
          <w:sz w:val="24"/>
          <w:szCs w:val="24"/>
        </w:rPr>
        <w:t>Informacje o realizacji programu będą uzyskiwane poprzez:</w:t>
      </w:r>
    </w:p>
    <w:p w14:paraId="02316786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 xml:space="preserve">obserwację i ocenę </w:t>
      </w:r>
      <w:proofErr w:type="spellStart"/>
      <w:r w:rsidR="00261117" w:rsidRPr="008B222A">
        <w:rPr>
          <w:rFonts w:ascii="Arial" w:hAnsi="Arial"/>
          <w:color w:val="000000"/>
          <w:sz w:val="24"/>
          <w:szCs w:val="24"/>
        </w:rPr>
        <w:t>zachowań</w:t>
      </w:r>
      <w:proofErr w:type="spellEnd"/>
      <w:r w:rsidR="00261117" w:rsidRPr="008B222A">
        <w:rPr>
          <w:rFonts w:ascii="Arial" w:hAnsi="Arial"/>
          <w:color w:val="000000"/>
          <w:sz w:val="24"/>
          <w:szCs w:val="24"/>
        </w:rPr>
        <w:t xml:space="preserve"> uczniów,</w:t>
      </w:r>
    </w:p>
    <w:p w14:paraId="3C5D3434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rozmowy z uczniami,</w:t>
      </w:r>
    </w:p>
    <w:p w14:paraId="5EA89565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konsultacje z rodzicami,</w:t>
      </w:r>
    </w:p>
    <w:p w14:paraId="047820C2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sondaż wśród uczniów, nauczycieli, rodziców,</w:t>
      </w:r>
    </w:p>
    <w:p w14:paraId="0F8D5685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analizę własnych dokonań,</w:t>
      </w:r>
    </w:p>
    <w:p w14:paraId="3C3CEDF4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analizę dokumentacji szkolnej,</w:t>
      </w:r>
    </w:p>
    <w:p w14:paraId="088187FB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opinie nadzoru pedagogicznego</w:t>
      </w:r>
    </w:p>
    <w:p w14:paraId="6C4A4F98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2 </w:t>
      </w:r>
      <w:r w:rsidR="00261117" w:rsidRPr="008B222A">
        <w:rPr>
          <w:rFonts w:ascii="Arial" w:hAnsi="Arial"/>
          <w:color w:val="000000"/>
          <w:sz w:val="24"/>
          <w:szCs w:val="24"/>
        </w:rPr>
        <w:t>Analizie powinna być poddana ilość zdobytych nagród w konkursach oraz nagród przyznanych uczniom zgodnie ze Statutem Szkoły.</w:t>
      </w:r>
    </w:p>
    <w:p w14:paraId="79DC68E2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lastRenderedPageBreak/>
        <w:t xml:space="preserve">3 </w:t>
      </w:r>
      <w:r w:rsidR="00261117" w:rsidRPr="008B222A">
        <w:rPr>
          <w:rFonts w:ascii="Arial" w:hAnsi="Arial"/>
          <w:color w:val="000000"/>
          <w:sz w:val="24"/>
          <w:szCs w:val="24"/>
        </w:rPr>
        <w:t>Ważnym wskaźnikiem ilościowym będzie liczba uczniów, która aktywnie zaangażuje się w życie szkoły poprzez:</w:t>
      </w:r>
    </w:p>
    <w:p w14:paraId="17B0B13F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udział w imprezach szkolnych</w:t>
      </w:r>
    </w:p>
    <w:p w14:paraId="708C7D33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inicjowanie działań w ramach samorządu uczniowskiego</w:t>
      </w:r>
    </w:p>
    <w:p w14:paraId="58ABFA06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- </w:t>
      </w:r>
      <w:r w:rsidR="00261117" w:rsidRPr="008B222A">
        <w:rPr>
          <w:rFonts w:ascii="Arial" w:hAnsi="Arial"/>
          <w:color w:val="000000"/>
          <w:sz w:val="24"/>
          <w:szCs w:val="24"/>
        </w:rPr>
        <w:t>udział w konkursach, przesłuchaniach, audycjach.</w:t>
      </w:r>
    </w:p>
    <w:p w14:paraId="58A3929E" w14:textId="77777777" w:rsidR="00261117" w:rsidRPr="008B222A" w:rsidRDefault="004B15BD" w:rsidP="005D1573">
      <w:pPr>
        <w:spacing w:after="0"/>
        <w:contextualSpacing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4 </w:t>
      </w:r>
      <w:r w:rsidR="00261117" w:rsidRPr="008B222A">
        <w:rPr>
          <w:rFonts w:ascii="Arial" w:hAnsi="Arial"/>
          <w:color w:val="000000"/>
          <w:sz w:val="24"/>
          <w:szCs w:val="24"/>
        </w:rPr>
        <w:t>Wskaźnikiem ilościowym będzie też można określić zaangażowanie rodziców w realizację Programu Wychowawczego Szkoły biorąc pod uwagę ich udział w:</w:t>
      </w:r>
    </w:p>
    <w:p w14:paraId="163C9A75" w14:textId="77777777" w:rsidR="00261117" w:rsidRPr="008B222A" w:rsidRDefault="00261117" w:rsidP="005D1573">
      <w:pPr>
        <w:numPr>
          <w:ilvl w:val="0"/>
          <w:numId w:val="7"/>
        </w:numPr>
        <w:spacing w:after="0"/>
        <w:ind w:left="0" w:firstLine="0"/>
        <w:contextualSpacing/>
        <w:rPr>
          <w:rFonts w:ascii="Arial" w:hAnsi="Arial"/>
          <w:color w:val="000000"/>
          <w:sz w:val="24"/>
          <w:szCs w:val="24"/>
        </w:rPr>
      </w:pPr>
      <w:r w:rsidRPr="008B222A">
        <w:rPr>
          <w:rFonts w:ascii="Arial" w:hAnsi="Arial"/>
          <w:color w:val="000000"/>
          <w:sz w:val="24"/>
          <w:szCs w:val="24"/>
        </w:rPr>
        <w:t>imprezach szkolnych (uroczystości)</w:t>
      </w:r>
    </w:p>
    <w:p w14:paraId="2DFE32ED" w14:textId="77777777" w:rsidR="00261117" w:rsidRPr="008B222A" w:rsidRDefault="00261117" w:rsidP="005D1573">
      <w:pPr>
        <w:numPr>
          <w:ilvl w:val="0"/>
          <w:numId w:val="7"/>
        </w:numPr>
        <w:spacing w:after="0"/>
        <w:ind w:left="0" w:firstLine="0"/>
        <w:contextualSpacing/>
        <w:rPr>
          <w:rFonts w:ascii="Arial" w:hAnsi="Arial"/>
          <w:color w:val="000000"/>
          <w:sz w:val="24"/>
          <w:szCs w:val="24"/>
        </w:rPr>
      </w:pPr>
      <w:r w:rsidRPr="008B222A">
        <w:rPr>
          <w:rFonts w:ascii="Arial" w:hAnsi="Arial"/>
          <w:color w:val="000000"/>
          <w:sz w:val="24"/>
          <w:szCs w:val="24"/>
        </w:rPr>
        <w:t>finansowaniu potrzeb szkoły (wpłaty na Radę Rodziców)</w:t>
      </w:r>
    </w:p>
    <w:p w14:paraId="0BF47F53" w14:textId="77777777" w:rsidR="00F24C3F" w:rsidRPr="004B15BD" w:rsidRDefault="00261117" w:rsidP="005D1573">
      <w:pPr>
        <w:numPr>
          <w:ilvl w:val="0"/>
          <w:numId w:val="7"/>
        </w:numPr>
        <w:spacing w:after="0"/>
        <w:ind w:left="0" w:firstLine="0"/>
        <w:contextualSpacing/>
        <w:rPr>
          <w:rFonts w:ascii="Arial" w:hAnsi="Arial"/>
          <w:color w:val="000000"/>
          <w:sz w:val="24"/>
          <w:szCs w:val="24"/>
        </w:rPr>
      </w:pPr>
      <w:r w:rsidRPr="008B222A">
        <w:rPr>
          <w:rFonts w:ascii="Arial" w:hAnsi="Arial"/>
          <w:color w:val="000000"/>
          <w:sz w:val="24"/>
          <w:szCs w:val="24"/>
        </w:rPr>
        <w:t xml:space="preserve">przygotowaniu uroczystości na rzecz szkoły </w:t>
      </w:r>
    </w:p>
    <w:sectPr w:rsidR="00F24C3F" w:rsidRPr="004B15BD" w:rsidSect="00977E09">
      <w:head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8DE37" w14:textId="77777777" w:rsidR="006079D3" w:rsidRDefault="006079D3" w:rsidP="000A42AC">
      <w:pPr>
        <w:spacing w:after="0" w:line="240" w:lineRule="auto"/>
      </w:pPr>
      <w:r>
        <w:separator/>
      </w:r>
    </w:p>
  </w:endnote>
  <w:endnote w:type="continuationSeparator" w:id="0">
    <w:p w14:paraId="559F047E" w14:textId="77777777" w:rsidR="006079D3" w:rsidRDefault="006079D3" w:rsidP="000A4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1D2FB" w14:textId="77777777" w:rsidR="006079D3" w:rsidRDefault="006079D3" w:rsidP="000A42AC">
      <w:pPr>
        <w:spacing w:after="0" w:line="240" w:lineRule="auto"/>
      </w:pPr>
      <w:r>
        <w:separator/>
      </w:r>
    </w:p>
  </w:footnote>
  <w:footnote w:type="continuationSeparator" w:id="0">
    <w:p w14:paraId="6E88B7E1" w14:textId="77777777" w:rsidR="006079D3" w:rsidRDefault="006079D3" w:rsidP="000A4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E5A31" w14:textId="77777777" w:rsidR="00D831DC" w:rsidRPr="008B222A" w:rsidRDefault="00D831DC" w:rsidP="00977E09">
    <w:pPr>
      <w:pStyle w:val="Nagwek"/>
      <w:spacing w:after="0"/>
      <w:jc w:val="center"/>
      <w:rPr>
        <w:rFonts w:ascii="Arial" w:hAnsi="Arial"/>
        <w:b/>
        <w:sz w:val="24"/>
      </w:rPr>
    </w:pPr>
    <w:r w:rsidRPr="008B222A">
      <w:rPr>
        <w:rFonts w:ascii="Arial" w:hAnsi="Arial"/>
        <w:b/>
        <w:sz w:val="24"/>
      </w:rPr>
      <w:t>Państwowa Szkoła Muzyczna I i II st. im. I. J. Paderewskiego w Koninie</w:t>
    </w:r>
  </w:p>
  <w:p w14:paraId="0B66E092" w14:textId="77777777" w:rsidR="00D831DC" w:rsidRPr="008B222A" w:rsidRDefault="00D831DC" w:rsidP="00977E09">
    <w:pPr>
      <w:pStyle w:val="Nagwek"/>
      <w:spacing w:after="0"/>
      <w:jc w:val="center"/>
      <w:rPr>
        <w:rFonts w:ascii="Arial" w:hAnsi="Arial"/>
        <w:sz w:val="24"/>
      </w:rPr>
    </w:pPr>
    <w:r w:rsidRPr="008B222A">
      <w:rPr>
        <w:rFonts w:ascii="Arial" w:hAnsi="Arial"/>
        <w:sz w:val="24"/>
      </w:rPr>
      <w:t>ul. 3 Maja 50, 62-500 Koninie</w:t>
    </w:r>
  </w:p>
  <w:p w14:paraId="04C2018E" w14:textId="77777777" w:rsidR="00D831DC" w:rsidRDefault="00D831D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F63"/>
    <w:multiLevelType w:val="hybridMultilevel"/>
    <w:tmpl w:val="B4C451D4"/>
    <w:lvl w:ilvl="0" w:tplc="C9D82062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01A91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13268E0"/>
    <w:multiLevelType w:val="hybridMultilevel"/>
    <w:tmpl w:val="54B64C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D2768A"/>
    <w:multiLevelType w:val="hybridMultilevel"/>
    <w:tmpl w:val="5E86BF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C46807"/>
    <w:multiLevelType w:val="hybridMultilevel"/>
    <w:tmpl w:val="50EA8B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A769A2"/>
    <w:multiLevelType w:val="hybridMultilevel"/>
    <w:tmpl w:val="979CE0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2D05E1"/>
    <w:multiLevelType w:val="hybridMultilevel"/>
    <w:tmpl w:val="000AB8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590AAB"/>
    <w:multiLevelType w:val="hybridMultilevel"/>
    <w:tmpl w:val="F15A934C"/>
    <w:lvl w:ilvl="0" w:tplc="0415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8" w15:restartNumberingAfterBreak="0">
    <w:nsid w:val="2DF12293"/>
    <w:multiLevelType w:val="hybridMultilevel"/>
    <w:tmpl w:val="2326B8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B058DA"/>
    <w:multiLevelType w:val="hybridMultilevel"/>
    <w:tmpl w:val="E92027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374625"/>
    <w:multiLevelType w:val="multilevel"/>
    <w:tmpl w:val="9CB2B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A4D54DA"/>
    <w:multiLevelType w:val="hybridMultilevel"/>
    <w:tmpl w:val="E9169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1A6777"/>
    <w:multiLevelType w:val="hybridMultilevel"/>
    <w:tmpl w:val="B2620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21090A"/>
    <w:multiLevelType w:val="hybridMultilevel"/>
    <w:tmpl w:val="EC5AD4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D62762"/>
    <w:multiLevelType w:val="hybridMultilevel"/>
    <w:tmpl w:val="4ABA29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331FB1"/>
    <w:multiLevelType w:val="hybridMultilevel"/>
    <w:tmpl w:val="E00847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B173FB"/>
    <w:multiLevelType w:val="multilevel"/>
    <w:tmpl w:val="D7268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E964D08"/>
    <w:multiLevelType w:val="hybridMultilevel"/>
    <w:tmpl w:val="F31E45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F357F7"/>
    <w:multiLevelType w:val="hybridMultilevel"/>
    <w:tmpl w:val="BC5EE1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E05708"/>
    <w:multiLevelType w:val="singleLevel"/>
    <w:tmpl w:val="CBAAE3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43E6041C"/>
    <w:multiLevelType w:val="hybridMultilevel"/>
    <w:tmpl w:val="6C2AFD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5A03CE"/>
    <w:multiLevelType w:val="hybridMultilevel"/>
    <w:tmpl w:val="4DFC4DEA"/>
    <w:lvl w:ilvl="0" w:tplc="0DEA17C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F3580C"/>
    <w:multiLevelType w:val="hybridMultilevel"/>
    <w:tmpl w:val="E4764390"/>
    <w:lvl w:ilvl="0" w:tplc="0DEA17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E50886"/>
    <w:multiLevelType w:val="hybridMultilevel"/>
    <w:tmpl w:val="071AB1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302CC0"/>
    <w:multiLevelType w:val="hybridMultilevel"/>
    <w:tmpl w:val="016A81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571648"/>
    <w:multiLevelType w:val="hybridMultilevel"/>
    <w:tmpl w:val="B34E46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8C78D4"/>
    <w:multiLevelType w:val="hybridMultilevel"/>
    <w:tmpl w:val="04A0E83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E461D7"/>
    <w:multiLevelType w:val="hybridMultilevel"/>
    <w:tmpl w:val="60EE00BC"/>
    <w:lvl w:ilvl="0" w:tplc="2D9627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0FA4252"/>
    <w:multiLevelType w:val="hybridMultilevel"/>
    <w:tmpl w:val="3A3C9D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AA1ECD"/>
    <w:multiLevelType w:val="hybridMultilevel"/>
    <w:tmpl w:val="8CA4D1C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5B11C0"/>
    <w:multiLevelType w:val="hybridMultilevel"/>
    <w:tmpl w:val="66483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141158"/>
    <w:multiLevelType w:val="hybridMultilevel"/>
    <w:tmpl w:val="5502A9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AF1ADA"/>
    <w:multiLevelType w:val="hybridMultilevel"/>
    <w:tmpl w:val="8D86B0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4616A2"/>
    <w:multiLevelType w:val="hybridMultilevel"/>
    <w:tmpl w:val="8AF08A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8175C0"/>
    <w:multiLevelType w:val="hybridMultilevel"/>
    <w:tmpl w:val="2CD2F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F0598A"/>
    <w:multiLevelType w:val="hybridMultilevel"/>
    <w:tmpl w:val="994CA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5E219A"/>
    <w:multiLevelType w:val="hybridMultilevel"/>
    <w:tmpl w:val="820A45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F51CD3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6B1B4951"/>
    <w:multiLevelType w:val="multilevel"/>
    <w:tmpl w:val="D5CC7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142388F"/>
    <w:multiLevelType w:val="hybridMultilevel"/>
    <w:tmpl w:val="E3E454E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BA2604"/>
    <w:multiLevelType w:val="hybridMultilevel"/>
    <w:tmpl w:val="261A2ED8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BA7594"/>
    <w:multiLevelType w:val="hybridMultilevel"/>
    <w:tmpl w:val="0076F7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C52DF4"/>
    <w:multiLevelType w:val="hybridMultilevel"/>
    <w:tmpl w:val="B5027E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978392C"/>
    <w:multiLevelType w:val="hybridMultilevel"/>
    <w:tmpl w:val="2AFC88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993164"/>
    <w:multiLevelType w:val="hybridMultilevel"/>
    <w:tmpl w:val="0B46D3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86715C"/>
    <w:multiLevelType w:val="hybridMultilevel"/>
    <w:tmpl w:val="017441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1292065">
    <w:abstractNumId w:val="42"/>
  </w:num>
  <w:num w:numId="2" w16cid:durableId="468399094">
    <w:abstractNumId w:val="27"/>
  </w:num>
  <w:num w:numId="3" w16cid:durableId="805513197">
    <w:abstractNumId w:val="7"/>
  </w:num>
  <w:num w:numId="4" w16cid:durableId="821428805">
    <w:abstractNumId w:val="26"/>
  </w:num>
  <w:num w:numId="5" w16cid:durableId="1459958180">
    <w:abstractNumId w:val="29"/>
  </w:num>
  <w:num w:numId="6" w16cid:durableId="816190488">
    <w:abstractNumId w:val="39"/>
  </w:num>
  <w:num w:numId="7" w16cid:durableId="994455092">
    <w:abstractNumId w:val="37"/>
  </w:num>
  <w:num w:numId="8" w16cid:durableId="233243504">
    <w:abstractNumId w:val="19"/>
  </w:num>
  <w:num w:numId="9" w16cid:durableId="1481459799">
    <w:abstractNumId w:val="1"/>
  </w:num>
  <w:num w:numId="10" w16cid:durableId="138806032">
    <w:abstractNumId w:val="28"/>
  </w:num>
  <w:num w:numId="11" w16cid:durableId="1955667606">
    <w:abstractNumId w:val="8"/>
  </w:num>
  <w:num w:numId="12" w16cid:durableId="162938069">
    <w:abstractNumId w:val="22"/>
  </w:num>
  <w:num w:numId="13" w16cid:durableId="815143536">
    <w:abstractNumId w:val="20"/>
  </w:num>
  <w:num w:numId="14" w16cid:durableId="104810933">
    <w:abstractNumId w:val="31"/>
  </w:num>
  <w:num w:numId="15" w16cid:durableId="302539042">
    <w:abstractNumId w:val="23"/>
  </w:num>
  <w:num w:numId="16" w16cid:durableId="1940487030">
    <w:abstractNumId w:val="33"/>
  </w:num>
  <w:num w:numId="17" w16cid:durableId="2107845511">
    <w:abstractNumId w:val="10"/>
  </w:num>
  <w:num w:numId="18" w16cid:durableId="1310787869">
    <w:abstractNumId w:val="43"/>
  </w:num>
  <w:num w:numId="19" w16cid:durableId="343096173">
    <w:abstractNumId w:val="21"/>
  </w:num>
  <w:num w:numId="20" w16cid:durableId="319576357">
    <w:abstractNumId w:val="16"/>
  </w:num>
  <w:num w:numId="21" w16cid:durableId="196550813">
    <w:abstractNumId w:val="41"/>
  </w:num>
  <w:num w:numId="22" w16cid:durableId="1836800581">
    <w:abstractNumId w:val="12"/>
  </w:num>
  <w:num w:numId="23" w16cid:durableId="1515454893">
    <w:abstractNumId w:val="35"/>
  </w:num>
  <w:num w:numId="24" w16cid:durableId="1155879002">
    <w:abstractNumId w:val="38"/>
  </w:num>
  <w:num w:numId="25" w16cid:durableId="1504392165">
    <w:abstractNumId w:val="36"/>
  </w:num>
  <w:num w:numId="26" w16cid:durableId="504711520">
    <w:abstractNumId w:val="40"/>
  </w:num>
  <w:num w:numId="27" w16cid:durableId="1285576204">
    <w:abstractNumId w:val="6"/>
  </w:num>
  <w:num w:numId="28" w16cid:durableId="1991447145">
    <w:abstractNumId w:val="0"/>
  </w:num>
  <w:num w:numId="29" w16cid:durableId="1978484604">
    <w:abstractNumId w:val="25"/>
  </w:num>
  <w:num w:numId="30" w16cid:durableId="1435705815">
    <w:abstractNumId w:val="11"/>
  </w:num>
  <w:num w:numId="31" w16cid:durableId="1743409275">
    <w:abstractNumId w:val="34"/>
  </w:num>
  <w:num w:numId="32" w16cid:durableId="1937470946">
    <w:abstractNumId w:val="24"/>
  </w:num>
  <w:num w:numId="33" w16cid:durableId="1540127396">
    <w:abstractNumId w:val="30"/>
  </w:num>
  <w:num w:numId="34" w16cid:durableId="277227120">
    <w:abstractNumId w:val="3"/>
  </w:num>
  <w:num w:numId="35" w16cid:durableId="1822191266">
    <w:abstractNumId w:val="45"/>
  </w:num>
  <w:num w:numId="36" w16cid:durableId="876313653">
    <w:abstractNumId w:val="14"/>
  </w:num>
  <w:num w:numId="37" w16cid:durableId="79716753">
    <w:abstractNumId w:val="17"/>
  </w:num>
  <w:num w:numId="38" w16cid:durableId="1074089279">
    <w:abstractNumId w:val="4"/>
  </w:num>
  <w:num w:numId="39" w16cid:durableId="1111778056">
    <w:abstractNumId w:val="13"/>
  </w:num>
  <w:num w:numId="40" w16cid:durableId="970673006">
    <w:abstractNumId w:val="2"/>
  </w:num>
  <w:num w:numId="41" w16cid:durableId="760490364">
    <w:abstractNumId w:val="18"/>
  </w:num>
  <w:num w:numId="42" w16cid:durableId="452330147">
    <w:abstractNumId w:val="9"/>
  </w:num>
  <w:num w:numId="43" w16cid:durableId="112751482">
    <w:abstractNumId w:val="15"/>
  </w:num>
  <w:num w:numId="44" w16cid:durableId="140997933">
    <w:abstractNumId w:val="32"/>
  </w:num>
  <w:num w:numId="45" w16cid:durableId="510492078">
    <w:abstractNumId w:val="44"/>
  </w:num>
  <w:num w:numId="46" w16cid:durableId="1924758496">
    <w:abstractNumId w:val="5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EEF"/>
    <w:rsid w:val="00001A81"/>
    <w:rsid w:val="0000200E"/>
    <w:rsid w:val="000054FA"/>
    <w:rsid w:val="00010D08"/>
    <w:rsid w:val="00015204"/>
    <w:rsid w:val="00040AD4"/>
    <w:rsid w:val="00047C45"/>
    <w:rsid w:val="0005679A"/>
    <w:rsid w:val="00056AF3"/>
    <w:rsid w:val="0006082D"/>
    <w:rsid w:val="00064783"/>
    <w:rsid w:val="00095C18"/>
    <w:rsid w:val="000A42AC"/>
    <w:rsid w:val="000F6AA9"/>
    <w:rsid w:val="00101F47"/>
    <w:rsid w:val="00103391"/>
    <w:rsid w:val="00105870"/>
    <w:rsid w:val="00111592"/>
    <w:rsid w:val="00120D0D"/>
    <w:rsid w:val="00125C68"/>
    <w:rsid w:val="00135CCE"/>
    <w:rsid w:val="00141C32"/>
    <w:rsid w:val="00146303"/>
    <w:rsid w:val="001523B1"/>
    <w:rsid w:val="00162DF1"/>
    <w:rsid w:val="00172DDA"/>
    <w:rsid w:val="00181602"/>
    <w:rsid w:val="001877D2"/>
    <w:rsid w:val="0019407F"/>
    <w:rsid w:val="00196E46"/>
    <w:rsid w:val="001A7A6A"/>
    <w:rsid w:val="001C04F2"/>
    <w:rsid w:val="001C54E9"/>
    <w:rsid w:val="001D0354"/>
    <w:rsid w:val="001D1BA4"/>
    <w:rsid w:val="001D2951"/>
    <w:rsid w:val="001E0281"/>
    <w:rsid w:val="001E2F36"/>
    <w:rsid w:val="001E57F6"/>
    <w:rsid w:val="001E7442"/>
    <w:rsid w:val="001F6215"/>
    <w:rsid w:val="002044B7"/>
    <w:rsid w:val="00210FFC"/>
    <w:rsid w:val="002209F5"/>
    <w:rsid w:val="00225720"/>
    <w:rsid w:val="00226D6D"/>
    <w:rsid w:val="00234C2E"/>
    <w:rsid w:val="002410B1"/>
    <w:rsid w:val="00242C1F"/>
    <w:rsid w:val="00261117"/>
    <w:rsid w:val="00275620"/>
    <w:rsid w:val="00281219"/>
    <w:rsid w:val="0028175D"/>
    <w:rsid w:val="00295014"/>
    <w:rsid w:val="002A4916"/>
    <w:rsid w:val="002A6929"/>
    <w:rsid w:val="002B54E0"/>
    <w:rsid w:val="002B6CDC"/>
    <w:rsid w:val="002B7815"/>
    <w:rsid w:val="002E4CFC"/>
    <w:rsid w:val="002F1DDA"/>
    <w:rsid w:val="002F5978"/>
    <w:rsid w:val="00300319"/>
    <w:rsid w:val="00306055"/>
    <w:rsid w:val="003124D5"/>
    <w:rsid w:val="003126FB"/>
    <w:rsid w:val="00314DE8"/>
    <w:rsid w:val="003170C0"/>
    <w:rsid w:val="00324C40"/>
    <w:rsid w:val="00337F61"/>
    <w:rsid w:val="0034035B"/>
    <w:rsid w:val="003411B7"/>
    <w:rsid w:val="0035427E"/>
    <w:rsid w:val="003640A1"/>
    <w:rsid w:val="00381F0E"/>
    <w:rsid w:val="0038724D"/>
    <w:rsid w:val="00390AF1"/>
    <w:rsid w:val="00397EB5"/>
    <w:rsid w:val="003A24DF"/>
    <w:rsid w:val="003C1950"/>
    <w:rsid w:val="003D40EB"/>
    <w:rsid w:val="003E061A"/>
    <w:rsid w:val="003F3AA4"/>
    <w:rsid w:val="00417642"/>
    <w:rsid w:val="004205D4"/>
    <w:rsid w:val="0042330E"/>
    <w:rsid w:val="00430BE7"/>
    <w:rsid w:val="00466114"/>
    <w:rsid w:val="004765F0"/>
    <w:rsid w:val="0048375D"/>
    <w:rsid w:val="00493389"/>
    <w:rsid w:val="004972B4"/>
    <w:rsid w:val="004A0FD2"/>
    <w:rsid w:val="004A36EA"/>
    <w:rsid w:val="004A7E92"/>
    <w:rsid w:val="004B0745"/>
    <w:rsid w:val="004B15BD"/>
    <w:rsid w:val="004B6A11"/>
    <w:rsid w:val="004C5830"/>
    <w:rsid w:val="004C7CB3"/>
    <w:rsid w:val="004D2264"/>
    <w:rsid w:val="004D268C"/>
    <w:rsid w:val="00520219"/>
    <w:rsid w:val="00520E5F"/>
    <w:rsid w:val="00521566"/>
    <w:rsid w:val="005219DA"/>
    <w:rsid w:val="00525390"/>
    <w:rsid w:val="00532EB8"/>
    <w:rsid w:val="0053787A"/>
    <w:rsid w:val="00547C85"/>
    <w:rsid w:val="005506B9"/>
    <w:rsid w:val="0056120F"/>
    <w:rsid w:val="00572EEF"/>
    <w:rsid w:val="00575247"/>
    <w:rsid w:val="005826A4"/>
    <w:rsid w:val="00582983"/>
    <w:rsid w:val="005A4065"/>
    <w:rsid w:val="005A7671"/>
    <w:rsid w:val="005B603F"/>
    <w:rsid w:val="005C37F9"/>
    <w:rsid w:val="005C53F5"/>
    <w:rsid w:val="005D1573"/>
    <w:rsid w:val="005D478C"/>
    <w:rsid w:val="005F36A7"/>
    <w:rsid w:val="005F7784"/>
    <w:rsid w:val="0060128C"/>
    <w:rsid w:val="006079D3"/>
    <w:rsid w:val="0061694C"/>
    <w:rsid w:val="006178A2"/>
    <w:rsid w:val="00617E5C"/>
    <w:rsid w:val="00634E90"/>
    <w:rsid w:val="0064063E"/>
    <w:rsid w:val="006458E7"/>
    <w:rsid w:val="006641A3"/>
    <w:rsid w:val="0066629B"/>
    <w:rsid w:val="00675570"/>
    <w:rsid w:val="00681D4C"/>
    <w:rsid w:val="00695584"/>
    <w:rsid w:val="006B2132"/>
    <w:rsid w:val="006B2A5E"/>
    <w:rsid w:val="006B41AA"/>
    <w:rsid w:val="006D157F"/>
    <w:rsid w:val="006D1DBA"/>
    <w:rsid w:val="006D5394"/>
    <w:rsid w:val="006D66BD"/>
    <w:rsid w:val="006F24E1"/>
    <w:rsid w:val="006F4A55"/>
    <w:rsid w:val="006F6398"/>
    <w:rsid w:val="00701885"/>
    <w:rsid w:val="00711DE2"/>
    <w:rsid w:val="00722E92"/>
    <w:rsid w:val="00742BC9"/>
    <w:rsid w:val="007456B3"/>
    <w:rsid w:val="00751722"/>
    <w:rsid w:val="0075253E"/>
    <w:rsid w:val="007709B8"/>
    <w:rsid w:val="00772019"/>
    <w:rsid w:val="0078478B"/>
    <w:rsid w:val="00784F08"/>
    <w:rsid w:val="00796C11"/>
    <w:rsid w:val="007A05EB"/>
    <w:rsid w:val="007B1006"/>
    <w:rsid w:val="007B1BBA"/>
    <w:rsid w:val="007C3313"/>
    <w:rsid w:val="007C7335"/>
    <w:rsid w:val="007D39E6"/>
    <w:rsid w:val="007D41BD"/>
    <w:rsid w:val="007D5A41"/>
    <w:rsid w:val="007E147B"/>
    <w:rsid w:val="007E68C4"/>
    <w:rsid w:val="007F206A"/>
    <w:rsid w:val="007F461F"/>
    <w:rsid w:val="007F4E63"/>
    <w:rsid w:val="007F708C"/>
    <w:rsid w:val="00802A02"/>
    <w:rsid w:val="0081035B"/>
    <w:rsid w:val="00820C08"/>
    <w:rsid w:val="00821A76"/>
    <w:rsid w:val="00822E4A"/>
    <w:rsid w:val="00834642"/>
    <w:rsid w:val="00835A59"/>
    <w:rsid w:val="00836206"/>
    <w:rsid w:val="00851277"/>
    <w:rsid w:val="0085558A"/>
    <w:rsid w:val="0086382C"/>
    <w:rsid w:val="008753D5"/>
    <w:rsid w:val="00882A6E"/>
    <w:rsid w:val="008901C2"/>
    <w:rsid w:val="00891A17"/>
    <w:rsid w:val="00894BCA"/>
    <w:rsid w:val="008A3911"/>
    <w:rsid w:val="008A5D57"/>
    <w:rsid w:val="008B1070"/>
    <w:rsid w:val="008B222A"/>
    <w:rsid w:val="008B39E7"/>
    <w:rsid w:val="008C6600"/>
    <w:rsid w:val="008C7AE0"/>
    <w:rsid w:val="008D2CD5"/>
    <w:rsid w:val="008F3826"/>
    <w:rsid w:val="008F7096"/>
    <w:rsid w:val="009043A9"/>
    <w:rsid w:val="00943581"/>
    <w:rsid w:val="00943CE4"/>
    <w:rsid w:val="0094416D"/>
    <w:rsid w:val="00946B51"/>
    <w:rsid w:val="0096607B"/>
    <w:rsid w:val="00973E77"/>
    <w:rsid w:val="00977E09"/>
    <w:rsid w:val="00984B65"/>
    <w:rsid w:val="009A1072"/>
    <w:rsid w:val="009D13D6"/>
    <w:rsid w:val="009E0671"/>
    <w:rsid w:val="009E1F9D"/>
    <w:rsid w:val="009E2376"/>
    <w:rsid w:val="009E35BB"/>
    <w:rsid w:val="009E3927"/>
    <w:rsid w:val="009F5425"/>
    <w:rsid w:val="00A121D6"/>
    <w:rsid w:val="00A13B8D"/>
    <w:rsid w:val="00A142B6"/>
    <w:rsid w:val="00A21E30"/>
    <w:rsid w:val="00A266DF"/>
    <w:rsid w:val="00A333AA"/>
    <w:rsid w:val="00A36099"/>
    <w:rsid w:val="00A447C1"/>
    <w:rsid w:val="00A45BDC"/>
    <w:rsid w:val="00A50AD1"/>
    <w:rsid w:val="00A53EF8"/>
    <w:rsid w:val="00A551CD"/>
    <w:rsid w:val="00A6084A"/>
    <w:rsid w:val="00A64E80"/>
    <w:rsid w:val="00A70E2F"/>
    <w:rsid w:val="00A73B4D"/>
    <w:rsid w:val="00A744FE"/>
    <w:rsid w:val="00A75EC1"/>
    <w:rsid w:val="00A81F67"/>
    <w:rsid w:val="00A850CA"/>
    <w:rsid w:val="00A8675A"/>
    <w:rsid w:val="00AA2C03"/>
    <w:rsid w:val="00AA48AB"/>
    <w:rsid w:val="00AD2796"/>
    <w:rsid w:val="00AE02CB"/>
    <w:rsid w:val="00AE093D"/>
    <w:rsid w:val="00AE1DB1"/>
    <w:rsid w:val="00AE4307"/>
    <w:rsid w:val="00AF3DBC"/>
    <w:rsid w:val="00AF6068"/>
    <w:rsid w:val="00AF62C0"/>
    <w:rsid w:val="00B074FF"/>
    <w:rsid w:val="00B16B28"/>
    <w:rsid w:val="00B22681"/>
    <w:rsid w:val="00B300D4"/>
    <w:rsid w:val="00B34813"/>
    <w:rsid w:val="00B403BF"/>
    <w:rsid w:val="00B46410"/>
    <w:rsid w:val="00B5507A"/>
    <w:rsid w:val="00B671A4"/>
    <w:rsid w:val="00B67ADF"/>
    <w:rsid w:val="00B70105"/>
    <w:rsid w:val="00B758C1"/>
    <w:rsid w:val="00B86A03"/>
    <w:rsid w:val="00B90D9C"/>
    <w:rsid w:val="00B91902"/>
    <w:rsid w:val="00B966DD"/>
    <w:rsid w:val="00B96A80"/>
    <w:rsid w:val="00BA0172"/>
    <w:rsid w:val="00BA0BF4"/>
    <w:rsid w:val="00BA25DC"/>
    <w:rsid w:val="00BA3EC8"/>
    <w:rsid w:val="00BA5CD2"/>
    <w:rsid w:val="00BC0FFC"/>
    <w:rsid w:val="00BC4295"/>
    <w:rsid w:val="00BC48B8"/>
    <w:rsid w:val="00BC591E"/>
    <w:rsid w:val="00BC59EB"/>
    <w:rsid w:val="00BD163B"/>
    <w:rsid w:val="00BD29C3"/>
    <w:rsid w:val="00BD4988"/>
    <w:rsid w:val="00BE6CCC"/>
    <w:rsid w:val="00BF2481"/>
    <w:rsid w:val="00BF51C9"/>
    <w:rsid w:val="00BF5993"/>
    <w:rsid w:val="00C2248B"/>
    <w:rsid w:val="00C328E9"/>
    <w:rsid w:val="00C53385"/>
    <w:rsid w:val="00C6708A"/>
    <w:rsid w:val="00C8024F"/>
    <w:rsid w:val="00C93E5A"/>
    <w:rsid w:val="00C970D5"/>
    <w:rsid w:val="00CB5339"/>
    <w:rsid w:val="00CC33C8"/>
    <w:rsid w:val="00CC518B"/>
    <w:rsid w:val="00CD0662"/>
    <w:rsid w:val="00CD3EC2"/>
    <w:rsid w:val="00CD44C0"/>
    <w:rsid w:val="00CE1EAB"/>
    <w:rsid w:val="00CE3A6F"/>
    <w:rsid w:val="00CE5FAE"/>
    <w:rsid w:val="00CE604A"/>
    <w:rsid w:val="00CF1400"/>
    <w:rsid w:val="00CF2B9A"/>
    <w:rsid w:val="00CF5C39"/>
    <w:rsid w:val="00D07C57"/>
    <w:rsid w:val="00D17309"/>
    <w:rsid w:val="00D24C01"/>
    <w:rsid w:val="00D27E20"/>
    <w:rsid w:val="00D31B30"/>
    <w:rsid w:val="00D47E9B"/>
    <w:rsid w:val="00D53261"/>
    <w:rsid w:val="00D56A2E"/>
    <w:rsid w:val="00D6423A"/>
    <w:rsid w:val="00D667ED"/>
    <w:rsid w:val="00D66F84"/>
    <w:rsid w:val="00D816AA"/>
    <w:rsid w:val="00D831DC"/>
    <w:rsid w:val="00D92066"/>
    <w:rsid w:val="00DA3AA7"/>
    <w:rsid w:val="00DA4580"/>
    <w:rsid w:val="00DA4CC0"/>
    <w:rsid w:val="00DB02FB"/>
    <w:rsid w:val="00DB48F7"/>
    <w:rsid w:val="00DB6DD3"/>
    <w:rsid w:val="00DC0232"/>
    <w:rsid w:val="00DC5439"/>
    <w:rsid w:val="00DC63F5"/>
    <w:rsid w:val="00DD73FB"/>
    <w:rsid w:val="00DE745A"/>
    <w:rsid w:val="00E01292"/>
    <w:rsid w:val="00E13AA2"/>
    <w:rsid w:val="00E20D53"/>
    <w:rsid w:val="00E22061"/>
    <w:rsid w:val="00E22A23"/>
    <w:rsid w:val="00E23171"/>
    <w:rsid w:val="00E31708"/>
    <w:rsid w:val="00E41303"/>
    <w:rsid w:val="00E4520E"/>
    <w:rsid w:val="00E72D27"/>
    <w:rsid w:val="00EA10C2"/>
    <w:rsid w:val="00EA372F"/>
    <w:rsid w:val="00EC2783"/>
    <w:rsid w:val="00EE6A5C"/>
    <w:rsid w:val="00EF0986"/>
    <w:rsid w:val="00F149FC"/>
    <w:rsid w:val="00F14CC6"/>
    <w:rsid w:val="00F24C3F"/>
    <w:rsid w:val="00F374C2"/>
    <w:rsid w:val="00F46316"/>
    <w:rsid w:val="00F62470"/>
    <w:rsid w:val="00F630CE"/>
    <w:rsid w:val="00F66B67"/>
    <w:rsid w:val="00F71CE6"/>
    <w:rsid w:val="00F80CD5"/>
    <w:rsid w:val="00F84BC2"/>
    <w:rsid w:val="00F85611"/>
    <w:rsid w:val="00F86C4E"/>
    <w:rsid w:val="00F91644"/>
    <w:rsid w:val="00F91E8D"/>
    <w:rsid w:val="00F94108"/>
    <w:rsid w:val="00F9454E"/>
    <w:rsid w:val="00FA2CF5"/>
    <w:rsid w:val="00FA53C9"/>
    <w:rsid w:val="00FA74DA"/>
    <w:rsid w:val="00FB76AE"/>
    <w:rsid w:val="00FD0EDC"/>
    <w:rsid w:val="00FD21C8"/>
    <w:rsid w:val="00FD7215"/>
    <w:rsid w:val="00FE7B14"/>
    <w:rsid w:val="00FF1ABB"/>
    <w:rsid w:val="00FF3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06CAB"/>
  <w15:chartTrackingRefBased/>
  <w15:docId w15:val="{21E45235-B3BE-4F60-A893-D959AF399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63B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A10C2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Nagwek4">
    <w:name w:val="heading 4"/>
    <w:basedOn w:val="Normalny"/>
    <w:link w:val="Nagwek4Znak"/>
    <w:qFormat/>
    <w:rsid w:val="00A50A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D163B"/>
    <w:pPr>
      <w:ind w:left="720"/>
      <w:contextualSpacing/>
    </w:pPr>
  </w:style>
  <w:style w:type="paragraph" w:styleId="NormalnyWeb">
    <w:name w:val="Normal (Web)"/>
    <w:basedOn w:val="Normalny"/>
    <w:unhideWhenUsed/>
    <w:rsid w:val="00015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015204"/>
    <w:rPr>
      <w:b/>
      <w:bCs/>
    </w:rPr>
  </w:style>
  <w:style w:type="character" w:customStyle="1" w:styleId="Nagwek4Znak">
    <w:name w:val="Nagłówek 4 Znak"/>
    <w:link w:val="Nagwek4"/>
    <w:rsid w:val="00A50AD1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ela-Siatka">
    <w:name w:val="Table Grid"/>
    <w:basedOn w:val="Standardowy"/>
    <w:uiPriority w:val="59"/>
    <w:rsid w:val="00010D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9E35B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rsid w:val="009E35B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41C3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apple-style-span">
    <w:name w:val="apple-style-span"/>
    <w:basedOn w:val="Domylnaczcionkaakapitu"/>
    <w:rsid w:val="0075253E"/>
  </w:style>
  <w:style w:type="character" w:customStyle="1" w:styleId="apple-converted-space">
    <w:name w:val="apple-converted-space"/>
    <w:basedOn w:val="Domylnaczcionkaakapitu"/>
    <w:rsid w:val="0075253E"/>
  </w:style>
  <w:style w:type="paragraph" w:styleId="Nagwek">
    <w:name w:val="header"/>
    <w:basedOn w:val="Normalny"/>
    <w:link w:val="NagwekZnak"/>
    <w:uiPriority w:val="99"/>
    <w:unhideWhenUsed/>
    <w:rsid w:val="000A42A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A42A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A42A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A42AC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4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0A42AC"/>
    <w:rPr>
      <w:rFonts w:ascii="Tahoma" w:hAnsi="Tahoma" w:cs="Tahoma"/>
      <w:sz w:val="16"/>
      <w:szCs w:val="16"/>
      <w:lang w:eastAsia="en-US"/>
    </w:rPr>
  </w:style>
  <w:style w:type="character" w:customStyle="1" w:styleId="Nagwek1Znak">
    <w:name w:val="Nagłówek 1 Znak"/>
    <w:link w:val="Nagwek1"/>
    <w:uiPriority w:val="9"/>
    <w:rsid w:val="00EA10C2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EA10C2"/>
    <w:pPr>
      <w:keepLines/>
      <w:spacing w:after="0" w:line="259" w:lineRule="auto"/>
      <w:outlineLvl w:val="9"/>
    </w:pPr>
    <w:rPr>
      <w:b w:val="0"/>
      <w:bCs w:val="0"/>
      <w:color w:val="2F5496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D27E20"/>
  </w:style>
  <w:style w:type="character" w:styleId="Hipercze">
    <w:name w:val="Hyperlink"/>
    <w:uiPriority w:val="99"/>
    <w:unhideWhenUsed/>
    <w:rsid w:val="00D27E2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5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9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9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5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7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1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96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7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3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43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9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9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5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3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0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5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0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3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4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1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5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3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2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9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5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3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5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4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1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8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2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1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5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ytkownik\Documents\rok%20szkolny%202021-2022\Program%20wychowawczy%20PSM%20I%20st.%202021_20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BE45B5-D94B-4854-B40D-897E1A0B7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C:\Users\Uzytkownik\Documents\rok szkolny 2021-2022\Program wychowawczy PSM I st. 2021_2022.dotx</Template>
  <TotalTime>1</TotalTime>
  <Pages>20</Pages>
  <Words>4218</Words>
  <Characters>25313</Characters>
  <Application>Microsoft Office Word</Application>
  <DocSecurity>0</DocSecurity>
  <Lines>210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SZKOLNY PROGRAM WYCHOWAWCZO-PROFILAKTYCZNY</vt:lpstr>
    </vt:vector>
  </TitlesOfParts>
  <Company>Hewlett-Packard</Company>
  <LinksUpToDate>false</LinksUpToDate>
  <CharactersWithSpaces>29473</CharactersWithSpaces>
  <SharedDoc>false</SharedDoc>
  <HLinks>
    <vt:vector size="54" baseType="variant">
      <vt:variant>
        <vt:i4>2031671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_Toc82428139</vt:lpwstr>
      </vt:variant>
      <vt:variant>
        <vt:i4>1966135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_Toc82428138</vt:lpwstr>
      </vt:variant>
      <vt:variant>
        <vt:i4>1114167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_Toc82428137</vt:lpwstr>
      </vt:variant>
      <vt:variant>
        <vt:i4>1048631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_Toc82428136</vt:lpwstr>
      </vt:variant>
      <vt:variant>
        <vt:i4>1245239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_Toc82428135</vt:lpwstr>
      </vt:variant>
      <vt:variant>
        <vt:i4>1179703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_Toc82428134</vt:lpwstr>
      </vt:variant>
      <vt:variant>
        <vt:i4>1376311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_Toc82428133</vt:lpwstr>
      </vt:variant>
      <vt:variant>
        <vt:i4>1310775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_Toc82428132</vt:lpwstr>
      </vt:variant>
      <vt:variant>
        <vt:i4>1507383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_Toc82428131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SZKOLNY PROGRAM WYCHOWAWCZO-PROFILAKTYCZNY</dc:title>
  <dc:subject/>
  <dc:creator>Uzytkownik</dc:creator>
  <cp:keywords/>
  <cp:lastModifiedBy>Katarzyna Broj</cp:lastModifiedBy>
  <cp:revision>3</cp:revision>
  <cp:lastPrinted>2022-03-24T10:20:00Z</cp:lastPrinted>
  <dcterms:created xsi:type="dcterms:W3CDTF">2022-09-19T18:59:00Z</dcterms:created>
  <dcterms:modified xsi:type="dcterms:W3CDTF">2022-09-19T19:02:00Z</dcterms:modified>
</cp:coreProperties>
</file>