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6F87" w:rsidP="145E096B" w:rsidRDefault="1EEF6A74" w14:paraId="0E40B284" w14:textId="374FD450">
      <w:pPr>
        <w:pStyle w:val="Nagwek1"/>
        <w:spacing w:line="360" w:lineRule="auto"/>
      </w:pPr>
      <w:r w:rsidRPr="145E096B">
        <w:t>Klauzula informacyjna RODO</w:t>
      </w:r>
    </w:p>
    <w:p w:rsidR="001E6F87" w:rsidP="145E096B" w:rsidRDefault="001E6F87" w14:paraId="433F17F1" w14:textId="1CF87BF5">
      <w:pPr>
        <w:widowControl w:val="0"/>
        <w:spacing w:after="160" w:line="360" w:lineRule="auto"/>
        <w:rPr>
          <w:rFonts w:ascii="Arial" w:hAnsi="Arial" w:eastAsia="Arial" w:cs="Arial"/>
          <w:color w:val="000000" w:themeColor="text1"/>
        </w:rPr>
      </w:pPr>
    </w:p>
    <w:p w:rsidR="001E6F87" w:rsidP="145E096B" w:rsidRDefault="1EEF6A74" w14:paraId="7D96B350" w14:textId="4BF38438">
      <w:pPr>
        <w:widowControl w:val="0"/>
        <w:spacing w:after="160" w:line="360" w:lineRule="auto"/>
      </w:pPr>
      <w:r w:rsidRPr="145E096B">
        <w:rPr>
          <w:rFonts w:ascii="Arial" w:hAnsi="Arial" w:eastAsia="Arial" w:cs="Arial"/>
          <w:color w:val="000000" w:themeColor="text1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(dalej RODO), Instytut Rozwoju Miast i Regionów (dalej IRMiR) informuje, że:</w:t>
      </w:r>
    </w:p>
    <w:p w:rsidR="001E6F87" w:rsidP="145E096B" w:rsidRDefault="1EEF6A74" w14:paraId="50AD3A15" w14:textId="6EBF25B0">
      <w:pPr>
        <w:pStyle w:val="Akapitzlist"/>
        <w:widowControl w:val="0"/>
        <w:numPr>
          <w:ilvl w:val="0"/>
          <w:numId w:val="1"/>
        </w:numPr>
        <w:spacing w:line="360" w:lineRule="auto"/>
        <w:ind w:left="425" w:hanging="283"/>
        <w:rPr>
          <w:rFonts w:ascii="Arial" w:hAnsi="Arial" w:eastAsia="Arial" w:cs="Arial"/>
          <w:color w:val="000000" w:themeColor="text1"/>
        </w:rPr>
      </w:pPr>
      <w:r w:rsidRPr="145E096B">
        <w:rPr>
          <w:rFonts w:ascii="Arial" w:hAnsi="Arial" w:eastAsia="Arial" w:cs="Arial"/>
          <w:color w:val="000000" w:themeColor="text1"/>
        </w:rPr>
        <w:t xml:space="preserve"> Administratorem danych osobowych jest Instytut Rozwoju Miast i Regionów, ul. Targowa 45, 03-728 Warszawa, adres do korespondencji: ul. Cieszyńska 2, 30-015 Kraków, NIP 677-22-01-345, REGON 356582934.</w:t>
      </w:r>
    </w:p>
    <w:p w:rsidR="001E6F87" w:rsidP="145E096B" w:rsidRDefault="1EEF6A74" w14:paraId="036916C5" w14:textId="527D6309">
      <w:pPr>
        <w:pStyle w:val="Akapitzlist"/>
        <w:widowControl w:val="0"/>
        <w:numPr>
          <w:ilvl w:val="0"/>
          <w:numId w:val="1"/>
        </w:numPr>
        <w:spacing w:line="360" w:lineRule="auto"/>
        <w:ind w:left="425" w:hanging="283"/>
        <w:rPr>
          <w:rFonts w:ascii="Arial" w:hAnsi="Arial" w:eastAsia="Arial" w:cs="Arial"/>
          <w:color w:val="000000" w:themeColor="text1"/>
        </w:rPr>
      </w:pPr>
      <w:r w:rsidRPr="145E096B">
        <w:rPr>
          <w:rFonts w:ascii="Arial" w:hAnsi="Arial" w:eastAsia="Arial" w:cs="Arial"/>
          <w:color w:val="000000" w:themeColor="text1"/>
        </w:rPr>
        <w:t xml:space="preserve"> Inspektor Ochrony Danych, dane kontaktowe – adres: Cieszyńska 2, 30-015 Kraków, tel. bezpośredni 12 634-29-53 wew. 28, e-mail: </w:t>
      </w:r>
      <w:hyperlink r:id="rId12">
        <w:r w:rsidRPr="145E096B">
          <w:rPr>
            <w:rStyle w:val="Hipercze"/>
          </w:rPr>
          <w:t>rodo@irmir.pl</w:t>
        </w:r>
      </w:hyperlink>
      <w:r w:rsidRPr="145E096B">
        <w:rPr>
          <w:rFonts w:ascii="Arial" w:hAnsi="Arial" w:eastAsia="Arial" w:cs="Arial"/>
          <w:color w:val="000000" w:themeColor="text1"/>
        </w:rPr>
        <w:t>.</w:t>
      </w:r>
    </w:p>
    <w:p w:rsidR="001E6F87" w:rsidP="145E096B" w:rsidRDefault="1EEF6A74" w14:paraId="50A4E1E4" w14:textId="07C1CC6C">
      <w:pPr>
        <w:pStyle w:val="Akapitzlist"/>
        <w:widowControl w:val="0"/>
        <w:numPr>
          <w:ilvl w:val="0"/>
          <w:numId w:val="1"/>
        </w:numPr>
        <w:spacing w:line="360" w:lineRule="auto"/>
        <w:ind w:left="425" w:hanging="283"/>
        <w:rPr>
          <w:rFonts w:ascii="Arial" w:hAnsi="Arial" w:eastAsia="Arial" w:cs="Arial"/>
          <w:color w:val="000000" w:themeColor="text1"/>
        </w:rPr>
      </w:pPr>
      <w:r w:rsidRPr="145E096B">
        <w:rPr>
          <w:rFonts w:ascii="Arial" w:hAnsi="Arial" w:eastAsia="Arial" w:cs="Arial"/>
          <w:color w:val="000000" w:themeColor="text1"/>
        </w:rPr>
        <w:t xml:space="preserve"> Dane osobowe będą przetwarzane w celu: a) realizowania podstawowej działalności określonej przepisami Ustawy z dnia 30 kwietnia 2010 r. o instytutach badawczych (t.j. Dz. U. z 2020 r. poz. 1383.), do których należy w szczególności:</w:t>
      </w:r>
    </w:p>
    <w:p w:rsidR="001E6F87" w:rsidP="145E096B" w:rsidRDefault="1EEF6A74" w14:paraId="14328A5F" w14:textId="4FE42940">
      <w:pPr>
        <w:widowControl w:val="0"/>
        <w:spacing w:after="120" w:line="360" w:lineRule="auto"/>
        <w:ind w:left="850" w:hanging="397"/>
      </w:pPr>
      <w:r w:rsidRPr="145E096B">
        <w:rPr>
          <w:rFonts w:ascii="Arial" w:hAnsi="Arial" w:eastAsia="Arial" w:cs="Arial"/>
          <w:color w:val="000000" w:themeColor="text1"/>
        </w:rPr>
        <w:t>i. prowadzenie badań naukowych i prac rozwojowych w dziedzinie nauk technicznych i przyrodniczych oraz w dziedzinie nauk społecznych i humanistycznych;</w:t>
      </w:r>
    </w:p>
    <w:p w:rsidR="001E6F87" w:rsidP="145E096B" w:rsidRDefault="1EEF6A74" w14:paraId="119D1029" w14:textId="4A15E9FF">
      <w:pPr>
        <w:widowControl w:val="0"/>
        <w:spacing w:after="120" w:line="360" w:lineRule="auto"/>
        <w:ind w:left="850" w:hanging="397"/>
      </w:pPr>
      <w:r w:rsidRPr="145E096B">
        <w:rPr>
          <w:rFonts w:ascii="Arial" w:hAnsi="Arial" w:eastAsia="Arial" w:cs="Arial"/>
          <w:color w:val="000000" w:themeColor="text1"/>
        </w:rPr>
        <w:t>ii. przystosowywanie wyników prowadzonych badań naukowych i prac rozwojowych do potrzeb praktyki;</w:t>
      </w:r>
    </w:p>
    <w:p w:rsidR="001E6F87" w:rsidP="145E096B" w:rsidRDefault="1EEF6A74" w14:paraId="64B2114D" w14:textId="3E78C41E">
      <w:pPr>
        <w:widowControl w:val="0"/>
        <w:spacing w:after="120" w:line="360" w:lineRule="auto"/>
        <w:ind w:left="850" w:hanging="397"/>
      </w:pPr>
      <w:r w:rsidRPr="145E096B">
        <w:rPr>
          <w:rFonts w:ascii="Arial" w:hAnsi="Arial" w:eastAsia="Arial" w:cs="Arial"/>
          <w:color w:val="000000" w:themeColor="text1"/>
        </w:rPr>
        <w:t>iii. wdrażanie wyników badań naukowych i prac rozwojowych;</w:t>
      </w:r>
    </w:p>
    <w:p w:rsidR="001E6F87" w:rsidP="145E096B" w:rsidRDefault="1EEF6A74" w14:paraId="55ADD583" w14:textId="7A773727">
      <w:pPr>
        <w:widowControl w:val="0"/>
        <w:spacing w:after="120" w:line="360" w:lineRule="auto"/>
        <w:ind w:left="850" w:hanging="397"/>
      </w:pPr>
      <w:r w:rsidRPr="145E096B">
        <w:rPr>
          <w:rFonts w:ascii="Arial" w:hAnsi="Arial" w:eastAsia="Arial" w:cs="Arial"/>
          <w:color w:val="000000" w:themeColor="text1"/>
        </w:rPr>
        <w:t>iv. współpraca z podmiotami administracji publicznej w zakresie przygotowywania projektów strategii rozwoju, programowania i realizacji polityki miejskiej oraz rewitalizacji obszarów zdegradowanych, opracowywania dokumentów programowych będących podstawą do pozyskiwania środków rozwojowych z Unii Europejskiej i innych źródeł zagranicznych, przygotowywania raportu o rozwoju społeczno-gospodarczym, regionalnym i przestrzennym kraju, o którym mowa w art. 35b ustawy z dnia 6 grudnia 2006 r. o zasadach prowadzenia polityki rozwoju (Dz. U. z 2017 r. poz. 1376 i 1475 ze zm.);</w:t>
      </w:r>
    </w:p>
    <w:p w:rsidR="001E6F87" w:rsidP="145E096B" w:rsidRDefault="1EEF6A74" w14:paraId="398BEA98" w14:textId="199D3DBD">
      <w:pPr>
        <w:widowControl w:val="0"/>
        <w:spacing w:after="120" w:line="360" w:lineRule="auto"/>
        <w:ind w:left="850" w:hanging="397"/>
      </w:pPr>
      <w:r w:rsidRPr="145E096B">
        <w:rPr>
          <w:rFonts w:ascii="Arial" w:hAnsi="Arial" w:eastAsia="Arial" w:cs="Arial"/>
          <w:color w:val="000000" w:themeColor="text1"/>
        </w:rPr>
        <w:t xml:space="preserve">v. upowszechnianie wyników badań naukowych i prac rozwojowych, w szczególności za pomocą organizowania szkoleń, konferencji, kongresów, sympozjów, spotkań konsultacyjno-informacyjnych, udostępniania wydawnictw i publikacji IRMiR, dystrybuowania Newslettera IRMiR, prowadzenia strony </w:t>
      </w:r>
      <w:hyperlink r:id="rId13">
        <w:r w:rsidRPr="145E096B">
          <w:rPr>
            <w:rStyle w:val="Hipercze"/>
          </w:rPr>
          <w:t>www.irmir.pl</w:t>
        </w:r>
      </w:hyperlink>
      <w:r w:rsidRPr="145E096B">
        <w:rPr>
          <w:rFonts w:ascii="Arial" w:hAnsi="Arial" w:eastAsia="Arial" w:cs="Arial"/>
          <w:color w:val="000000" w:themeColor="text1"/>
        </w:rPr>
        <w:t>, udzielania odpowiedzi na zapytania kierowane do Centrum Doradztwa Rewitalizacyjnego IRMiR w przedmiocie rewitalizacji (telefonicznie, poprzez e-mail i chat),</w:t>
      </w:r>
    </w:p>
    <w:p w:rsidR="001E6F87" w:rsidP="145E096B" w:rsidRDefault="1EEF6A74" w14:paraId="1F4F49FD" w14:textId="520A849C">
      <w:pPr>
        <w:widowControl w:val="0"/>
        <w:spacing w:after="120" w:line="360" w:lineRule="auto"/>
        <w:ind w:left="850" w:hanging="397"/>
      </w:pPr>
      <w:r w:rsidRPr="145E096B">
        <w:rPr>
          <w:rFonts w:ascii="Arial" w:hAnsi="Arial" w:eastAsia="Arial" w:cs="Arial"/>
          <w:color w:val="000000" w:themeColor="text1"/>
        </w:rPr>
        <w:t>vi. wykonywanie badań i analiz, opracowywanie opinii i ekspertyz w zakresie prowadzonych badań naukowych i prac rozwojowych;</w:t>
      </w:r>
    </w:p>
    <w:p w:rsidR="001E6F87" w:rsidP="145E096B" w:rsidRDefault="1EEF6A74" w14:paraId="2F37BCF0" w14:textId="57838807">
      <w:pPr>
        <w:widowControl w:val="0"/>
        <w:spacing w:after="120" w:line="360" w:lineRule="auto"/>
        <w:ind w:left="850" w:hanging="397"/>
      </w:pPr>
      <w:r w:rsidRPr="145E096B">
        <w:rPr>
          <w:rFonts w:ascii="Arial" w:hAnsi="Arial" w:eastAsia="Arial" w:cs="Arial"/>
          <w:color w:val="000000" w:themeColor="text1"/>
        </w:rPr>
        <w:t>vii. opracowywanie ocen dotyczących stanu i rozwoju poszczególnych dziedzin nauki oraz sektorów gospodarki, które wykorzystują wyniki badań naukowych i prac rozwojowych;</w:t>
      </w:r>
    </w:p>
    <w:p w:rsidR="001E6F87" w:rsidP="145E096B" w:rsidRDefault="1EEF6A74" w14:paraId="3B7383B5" w14:textId="00BBB6AB">
      <w:pPr>
        <w:widowControl w:val="0"/>
        <w:spacing w:after="120" w:line="360" w:lineRule="auto"/>
        <w:ind w:left="850" w:hanging="397"/>
      </w:pPr>
      <w:r w:rsidRPr="145E096B">
        <w:rPr>
          <w:rFonts w:ascii="Arial" w:hAnsi="Arial" w:eastAsia="Arial" w:cs="Arial"/>
          <w:color w:val="000000" w:themeColor="text1"/>
        </w:rPr>
        <w:t>viii. prowadzenie działalności normalizacyjnej, certyfikacyjnej i aprobacyjnej;</w:t>
      </w:r>
    </w:p>
    <w:p w:rsidR="001E6F87" w:rsidP="145E096B" w:rsidRDefault="1EEF6A74" w14:paraId="5F852856" w14:textId="4763E79F">
      <w:pPr>
        <w:widowControl w:val="0"/>
        <w:spacing w:after="120" w:line="360" w:lineRule="auto"/>
        <w:ind w:left="850" w:hanging="397"/>
      </w:pPr>
      <w:r w:rsidRPr="145E096B">
        <w:rPr>
          <w:rFonts w:ascii="Arial" w:hAnsi="Arial" w:eastAsia="Arial" w:cs="Arial"/>
          <w:color w:val="000000" w:themeColor="text1"/>
        </w:rPr>
        <w:t>ix. prowadzenie i rozwijanie baz danych związanych z przedmiotem działania IRMiR;</w:t>
      </w:r>
    </w:p>
    <w:p w:rsidR="001E6F87" w:rsidP="145E096B" w:rsidRDefault="1EEF6A74" w14:paraId="7C6A5415" w14:textId="7A206FCA">
      <w:pPr>
        <w:widowControl w:val="0"/>
        <w:spacing w:after="120" w:line="360" w:lineRule="auto"/>
        <w:ind w:left="850" w:hanging="397"/>
      </w:pPr>
      <w:r w:rsidRPr="145E096B">
        <w:rPr>
          <w:rFonts w:ascii="Arial" w:hAnsi="Arial" w:eastAsia="Arial" w:cs="Arial"/>
          <w:color w:val="000000" w:themeColor="text1"/>
        </w:rPr>
        <w:t>x. prowadzenie działalności wydawniczej związanej z prowadzonymi badaniami naukowymi i pracami rozwojowymi – w postaci Wydawnictwa Naukowego Instytutu Rozwoju Miast i Regionów.</w:t>
      </w:r>
    </w:p>
    <w:p w:rsidR="001E6F87" w:rsidP="145E096B" w:rsidRDefault="1EEF6A74" w14:paraId="78227336" w14:textId="0CEBFF28">
      <w:pPr>
        <w:pStyle w:val="Akapitzlist"/>
        <w:widowControl w:val="0"/>
        <w:numPr>
          <w:ilvl w:val="0"/>
          <w:numId w:val="1"/>
        </w:numPr>
        <w:spacing w:line="360" w:lineRule="auto"/>
        <w:ind w:left="425" w:hanging="283"/>
        <w:rPr>
          <w:rFonts w:ascii="Arial" w:hAnsi="Arial" w:eastAsia="Arial" w:cs="Arial"/>
          <w:color w:val="000000" w:themeColor="text1"/>
        </w:rPr>
      </w:pPr>
      <w:r w:rsidRPr="145E096B">
        <w:rPr>
          <w:rFonts w:ascii="Arial" w:hAnsi="Arial" w:eastAsia="Arial" w:cs="Arial"/>
          <w:color w:val="000000" w:themeColor="text1"/>
        </w:rPr>
        <w:t xml:space="preserve"> Podstawą prawną przetwarzania danych osobowych jest ustawa z dnia 30 kwietnia 2010 r. o instytutach badawczych, Zarządzenie Ministra Inwestycji i Rozwoju z dnia 13 czerwca 2019 r. w sprawie zatwierdzenia statutu Instytutu Rozwoju Miast i Regionów (Dz.Urz. MIiR 2019, poz. 21), umowy zawierane przez IRMiR w związku z wykonywaniem działalności statutowej oraz art. 6 ust. 1 lit a, lit c, lit d, lit e RODO.</w:t>
      </w:r>
    </w:p>
    <w:p w:rsidR="001E6F87" w:rsidP="145E096B" w:rsidRDefault="1EEF6A74" w14:paraId="17EB9601" w14:textId="1F49E700">
      <w:pPr>
        <w:pStyle w:val="Akapitzlist"/>
        <w:widowControl w:val="0"/>
        <w:numPr>
          <w:ilvl w:val="0"/>
          <w:numId w:val="1"/>
        </w:numPr>
        <w:spacing w:line="360" w:lineRule="auto"/>
        <w:ind w:left="425" w:hanging="283"/>
        <w:rPr>
          <w:rFonts w:ascii="Arial" w:hAnsi="Arial" w:eastAsia="Arial" w:cs="Arial"/>
          <w:color w:val="000000" w:themeColor="text1"/>
        </w:rPr>
      </w:pPr>
      <w:r w:rsidRPr="145E096B">
        <w:rPr>
          <w:rFonts w:ascii="Arial" w:hAnsi="Arial" w:eastAsia="Arial" w:cs="Arial"/>
          <w:color w:val="000000" w:themeColor="text1"/>
        </w:rPr>
        <w:t xml:space="preserve"> Dane osobowe mogą być przekazywane podmiotom publicznym na zasadach obowiązujących w przepisach prawa lub ustalonych w zawieranych z nimi umowach.</w:t>
      </w:r>
    </w:p>
    <w:p w:rsidR="001E6F87" w:rsidP="145E096B" w:rsidRDefault="1EEF6A74" w14:paraId="705D00F6" w14:textId="6EE933D5">
      <w:pPr>
        <w:pStyle w:val="Akapitzlist"/>
        <w:widowControl w:val="0"/>
        <w:numPr>
          <w:ilvl w:val="0"/>
          <w:numId w:val="1"/>
        </w:numPr>
        <w:spacing w:line="360" w:lineRule="auto"/>
        <w:ind w:left="425" w:hanging="283"/>
        <w:rPr>
          <w:rFonts w:ascii="Arial" w:hAnsi="Arial" w:eastAsia="Arial" w:cs="Arial"/>
          <w:color w:val="000000" w:themeColor="text1"/>
        </w:rPr>
      </w:pPr>
      <w:r w:rsidRPr="145E096B">
        <w:rPr>
          <w:rFonts w:ascii="Arial" w:hAnsi="Arial" w:eastAsia="Arial" w:cs="Arial"/>
          <w:color w:val="000000" w:themeColor="text1"/>
        </w:rPr>
        <w:t xml:space="preserve"> W przypadku, gdy dane osobowe są przetwarzane na podstawie zgody, okres przetwarzania trwa do momentu wycofania tej zgody.</w:t>
      </w:r>
    </w:p>
    <w:p w:rsidR="001E6F87" w:rsidP="145E096B" w:rsidRDefault="1EEF6A74" w14:paraId="54BF17CC" w14:textId="69BC8024">
      <w:pPr>
        <w:pStyle w:val="Akapitzlist"/>
        <w:widowControl w:val="0"/>
        <w:numPr>
          <w:ilvl w:val="0"/>
          <w:numId w:val="1"/>
        </w:numPr>
        <w:spacing w:line="360" w:lineRule="auto"/>
        <w:ind w:left="425" w:hanging="283"/>
        <w:rPr>
          <w:rFonts w:ascii="Arial" w:hAnsi="Arial" w:eastAsia="Arial" w:cs="Arial"/>
          <w:color w:val="000000" w:themeColor="text1"/>
        </w:rPr>
      </w:pPr>
      <w:r w:rsidRPr="145E096B">
        <w:rPr>
          <w:rFonts w:ascii="Arial" w:hAnsi="Arial" w:eastAsia="Arial" w:cs="Arial"/>
          <w:color w:val="000000" w:themeColor="text1"/>
        </w:rPr>
        <w:t xml:space="preserve"> Dane osobowe będą przechowywane przez okres zgodny z ogólnymi zasadami archiwizacji dokumentów w IRMiR.</w:t>
      </w:r>
    </w:p>
    <w:p w:rsidR="001E6F87" w:rsidP="145E096B" w:rsidRDefault="1EEF6A74" w14:paraId="432A09C8" w14:textId="78EC5249">
      <w:pPr>
        <w:pStyle w:val="Akapitzlist"/>
        <w:widowControl w:val="0"/>
        <w:numPr>
          <w:ilvl w:val="0"/>
          <w:numId w:val="1"/>
        </w:numPr>
        <w:spacing w:line="360" w:lineRule="auto"/>
        <w:ind w:left="425" w:hanging="283"/>
        <w:rPr>
          <w:rFonts w:ascii="Arial" w:hAnsi="Arial" w:eastAsia="Arial" w:cs="Arial"/>
          <w:color w:val="000000" w:themeColor="text1"/>
        </w:rPr>
      </w:pPr>
      <w:r w:rsidRPr="145E096B">
        <w:rPr>
          <w:rFonts w:ascii="Arial" w:hAnsi="Arial" w:eastAsia="Arial" w:cs="Arial"/>
          <w:color w:val="000000" w:themeColor="text1"/>
        </w:rPr>
        <w:t xml:space="preserve"> Przetwarzane dane osobowe nie są wykorzystywane do zautomatyzowanego podejmowania decyzji, w tym do profilowania.</w:t>
      </w:r>
    </w:p>
    <w:p w:rsidR="001E6F87" w:rsidP="145E096B" w:rsidRDefault="1EEF6A74" w14:paraId="58D5452A" w14:textId="175FBEBE">
      <w:pPr>
        <w:pStyle w:val="Akapitzlist"/>
        <w:widowControl w:val="0"/>
        <w:numPr>
          <w:ilvl w:val="0"/>
          <w:numId w:val="1"/>
        </w:numPr>
        <w:spacing w:line="360" w:lineRule="auto"/>
        <w:ind w:left="425" w:hanging="283"/>
        <w:rPr>
          <w:rFonts w:ascii="Arial" w:hAnsi="Arial" w:eastAsia="Arial" w:cs="Arial"/>
          <w:color w:val="000000" w:themeColor="text1"/>
        </w:rPr>
      </w:pPr>
      <w:r w:rsidRPr="145E096B">
        <w:rPr>
          <w:rFonts w:ascii="Arial" w:hAnsi="Arial" w:eastAsia="Arial" w:cs="Arial"/>
          <w:color w:val="000000" w:themeColor="text1"/>
        </w:rPr>
        <w:t xml:space="preserve"> Każda osoba fizyczna działająca we własnym imieniu lub osoba fizyczna upoważniona do działania w cudzym imieniu, korzystająca z usług IRMiR oferowanych w ramach jego działalności podstawowej, posiada prawo żądania dostępu do treści swoich danych osobowych, prawo ich sprostowania oraz prawo do ograniczenia ich przetwarzania.</w:t>
      </w:r>
    </w:p>
    <w:p w:rsidR="001E6F87" w:rsidP="145E096B" w:rsidRDefault="1EEF6A74" w14:paraId="2700A18A" w14:textId="32B5C76D">
      <w:pPr>
        <w:pStyle w:val="Akapitzlist"/>
        <w:widowControl w:val="0"/>
        <w:numPr>
          <w:ilvl w:val="0"/>
          <w:numId w:val="1"/>
        </w:numPr>
        <w:spacing w:line="360" w:lineRule="auto"/>
        <w:ind w:left="425" w:hanging="283"/>
        <w:rPr>
          <w:rFonts w:ascii="Arial" w:hAnsi="Arial" w:eastAsia="Arial" w:cs="Arial"/>
          <w:color w:val="000000" w:themeColor="text1"/>
        </w:rPr>
      </w:pPr>
      <w:r w:rsidRPr="145E096B">
        <w:rPr>
          <w:rFonts w:ascii="Arial" w:hAnsi="Arial" w:eastAsia="Arial" w:cs="Arial"/>
          <w:color w:val="000000" w:themeColor="text1"/>
        </w:rPr>
        <w:t>Każdej osobie, o której mowa w pkt. 9, przysługuje prawo wniesienia skargi do organu nadzorczego – Prezesa Urzędu Ochrony Danych Osobowych, właściwego w zakresie ochrony danych osobowych, gdy uzna, że przetwarzanie jego danych osobowych narusza przepisy RODO.</w:t>
      </w:r>
    </w:p>
    <w:p w:rsidR="001E6F87" w:rsidP="145E096B" w:rsidRDefault="1EEF6A74" w14:paraId="3B44AB3E" w14:textId="13F217D5">
      <w:pPr>
        <w:pStyle w:val="Akapitzlist"/>
        <w:widowControl w:val="0"/>
        <w:numPr>
          <w:ilvl w:val="0"/>
          <w:numId w:val="1"/>
        </w:numPr>
        <w:spacing w:line="360" w:lineRule="auto"/>
        <w:ind w:left="425" w:hanging="283"/>
        <w:rPr>
          <w:rFonts w:ascii="Arial" w:hAnsi="Arial" w:eastAsia="Arial" w:cs="Arial"/>
          <w:color w:val="000000" w:themeColor="text1"/>
        </w:rPr>
      </w:pPr>
      <w:r w:rsidRPr="145E096B">
        <w:rPr>
          <w:rFonts w:ascii="Arial" w:hAnsi="Arial" w:eastAsia="Arial" w:cs="Arial"/>
          <w:color w:val="000000" w:themeColor="text1"/>
        </w:rPr>
        <w:t>Podanie danych osobowych jest dobrowolne, jednak niezbędne do skutecznego świadczenia usług przez IRMiR.</w:t>
      </w:r>
    </w:p>
    <w:p w:rsidR="001E6F87" w:rsidP="145E096B" w:rsidRDefault="1EEF6A74" w14:paraId="6E45FD7B" w14:textId="5CC4A97C">
      <w:pPr>
        <w:pStyle w:val="Akapitzlist"/>
        <w:widowControl w:val="0"/>
        <w:numPr>
          <w:ilvl w:val="0"/>
          <w:numId w:val="1"/>
        </w:numPr>
        <w:spacing w:line="360" w:lineRule="auto"/>
        <w:ind w:left="425" w:hanging="283"/>
        <w:rPr>
          <w:rFonts w:ascii="Arial" w:hAnsi="Arial" w:eastAsia="Arial" w:cs="Arial"/>
          <w:color w:val="000000" w:themeColor="text1"/>
        </w:rPr>
      </w:pPr>
      <w:r w:rsidRPr="145E096B">
        <w:rPr>
          <w:rFonts w:ascii="Arial" w:hAnsi="Arial" w:eastAsia="Arial" w:cs="Arial"/>
          <w:color w:val="000000" w:themeColor="text1"/>
        </w:rPr>
        <w:t>Ich niepodanie spowoduje, że Państwa udział w szkoleniach, badaniach, konferencjach, kongresach, seminariach, konkursach lub innych projektach rozwojowych, a także zawarcie i realizacja umów z nich wynikających będą niemożliwe.</w:t>
      </w:r>
    </w:p>
    <w:p w:rsidR="001E6F87" w:rsidP="145E096B" w:rsidRDefault="001E6F87" w14:paraId="54059B35" w14:textId="35AD59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</w:pPr>
    </w:p>
    <w:p w:rsidR="001E6F87" w:rsidP="145E096B" w:rsidRDefault="36ED85BE" w14:paraId="6C5D9434" w14:textId="3BE5670F">
      <w:pPr>
        <w:pStyle w:val="Tekstpodstawowy"/>
        <w:spacing w:line="360" w:lineRule="auto"/>
        <w:rPr>
          <w:rFonts w:ascii="Arial" w:hAnsi="Arial" w:eastAsia="Arial" w:cs="Arial"/>
          <w:color w:val="000000" w:themeColor="text1"/>
        </w:rPr>
      </w:pPr>
      <w:r w:rsidRPr="52844B32" w:rsidR="36ED85B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Oświadczam, że zapoznałem(-</w:t>
      </w:r>
      <w:r w:rsidRPr="52844B32" w:rsidR="36ED85B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am</w:t>
      </w:r>
      <w:r w:rsidRPr="52844B32" w:rsidR="36ED85B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) się z powyższą klauzulą informacyjną </w:t>
      </w:r>
      <w:r w:rsidRPr="52844B32" w:rsidR="4B745EF4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Instytutu Rozwoju Miast i Regionów</w:t>
      </w:r>
      <w:r w:rsidRPr="52844B32" w:rsidR="36ED85B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dotyczącą przetwarzania danych osobowych w związku z naborem do Rady Społecznej.</w:t>
      </w:r>
    </w:p>
    <w:p w:rsidR="001E6F87" w:rsidP="145E096B" w:rsidRDefault="001E6F87" w14:paraId="74D254D0" w14:textId="23E309C9">
      <w:pPr>
        <w:spacing w:line="360" w:lineRule="auto"/>
        <w:rPr>
          <w:rFonts w:ascii="Arial" w:hAnsi="Arial" w:eastAsia="Arial" w:cs="Arial"/>
          <w:color w:val="000000" w:themeColor="text1"/>
        </w:rPr>
      </w:pPr>
    </w:p>
    <w:p w:rsidR="001E6F87" w:rsidP="145E096B" w:rsidRDefault="36ED85BE" w14:paraId="61E00B62" w14:textId="32E31023">
      <w:pPr>
        <w:pStyle w:val="Tekstpodstawowy"/>
        <w:spacing w:line="360" w:lineRule="auto"/>
        <w:rPr>
          <w:rFonts w:ascii="Arial" w:hAnsi="Arial" w:eastAsia="Arial" w:cs="Arial"/>
          <w:color w:val="000000" w:themeColor="text1"/>
        </w:rPr>
      </w:pPr>
      <w:r w:rsidRPr="145E096B">
        <w:rPr>
          <w:rFonts w:ascii="Arial" w:hAnsi="Arial" w:eastAsia="Arial" w:cs="Arial"/>
          <w:b/>
          <w:bCs/>
          <w:color w:val="000000" w:themeColor="text1"/>
        </w:rPr>
        <w:t>Imię i nazwisko:</w:t>
      </w:r>
    </w:p>
    <w:p w:rsidR="001E6F87" w:rsidP="145E096B" w:rsidRDefault="001E6F87" w14:paraId="5A986ABC" w14:textId="446A186C">
      <w:pPr>
        <w:spacing w:line="360" w:lineRule="auto"/>
        <w:rPr>
          <w:rFonts w:ascii="Arial" w:hAnsi="Arial" w:eastAsia="Arial" w:cs="Arial"/>
          <w:color w:val="000000" w:themeColor="text1"/>
        </w:rPr>
      </w:pPr>
    </w:p>
    <w:p w:rsidR="001E6F87" w:rsidP="145E096B" w:rsidRDefault="36ED85BE" w14:paraId="5265EB11" w14:textId="7CC69CE2">
      <w:pPr>
        <w:pStyle w:val="Tekstpodstawowy"/>
        <w:spacing w:line="360" w:lineRule="auto"/>
        <w:rPr>
          <w:rFonts w:ascii="Arial" w:hAnsi="Arial" w:eastAsia="Arial" w:cs="Arial"/>
          <w:color w:val="000000" w:themeColor="text1"/>
        </w:rPr>
      </w:pPr>
      <w:r w:rsidRPr="145E096B">
        <w:rPr>
          <w:rFonts w:ascii="Arial" w:hAnsi="Arial" w:eastAsia="Arial" w:cs="Arial"/>
          <w:b/>
          <w:bCs/>
          <w:color w:val="000000" w:themeColor="text1"/>
        </w:rPr>
        <w:t>Podpis:</w:t>
      </w:r>
    </w:p>
    <w:p w:rsidR="001E6F87" w:rsidP="145E096B" w:rsidRDefault="001E6F87" w14:paraId="762012AC" w14:textId="43F01FDB">
      <w:pPr>
        <w:tabs>
          <w:tab w:val="center" w:pos="4536"/>
          <w:tab w:val="right" w:pos="9072"/>
        </w:tabs>
        <w:spacing w:line="360" w:lineRule="auto"/>
        <w:jc w:val="both"/>
      </w:pPr>
    </w:p>
    <w:p w:rsidR="001E6F87" w:rsidRDefault="001E6F87" w14:paraId="47794932" w14:textId="77777777">
      <w:pPr>
        <w:spacing w:line="360" w:lineRule="auto"/>
        <w:jc w:val="both"/>
      </w:pPr>
    </w:p>
    <w:p w:rsidR="001E6F87" w:rsidP="145E096B" w:rsidRDefault="001E6F87" w14:paraId="12F9CE9F" w14:textId="77777777">
      <w:pPr>
        <w:tabs>
          <w:tab w:val="center" w:pos="4536"/>
          <w:tab w:val="right" w:pos="9072"/>
        </w:tabs>
        <w:spacing w:line="360" w:lineRule="auto"/>
        <w:ind w:firstLine="708"/>
        <w:jc w:val="both"/>
      </w:pPr>
    </w:p>
    <w:p w:rsidR="001E6F87" w:rsidRDefault="001E6F87" w14:paraId="147859DE" w14:textId="77777777">
      <w:pPr>
        <w:spacing w:line="360" w:lineRule="auto"/>
        <w:jc w:val="both"/>
      </w:pPr>
    </w:p>
    <w:p w:rsidR="001E6F87" w:rsidRDefault="001E6F87" w14:paraId="681C64A6" w14:textId="77777777">
      <w:pPr>
        <w:spacing w:line="360" w:lineRule="auto"/>
        <w:jc w:val="both"/>
        <w:rPr>
          <w:rFonts w:ascii="Merriweather" w:hAnsi="Merriweather" w:eastAsia="Merriweather" w:cs="Merriweather"/>
        </w:rPr>
      </w:pPr>
    </w:p>
    <w:p w:rsidR="009D7F23" w:rsidP="145E096B" w:rsidRDefault="009D7F23" w14:paraId="6160EC40" w14:textId="77777777">
      <w:pPr>
        <w:spacing w:line="360" w:lineRule="auto"/>
        <w:jc w:val="both"/>
        <w:rPr>
          <w:lang w:val="en-US"/>
        </w:rPr>
      </w:pPr>
    </w:p>
    <w:p w:rsidR="000B6678" w:rsidP="145E096B" w:rsidRDefault="000B6678" w14:paraId="682115A9" w14:textId="03F154E8">
      <w:pPr>
        <w:spacing w:line="360" w:lineRule="auto"/>
        <w:ind w:firstLine="708"/>
        <w:jc w:val="both"/>
        <w:rPr>
          <w:lang w:val="en-US"/>
        </w:rPr>
        <w:sectPr w:rsidR="000B6678" w:rsidSect="000B6678"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orient="portrait"/>
          <w:pgMar w:top="1576" w:right="1134" w:bottom="2410" w:left="1134" w:header="227" w:footer="253" w:gutter="0"/>
          <w:pgNumType w:start="1"/>
          <w:cols w:space="708"/>
          <w:docGrid w:linePitch="326"/>
        </w:sectPr>
      </w:pPr>
    </w:p>
    <w:p w:rsidRPr="000561BF" w:rsidR="009D7F23" w:rsidP="00226E85" w:rsidRDefault="009D7F23" w14:paraId="7E86A9A9" w14:textId="27600764">
      <w:pPr>
        <w:spacing w:line="360" w:lineRule="auto"/>
        <w:jc w:val="both"/>
        <w:rPr>
          <w:lang w:val="en-US"/>
        </w:rPr>
      </w:pPr>
    </w:p>
    <w:sectPr w:rsidRPr="000561BF" w:rsidR="009D7F23" w:rsidSect="00226E85">
      <w:type w:val="continuous"/>
      <w:pgSz w:w="11906" w:h="16838" w:orient="portrait"/>
      <w:pgMar w:top="1576" w:right="1134" w:bottom="2410" w:left="1134" w:header="227" w:footer="25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358A1" w:rsidRDefault="002358A1" w14:paraId="78704E61" w14:textId="77777777">
      <w:r>
        <w:separator/>
      </w:r>
    </w:p>
  </w:endnote>
  <w:endnote w:type="continuationSeparator" w:id="0">
    <w:p w:rsidR="002358A1" w:rsidRDefault="002358A1" w14:paraId="37E6F06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EC02A00D-87A6-4996-B899-05CFA1470BB5}" r:id="rId1"/>
    <w:embedBold w:fontKey="{31B63B13-6EFD-404B-9A96-90C366B51FB2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w:fontKey="{D920B09F-580D-4392-93AF-E554EF31C471}" r:id="rId3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  <w:embedRegular w:fontKey="{081A5F1C-9598-4CC6-BCA4-2DDDDFF31EAF}" r:id="rId4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  <w:embedRegular w:fontKey="{81708C85-19B7-45B6-9F44-D58922263E8B}" r:id="rId5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  <w:embedRegular w:fontKey="{5ADA577F-9A6F-4EBC-B4F4-9BF8415EA5EB}" r:id="rId6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  <w:embedRegular w:fontKey="{E2543A11-5D6A-44CB-A93B-E97D2FACF932}" r:id="rId7"/>
    <w:embedBold w:fontKey="{EEF1D828-A88E-4D99-85B3-FAAA2EE405F9}" r:id="rId8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  <w:embedRegular w:fontKey="{CD75DFC5-1FFE-4A99-8AA8-3643F73D391D}" r:id="rId9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73F79E12-AAAA-4514-878F-C3622D1432EE}" r:id="rId1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6F87" w:rsidRDefault="00FE4475" w14:paraId="33B82582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697F5DB" wp14:editId="07777777">
          <wp:extent cx="6096000" cy="546100"/>
          <wp:effectExtent l="0" t="0" r="0" b="0"/>
          <wp:docPr id="285696409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26809" w:rsidP="00A26809" w:rsidRDefault="00A26809" w14:paraId="464AB53F" w14:textId="77777777">
    <w:pPr>
      <w:tabs>
        <w:tab w:val="center" w:pos="1836"/>
        <w:tab w:val="right" w:pos="9072"/>
        <w:tab w:val="right" w:pos="9070"/>
      </w:tabs>
      <w:rPr>
        <w:rFonts w:ascii="Poppins SemiBold" w:hAnsi="Poppins SemiBold" w:eastAsia="Poppins SemiBold" w:cs="Poppins SemiBold"/>
        <w:sz w:val="16"/>
        <w:szCs w:val="16"/>
      </w:rPr>
    </w:pPr>
    <w:r>
      <w:rPr>
        <w:rFonts w:ascii="Poppins SemiBold" w:hAnsi="Poppins SemiBold" w:eastAsia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01B60155" wp14:editId="3E5DBF0B">
              <wp:simplePos x="0" y="0"/>
              <wp:positionH relativeFrom="column">
                <wp:posOffset>6932</wp:posOffset>
              </wp:positionH>
              <wp:positionV relativeFrom="paragraph">
                <wp:posOffset>68174</wp:posOffset>
              </wp:positionV>
              <wp:extent cx="6050967" cy="0"/>
              <wp:effectExtent l="0" t="0" r="6985" b="12700"/>
              <wp:wrapNone/>
              <wp:docPr id="445535802" name="Łącznik prosty 4455358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0967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177125FB">
            <v:line id="Łącznik prosty 445535802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25pt" from=".55pt,5.35pt" to="477pt,5.35pt" w14:anchorId="33CACEB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"/>
          </w:pict>
        </mc:Fallback>
      </mc:AlternateContent>
    </w:r>
  </w:p>
  <w:p w:rsidR="00A26809" w:rsidP="00A26809" w:rsidRDefault="00BD674E" w14:paraId="3B1817DD" w14:textId="479B3FA7">
    <w:pPr>
      <w:tabs>
        <w:tab w:val="center" w:pos="1836"/>
        <w:tab w:val="right" w:pos="9072"/>
        <w:tab w:val="right" w:pos="9070"/>
      </w:tabs>
      <w:rPr>
        <w:rFonts w:ascii="Poppins SemiBold" w:hAnsi="Poppins SemiBold" w:eastAsia="Poppins SemiBold" w:cs="Poppins SemiBold"/>
        <w:sz w:val="16"/>
        <w:szCs w:val="16"/>
      </w:rPr>
    </w:pPr>
    <w:r>
      <w:rPr>
        <w:rFonts w:ascii="Poppins Light" w:hAnsi="Poppins Light" w:eastAsia="Poppins Light" w:cs="Poppins Light"/>
        <w:noProof/>
        <w:sz w:val="18"/>
        <w:szCs w:val="18"/>
      </w:rPr>
      <w:drawing>
        <wp:anchor distT="0" distB="0" distL="114300" distR="114300" simplePos="0" relativeHeight="251699200" behindDoc="0" locked="0" layoutInCell="1" allowOverlap="1" wp14:anchorId="2D76E66F" wp14:editId="4470EAD6">
          <wp:simplePos x="0" y="0"/>
          <wp:positionH relativeFrom="column">
            <wp:posOffset>1372870</wp:posOffset>
          </wp:positionH>
          <wp:positionV relativeFrom="paragraph">
            <wp:posOffset>133985</wp:posOffset>
          </wp:positionV>
          <wp:extent cx="974090" cy="408305"/>
          <wp:effectExtent l="0" t="0" r="3810" b="0"/>
          <wp:wrapNone/>
          <wp:docPr id="1745590960" name="Obraz 8" descr="Obraz zawierający tekst, Czcionka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5590960" name="Obraz 8" descr="Obraz zawierający tekst, Czcionka, Grafika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090" cy="408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oppins Light" w:hAnsi="Poppins Light" w:eastAsia="Poppins Light" w:cs="Poppins Light"/>
        <w:noProof/>
        <w:sz w:val="18"/>
        <w:szCs w:val="18"/>
      </w:rPr>
      <w:drawing>
        <wp:anchor distT="0" distB="0" distL="114300" distR="114300" simplePos="0" relativeHeight="251700224" behindDoc="0" locked="0" layoutInCell="1" allowOverlap="1" wp14:anchorId="1D6D213F" wp14:editId="180A09BD">
          <wp:simplePos x="0" y="0"/>
          <wp:positionH relativeFrom="column">
            <wp:posOffset>1270</wp:posOffset>
          </wp:positionH>
          <wp:positionV relativeFrom="paragraph">
            <wp:posOffset>151130</wp:posOffset>
          </wp:positionV>
          <wp:extent cx="1146295" cy="322254"/>
          <wp:effectExtent l="0" t="0" r="0" b="0"/>
          <wp:wrapNone/>
          <wp:docPr id="1560626078" name="Obraz 1" descr="Obraz zawierający Czcionka, tekst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626078" name="Obraz 1" descr="Obraz zawierający Czcionka, tekst, Grafika, logo&#10;&#10;Zawartość wygenerowana przez AI może być niepoprawna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6295" cy="3222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758">
      <w:rPr>
        <w:rFonts w:ascii="Poppins SemiBold" w:hAnsi="Poppins SemiBold" w:eastAsia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9F4F7F2" wp14:editId="5E344961">
              <wp:simplePos x="0" y="0"/>
              <wp:positionH relativeFrom="column">
                <wp:posOffset>4449657</wp:posOffset>
              </wp:positionH>
              <wp:positionV relativeFrom="paragraph">
                <wp:posOffset>134620</wp:posOffset>
              </wp:positionV>
              <wp:extent cx="0" cy="381000"/>
              <wp:effectExtent l="0" t="0" r="12700" b="12700"/>
              <wp:wrapNone/>
              <wp:docPr id="126987327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8100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42548E09">
            <v:line id="Łącznik prosty 2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25pt" from="350.35pt,10.6pt" to="350.35pt,40.6pt" w14:anchorId="2C2F2A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"/>
          </w:pict>
        </mc:Fallback>
      </mc:AlternateContent>
    </w:r>
    <w:r w:rsidR="12FDFA0C">
      <w:rPr>
        <w:rFonts w:ascii="Poppins SemiBold" w:hAnsi="Poppins SemiBold" w:eastAsia="Poppins SemiBold" w:cs="Poppins SemiBold"/>
        <w:sz w:val="16"/>
        <w:szCs w:val="16"/>
      </w:rPr>
      <w:t xml:space="preserve">                                                         </w:t>
    </w:r>
  </w:p>
  <w:p w:rsidR="00A26809" w:rsidP="00A26809" w:rsidRDefault="00A26809" w14:paraId="26585B4B" w14:textId="03A4A6AB">
    <w:pPr>
      <w:tabs>
        <w:tab w:val="center" w:pos="1836"/>
        <w:tab w:val="right" w:pos="9072"/>
        <w:tab w:val="right" w:pos="9070"/>
      </w:tabs>
      <w:rPr>
        <w:rFonts w:ascii="Poppins Light" w:hAnsi="Poppins Light" w:eastAsia="Poppins Light" w:cs="Poppins Light"/>
        <w:sz w:val="18"/>
        <w:szCs w:val="18"/>
      </w:rPr>
    </w:pPr>
    <w:r>
      <w:rPr>
        <w:rFonts w:ascii="Poppins SemiBold" w:hAnsi="Poppins SemiBold" w:eastAsia="Poppins SemiBold" w:cs="Poppins SemiBold"/>
        <w:sz w:val="18"/>
        <w:szCs w:val="18"/>
      </w:rPr>
      <w:t xml:space="preserve">                                                                        </w:t>
    </w:r>
    <w:r w:rsidR="002A1758">
      <w:rPr>
        <w:rFonts w:ascii="Poppins SemiBold" w:hAnsi="Poppins SemiBold" w:eastAsia="Poppins SemiBold" w:cs="Poppins SemiBold"/>
        <w:sz w:val="18"/>
        <w:szCs w:val="18"/>
      </w:rPr>
      <w:t xml:space="preserve">                </w:t>
    </w:r>
    <w:r>
      <w:rPr>
        <w:rFonts w:ascii="Poppins SemiBold" w:hAnsi="Poppins SemiBold" w:eastAsia="Poppins SemiBold" w:cs="Poppins SemiBold"/>
        <w:sz w:val="18"/>
        <w:szCs w:val="18"/>
      </w:rPr>
      <w:t xml:space="preserve">Instytut Rozwoju Miast i Regionów         </w:t>
    </w:r>
    <w:r>
      <w:rPr>
        <w:rFonts w:ascii="Poppins Light" w:hAnsi="Poppins Light" w:eastAsia="Poppins Light" w:cs="Poppins Light"/>
        <w:sz w:val="18"/>
        <w:szCs w:val="18"/>
      </w:rPr>
      <w:t xml:space="preserve">tel. </w:t>
    </w:r>
    <w:r w:rsidRPr="00B01EEE">
      <w:rPr>
        <w:rFonts w:ascii="Poppins Light" w:hAnsi="Poppins Light" w:eastAsia="Poppins Light" w:cs="Poppins Light"/>
        <w:sz w:val="18"/>
        <w:szCs w:val="18"/>
      </w:rPr>
      <w:t>22 619 13 50</w:t>
    </w:r>
  </w:p>
  <w:p w:rsidR="00A26809" w:rsidP="00A26809" w:rsidRDefault="00A26809" w14:paraId="26B31634" w14:textId="5E9A95AC">
    <w:pPr>
      <w:tabs>
        <w:tab w:val="center" w:pos="1836"/>
        <w:tab w:val="right" w:pos="9072"/>
        <w:tab w:val="right" w:pos="9070"/>
      </w:tabs>
      <w:rPr>
        <w:rFonts w:ascii="Poppins SemiBold" w:hAnsi="Poppins SemiBold" w:eastAsia="Poppins SemiBold" w:cs="Poppins SemiBold"/>
        <w:sz w:val="16"/>
        <w:szCs w:val="16"/>
      </w:rPr>
    </w:pPr>
    <w:r>
      <w:rPr>
        <w:rFonts w:ascii="Poppins Light" w:hAnsi="Poppins Light" w:eastAsia="Poppins Light" w:cs="Poppins Light"/>
        <w:sz w:val="18"/>
        <w:szCs w:val="18"/>
      </w:rPr>
      <w:t xml:space="preserve">                                                              </w:t>
    </w:r>
    <w:r w:rsidR="002A1758">
      <w:rPr>
        <w:rFonts w:ascii="Poppins Light" w:hAnsi="Poppins Light" w:eastAsia="Poppins Light" w:cs="Poppins Light"/>
        <w:sz w:val="18"/>
        <w:szCs w:val="18"/>
      </w:rPr>
      <w:t xml:space="preserve">  </w:t>
    </w:r>
    <w:r>
      <w:rPr>
        <w:rFonts w:ascii="Poppins Light" w:hAnsi="Poppins Light" w:eastAsia="Poppins Light" w:cs="Poppins Light"/>
        <w:sz w:val="18"/>
        <w:szCs w:val="18"/>
      </w:rPr>
      <w:t xml:space="preserve"> </w:t>
    </w:r>
    <w:r w:rsidR="002A1758">
      <w:rPr>
        <w:rFonts w:ascii="Poppins Light" w:hAnsi="Poppins Light" w:eastAsia="Poppins Light" w:cs="Poppins Light"/>
        <w:sz w:val="18"/>
        <w:szCs w:val="18"/>
      </w:rPr>
      <w:t xml:space="preserve">           </w:t>
    </w:r>
    <w:r w:rsidRPr="00B01EEE">
      <w:rPr>
        <w:rFonts w:ascii="Poppins Light" w:hAnsi="Poppins Light" w:eastAsia="Poppins Light" w:cs="Poppins Light"/>
        <w:sz w:val="18"/>
        <w:szCs w:val="18"/>
      </w:rPr>
      <w:t>ul.</w:t>
    </w:r>
    <w:r>
      <w:rPr>
        <w:rFonts w:ascii="Poppins Light" w:hAnsi="Poppins Light" w:eastAsia="Poppins Light" w:cs="Poppins Light"/>
        <w:sz w:val="18"/>
        <w:szCs w:val="18"/>
      </w:rPr>
      <w:t xml:space="preserve"> </w:t>
    </w:r>
    <w:r w:rsidRPr="00B01EEE">
      <w:rPr>
        <w:rFonts w:ascii="Poppins Light" w:hAnsi="Poppins Light" w:eastAsia="Poppins Light" w:cs="Poppins Light"/>
        <w:sz w:val="18"/>
        <w:szCs w:val="18"/>
      </w:rPr>
      <w:t>Targowa 45</w:t>
    </w:r>
    <w:r>
      <w:rPr>
        <w:rFonts w:ascii="Poppins Light" w:hAnsi="Poppins Light" w:eastAsia="Poppins Light" w:cs="Poppins Light"/>
        <w:sz w:val="18"/>
        <w:szCs w:val="18"/>
      </w:rPr>
      <w:t xml:space="preserve">, </w:t>
    </w:r>
    <w:r w:rsidRPr="00B01EEE">
      <w:rPr>
        <w:rFonts w:ascii="Poppins Light" w:hAnsi="Poppins Light" w:eastAsia="Poppins Light" w:cs="Poppins Light"/>
        <w:sz w:val="18"/>
        <w:szCs w:val="18"/>
      </w:rPr>
      <w:t>03-728 Warszawa</w:t>
    </w:r>
    <w:r>
      <w:rPr>
        <w:rFonts w:ascii="Poppins Light" w:hAnsi="Poppins Light" w:eastAsia="Poppins Light" w:cs="Poppins Light"/>
        <w:sz w:val="18"/>
        <w:szCs w:val="18"/>
      </w:rPr>
      <w:t xml:space="preserve">.          e-mail: </w:t>
    </w:r>
    <w:r w:rsidRPr="00B01EEE">
      <w:rPr>
        <w:rFonts w:ascii="Poppins Light" w:hAnsi="Poppins Light" w:eastAsia="Poppins Light" w:cs="Poppins Light"/>
        <w:sz w:val="18"/>
        <w:szCs w:val="18"/>
      </w:rPr>
      <w:t>sekretariat@irmir.pl</w:t>
    </w:r>
  </w:p>
  <w:p w:rsidR="00A26809" w:rsidP="00A26809" w:rsidRDefault="00A26809" w14:paraId="3F678715" w14:textId="77777777">
    <w:pPr>
      <w:tabs>
        <w:tab w:val="center" w:pos="1836"/>
        <w:tab w:val="right" w:pos="9072"/>
        <w:tab w:val="right" w:pos="9070"/>
      </w:tabs>
      <w:rPr>
        <w:rFonts w:ascii="Poppins SemiBold" w:hAnsi="Poppins SemiBold" w:eastAsia="Poppins SemiBold" w:cs="Poppins SemiBold"/>
        <w:sz w:val="16"/>
        <w:szCs w:val="16"/>
      </w:rPr>
    </w:pPr>
  </w:p>
  <w:p w:rsidR="001E6F87" w:rsidRDefault="001E6F87" w14:paraId="69782CB2" w14:textId="77777777">
    <w:pPr>
      <w:tabs>
        <w:tab w:val="center" w:pos="1836"/>
        <w:tab w:val="right" w:pos="9072"/>
        <w:tab w:val="right" w:pos="9070"/>
      </w:tabs>
      <w:rPr>
        <w:rFonts w:ascii="Poppins SemiBold" w:hAnsi="Poppins SemiBold" w:eastAsia="Poppins SemiBold" w:cs="Poppins SemiBold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E4A60" w:rsidP="003E4A60" w:rsidRDefault="003E4A60" w14:paraId="59D47838" w14:textId="77777777">
    <w:pPr>
      <w:tabs>
        <w:tab w:val="center" w:pos="1836"/>
        <w:tab w:val="right" w:pos="9072"/>
        <w:tab w:val="right" w:pos="9070"/>
      </w:tabs>
      <w:rPr>
        <w:rFonts w:ascii="Poppins SemiBold" w:hAnsi="Poppins SemiBold" w:eastAsia="Poppins SemiBold" w:cs="Poppins SemiBold"/>
        <w:sz w:val="16"/>
        <w:szCs w:val="16"/>
      </w:rPr>
    </w:pPr>
    <w:r>
      <w:rPr>
        <w:rFonts w:ascii="Poppins SemiBold" w:hAnsi="Poppins SemiBold" w:eastAsia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43B0402" wp14:editId="4715AB33">
              <wp:simplePos x="0" y="0"/>
              <wp:positionH relativeFrom="column">
                <wp:posOffset>6932</wp:posOffset>
              </wp:positionH>
              <wp:positionV relativeFrom="paragraph">
                <wp:posOffset>68174</wp:posOffset>
              </wp:positionV>
              <wp:extent cx="6050967" cy="0"/>
              <wp:effectExtent l="0" t="0" r="6985" b="12700"/>
              <wp:wrapNone/>
              <wp:docPr id="1810552345" name="Łącznik prosty 18105523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0967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0391203A">
            <v:line id="Łącznik prosty 1810552345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25pt" from=".55pt,5.35pt" to="477pt,5.35pt" w14:anchorId="5EB72A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"/>
          </w:pict>
        </mc:Fallback>
      </mc:AlternateContent>
    </w:r>
  </w:p>
  <w:p w:rsidR="003E4A60" w:rsidP="003E4A60" w:rsidRDefault="003E4A60" w14:paraId="4714F19B" w14:textId="77777777">
    <w:pPr>
      <w:tabs>
        <w:tab w:val="center" w:pos="1836"/>
        <w:tab w:val="right" w:pos="9072"/>
        <w:tab w:val="right" w:pos="9070"/>
      </w:tabs>
      <w:rPr>
        <w:rFonts w:ascii="Poppins SemiBold" w:hAnsi="Poppins SemiBold" w:eastAsia="Poppins SemiBold" w:cs="Poppins SemiBold"/>
        <w:sz w:val="16"/>
        <w:szCs w:val="16"/>
      </w:rPr>
    </w:pPr>
    <w:r>
      <w:rPr>
        <w:rFonts w:ascii="Poppins Light" w:hAnsi="Poppins Light" w:eastAsia="Poppins Light" w:cs="Poppins Light"/>
        <w:noProof/>
        <w:sz w:val="18"/>
        <w:szCs w:val="18"/>
      </w:rPr>
      <w:drawing>
        <wp:anchor distT="0" distB="0" distL="114300" distR="114300" simplePos="0" relativeHeight="251688960" behindDoc="0" locked="0" layoutInCell="1" allowOverlap="1" wp14:anchorId="2555A1A4" wp14:editId="6126C972">
          <wp:simplePos x="0" y="0"/>
          <wp:positionH relativeFrom="column">
            <wp:posOffset>339090</wp:posOffset>
          </wp:positionH>
          <wp:positionV relativeFrom="paragraph">
            <wp:posOffset>82078</wp:posOffset>
          </wp:positionV>
          <wp:extent cx="1113577" cy="466871"/>
          <wp:effectExtent l="0" t="0" r="4445" b="3175"/>
          <wp:wrapNone/>
          <wp:docPr id="838865613" name="Obraz 8" descr="Obraz zawierający tekst, Czcionka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5590960" name="Obraz 8" descr="Obraz zawierający tekst, Czcionka, Grafika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3577" cy="4668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oppins SemiBold" w:hAnsi="Poppins SemiBold" w:eastAsia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80B1573" wp14:editId="4C4299FE">
              <wp:simplePos x="0" y="0"/>
              <wp:positionH relativeFrom="column">
                <wp:posOffset>4001475</wp:posOffset>
              </wp:positionH>
              <wp:positionV relativeFrom="paragraph">
                <wp:posOffset>134620</wp:posOffset>
              </wp:positionV>
              <wp:extent cx="0" cy="381000"/>
              <wp:effectExtent l="0" t="0" r="12700" b="12700"/>
              <wp:wrapNone/>
              <wp:docPr id="67341707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8100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5C33F9C">
            <v:line id="Łącznik prosty 2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25pt" from="315.1pt,10.6pt" to="315.1pt,40.6pt" w14:anchorId="41F95C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"/>
          </w:pict>
        </mc:Fallback>
      </mc:AlternateContent>
    </w:r>
    <w:r>
      <w:rPr>
        <w:rFonts w:ascii="Poppins SemiBold" w:hAnsi="Poppins SemiBold" w:eastAsia="Poppins SemiBold" w:cs="Poppins SemiBold"/>
        <w:sz w:val="16"/>
        <w:szCs w:val="16"/>
      </w:rPr>
      <w:t xml:space="preserve">                                                         </w:t>
    </w:r>
  </w:p>
  <w:p w:rsidR="003E4A60" w:rsidP="003E4A60" w:rsidRDefault="003E4A60" w14:paraId="0985AB6B" w14:textId="77777777">
    <w:pPr>
      <w:tabs>
        <w:tab w:val="center" w:pos="1836"/>
        <w:tab w:val="right" w:pos="9072"/>
        <w:tab w:val="right" w:pos="9070"/>
      </w:tabs>
      <w:rPr>
        <w:rFonts w:ascii="Poppins Light" w:hAnsi="Poppins Light" w:eastAsia="Poppins Light" w:cs="Poppins Light"/>
        <w:sz w:val="18"/>
        <w:szCs w:val="18"/>
      </w:rPr>
    </w:pPr>
    <w:r>
      <w:rPr>
        <w:rFonts w:ascii="Poppins SemiBold" w:hAnsi="Poppins SemiBold" w:eastAsia="Poppins SemiBold" w:cs="Poppins SemiBold"/>
        <w:sz w:val="18"/>
        <w:szCs w:val="18"/>
      </w:rPr>
      <w:t xml:space="preserve">                                                                Instytut Rozwoju Miast i Regionów               </w:t>
    </w:r>
    <w:r>
      <w:rPr>
        <w:rFonts w:ascii="Poppins Light" w:hAnsi="Poppins Light" w:eastAsia="Poppins Light" w:cs="Poppins Light"/>
        <w:sz w:val="18"/>
        <w:szCs w:val="18"/>
      </w:rPr>
      <w:t xml:space="preserve">      tel. </w:t>
    </w:r>
    <w:r w:rsidRPr="00B01EEE">
      <w:rPr>
        <w:rFonts w:ascii="Poppins Light" w:hAnsi="Poppins Light" w:eastAsia="Poppins Light" w:cs="Poppins Light"/>
        <w:sz w:val="18"/>
        <w:szCs w:val="18"/>
      </w:rPr>
      <w:t>22 619 13 50</w:t>
    </w:r>
  </w:p>
  <w:p w:rsidR="003E4A60" w:rsidP="003E4A60" w:rsidRDefault="003E4A60" w14:paraId="680DCEC2" w14:textId="77777777">
    <w:pPr>
      <w:tabs>
        <w:tab w:val="center" w:pos="1836"/>
        <w:tab w:val="right" w:pos="9072"/>
        <w:tab w:val="right" w:pos="9070"/>
      </w:tabs>
      <w:rPr>
        <w:rFonts w:ascii="Poppins SemiBold" w:hAnsi="Poppins SemiBold" w:eastAsia="Poppins SemiBold" w:cs="Poppins SemiBold"/>
        <w:sz w:val="16"/>
        <w:szCs w:val="16"/>
      </w:rPr>
    </w:pPr>
    <w:r>
      <w:rPr>
        <w:rFonts w:ascii="Poppins Light" w:hAnsi="Poppins Light" w:eastAsia="Poppins Light" w:cs="Poppins Light"/>
        <w:sz w:val="18"/>
        <w:szCs w:val="18"/>
      </w:rPr>
      <w:t xml:space="preserve">                                                        </w:t>
    </w:r>
    <w:r w:rsidRPr="00B01EEE">
      <w:rPr>
        <w:rFonts w:ascii="Poppins Light" w:hAnsi="Poppins Light" w:eastAsia="Poppins Light" w:cs="Poppins Light"/>
        <w:sz w:val="18"/>
        <w:szCs w:val="18"/>
      </w:rPr>
      <w:t>ul.</w:t>
    </w:r>
    <w:r>
      <w:rPr>
        <w:rFonts w:ascii="Poppins Light" w:hAnsi="Poppins Light" w:eastAsia="Poppins Light" w:cs="Poppins Light"/>
        <w:sz w:val="18"/>
        <w:szCs w:val="18"/>
      </w:rPr>
      <w:t xml:space="preserve"> </w:t>
    </w:r>
    <w:r w:rsidRPr="00B01EEE">
      <w:rPr>
        <w:rFonts w:ascii="Poppins Light" w:hAnsi="Poppins Light" w:eastAsia="Poppins Light" w:cs="Poppins Light"/>
        <w:sz w:val="18"/>
        <w:szCs w:val="18"/>
      </w:rPr>
      <w:t>Targowa 45</w:t>
    </w:r>
    <w:r>
      <w:rPr>
        <w:rFonts w:ascii="Poppins Light" w:hAnsi="Poppins Light" w:eastAsia="Poppins Light" w:cs="Poppins Light"/>
        <w:sz w:val="18"/>
        <w:szCs w:val="18"/>
      </w:rPr>
      <w:t xml:space="preserve">, </w:t>
    </w:r>
    <w:r w:rsidRPr="00B01EEE">
      <w:rPr>
        <w:rFonts w:ascii="Poppins Light" w:hAnsi="Poppins Light" w:eastAsia="Poppins Light" w:cs="Poppins Light"/>
        <w:sz w:val="18"/>
        <w:szCs w:val="18"/>
      </w:rPr>
      <w:t>03-728 Warszawa</w:t>
    </w:r>
    <w:r>
      <w:rPr>
        <w:rFonts w:ascii="Poppins Light" w:hAnsi="Poppins Light" w:eastAsia="Poppins Light" w:cs="Poppins Light"/>
        <w:sz w:val="18"/>
        <w:szCs w:val="18"/>
      </w:rPr>
      <w:t xml:space="preserve">.                     e-mail: </w:t>
    </w:r>
    <w:r w:rsidRPr="00B01EEE">
      <w:rPr>
        <w:rFonts w:ascii="Poppins Light" w:hAnsi="Poppins Light" w:eastAsia="Poppins Light" w:cs="Poppins Light"/>
        <w:sz w:val="18"/>
        <w:szCs w:val="18"/>
      </w:rPr>
      <w:t>sekretariat@irmir.pl</w:t>
    </w:r>
  </w:p>
  <w:p w:rsidRPr="005F1802" w:rsidR="001E6F87" w:rsidP="009E0F29" w:rsidRDefault="001E6F87" w14:paraId="74C1CCBA" w14:textId="77777777">
    <w:pPr>
      <w:tabs>
        <w:tab w:val="center" w:pos="1836"/>
        <w:tab w:val="right" w:pos="9072"/>
        <w:tab w:val="right" w:pos="907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358A1" w:rsidRDefault="002358A1" w14:paraId="6378FB1E" w14:textId="77777777">
      <w:r>
        <w:separator/>
      </w:r>
    </w:p>
  </w:footnote>
  <w:footnote w:type="continuationSeparator" w:id="0">
    <w:p w:rsidR="002358A1" w:rsidRDefault="002358A1" w14:paraId="35D1D85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B6678" w:rsidP="000B6678" w:rsidRDefault="000B6678" w14:paraId="19EBBBCE" w14:textId="77777777">
    <w:r w:rsidRPr="00C14BCD">
      <w:rPr>
        <w:rFonts w:asciiTheme="minorHAnsi" w:hAnsiTheme="minorHAnsi" w:cstheme="minorHAnsi"/>
        <w:noProof/>
      </w:rPr>
      <w:drawing>
        <wp:anchor distT="0" distB="0" distL="114300" distR="114300" simplePos="0" relativeHeight="251693056" behindDoc="1" locked="0" layoutInCell="1" allowOverlap="1" wp14:anchorId="49E4D7C8" wp14:editId="3616CA8F">
          <wp:simplePos x="0" y="0"/>
          <wp:positionH relativeFrom="column">
            <wp:posOffset>-128270</wp:posOffset>
          </wp:positionH>
          <wp:positionV relativeFrom="paragraph">
            <wp:posOffset>-37955</wp:posOffset>
          </wp:positionV>
          <wp:extent cx="6228322" cy="858585"/>
          <wp:effectExtent l="0" t="0" r="0" b="5080"/>
          <wp:wrapNone/>
          <wp:docPr id="781583535" name="Obraz 781583535" descr="Obraz zawierający tekst, Czcionka, zrzut ekranu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Obraz zawierający tekst, Czcionka, zrzut ekranu, log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8322" cy="858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B6678" w:rsidP="000B6678" w:rsidRDefault="000B6678" w14:paraId="03907F25" w14:textId="77777777">
    <w:pPr>
      <w:tabs>
        <w:tab w:val="center" w:pos="1836"/>
        <w:tab w:val="right" w:pos="9072"/>
        <w:tab w:val="right" w:pos="9070"/>
      </w:tabs>
      <w:rPr>
        <w:rFonts w:ascii="Poppins SemiBold" w:hAnsi="Poppins SemiBold" w:eastAsia="Poppins SemiBold" w:cs="Poppins SemiBold"/>
        <w:sz w:val="16"/>
        <w:szCs w:val="16"/>
      </w:rPr>
    </w:pPr>
  </w:p>
  <w:p w:rsidR="000B6678" w:rsidP="000B6678" w:rsidRDefault="000B6678" w14:paraId="596A4F7C" w14:textId="77777777">
    <w:pPr>
      <w:tabs>
        <w:tab w:val="center" w:pos="1836"/>
        <w:tab w:val="right" w:pos="9072"/>
        <w:tab w:val="right" w:pos="9070"/>
      </w:tabs>
      <w:rPr>
        <w:rFonts w:ascii="Poppins" w:hAnsi="Poppins" w:cs="Poppins"/>
        <w:sz w:val="16"/>
        <w:szCs w:val="16"/>
      </w:rPr>
    </w:pPr>
  </w:p>
  <w:p w:rsidR="000B6678" w:rsidP="000B6678" w:rsidRDefault="000B6678" w14:paraId="5E7825DB" w14:textId="77777777">
    <w:pPr>
      <w:tabs>
        <w:tab w:val="center" w:pos="1836"/>
        <w:tab w:val="right" w:pos="9072"/>
        <w:tab w:val="right" w:pos="9070"/>
      </w:tabs>
      <w:rPr>
        <w:rFonts w:ascii="Poppins" w:hAnsi="Poppins" w:cs="Poppins"/>
        <w:sz w:val="16"/>
        <w:szCs w:val="16"/>
      </w:rPr>
    </w:pPr>
  </w:p>
  <w:p w:rsidR="00FE4475" w:rsidP="000B6678" w:rsidRDefault="00FE4475" w14:paraId="558B8D93" w14:textId="77777777">
    <w:pPr>
      <w:tabs>
        <w:tab w:val="center" w:pos="1836"/>
        <w:tab w:val="right" w:pos="9072"/>
        <w:tab w:val="right" w:pos="9070"/>
      </w:tabs>
      <w:rPr>
        <w:rFonts w:ascii="Poppins" w:hAnsi="Poppins" w:cs="Poppins"/>
        <w:sz w:val="16"/>
        <w:szCs w:val="16"/>
      </w:rPr>
    </w:pPr>
  </w:p>
  <w:p w:rsidR="00FE4475" w:rsidP="000B6678" w:rsidRDefault="000B6678" w14:paraId="421AFE40" w14:textId="05853D0F">
    <w:pPr>
      <w:tabs>
        <w:tab w:val="center" w:pos="1836"/>
        <w:tab w:val="right" w:pos="9072"/>
        <w:tab w:val="right" w:pos="9070"/>
      </w:tabs>
      <w:rPr>
        <w:rFonts w:ascii="Poppins" w:hAnsi="Poppins" w:cs="Poppins"/>
        <w:sz w:val="16"/>
        <w:szCs w:val="16"/>
      </w:rPr>
    </w:pPr>
    <w:r w:rsidRPr="000C7789">
      <w:rPr>
        <w:rFonts w:ascii="Poppins" w:hAnsi="Poppins" w:cs="Poppins"/>
        <w:sz w:val="16"/>
        <w:szCs w:val="16"/>
      </w:rPr>
      <w:t xml:space="preserve">Zadanie realizowane w ramach projektu </w:t>
    </w:r>
    <w:r w:rsidRPr="000C7789">
      <w:rPr>
        <w:rFonts w:ascii="Poppins" w:hAnsi="Poppins" w:cs="Poppins"/>
        <w:b/>
        <w:bCs/>
        <w:sz w:val="16"/>
        <w:szCs w:val="16"/>
      </w:rPr>
      <w:t xml:space="preserve">„Ośrodek Rozwoju Najmu Społecznego” </w:t>
    </w:r>
    <w:r w:rsidRPr="000C7789">
      <w:rPr>
        <w:rFonts w:ascii="Poppins" w:hAnsi="Poppins" w:cs="Poppins"/>
        <w:sz w:val="16"/>
        <w:szCs w:val="16"/>
      </w:rPr>
      <w:t xml:space="preserve">– działanie 5.1 Innowacje Społeczne, </w:t>
    </w:r>
  </w:p>
  <w:p w:rsidRPr="00FE4475" w:rsidR="000B6678" w:rsidP="000B6678" w:rsidRDefault="000B6678" w14:paraId="3F1CAB4F" w14:textId="2098BAC3">
    <w:pPr>
      <w:tabs>
        <w:tab w:val="center" w:pos="1836"/>
        <w:tab w:val="right" w:pos="9072"/>
        <w:tab w:val="right" w:pos="9070"/>
      </w:tabs>
      <w:rPr>
        <w:rFonts w:ascii="Poppins" w:hAnsi="Poppins" w:cs="Poppins"/>
        <w:sz w:val="16"/>
        <w:szCs w:val="16"/>
      </w:rPr>
    </w:pPr>
    <w:r w:rsidRPr="000C7789">
      <w:rPr>
        <w:rFonts w:ascii="Poppins" w:hAnsi="Poppins" w:cs="Poppins"/>
        <w:sz w:val="16"/>
        <w:szCs w:val="16"/>
      </w:rPr>
      <w:t xml:space="preserve">w ramach Programu Fundusze Europejskie dla Rozwoju Społecznego 2021-2027 współfinansowanego z Europejskiego Funduszu Społecznego Plus. </w:t>
    </w:r>
    <w:r w:rsidRPr="000C7789">
      <w:rPr>
        <w:rFonts w:ascii="Poppins" w:hAnsi="Poppins" w:cs="Poppins"/>
        <w:b/>
        <w:bCs/>
        <w:sz w:val="16"/>
        <w:szCs w:val="16"/>
      </w:rPr>
      <w:t>Projekt nr FERS.05.01-IZ.00-0040/25</w:t>
    </w:r>
  </w:p>
  <w:p w:rsidR="00A26809" w:rsidP="000B6678" w:rsidRDefault="00A26809" w14:paraId="14178716" w14:textId="77777777">
    <w:pPr>
      <w:tabs>
        <w:tab w:val="center" w:pos="1836"/>
        <w:tab w:val="right" w:pos="9072"/>
        <w:tab w:val="right" w:pos="9070"/>
      </w:tabs>
      <w:rPr>
        <w:rFonts w:ascii="Poppins" w:hAnsi="Poppins" w:cs="Poppins"/>
        <w:b/>
        <w:bCs/>
        <w:sz w:val="16"/>
        <w:szCs w:val="16"/>
      </w:rPr>
    </w:pPr>
  </w:p>
  <w:p w:rsidRPr="000C7789" w:rsidR="00A26809" w:rsidP="000B6678" w:rsidRDefault="00A26809" w14:paraId="3039B4C1" w14:textId="44F51AAF">
    <w:pPr>
      <w:tabs>
        <w:tab w:val="center" w:pos="1836"/>
        <w:tab w:val="right" w:pos="9072"/>
        <w:tab w:val="right" w:pos="9070"/>
      </w:tabs>
      <w:rPr>
        <w:rFonts w:ascii="Poppins" w:hAnsi="Poppins" w:eastAsia="Poppins SemiBold" w:cs="Poppins"/>
        <w:sz w:val="16"/>
        <w:szCs w:val="16"/>
      </w:rPr>
    </w:pPr>
    <w:r>
      <w:rPr>
        <w:rFonts w:ascii="Poppins SemiBold" w:hAnsi="Poppins SemiBold" w:eastAsia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A0D7934" wp14:editId="41EF7A43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057149" cy="0"/>
              <wp:effectExtent l="0" t="0" r="13970" b="1270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149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528F694">
            <v:line id="Łącznik prosty 11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25pt" from="0,-.05pt" to="476.95pt,-.05pt" w14:anchorId="218D2B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"/>
          </w:pict>
        </mc:Fallback>
      </mc:AlternateContent>
    </w:r>
  </w:p>
  <w:p w:rsidR="001E6F87" w:rsidP="00016637" w:rsidRDefault="001E6F87" w14:paraId="313CC7D9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62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B6678" w:rsidP="000B6678" w:rsidRDefault="000B6678" w14:paraId="528ED911" w14:textId="77777777">
    <w:r w:rsidRPr="00C14BCD">
      <w:rPr>
        <w:rFonts w:asciiTheme="minorHAnsi" w:hAnsiTheme="minorHAnsi" w:cstheme="minorHAnsi"/>
        <w:noProof/>
      </w:rPr>
      <w:drawing>
        <wp:anchor distT="0" distB="0" distL="114300" distR="114300" simplePos="0" relativeHeight="251691008" behindDoc="1" locked="0" layoutInCell="1" allowOverlap="1" wp14:anchorId="6B1F5947" wp14:editId="2CB0E91D">
          <wp:simplePos x="0" y="0"/>
          <wp:positionH relativeFrom="column">
            <wp:posOffset>-67945</wp:posOffset>
          </wp:positionH>
          <wp:positionV relativeFrom="paragraph">
            <wp:posOffset>-42122</wp:posOffset>
          </wp:positionV>
          <wp:extent cx="5589098" cy="770467"/>
          <wp:effectExtent l="0" t="0" r="0" b="4445"/>
          <wp:wrapNone/>
          <wp:docPr id="1808289277" name="Obraz 1808289277" descr="Obraz zawierający tekst, Czcionka, zrzut ekranu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Obraz zawierający tekst, Czcionka, zrzut ekranu, log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9098" cy="770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B6678" w:rsidP="000B6678" w:rsidRDefault="000B6678" w14:paraId="4D2A39D1" w14:textId="77777777">
    <w:pPr>
      <w:tabs>
        <w:tab w:val="center" w:pos="1836"/>
        <w:tab w:val="right" w:pos="9072"/>
        <w:tab w:val="right" w:pos="9070"/>
      </w:tabs>
      <w:rPr>
        <w:rFonts w:ascii="Poppins SemiBold" w:hAnsi="Poppins SemiBold" w:eastAsia="Poppins SemiBold" w:cs="Poppins SemiBold"/>
        <w:sz w:val="16"/>
        <w:szCs w:val="16"/>
      </w:rPr>
    </w:pPr>
  </w:p>
  <w:p w:rsidR="000B6678" w:rsidP="000B6678" w:rsidRDefault="000B6678" w14:paraId="67F8DC31" w14:textId="77777777">
    <w:pPr>
      <w:tabs>
        <w:tab w:val="center" w:pos="1836"/>
        <w:tab w:val="right" w:pos="9072"/>
        <w:tab w:val="right" w:pos="9070"/>
      </w:tabs>
      <w:rPr>
        <w:rFonts w:ascii="Poppins" w:hAnsi="Poppins" w:cs="Poppins"/>
        <w:sz w:val="16"/>
        <w:szCs w:val="16"/>
      </w:rPr>
    </w:pPr>
  </w:p>
  <w:p w:rsidR="000B6678" w:rsidP="000B6678" w:rsidRDefault="000B6678" w14:paraId="512438C3" w14:textId="77777777">
    <w:pPr>
      <w:tabs>
        <w:tab w:val="center" w:pos="1836"/>
        <w:tab w:val="right" w:pos="9072"/>
        <w:tab w:val="right" w:pos="9070"/>
      </w:tabs>
      <w:rPr>
        <w:rFonts w:ascii="Poppins" w:hAnsi="Poppins" w:cs="Poppins"/>
        <w:sz w:val="16"/>
        <w:szCs w:val="16"/>
      </w:rPr>
    </w:pPr>
  </w:p>
  <w:p w:rsidR="000B6678" w:rsidP="000B6678" w:rsidRDefault="000B6678" w14:paraId="75A27F6E" w14:textId="77777777">
    <w:pPr>
      <w:tabs>
        <w:tab w:val="center" w:pos="1836"/>
        <w:tab w:val="right" w:pos="9072"/>
        <w:tab w:val="right" w:pos="9070"/>
      </w:tabs>
      <w:rPr>
        <w:rFonts w:ascii="Poppins" w:hAnsi="Poppins" w:cs="Poppins"/>
        <w:sz w:val="16"/>
        <w:szCs w:val="16"/>
      </w:rPr>
    </w:pPr>
    <w:r w:rsidRPr="000C7789">
      <w:rPr>
        <w:rFonts w:ascii="Poppins" w:hAnsi="Poppins" w:cs="Poppins"/>
        <w:sz w:val="16"/>
        <w:szCs w:val="16"/>
      </w:rPr>
      <w:t xml:space="preserve">Zadanie realizowane w ramach projektu </w:t>
    </w:r>
    <w:r w:rsidRPr="000C7789">
      <w:rPr>
        <w:rFonts w:ascii="Poppins" w:hAnsi="Poppins" w:cs="Poppins"/>
        <w:b/>
        <w:bCs/>
        <w:sz w:val="16"/>
        <w:szCs w:val="16"/>
      </w:rPr>
      <w:t xml:space="preserve">„Ośrodek Rozwoju Najmu Społecznego” </w:t>
    </w:r>
    <w:r w:rsidRPr="000C7789">
      <w:rPr>
        <w:rFonts w:ascii="Poppins" w:hAnsi="Poppins" w:cs="Poppins"/>
        <w:sz w:val="16"/>
        <w:szCs w:val="16"/>
      </w:rPr>
      <w:t xml:space="preserve">– działanie 5.1 Innowacje </w:t>
    </w:r>
  </w:p>
  <w:p w:rsidRPr="000C7789" w:rsidR="000B6678" w:rsidP="000B6678" w:rsidRDefault="000B6678" w14:paraId="75FFA30E" w14:textId="77777777">
    <w:pPr>
      <w:tabs>
        <w:tab w:val="center" w:pos="1836"/>
        <w:tab w:val="right" w:pos="9072"/>
        <w:tab w:val="right" w:pos="9070"/>
      </w:tabs>
      <w:rPr>
        <w:rFonts w:ascii="Poppins" w:hAnsi="Poppins" w:eastAsia="Poppins SemiBold" w:cs="Poppins"/>
        <w:sz w:val="16"/>
        <w:szCs w:val="16"/>
      </w:rPr>
    </w:pPr>
    <w:r w:rsidRPr="000C7789">
      <w:rPr>
        <w:rFonts w:ascii="Poppins" w:hAnsi="Poppins" w:cs="Poppins"/>
        <w:sz w:val="16"/>
        <w:szCs w:val="16"/>
      </w:rPr>
      <w:t xml:space="preserve">Społeczne, w ramach Programu Fundusze Europejskie dla Rozwoju Społecznego 2021-2027 </w:t>
    </w:r>
    <w:r>
      <w:rPr>
        <w:rFonts w:ascii="Poppins" w:hAnsi="Poppins" w:cs="Poppins"/>
        <w:sz w:val="16"/>
        <w:szCs w:val="16"/>
      </w:rPr>
      <w:br/>
    </w:r>
    <w:r w:rsidRPr="000C7789">
      <w:rPr>
        <w:rFonts w:ascii="Poppins" w:hAnsi="Poppins" w:cs="Poppins"/>
        <w:sz w:val="16"/>
        <w:szCs w:val="16"/>
      </w:rPr>
      <w:t xml:space="preserve">współfinansowanego z Europejskiego Funduszu Społecznego Plus. </w:t>
    </w:r>
    <w:r w:rsidRPr="000C7789">
      <w:rPr>
        <w:rFonts w:ascii="Poppins" w:hAnsi="Poppins" w:cs="Poppins"/>
        <w:b/>
        <w:bCs/>
        <w:sz w:val="16"/>
        <w:szCs w:val="16"/>
      </w:rPr>
      <w:t>Projekt nr FERS.05.01-IZ.00-0040/25</w:t>
    </w:r>
  </w:p>
  <w:p w:rsidR="001E6F87" w:rsidRDefault="001E6F87" w14:paraId="42764239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284" w:right="-568" w:hanging="284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D3E0E"/>
    <w:multiLevelType w:val="hybridMultilevel"/>
    <w:tmpl w:val="FFFFFFFF"/>
    <w:lvl w:ilvl="0" w:tplc="B9800DD0">
      <w:start w:val="1"/>
      <w:numFmt w:val="decimal"/>
      <w:lvlText w:val="%1."/>
      <w:lvlJc w:val="left"/>
      <w:pPr>
        <w:ind w:left="720" w:hanging="360"/>
      </w:pPr>
    </w:lvl>
    <w:lvl w:ilvl="1" w:tplc="248EA1CC">
      <w:start w:val="1"/>
      <w:numFmt w:val="lowerLetter"/>
      <w:lvlText w:val="%2."/>
      <w:lvlJc w:val="left"/>
      <w:pPr>
        <w:ind w:left="1440" w:hanging="360"/>
      </w:pPr>
    </w:lvl>
    <w:lvl w:ilvl="2" w:tplc="7FEC069A">
      <w:start w:val="1"/>
      <w:numFmt w:val="lowerRoman"/>
      <w:lvlText w:val="%3."/>
      <w:lvlJc w:val="right"/>
      <w:pPr>
        <w:ind w:left="2160" w:hanging="180"/>
      </w:pPr>
    </w:lvl>
    <w:lvl w:ilvl="3" w:tplc="92067BEA">
      <w:start w:val="1"/>
      <w:numFmt w:val="decimal"/>
      <w:lvlText w:val="%4."/>
      <w:lvlJc w:val="left"/>
      <w:pPr>
        <w:ind w:left="2880" w:hanging="360"/>
      </w:pPr>
    </w:lvl>
    <w:lvl w:ilvl="4" w:tplc="39642526">
      <w:start w:val="1"/>
      <w:numFmt w:val="lowerLetter"/>
      <w:lvlText w:val="%5."/>
      <w:lvlJc w:val="left"/>
      <w:pPr>
        <w:ind w:left="3600" w:hanging="360"/>
      </w:pPr>
    </w:lvl>
    <w:lvl w:ilvl="5" w:tplc="7BA4A634">
      <w:start w:val="1"/>
      <w:numFmt w:val="lowerRoman"/>
      <w:lvlText w:val="%6."/>
      <w:lvlJc w:val="right"/>
      <w:pPr>
        <w:ind w:left="4320" w:hanging="180"/>
      </w:pPr>
    </w:lvl>
    <w:lvl w:ilvl="6" w:tplc="A094E5E2">
      <w:start w:val="1"/>
      <w:numFmt w:val="decimal"/>
      <w:lvlText w:val="%7."/>
      <w:lvlJc w:val="left"/>
      <w:pPr>
        <w:ind w:left="5040" w:hanging="360"/>
      </w:pPr>
    </w:lvl>
    <w:lvl w:ilvl="7" w:tplc="D242E898">
      <w:start w:val="1"/>
      <w:numFmt w:val="lowerLetter"/>
      <w:lvlText w:val="%8."/>
      <w:lvlJc w:val="left"/>
      <w:pPr>
        <w:ind w:left="5760" w:hanging="360"/>
      </w:pPr>
    </w:lvl>
    <w:lvl w:ilvl="8" w:tplc="BB343362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815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proofState w:spelling="clean" w:grammar="dirty"/>
  <w:attachedTemplate r:id="rId1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78"/>
    <w:rsid w:val="00016637"/>
    <w:rsid w:val="000561BF"/>
    <w:rsid w:val="00086705"/>
    <w:rsid w:val="000B6678"/>
    <w:rsid w:val="000C7789"/>
    <w:rsid w:val="000F4682"/>
    <w:rsid w:val="001444AF"/>
    <w:rsid w:val="001760A2"/>
    <w:rsid w:val="001E6F87"/>
    <w:rsid w:val="001F5EA4"/>
    <w:rsid w:val="00226E85"/>
    <w:rsid w:val="002358A1"/>
    <w:rsid w:val="002616F0"/>
    <w:rsid w:val="00267994"/>
    <w:rsid w:val="002A1758"/>
    <w:rsid w:val="0032688C"/>
    <w:rsid w:val="00333A85"/>
    <w:rsid w:val="003752DF"/>
    <w:rsid w:val="003E4A60"/>
    <w:rsid w:val="003E69C0"/>
    <w:rsid w:val="0042214A"/>
    <w:rsid w:val="004979D9"/>
    <w:rsid w:val="004A110D"/>
    <w:rsid w:val="004A29FE"/>
    <w:rsid w:val="004E0F1C"/>
    <w:rsid w:val="00562EE7"/>
    <w:rsid w:val="0058566C"/>
    <w:rsid w:val="005A0BD0"/>
    <w:rsid w:val="005F1802"/>
    <w:rsid w:val="0068583F"/>
    <w:rsid w:val="006D4F79"/>
    <w:rsid w:val="007B34CF"/>
    <w:rsid w:val="00813B92"/>
    <w:rsid w:val="00842439"/>
    <w:rsid w:val="00875E5C"/>
    <w:rsid w:val="008B761C"/>
    <w:rsid w:val="00935B76"/>
    <w:rsid w:val="00983915"/>
    <w:rsid w:val="009D7F23"/>
    <w:rsid w:val="009E0F29"/>
    <w:rsid w:val="00A166E3"/>
    <w:rsid w:val="00A26809"/>
    <w:rsid w:val="00A446F1"/>
    <w:rsid w:val="00AC68C9"/>
    <w:rsid w:val="00AD140C"/>
    <w:rsid w:val="00B3656E"/>
    <w:rsid w:val="00B8340A"/>
    <w:rsid w:val="00BC2897"/>
    <w:rsid w:val="00BC2C68"/>
    <w:rsid w:val="00BD674E"/>
    <w:rsid w:val="00BE2917"/>
    <w:rsid w:val="00C04C4E"/>
    <w:rsid w:val="00C1230D"/>
    <w:rsid w:val="00C562C4"/>
    <w:rsid w:val="00CD3851"/>
    <w:rsid w:val="00CE2747"/>
    <w:rsid w:val="00D417DD"/>
    <w:rsid w:val="00D73920"/>
    <w:rsid w:val="00DC63A0"/>
    <w:rsid w:val="00DD0EEC"/>
    <w:rsid w:val="00DF2974"/>
    <w:rsid w:val="00E318EB"/>
    <w:rsid w:val="00E31DD6"/>
    <w:rsid w:val="00E8175D"/>
    <w:rsid w:val="00E84B5E"/>
    <w:rsid w:val="00EA6476"/>
    <w:rsid w:val="00EE3631"/>
    <w:rsid w:val="00EF3345"/>
    <w:rsid w:val="00EF534E"/>
    <w:rsid w:val="00F24EAE"/>
    <w:rsid w:val="00F72CAA"/>
    <w:rsid w:val="00FC0F2D"/>
    <w:rsid w:val="00FC4BD0"/>
    <w:rsid w:val="00FE4475"/>
    <w:rsid w:val="00FF71A9"/>
    <w:rsid w:val="0F48A38C"/>
    <w:rsid w:val="12FDFA0C"/>
    <w:rsid w:val="145E096B"/>
    <w:rsid w:val="1EEF6A74"/>
    <w:rsid w:val="36ED85BE"/>
    <w:rsid w:val="3C53444F"/>
    <w:rsid w:val="4B745EF4"/>
    <w:rsid w:val="4ECD138E"/>
    <w:rsid w:val="4F7E2A8A"/>
    <w:rsid w:val="52844B32"/>
    <w:rsid w:val="684A7F72"/>
    <w:rsid w:val="7BDEB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E70B17"/>
  <w15:docId w15:val="{25DBFDC4-5511-8946-A24D-6144F453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616931"/>
  </w:style>
  <w:style w:type="paragraph" w:styleId="Nagwek1">
    <w:name w:val="heading 1"/>
    <w:uiPriority w:val="9"/>
    <w:qFormat/>
    <w:rsid w:val="145E096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uiPriority w:val="9"/>
    <w:semiHidden/>
    <w:unhideWhenUsed/>
    <w:qFormat/>
    <w:rsid w:val="145E096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uiPriority w:val="9"/>
    <w:semiHidden/>
    <w:unhideWhenUsed/>
    <w:qFormat/>
    <w:rsid w:val="145E096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uiPriority w:val="9"/>
    <w:semiHidden/>
    <w:unhideWhenUsed/>
    <w:qFormat/>
    <w:rsid w:val="145E096B"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uiPriority w:val="9"/>
    <w:semiHidden/>
    <w:unhideWhenUsed/>
    <w:qFormat/>
    <w:rsid w:val="145E096B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uiPriority w:val="9"/>
    <w:semiHidden/>
    <w:unhideWhenUsed/>
    <w:qFormat/>
    <w:rsid w:val="145E096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uiPriority w:val="10"/>
    <w:qFormat/>
    <w:rsid w:val="145E096B"/>
    <w:pPr>
      <w:keepNext/>
      <w:keepLines/>
      <w:spacing w:before="480" w:after="120"/>
    </w:pPr>
    <w:rPr>
      <w:b/>
      <w:bCs/>
      <w:sz w:val="72"/>
      <w:szCs w:val="72"/>
    </w:rPr>
  </w:style>
  <w:style w:type="paragraph" w:styleId="Nagwek">
    <w:name w:val="header"/>
    <w:link w:val="NagwekZnak"/>
    <w:uiPriority w:val="99"/>
    <w:rsid w:val="145E096B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semiHidden/>
    <w:locked/>
    <w:rsid w:val="00DF7993"/>
    <w:rPr>
      <w:rFonts w:ascii="Calibri" w:hAnsi="Calibri" w:cs="Times New Roman"/>
      <w:sz w:val="24"/>
      <w:szCs w:val="24"/>
    </w:rPr>
  </w:style>
  <w:style w:type="paragraph" w:styleId="Stopka">
    <w:name w:val="footer"/>
    <w:link w:val="StopkaZnak"/>
    <w:uiPriority w:val="99"/>
    <w:rsid w:val="145E096B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semiHidden/>
    <w:locked/>
    <w:rsid w:val="00DF7993"/>
    <w:rPr>
      <w:rFonts w:ascii="Calibri" w:hAnsi="Calibri" w:cs="Times New Roman"/>
      <w:sz w:val="24"/>
      <w:szCs w:val="24"/>
    </w:rPr>
  </w:style>
  <w:style w:type="paragraph" w:styleId="Tekstdymka">
    <w:name w:val="Balloon Text"/>
    <w:link w:val="TekstdymkaZnak"/>
    <w:uiPriority w:val="99"/>
    <w:rsid w:val="145E096B"/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locked/>
    <w:rsid w:val="0085752D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99"/>
    <w:qFormat/>
    <w:rsid w:val="007D4FA2"/>
    <w:rPr>
      <w:rFonts w:ascii="Calibri" w:hAnsi="Calibri" w:cs="Times New Roman"/>
      <w:b/>
      <w:sz w:val="26"/>
    </w:rPr>
  </w:style>
  <w:style w:type="paragraph" w:styleId="Podtytu">
    <w:name w:val="Subtitle"/>
    <w:link w:val="PodtytuZnak"/>
    <w:uiPriority w:val="11"/>
    <w:qFormat/>
    <w:rsid w:val="145E096B"/>
    <w:rPr>
      <w:sz w:val="20"/>
      <w:szCs w:val="20"/>
    </w:rPr>
  </w:style>
  <w:style w:type="character" w:styleId="PodtytuZnak" w:customStyle="1">
    <w:name w:val="Podtytuł Znak"/>
    <w:basedOn w:val="Domylnaczcionkaakapitu"/>
    <w:link w:val="Podtytu"/>
    <w:uiPriority w:val="99"/>
    <w:locked/>
    <w:rsid w:val="00484FFC"/>
    <w:rPr>
      <w:rFonts w:ascii="Calibri" w:hAnsi="Calibri" w:cs="Times New Roman"/>
      <w:iCs/>
      <w:sz w:val="24"/>
      <w:szCs w:val="24"/>
    </w:rPr>
  </w:style>
  <w:style w:type="paragraph" w:styleId="TreA" w:customStyle="1">
    <w:name w:val="Treść A"/>
    <w:uiPriority w:val="99"/>
    <w:rsid w:val="00524CFC"/>
    <w:pPr>
      <w:pBdr>
        <w:top w:val="none" w:color="FFFFFF" w:sz="96" w:space="31" w:frame="1"/>
        <w:left w:val="none" w:color="FFFFFF" w:sz="96" w:space="31" w:frame="1"/>
        <w:bottom w:val="none" w:color="FFFFFF" w:sz="96" w:space="31" w:frame="1"/>
        <w:right w:val="none" w:color="FFFFFF" w:sz="96" w:space="31" w:frame="1"/>
        <w:bar w:val="none" w:color="000000" w:sz="0"/>
      </w:pBdr>
    </w:pPr>
    <w:rPr>
      <w:rFonts w:ascii="Helvetica" w:hAnsi="Helvetica" w:cs="Arial Unicode MS"/>
      <w:color w:val="000000"/>
      <w:sz w:val="22"/>
      <w:szCs w:val="22"/>
      <w:u w:color="000000"/>
    </w:rPr>
  </w:style>
  <w:style w:type="character" w:styleId="Odwoaniedokomentarza">
    <w:name w:val="annotation reference"/>
    <w:basedOn w:val="Domylnaczcionkaakapitu"/>
    <w:uiPriority w:val="99"/>
    <w:semiHidden/>
    <w:rsid w:val="00877A23"/>
    <w:rPr>
      <w:rFonts w:cs="Times New Roman"/>
      <w:sz w:val="16"/>
      <w:szCs w:val="16"/>
    </w:rPr>
  </w:style>
  <w:style w:type="paragraph" w:styleId="Tekstkomentarza">
    <w:name w:val="annotation text"/>
    <w:link w:val="TekstkomentarzaZnak"/>
    <w:uiPriority w:val="99"/>
    <w:semiHidden/>
    <w:rsid w:val="145E096B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locked/>
    <w:rsid w:val="00B44BB8"/>
    <w:rPr>
      <w:rFonts w:ascii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77A23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locked/>
    <w:rsid w:val="00B44BB8"/>
    <w:rPr>
      <w:rFonts w:ascii="Calibri" w:hAnsi="Calibri" w:cs="Times New Roman"/>
      <w:b/>
      <w:bCs/>
      <w:sz w:val="20"/>
      <w:szCs w:val="20"/>
    </w:rPr>
  </w:style>
  <w:style w:type="paragraph" w:styleId="Tekstprzypisukocowego">
    <w:name w:val="endnote text"/>
    <w:link w:val="TekstprzypisukocowegoZnak"/>
    <w:uiPriority w:val="99"/>
    <w:semiHidden/>
    <w:rsid w:val="145E096B"/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locked/>
    <w:rsid w:val="00334B42"/>
    <w:rPr>
      <w:rFonts w:ascii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990A08"/>
    <w:rPr>
      <w:rFonts w:cs="Times New Roman"/>
      <w:vertAlign w:val="superscript"/>
    </w:rPr>
  </w:style>
  <w:style w:type="paragraph" w:styleId="Tekstpodstawowy">
    <w:name w:val="Body Text"/>
    <w:link w:val="TekstpodstawowyZnak"/>
    <w:uiPriority w:val="99"/>
    <w:rsid w:val="145E096B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semiHidden/>
    <w:locked/>
    <w:rsid w:val="00334B42"/>
    <w:rPr>
      <w:rFonts w:ascii="Calibri" w:hAnsi="Calibri" w:cs="Times New Roman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locked/>
    <w:rsid w:val="00990A08"/>
    <w:pPr>
      <w:ind w:firstLine="210"/>
    </w:pPr>
  </w:style>
  <w:style w:type="character" w:styleId="TekstpodstawowyzwciciemZnak" w:customStyle="1">
    <w:name w:val="Tekst podstawowy z wcięciem Znak"/>
    <w:basedOn w:val="TekstpodstawowyZnak"/>
    <w:link w:val="Tekstpodstawowyzwciciem"/>
    <w:uiPriority w:val="99"/>
    <w:semiHidden/>
    <w:locked/>
    <w:rsid w:val="00334B42"/>
    <w:rPr>
      <w:rFonts w:ascii="Calibri" w:hAnsi="Calibri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C4BD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cze">
    <w:name w:val="Hyperlink"/>
    <w:basedOn w:val="Domylnaczcionkaakapitu"/>
    <w:uiPriority w:val="99"/>
    <w:unhideWhenUsed/>
    <w:rsid w:val="00A2680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6809"/>
    <w:rPr>
      <w:color w:val="605E5C"/>
      <w:shd w:val="clear" w:color="auto" w:fill="E1DFDD"/>
    </w:rPr>
  </w:style>
  <w:style w:type="paragraph" w:styleId="Akapitzlist">
    <w:name w:val="List Paragraph"/>
    <w:uiPriority w:val="34"/>
    <w:qFormat/>
    <w:rsid w:val="145E0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www.irmir.pl" TargetMode="Externa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yperlink" Target="mailto:rodo@irmir.pl" TargetMode="Externa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1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c/Desktop/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6FFE683D16F2458D7C34C66B705BCC" ma:contentTypeVersion="11" ma:contentTypeDescription="Utwórz nowy dokument." ma:contentTypeScope="" ma:versionID="84c9ac9d607df4765f8a68128bacaccc">
  <xsd:schema xmlns:xsd="http://www.w3.org/2001/XMLSchema" xmlns:xs="http://www.w3.org/2001/XMLSchema" xmlns:p="http://schemas.microsoft.com/office/2006/metadata/properties" xmlns:ns2="c0c2ff6e-170b-4517-9f04-f198f24bafb6" xmlns:ns3="19d9bb4c-3593-4d40-8698-e0c8dd3e5011" targetNamespace="http://schemas.microsoft.com/office/2006/metadata/properties" ma:root="true" ma:fieldsID="3dbdf0884668e6902007c1738718f7c0" ns2:_="" ns3:_="">
    <xsd:import namespace="c0c2ff6e-170b-4517-9f04-f198f24bafb6"/>
    <xsd:import namespace="19d9bb4c-3593-4d40-8698-e0c8dd3e5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ff6e-170b-4517-9f04-f198f24ba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fbdbc905-bca5-4b03-a683-681be1599e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9bb4c-3593-4d40-8698-e0c8dd3e50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5a3d4d-5de3-4aad-9d39-698d07585aa0}" ma:internalName="TaxCatchAll" ma:showField="CatchAllData" ma:web="19d9bb4c-3593-4d40-8698-e0c8dd3e5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pcIfm9BBgYKfxNqUEJ1UAnRotw==">CgMxLjA4AHIhMVpuWVpRdzE2MkxLR2J6WW50MU5FTXB5OERDcGVqVXpw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d9bb4c-3593-4d40-8698-e0c8dd3e5011" xsi:nil="true"/>
    <lcf76f155ced4ddcb4097134ff3c332f xmlns="c0c2ff6e-170b-4517-9f04-f198f24bafb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D05E5-B6B2-4191-9E8D-CA08864842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c2ff6e-170b-4517-9f04-f198f24bafb6"/>
    <ds:schemaRef ds:uri="19d9bb4c-3593-4d40-8698-e0c8dd3e5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D9105D7E-118B-454F-A1B7-0AE392B8FF7E}">
  <ds:schemaRefs>
    <ds:schemaRef ds:uri="http://schemas.microsoft.com/office/2006/metadata/properties"/>
    <ds:schemaRef ds:uri="http://schemas.microsoft.com/office/infopath/2007/PartnerControls"/>
    <ds:schemaRef ds:uri="19d9bb4c-3593-4d40-8698-e0c8dd3e5011"/>
    <ds:schemaRef ds:uri="c0c2ff6e-170b-4517-9f04-f198f24bafb6"/>
  </ds:schemaRefs>
</ds:datastoreItem>
</file>

<file path=customXml/itemProps4.xml><?xml version="1.0" encoding="utf-8"?>
<ds:datastoreItem xmlns:ds="http://schemas.openxmlformats.org/officeDocument/2006/customXml" ds:itemID="{94229FAA-EEF8-468B-9B2B-1DCBC42D35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A3E8E8-D242-4DD4-A5EA-DC9015D1EE7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1.dotx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Mac</dc:creator>
  <lastModifiedBy>Aleksander Gołębiowski</lastModifiedBy>
  <revision>6</revision>
  <dcterms:created xsi:type="dcterms:W3CDTF">2026-09-28T09:04:00.0000000Z</dcterms:created>
  <dcterms:modified xsi:type="dcterms:W3CDTF">2026-09-28T09:23:14.8255629Z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0x010100B46FFE683D16F2458D7C34C66B705BCC</vt:lpwstr>
  </property>
  <property fmtid="{D5CDD505-2E9C-101B-9397-08002B2CF9AE}" pid="3" name="MediaServiceImageTags">
    <vt:lpwstr/>
  </property>
</Properties>
</file>