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78FC4" w14:textId="77777777" w:rsidR="003F6BAA" w:rsidRDefault="00B37794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  <w:r w:rsidRPr="003E7E79">
        <w:rPr>
          <w:rFonts w:ascii="Calibri" w:hAnsi="Calibr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2145F8" wp14:editId="37860785">
                <wp:simplePos x="0" y="0"/>
                <wp:positionH relativeFrom="margin">
                  <wp:posOffset>-471015</wp:posOffset>
                </wp:positionH>
                <wp:positionV relativeFrom="margin">
                  <wp:posOffset>8762269</wp:posOffset>
                </wp:positionV>
                <wp:extent cx="7562060" cy="1514475"/>
                <wp:effectExtent l="0" t="0" r="127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06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BE93F" w14:textId="77777777" w:rsidR="003E7E79" w:rsidRPr="003F6BAA" w:rsidRDefault="003E7E79" w:rsidP="000C04E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3F6BAA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3F6BAA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3F6BAA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Społeczny i gospodarczy rozwój Polski w warunkach globalizujących się rynków GOSPOSTRATEG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145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37.1pt;margin-top:689.95pt;width:595.4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" filled="f" stroked="f">
                <v:textbox inset="0,0,0,0">
                  <w:txbxContent>
                    <w:p w14:paraId="75ABE93F" w14:textId="77777777" w:rsidR="003E7E79" w:rsidRPr="003F6BAA" w:rsidRDefault="003E7E79" w:rsidP="000C04E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3F6BAA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3F6BAA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3F6BAA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Społeczny i gospodarczy rozwój Polski w warunkach globalizujących się rynków GOSPOSTRATEG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 w:rsidRPr="003E7E79">
        <w:rPr>
          <w:rFonts w:ascii="Calibri" w:hAnsi="Calibri"/>
        </w:rPr>
        <w:br w:type="page"/>
      </w:r>
    </w:p>
    <w:p w14:paraId="688A8964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2ED7CD7E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374A8750" w14:textId="4F310F49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  <w:r w:rsidRPr="000542E9"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70D1A148" wp14:editId="4F051D39">
            <wp:simplePos x="0" y="0"/>
            <wp:positionH relativeFrom="margin">
              <wp:posOffset>2076450</wp:posOffset>
            </wp:positionH>
            <wp:positionV relativeFrom="paragraph">
              <wp:posOffset>8890</wp:posOffset>
            </wp:positionV>
            <wp:extent cx="2470150" cy="867218"/>
            <wp:effectExtent l="0" t="0" r="6350" b="9525"/>
            <wp:wrapNone/>
            <wp:docPr id="9" name="Obraz 9" descr="http://ncbr.gov.pl/download/gfx/ncbir/pl/defaultopisy/278/1/1/ncbr_logo_z_czerwonym_na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br.gov.pl/download/gfx/ncbir/pl/defaultopisy/278/1/1/ncbr_logo_z_czerwonym_napis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8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D3A0A" w14:textId="7302D84E" w:rsidR="003F6BAA" w:rsidRDefault="003F6BAA" w:rsidP="003F6B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631B8806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169A8D98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4833BE5A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0370B908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708525BD" w14:textId="77777777" w:rsidR="003F6BAA" w:rsidRDefault="003F6BAA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</w:p>
    <w:p w14:paraId="48859A13" w14:textId="77777777" w:rsidR="003E7E79" w:rsidRPr="003E7E79" w:rsidRDefault="003E7E79" w:rsidP="003E7E79">
      <w:pPr>
        <w:tabs>
          <w:tab w:val="left" w:pos="7938"/>
        </w:tabs>
        <w:spacing w:line="360" w:lineRule="auto"/>
        <w:rPr>
          <w:rFonts w:ascii="Calibri" w:hAnsi="Calibri"/>
        </w:rPr>
      </w:pPr>
      <w:r w:rsidRPr="003E7E79">
        <w:rPr>
          <w:rFonts w:ascii="Calibri" w:hAnsi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E1204" wp14:editId="4D95E7F0">
                <wp:simplePos x="0" y="0"/>
                <wp:positionH relativeFrom="margin">
                  <wp:posOffset>4833257</wp:posOffset>
                </wp:positionH>
                <wp:positionV relativeFrom="paragraph">
                  <wp:posOffset>-617517</wp:posOffset>
                </wp:positionV>
                <wp:extent cx="1710047" cy="427512"/>
                <wp:effectExtent l="0" t="0" r="24130" b="1079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47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27F90" id="Prostokąt 18" o:spid="_x0000_s1026" style="position:absolute;margin-left:380.55pt;margin-top:-48.6pt;width:134.65pt;height:3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" fillcolor="white [3212]" strokecolor="white [3212]" strokeweight="1pt">
                <w10:wrap anchorx="margin"/>
              </v:rect>
            </w:pict>
          </mc:Fallback>
        </mc:AlternateContent>
      </w:r>
      <w:r w:rsidRPr="003E7E79">
        <w:rPr>
          <w:rFonts w:ascii="Calibri" w:eastAsia="Calibri" w:hAnsi="Calibri" w:cstheme="minorHAnsi"/>
          <w:noProof/>
          <w:color w:val="0044A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FBCC8" wp14:editId="2A29E8EC">
                <wp:simplePos x="0" y="0"/>
                <wp:positionH relativeFrom="column">
                  <wp:posOffset>131445</wp:posOffset>
                </wp:positionH>
                <wp:positionV relativeFrom="paragraph">
                  <wp:posOffset>-661670</wp:posOffset>
                </wp:positionV>
                <wp:extent cx="1143000" cy="5334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EEA82" id="Prostokąt 19" o:spid="_x0000_s1026" style="position:absolute;margin-left:10.35pt;margin-top:-52.1pt;width:90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" fillcolor="white [3212]" strokecolor="white [3212]" strokeweight="1pt"/>
            </w:pict>
          </mc:Fallback>
        </mc:AlternateContent>
      </w:r>
    </w:p>
    <w:p w14:paraId="5937F0E4" w14:textId="19C07519" w:rsidR="003F6BAA" w:rsidRPr="002A6C20" w:rsidRDefault="002A6C20" w:rsidP="003F6BAA">
      <w:pPr>
        <w:pBdr>
          <w:top w:val="single" w:sz="4" w:space="10" w:color="17406D"/>
          <w:bottom w:val="single" w:sz="4" w:space="10" w:color="17406D"/>
        </w:pBdr>
        <w:spacing w:before="360" w:after="360" w:line="276" w:lineRule="auto"/>
        <w:ind w:left="864" w:right="864"/>
        <w:jc w:val="center"/>
        <w:rPr>
          <w:rFonts w:ascii="Calibri" w:eastAsia="Calibri" w:hAnsi="Calibri" w:cs="Calibri"/>
          <w:b/>
          <w:bCs/>
          <w:i/>
          <w:iCs/>
          <w:color w:val="17406D"/>
          <w:kern w:val="0"/>
          <w:sz w:val="44"/>
          <w:szCs w:val="44"/>
          <w:lang w:eastAsia="pl-PL"/>
        </w:rPr>
      </w:pPr>
      <w:r w:rsidRPr="002A6C20">
        <w:rPr>
          <w:rFonts w:ascii="Calibri" w:eastAsia="Calibri" w:hAnsi="Calibri" w:cs="Calibri"/>
          <w:b/>
          <w:bCs/>
          <w:i/>
          <w:iCs/>
          <w:color w:val="17406D"/>
          <w:kern w:val="0"/>
          <w:sz w:val="44"/>
          <w:szCs w:val="44"/>
          <w:lang w:eastAsia="pl-PL"/>
        </w:rPr>
        <w:t xml:space="preserve">Propozycja </w:t>
      </w:r>
      <w:r w:rsidR="00AD7E6D">
        <w:rPr>
          <w:rFonts w:ascii="Calibri" w:eastAsia="Calibri" w:hAnsi="Calibri" w:cs="Calibri"/>
          <w:b/>
          <w:bCs/>
          <w:i/>
          <w:iCs/>
          <w:color w:val="17406D"/>
          <w:kern w:val="0"/>
          <w:sz w:val="44"/>
          <w:szCs w:val="44"/>
          <w:lang w:eastAsia="pl-PL"/>
        </w:rPr>
        <w:t xml:space="preserve">tematu </w:t>
      </w:r>
      <w:r w:rsidR="006569CD">
        <w:rPr>
          <w:rFonts w:ascii="Calibri" w:eastAsia="Calibri" w:hAnsi="Calibri" w:cs="Calibri"/>
          <w:b/>
          <w:bCs/>
          <w:i/>
          <w:iCs/>
          <w:color w:val="17406D"/>
          <w:kern w:val="0"/>
          <w:sz w:val="44"/>
          <w:szCs w:val="44"/>
          <w:lang w:eastAsia="pl-PL"/>
        </w:rPr>
        <w:t>konkursu na projekty zamawiane</w:t>
      </w:r>
    </w:p>
    <w:p w14:paraId="52213557" w14:textId="77777777" w:rsidR="003F6BAA" w:rsidRPr="003F6BAA" w:rsidRDefault="003F6BAA" w:rsidP="003F6BA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44"/>
          <w:szCs w:val="44"/>
          <w:lang w:eastAsia="en-US"/>
        </w:rPr>
      </w:pPr>
    </w:p>
    <w:p w14:paraId="5F0834A1" w14:textId="0125D766" w:rsidR="003F6BAA" w:rsidRDefault="003F6BAA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23C52120" w14:textId="5C947D86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47A06C29" w14:textId="70624765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0559DA1E" w14:textId="0A1C7D70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0204E072" w14:textId="10233615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31DE6DBE" w14:textId="3D24DFA6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4AA4C409" w14:textId="2E017A37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09BA6DDF" w14:textId="77777777" w:rsidR="002A6C20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2C531369" w14:textId="77777777" w:rsidR="002A6C20" w:rsidRPr="003F6BAA" w:rsidRDefault="002A6C20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tbl>
      <w:tblPr>
        <w:tblpPr w:leftFromText="141" w:rightFromText="141" w:vertAnchor="text" w:horzAnchor="margin" w:tblpXSpec="center" w:tblpY="95"/>
        <w:tblW w:w="932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365"/>
        <w:gridCol w:w="2693"/>
        <w:gridCol w:w="2268"/>
      </w:tblGrid>
      <w:tr w:rsidR="002A6C20" w:rsidRPr="003C58F1" w14:paraId="384F4542" w14:textId="77777777" w:rsidTr="00B661CE">
        <w:trPr>
          <w:trHeight w:val="428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19D9FEA8" w14:textId="77777777" w:rsidR="002A6C20" w:rsidRPr="003C58F1" w:rsidRDefault="002A6C20" w:rsidP="00B661CE">
            <w:pPr>
              <w:spacing w:line="276" w:lineRule="auto"/>
              <w:jc w:val="center"/>
            </w:pPr>
            <w:r w:rsidRPr="003C58F1">
              <w:t>&lt;wypełnia NCBR&gt;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5B0B2A67" w14:textId="77777777" w:rsidR="002A6C20" w:rsidRPr="003C58F1" w:rsidRDefault="002A6C20" w:rsidP="00B661CE">
            <w:pPr>
              <w:pStyle w:val="Zawartotabeli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3C58F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&lt;wypełnia NCBR&gt;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666942C" w14:textId="77777777" w:rsidR="002A6C20" w:rsidRPr="003C58F1" w:rsidRDefault="002A6C20" w:rsidP="00B661CE">
            <w:pPr>
              <w:pStyle w:val="Zawartotabeli"/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C58F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&lt;wypełnia NCBR&gt;</w:t>
            </w:r>
          </w:p>
        </w:tc>
      </w:tr>
      <w:tr w:rsidR="002A6C20" w:rsidRPr="003C58F1" w14:paraId="38F472F9" w14:textId="77777777" w:rsidTr="00B661CE">
        <w:trPr>
          <w:trHeight w:val="695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12F51" w:themeFill="text2" w:themeFillShade="BF"/>
            <w:tcMar>
              <w:left w:w="139" w:type="dxa"/>
            </w:tcMar>
          </w:tcPr>
          <w:p w14:paraId="5420D6AF" w14:textId="1CB5AEF5" w:rsidR="002A6C20" w:rsidRPr="003C58F1" w:rsidRDefault="002A6C20" w:rsidP="00B661C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Nazwa podmiotu składającego propozycję </w:t>
            </w:r>
            <w:r>
              <w:rPr>
                <w:b/>
                <w:bCs/>
                <w:color w:val="FFFFFF"/>
              </w:rPr>
              <w:t>tematu badawczego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  <w:tcMar>
              <w:left w:w="139" w:type="dxa"/>
            </w:tcMar>
          </w:tcPr>
          <w:p w14:paraId="0AD8CC06" w14:textId="22E5EA56" w:rsidR="002A6C20" w:rsidRPr="003C58F1" w:rsidRDefault="002A6C20" w:rsidP="00B661C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Data złożenia propozycji </w:t>
            </w:r>
            <w:r>
              <w:rPr>
                <w:b/>
                <w:bCs/>
                <w:color w:val="FFFFFF"/>
              </w:rPr>
              <w:t xml:space="preserve"> tematu badawczego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</w:tcPr>
          <w:p w14:paraId="3A17AA7E" w14:textId="0810FCFF" w:rsidR="002A6C20" w:rsidRPr="003C58F1" w:rsidRDefault="002A6C20" w:rsidP="00B661C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Numer propozycji </w:t>
            </w:r>
            <w:r>
              <w:rPr>
                <w:b/>
                <w:bCs/>
                <w:color w:val="FFFFFF"/>
              </w:rPr>
              <w:t xml:space="preserve"> tematu badawczego</w:t>
            </w:r>
          </w:p>
        </w:tc>
      </w:tr>
    </w:tbl>
    <w:p w14:paraId="58D7DF26" w14:textId="77777777" w:rsidR="003F6BAA" w:rsidRPr="003F6BAA" w:rsidRDefault="003F6BAA" w:rsidP="003F6BAA">
      <w:pPr>
        <w:spacing w:after="104" w:line="276" w:lineRule="auto"/>
        <w:ind w:right="6"/>
        <w:jc w:val="center"/>
        <w:rPr>
          <w:rFonts w:ascii="Century Gothic" w:eastAsia="Century Gothic" w:hAnsi="Century Gothic" w:cs="Times New Roman"/>
          <w:color w:val="244061"/>
          <w:kern w:val="0"/>
          <w:sz w:val="32"/>
          <w:lang w:eastAsia="en-US"/>
        </w:rPr>
      </w:pPr>
    </w:p>
    <w:p w14:paraId="6C98ACC3" w14:textId="77777777" w:rsidR="003F6BAA" w:rsidRPr="003F6BAA" w:rsidRDefault="003F6BAA" w:rsidP="003F6BAA">
      <w:pPr>
        <w:spacing w:after="200"/>
        <w:jc w:val="left"/>
        <w:rPr>
          <w:rFonts w:ascii="Century Gothic" w:eastAsia="Century Gothic" w:hAnsi="Century Gothic" w:cs="Times New Roman"/>
          <w:kern w:val="0"/>
          <w:lang w:eastAsia="en-US"/>
        </w:rPr>
      </w:pPr>
    </w:p>
    <w:p w14:paraId="3828ADA0" w14:textId="249465FF" w:rsidR="003F6BAA" w:rsidRDefault="003F6BAA" w:rsidP="003F6BAA">
      <w:pPr>
        <w:keepNext/>
        <w:keepLines/>
        <w:spacing w:before="240" w:after="200"/>
        <w:jc w:val="left"/>
        <w:outlineLvl w:val="0"/>
        <w:rPr>
          <w:rFonts w:ascii="Century Gothic" w:eastAsia="Times New Roman" w:hAnsi="Century Gothic" w:cs="Times New Roman"/>
          <w:color w:val="17406D"/>
          <w:kern w:val="0"/>
          <w:sz w:val="32"/>
          <w:szCs w:val="32"/>
          <w:lang w:eastAsia="en-US"/>
        </w:rPr>
      </w:pPr>
    </w:p>
    <w:p w14:paraId="7496571A" w14:textId="77777777" w:rsidR="003F6BAA" w:rsidRPr="003F6BAA" w:rsidRDefault="003F6BAA" w:rsidP="003F6BAA">
      <w:pPr>
        <w:spacing w:after="200"/>
        <w:jc w:val="left"/>
        <w:rPr>
          <w:rFonts w:ascii="Century Gothic" w:eastAsia="Century Gothic" w:hAnsi="Century Gothic" w:cs="Times New Roman"/>
          <w:kern w:val="0"/>
          <w:lang w:eastAsia="en-US"/>
        </w:rPr>
      </w:pPr>
    </w:p>
    <w:p w14:paraId="46986CCB" w14:textId="77777777" w:rsidR="003F6BAA" w:rsidRPr="003F6BAA" w:rsidRDefault="003F6BAA" w:rsidP="003F6BAA">
      <w:pPr>
        <w:spacing w:after="200"/>
        <w:jc w:val="left"/>
        <w:rPr>
          <w:rFonts w:ascii="Century Gothic" w:eastAsia="Century Gothic" w:hAnsi="Century Gothic" w:cs="Times New Roman"/>
          <w:kern w:val="0"/>
          <w:lang w:eastAsia="en-US"/>
        </w:rPr>
      </w:pPr>
    </w:p>
    <w:p w14:paraId="60927465" w14:textId="77777777" w:rsidR="003F6BAA" w:rsidRPr="003F6BAA" w:rsidRDefault="003F6BAA" w:rsidP="003F6BAA">
      <w:pPr>
        <w:spacing w:after="200"/>
        <w:jc w:val="left"/>
        <w:rPr>
          <w:rFonts w:ascii="Century Gothic" w:eastAsia="Century Gothic" w:hAnsi="Century Gothic" w:cs="Times New Roman"/>
          <w:kern w:val="0"/>
          <w:lang w:eastAsia="en-US"/>
        </w:rPr>
      </w:pPr>
    </w:p>
    <w:p w14:paraId="6D883FEC" w14:textId="252DC9D9" w:rsidR="003F6BAA" w:rsidRPr="003F6BAA" w:rsidRDefault="00DE6BB3" w:rsidP="003F6BAA">
      <w:pPr>
        <w:spacing w:after="200"/>
        <w:jc w:val="center"/>
        <w:rPr>
          <w:rFonts w:ascii="Century Gothic" w:eastAsia="Century Gothic" w:hAnsi="Century Gothic" w:cs="Times New Roman"/>
          <w:kern w:val="0"/>
          <w:lang w:eastAsia="en-US"/>
        </w:rPr>
      </w:pPr>
      <w:r>
        <w:rPr>
          <w:rFonts w:ascii="Century Gothic" w:eastAsia="Century Gothic" w:hAnsi="Century Gothic" w:cs="Times New Roman"/>
          <w:kern w:val="0"/>
          <w:lang w:eastAsia="en-US"/>
        </w:rPr>
        <w:t>Kwiecień</w:t>
      </w:r>
      <w:r w:rsidR="003F6BAA" w:rsidRPr="003F6BAA">
        <w:rPr>
          <w:rFonts w:ascii="Century Gothic" w:eastAsia="Century Gothic" w:hAnsi="Century Gothic" w:cs="Times New Roman"/>
          <w:kern w:val="0"/>
          <w:lang w:eastAsia="en-US"/>
        </w:rPr>
        <w:t xml:space="preserve"> 2022</w:t>
      </w:r>
    </w:p>
    <w:p w14:paraId="1C6D173D" w14:textId="47F57113" w:rsidR="00373C34" w:rsidRDefault="00373C34" w:rsidP="00013AD0">
      <w:pPr>
        <w:tabs>
          <w:tab w:val="left" w:pos="7938"/>
        </w:tabs>
        <w:spacing w:line="360" w:lineRule="auto"/>
        <w:rPr>
          <w:rFonts w:ascii="Century Gothic" w:eastAsia="Times New Roman" w:hAnsi="Century Gothic" w:cs="Times New Roman"/>
          <w:color w:val="244061"/>
          <w:kern w:val="0"/>
          <w:sz w:val="28"/>
          <w:szCs w:val="32"/>
          <w:lang w:eastAsia="en-US"/>
        </w:rPr>
      </w:pPr>
    </w:p>
    <w:p w14:paraId="67A1CF60" w14:textId="77777777" w:rsidR="002A6C20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color w:val="244061"/>
          <w:sz w:val="28"/>
        </w:rPr>
      </w:pPr>
      <w:r>
        <w:rPr>
          <w:color w:val="244061"/>
          <w:sz w:val="28"/>
        </w:rPr>
        <w:lastRenderedPageBreak/>
        <w:t xml:space="preserve">I. </w:t>
      </w:r>
      <w:r w:rsidRPr="00E569BB">
        <w:rPr>
          <w:color w:val="244061"/>
          <w:sz w:val="28"/>
        </w:rPr>
        <w:t>INFORMACJE O WNIOSKODAWCY</w:t>
      </w:r>
    </w:p>
    <w:p w14:paraId="459D7AE1" w14:textId="77777777" w:rsidR="002A6C20" w:rsidRPr="00E569BB" w:rsidRDefault="002A6C20" w:rsidP="002A6C20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95"/>
        <w:gridCol w:w="5176"/>
        <w:gridCol w:w="2139"/>
      </w:tblGrid>
      <w:tr w:rsidR="002A6C20" w:rsidRPr="003C58F1" w14:paraId="55700044" w14:textId="77777777" w:rsidTr="00B661CE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457FDDE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auto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auto"/>
                <w:szCs w:val="20"/>
              </w:rPr>
              <w:t xml:space="preserve">1. Informacje o Wnioskodawcy </w:t>
            </w:r>
          </w:p>
        </w:tc>
      </w:tr>
      <w:tr w:rsidR="002A6C20" w:rsidRPr="003C58F1" w14:paraId="23CC7E15" w14:textId="77777777" w:rsidTr="00B661CE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4C71063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auto"/>
                <w:szCs w:val="20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>Dane identyfikacyjne</w:t>
            </w:r>
          </w:p>
        </w:tc>
      </w:tr>
      <w:tr w:rsidR="002A6C20" w:rsidRPr="003C58F1" w14:paraId="7FF3761B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0DB67B" w14:textId="77777777" w:rsidR="002A6C20" w:rsidRPr="0080560A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color w:val="auto"/>
                <w:szCs w:val="20"/>
              </w:rPr>
            </w:pPr>
            <w:r w:rsidRPr="0080560A">
              <w:rPr>
                <w:rFonts w:asciiTheme="minorHAnsi" w:hAnsiTheme="minorHAnsi"/>
                <w:color w:val="auto"/>
                <w:szCs w:val="20"/>
              </w:rPr>
              <w:t xml:space="preserve">Prezydent Rzeczypospolitej Polskiej              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E7821" w14:textId="77777777" w:rsidR="002A6C20" w:rsidRPr="000542E9" w:rsidRDefault="002A6C20" w:rsidP="00B661CE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color w:val="auto"/>
                <w:lang w:val="nb-NO"/>
              </w:rPr>
            </w:r>
            <w:r w:rsidR="001753F3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2A6C20" w:rsidRPr="003C58F1" w14:paraId="5869FFF5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A06EE22" w14:textId="77777777" w:rsidR="002A6C20" w:rsidRPr="0080560A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color w:val="auto"/>
                <w:szCs w:val="20"/>
              </w:rPr>
            </w:pPr>
            <w:r w:rsidRPr="0080560A">
              <w:rPr>
                <w:rFonts w:asciiTheme="minorHAnsi" w:hAnsiTheme="minorHAnsi"/>
                <w:color w:val="auto"/>
                <w:szCs w:val="20"/>
                <w:lang w:val="nb-NO"/>
              </w:rPr>
              <w:t xml:space="preserve">Podmiot prowadzący politykę rozwoju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A5FCD" w14:textId="77777777" w:rsidR="002A6C20" w:rsidRPr="000542E9" w:rsidRDefault="002A6C20" w:rsidP="00B661CE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color w:val="auto"/>
                <w:lang w:val="nb-NO"/>
              </w:rPr>
            </w:r>
            <w:r w:rsidR="001753F3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2A6C20" w:rsidRPr="003C58F1" w14:paraId="15E0DC61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8D3497" w14:textId="77777777" w:rsidR="002A6C20" w:rsidRPr="0080560A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color w:val="auto"/>
                <w:szCs w:val="20"/>
              </w:rPr>
            </w:pPr>
            <w:r w:rsidRPr="0080560A">
              <w:rPr>
                <w:rFonts w:asciiTheme="minorHAnsi" w:hAnsiTheme="minorHAnsi"/>
                <w:color w:val="auto"/>
                <w:szCs w:val="20"/>
                <w:lang w:val="nb-NO"/>
              </w:rPr>
              <w:t xml:space="preserve">Minister                         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2775D9" w14:textId="77777777" w:rsidR="002A6C20" w:rsidRPr="000542E9" w:rsidRDefault="002A6C20" w:rsidP="00B661CE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color w:val="auto"/>
                <w:lang w:val="nb-NO"/>
              </w:rPr>
            </w:r>
            <w:r w:rsidR="001753F3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2A6C20" w:rsidRPr="003C58F1" w14:paraId="4BF6311D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7320D8" w14:textId="77777777" w:rsidR="002A6C20" w:rsidRPr="0080560A" w:rsidRDefault="002A6C20" w:rsidP="00B661CE">
            <w:pPr>
              <w:spacing w:after="100" w:afterAutospacing="1" w:line="276" w:lineRule="auto"/>
              <w:ind w:right="3"/>
              <w:rPr>
                <w:rFonts w:asciiTheme="minorHAnsi" w:hAnsiTheme="minorHAnsi"/>
                <w:szCs w:val="20"/>
              </w:rPr>
            </w:pPr>
            <w:r w:rsidRPr="0080560A">
              <w:rPr>
                <w:rFonts w:asciiTheme="minorHAnsi" w:hAnsiTheme="minorHAnsi"/>
                <w:szCs w:val="20"/>
              </w:rPr>
              <w:t>Kancelaria Prezesa Rady Ministrów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FF3BB" w14:textId="77777777" w:rsidR="002A6C20" w:rsidRPr="000542E9" w:rsidRDefault="002A6C20" w:rsidP="00B661CE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lang w:val="nb-NO"/>
              </w:rPr>
            </w:r>
            <w:r w:rsidR="001753F3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2A6C20" w:rsidRPr="003C58F1" w14:paraId="249BE973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C6F9C1" w14:textId="77777777" w:rsidR="002A6C20" w:rsidRPr="0080560A" w:rsidRDefault="002A6C20" w:rsidP="00B661CE">
            <w:pPr>
              <w:rPr>
                <w:rFonts w:asciiTheme="minorHAnsi" w:hAnsiTheme="minorHAnsi"/>
                <w:szCs w:val="20"/>
              </w:rPr>
            </w:pPr>
            <w:r w:rsidRPr="0080560A">
              <w:rPr>
                <w:rFonts w:asciiTheme="minorHAnsi" w:hAnsiTheme="minorHAnsi"/>
                <w:szCs w:val="20"/>
              </w:rPr>
              <w:t xml:space="preserve">Narodowy Bank Polski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8413E" w14:textId="77777777" w:rsidR="002A6C20" w:rsidRPr="000542E9" w:rsidRDefault="002A6C20" w:rsidP="00B661CE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  <w:lang w:val="nb-NO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lang w:val="nb-NO"/>
              </w:rPr>
            </w:r>
            <w:r w:rsidR="001753F3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2A6C20" w:rsidRPr="003C58F1" w14:paraId="38F81AAE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57B96C" w14:textId="77777777" w:rsidR="002A6C20" w:rsidRPr="0080560A" w:rsidRDefault="002A6C20" w:rsidP="00B661CE">
            <w:pPr>
              <w:rPr>
                <w:rFonts w:asciiTheme="minorHAnsi" w:hAnsiTheme="minorHAnsi"/>
              </w:rPr>
            </w:pPr>
            <w:r w:rsidRPr="0080560A">
              <w:rPr>
                <w:rFonts w:asciiTheme="minorHAnsi" w:hAnsiTheme="minorHAnsi"/>
              </w:rPr>
              <w:t>Agencja wykonawcza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11324" w14:textId="77777777" w:rsidR="002A6C20" w:rsidRPr="000542E9" w:rsidRDefault="002A6C20" w:rsidP="00B661CE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lang w:val="nb-NO"/>
              </w:rPr>
            </w:r>
            <w:r w:rsidR="001753F3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2A6C20" w:rsidRPr="003C58F1" w14:paraId="269F92C7" w14:textId="77777777" w:rsidTr="00B661CE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244D72" w14:textId="22FBA661" w:rsidR="002A6C20" w:rsidRPr="0080560A" w:rsidRDefault="00AD33B6" w:rsidP="00B661CE">
            <w:pPr>
              <w:rPr>
                <w:rFonts w:asciiTheme="minorHAnsi" w:hAnsiTheme="minorHAnsi" w:cs="Times New Roman"/>
                <w:szCs w:val="20"/>
              </w:rPr>
            </w:pPr>
            <w:r>
              <w:rPr>
                <w:rFonts w:asciiTheme="minorHAnsi" w:hAnsiTheme="minorHAnsi"/>
                <w:szCs w:val="24"/>
              </w:rPr>
              <w:t>M</w:t>
            </w:r>
            <w:r w:rsidRPr="0080560A">
              <w:rPr>
                <w:rFonts w:asciiTheme="minorHAnsi" w:hAnsiTheme="minorHAnsi"/>
                <w:szCs w:val="24"/>
              </w:rPr>
              <w:t>iasto</w:t>
            </w:r>
            <w:r w:rsidR="0080560A" w:rsidRPr="0080560A">
              <w:rPr>
                <w:rFonts w:asciiTheme="minorHAnsi" w:hAnsiTheme="minorHAnsi"/>
                <w:szCs w:val="24"/>
              </w:rPr>
              <w:t xml:space="preserve"> będące siedzibą wojewody lub sejmiku województwa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BC5CA" w14:textId="77777777" w:rsidR="002A6C20" w:rsidRPr="000542E9" w:rsidRDefault="002A6C20" w:rsidP="00B661CE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1753F3">
              <w:rPr>
                <w:rFonts w:asciiTheme="minorHAnsi" w:hAnsiTheme="minorHAnsi"/>
                <w:lang w:val="nb-NO"/>
              </w:rPr>
            </w:r>
            <w:r w:rsidR="001753F3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2A6C20" w:rsidRPr="003C58F1" w14:paraId="3EF15F5E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808080" w:themeFill="background1" w:themeFillShade="80"/>
          </w:tcPr>
          <w:p w14:paraId="2C859DD0" w14:textId="77777777" w:rsidR="002A6C20" w:rsidRPr="0053462A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FFFFFF" w:themeColor="background1"/>
                <w:szCs w:val="20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>REGON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1D04099C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7299AA2B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808080" w:themeFill="background1" w:themeFillShade="80"/>
          </w:tcPr>
          <w:p w14:paraId="4CE46DBE" w14:textId="77777777" w:rsidR="002A6C20" w:rsidRPr="0053462A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i/>
                <w:color w:val="FFFFFF" w:themeColor="background1"/>
                <w:szCs w:val="20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br w:type="page"/>
              <w:t xml:space="preserve">Nazwa </w:t>
            </w:r>
            <w:r w:rsidRPr="0053462A">
              <w:rPr>
                <w:rFonts w:asciiTheme="minorHAnsi" w:hAnsiTheme="minorHAnsi"/>
                <w:color w:val="FFFFFF" w:themeColor="background1"/>
                <w:szCs w:val="20"/>
              </w:rPr>
              <w:t>(pełna)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252EEA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1741F65E" w14:textId="77777777" w:rsidTr="00B661CE">
        <w:trPr>
          <w:trHeight w:val="287"/>
          <w:jc w:val="center"/>
        </w:trPr>
        <w:tc>
          <w:tcPr>
            <w:tcW w:w="9810" w:type="dxa"/>
            <w:gridSpan w:val="3"/>
            <w:shd w:val="clear" w:color="auto" w:fill="808080" w:themeFill="background1" w:themeFillShade="80"/>
          </w:tcPr>
          <w:p w14:paraId="0C22346D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eastAsia="Calibri" w:hAnsiTheme="minorHAnsi"/>
                <w:i/>
                <w:color w:val="262626" w:themeColor="accent6" w:themeShade="80"/>
                <w:szCs w:val="20"/>
                <w:lang w:eastAsia="en-US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>Adres siedziby</w:t>
            </w:r>
          </w:p>
        </w:tc>
      </w:tr>
      <w:tr w:rsidR="002A6C20" w:rsidRPr="003C58F1" w14:paraId="2F4D8E1E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58953389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i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EE7023B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6ECEB240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4D51D1F7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56F0CBFE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459A69E7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0A993F6F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3423344E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075DAEED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4FDDAD64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0651B371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232E91D7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300C686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Miejscowość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70E1AFF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42AF518D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4C9D997B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Poczta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5515DC3F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/>
                <w:i/>
                <w:color w:val="262626" w:themeColor="accent6" w:themeShade="80"/>
                <w:lang w:eastAsia="en-US"/>
              </w:rPr>
            </w:pPr>
          </w:p>
        </w:tc>
      </w:tr>
      <w:tr w:rsidR="002A6C20" w:rsidRPr="003C58F1" w14:paraId="3A0BEBC5" w14:textId="77777777" w:rsidTr="00B661CE">
        <w:trPr>
          <w:trHeight w:val="287"/>
          <w:jc w:val="center"/>
        </w:trPr>
        <w:tc>
          <w:tcPr>
            <w:tcW w:w="9810" w:type="dxa"/>
            <w:gridSpan w:val="3"/>
            <w:shd w:val="clear" w:color="auto" w:fill="808080" w:themeFill="background1" w:themeFillShade="80"/>
          </w:tcPr>
          <w:p w14:paraId="5AD860F1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eastAsia="Calibri" w:hAnsiTheme="minorHAnsi"/>
                <w:i/>
                <w:color w:val="262626" w:themeColor="accent6" w:themeShade="80"/>
                <w:szCs w:val="20"/>
                <w:lang w:eastAsia="en-US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>Adres do korespondencji (jeśli inny niż adres siedziby)</w:t>
            </w:r>
          </w:p>
        </w:tc>
      </w:tr>
      <w:tr w:rsidR="002A6C20" w:rsidRPr="003C58F1" w14:paraId="712FC7C7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7660C5D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i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99200A6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449214FD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511017A6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1682CF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01BAFC40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333C012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0052DCE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02F938FF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7D6BD081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C2AD9FB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53AAEB37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2E0C34B4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 xml:space="preserve">Miejscowość 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54E9B5C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20FBDBDA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5F0E922B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Poczta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58C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7384DFD3" w14:textId="77777777" w:rsidTr="00B661CE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92DF7B5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>Adres do korespondencji elektronicznej</w:t>
            </w:r>
          </w:p>
        </w:tc>
      </w:tr>
      <w:tr w:rsidR="002A6C20" w:rsidRPr="003C58F1" w14:paraId="2D272770" w14:textId="77777777" w:rsidTr="00B661CE">
        <w:trPr>
          <w:trHeight w:val="332"/>
          <w:jc w:val="center"/>
        </w:trPr>
        <w:tc>
          <w:tcPr>
            <w:tcW w:w="2495" w:type="dxa"/>
            <w:tcBorders>
              <w:bottom w:val="single" w:sz="4" w:space="0" w:color="auto"/>
            </w:tcBorders>
            <w:shd w:val="clear" w:color="auto" w:fill="E5E5E5" w:themeFill="accent4" w:themeFillTint="33"/>
          </w:tcPr>
          <w:p w14:paraId="4B8B9245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 xml:space="preserve">Adres </w:t>
            </w:r>
            <w:proofErr w:type="spellStart"/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ePUAP</w:t>
            </w:r>
            <w:proofErr w:type="spellEnd"/>
          </w:p>
        </w:tc>
        <w:tc>
          <w:tcPr>
            <w:tcW w:w="73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773B35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color w:val="262626" w:themeColor="accent6" w:themeShade="80"/>
              </w:rPr>
            </w:pPr>
          </w:p>
        </w:tc>
      </w:tr>
      <w:tr w:rsidR="002A6C20" w:rsidRPr="003C58F1" w14:paraId="4CEFE2F1" w14:textId="77777777" w:rsidTr="00B661CE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220BC9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53462A">
              <w:rPr>
                <w:rFonts w:asciiTheme="minorHAnsi" w:hAnsiTheme="minorHAnsi"/>
                <w:b/>
                <w:color w:val="FFFFFF" w:themeColor="background1"/>
                <w:szCs w:val="20"/>
              </w:rPr>
              <w:t xml:space="preserve">Osoba  wyznaczona do kontaktu </w:t>
            </w:r>
          </w:p>
        </w:tc>
      </w:tr>
      <w:tr w:rsidR="002A6C20" w:rsidRPr="003C58F1" w14:paraId="222F4986" w14:textId="77777777" w:rsidTr="00B661CE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29E21B95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i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Imię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248E969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54B709DC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B244E2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br w:type="page"/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62787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1D0228D2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D021005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D5427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  <w:color w:val="262626" w:themeColor="accent6" w:themeShade="80"/>
              </w:rPr>
            </w:pPr>
          </w:p>
        </w:tc>
      </w:tr>
      <w:tr w:rsidR="002A6C20" w:rsidRPr="003C58F1" w14:paraId="7898B606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76E4D32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262626" w:themeColor="accent6" w:themeShade="80"/>
                <w:szCs w:val="20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5A1B0" w14:textId="77777777" w:rsidR="002A6C20" w:rsidRPr="003C58F1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/>
                <w:b/>
                <w:i/>
              </w:rPr>
            </w:pPr>
          </w:p>
        </w:tc>
      </w:tr>
      <w:tr w:rsidR="002A6C20" w14:paraId="3765D737" w14:textId="77777777" w:rsidTr="00B661CE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158C0343" w14:textId="77777777" w:rsidR="002A6C20" w:rsidRPr="00E569BB" w:rsidRDefault="002A6C20" w:rsidP="00B661CE">
            <w:pPr>
              <w:rPr>
                <w:rFonts w:asciiTheme="minorHAnsi" w:hAnsiTheme="minorHAnsi"/>
                <w:color w:val="262626" w:themeColor="accent6" w:themeShade="80"/>
                <w:szCs w:val="20"/>
              </w:rPr>
            </w:pPr>
            <w:r w:rsidRPr="0053462A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>Osoba upoważniona do reprezentacji Wnioskodawcy</w:t>
            </w:r>
          </w:p>
        </w:tc>
      </w:tr>
      <w:tr w:rsidR="002A6C20" w14:paraId="173AB22C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58FE2375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  <w:t>Imię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32E79" w14:textId="77777777" w:rsidR="002A6C20" w:rsidRDefault="002A6C20" w:rsidP="00B661CE">
            <w:pPr>
              <w:pStyle w:val="Nagwek6"/>
              <w:spacing w:line="276" w:lineRule="auto"/>
              <w:rPr>
                <w:rFonts w:ascii="Calibri Light" w:eastAsia="MS Gothic" w:hAnsi="Calibri Light"/>
                <w:b/>
                <w:bCs/>
                <w:i/>
                <w:iCs/>
                <w:color w:val="1F4D78"/>
              </w:rPr>
            </w:pPr>
          </w:p>
        </w:tc>
      </w:tr>
      <w:tr w:rsidR="002A6C20" w14:paraId="50DBA599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41D21023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1D380" w14:textId="77777777" w:rsidR="002A6C20" w:rsidRDefault="002A6C20" w:rsidP="00B661CE">
            <w:pPr>
              <w:pStyle w:val="Nagwek6"/>
              <w:spacing w:line="276" w:lineRule="auto"/>
              <w:rPr>
                <w:rFonts w:ascii="Calibri Light" w:eastAsia="MS Gothic" w:hAnsi="Calibri Light"/>
                <w:b/>
                <w:bCs/>
                <w:i/>
                <w:iCs/>
                <w:color w:val="1F4D78"/>
              </w:rPr>
            </w:pPr>
          </w:p>
        </w:tc>
      </w:tr>
      <w:tr w:rsidR="002A6C20" w14:paraId="7767E5F0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156CBF18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BAD66" w14:textId="77777777" w:rsidR="002A6C20" w:rsidRDefault="002A6C20" w:rsidP="00B661CE">
            <w:pPr>
              <w:pStyle w:val="Nagwek6"/>
              <w:spacing w:line="276" w:lineRule="auto"/>
              <w:rPr>
                <w:rFonts w:ascii="Calibri Light" w:eastAsia="MS Gothic" w:hAnsi="Calibri Light"/>
                <w:b/>
                <w:bCs/>
                <w:i/>
                <w:iCs/>
                <w:color w:val="1F4D78"/>
              </w:rPr>
            </w:pPr>
          </w:p>
        </w:tc>
      </w:tr>
      <w:tr w:rsidR="002A6C20" w14:paraId="7B6A2388" w14:textId="77777777" w:rsidTr="00B661CE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67ED17C1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262626" w:themeColor="accent6" w:themeShade="80"/>
                <w:szCs w:val="20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532CA" w14:textId="77777777" w:rsidR="002A6C20" w:rsidRDefault="002A6C20" w:rsidP="00B661CE">
            <w:pPr>
              <w:pStyle w:val="Nagwek6"/>
              <w:spacing w:line="276" w:lineRule="auto"/>
              <w:rPr>
                <w:rFonts w:ascii="Calibri Light" w:eastAsia="MS Gothic" w:hAnsi="Calibri Light"/>
                <w:b/>
                <w:bCs/>
                <w:i/>
                <w:iCs/>
                <w:color w:val="1F4D78"/>
              </w:rPr>
            </w:pPr>
          </w:p>
        </w:tc>
      </w:tr>
    </w:tbl>
    <w:p w14:paraId="31E2026E" w14:textId="77777777" w:rsidR="002A6C20" w:rsidRDefault="002A6C20" w:rsidP="002A6C20">
      <w:pPr>
        <w:pStyle w:val="Akapitzlist"/>
        <w:spacing w:line="276" w:lineRule="auto"/>
        <w:ind w:left="0" w:right="-284"/>
        <w:rPr>
          <w:i/>
        </w:rPr>
      </w:pPr>
    </w:p>
    <w:p w14:paraId="468410B3" w14:textId="5B6DEA88" w:rsidR="002A6C20" w:rsidRDefault="002A6C20" w:rsidP="002A6C20">
      <w:pPr>
        <w:pStyle w:val="Akapitzlist"/>
        <w:spacing w:line="276" w:lineRule="auto"/>
        <w:ind w:left="0" w:right="-284"/>
        <w:rPr>
          <w:i/>
        </w:rPr>
      </w:pPr>
    </w:p>
    <w:p w14:paraId="22CB4125" w14:textId="6A8EE4D5" w:rsidR="0080560A" w:rsidRDefault="0080560A" w:rsidP="002A6C20">
      <w:pPr>
        <w:pStyle w:val="Akapitzlist"/>
        <w:spacing w:line="276" w:lineRule="auto"/>
        <w:ind w:left="0" w:right="-284"/>
        <w:rPr>
          <w:i/>
        </w:rPr>
      </w:pPr>
    </w:p>
    <w:p w14:paraId="06EDA8A8" w14:textId="666BF05F" w:rsidR="0080560A" w:rsidRDefault="0080560A" w:rsidP="002A6C20">
      <w:pPr>
        <w:pStyle w:val="Akapitzlist"/>
        <w:spacing w:line="276" w:lineRule="auto"/>
        <w:ind w:left="0" w:right="-284"/>
        <w:rPr>
          <w:i/>
        </w:rPr>
      </w:pPr>
    </w:p>
    <w:p w14:paraId="55F16751" w14:textId="77777777" w:rsidR="0080560A" w:rsidRPr="003C58F1" w:rsidRDefault="0080560A" w:rsidP="002A6C20">
      <w:pPr>
        <w:pStyle w:val="Akapitzlist"/>
        <w:spacing w:line="276" w:lineRule="auto"/>
        <w:ind w:left="0" w:right="-284"/>
        <w:rPr>
          <w:i/>
        </w:rPr>
      </w:pPr>
    </w:p>
    <w:p w14:paraId="53817B97" w14:textId="77777777" w:rsidR="002A6C20" w:rsidRPr="00E569BB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color w:val="244061"/>
          <w:sz w:val="28"/>
        </w:rPr>
      </w:pPr>
      <w:r>
        <w:rPr>
          <w:color w:val="244061"/>
          <w:sz w:val="28"/>
        </w:rPr>
        <w:lastRenderedPageBreak/>
        <w:t xml:space="preserve">II. </w:t>
      </w:r>
      <w:r w:rsidRPr="00E569BB">
        <w:rPr>
          <w:color w:val="244061"/>
          <w:sz w:val="28"/>
        </w:rPr>
        <w:t>PODSTAWOWE INFORMACJE O PROPOZYCJI</w:t>
      </w:r>
    </w:p>
    <w:p w14:paraId="296F4485" w14:textId="77777777" w:rsidR="002A6C20" w:rsidRPr="003C58F1" w:rsidRDefault="002A6C20" w:rsidP="002A6C20">
      <w:pPr>
        <w:pStyle w:val="Akapitzlist"/>
        <w:spacing w:line="276" w:lineRule="auto"/>
        <w:ind w:left="-425" w:right="-284"/>
        <w:rPr>
          <w:i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2A6C20" w:rsidRPr="003C58F1" w14:paraId="3C2AC87D" w14:textId="77777777" w:rsidTr="00B661CE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2CA4750A" w14:textId="77777777" w:rsidR="002A6C20" w:rsidRPr="00E569BB" w:rsidRDefault="002A6C20" w:rsidP="002A6C20">
            <w:pPr>
              <w:pStyle w:val="Nagwek6"/>
              <w:keepNext w:val="0"/>
              <w:keepLines w:val="0"/>
              <w:numPr>
                <w:ilvl w:val="0"/>
                <w:numId w:val="22"/>
              </w:numPr>
              <w:tabs>
                <w:tab w:val="num" w:pos="360"/>
              </w:tabs>
              <w:spacing w:before="0" w:line="276" w:lineRule="auto"/>
              <w:ind w:left="261" w:hanging="261"/>
              <w:rPr>
                <w:rFonts w:asciiTheme="minorHAnsi" w:hAnsiTheme="minorHAnsi"/>
                <w:b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FFFFFF"/>
                <w:szCs w:val="20"/>
              </w:rPr>
              <w:t xml:space="preserve">Podstawowe informacje o propozycji </w:t>
            </w:r>
          </w:p>
        </w:tc>
      </w:tr>
      <w:tr w:rsidR="002A6C20" w:rsidRPr="003C58F1" w14:paraId="3209251F" w14:textId="77777777" w:rsidTr="00B661CE">
        <w:trPr>
          <w:trHeight w:val="332"/>
          <w:jc w:val="center"/>
        </w:trPr>
        <w:tc>
          <w:tcPr>
            <w:tcW w:w="9810" w:type="dxa"/>
            <w:tcBorders>
              <w:bottom w:val="nil"/>
            </w:tcBorders>
            <w:shd w:val="clear" w:color="auto" w:fill="808080" w:themeFill="accent4"/>
          </w:tcPr>
          <w:p w14:paraId="505A44AB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FFFFFF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FFFFFF"/>
                <w:szCs w:val="20"/>
              </w:rPr>
              <w:t xml:space="preserve">Tytuł </w:t>
            </w:r>
          </w:p>
        </w:tc>
      </w:tr>
      <w:tr w:rsidR="002A6C20" w:rsidRPr="003C58F1" w14:paraId="60D8597A" w14:textId="77777777" w:rsidTr="00B661CE">
        <w:trPr>
          <w:trHeight w:val="632"/>
          <w:jc w:val="center"/>
        </w:trPr>
        <w:tc>
          <w:tcPr>
            <w:tcW w:w="981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3E1D74D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  <w:r w:rsidRPr="00E569BB">
              <w:rPr>
                <w:rFonts w:asciiTheme="minorHAnsi" w:hAnsiTheme="minorHAnsi"/>
                <w:i/>
                <w:szCs w:val="20"/>
              </w:rPr>
              <w:t>Limit znaków: maksymalnie 300 znaków bez spacji</w:t>
            </w:r>
          </w:p>
          <w:p w14:paraId="2A0D71ED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</w:tc>
      </w:tr>
      <w:tr w:rsidR="002A6C20" w:rsidRPr="003C58F1" w14:paraId="41AD52C9" w14:textId="77777777" w:rsidTr="00B661CE">
        <w:trPr>
          <w:trHeight w:val="32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808080" w:themeFill="accent4"/>
          </w:tcPr>
          <w:p w14:paraId="66ED88FD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color w:val="FFFFFF"/>
                <w:szCs w:val="20"/>
              </w:rPr>
            </w:pPr>
            <w:r w:rsidRPr="00E569BB">
              <w:rPr>
                <w:rFonts w:asciiTheme="minorHAnsi" w:hAnsiTheme="minorHAnsi"/>
                <w:b/>
                <w:color w:val="FFFFFF"/>
                <w:szCs w:val="20"/>
              </w:rPr>
              <w:t>Akronim</w:t>
            </w:r>
          </w:p>
        </w:tc>
      </w:tr>
      <w:tr w:rsidR="002A6C20" w:rsidRPr="003C58F1" w14:paraId="2E4C4FFE" w14:textId="77777777" w:rsidTr="00B661CE">
        <w:trPr>
          <w:trHeight w:val="41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4DD30B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iCs/>
                <w:szCs w:val="20"/>
              </w:rPr>
            </w:pPr>
            <w:r w:rsidRPr="00E569BB">
              <w:rPr>
                <w:rFonts w:asciiTheme="minorHAnsi" w:hAnsiTheme="minorHAnsi"/>
                <w:i/>
                <w:iCs/>
                <w:szCs w:val="20"/>
              </w:rPr>
              <w:t>Limit znaków: maksymalnie 10 znaków bez spacji</w:t>
            </w:r>
          </w:p>
          <w:p w14:paraId="11A627AA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iCs/>
                <w:color w:val="000000" w:themeColor="text1"/>
                <w:szCs w:val="20"/>
              </w:rPr>
            </w:pPr>
          </w:p>
        </w:tc>
      </w:tr>
      <w:tr w:rsidR="002A6C20" w:rsidRPr="003C58F1" w14:paraId="2B6CA003" w14:textId="77777777" w:rsidTr="00B661CE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808080" w:themeFill="accent4"/>
          </w:tcPr>
          <w:p w14:paraId="40A595B2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 xml:space="preserve">Streszczenie </w:t>
            </w:r>
          </w:p>
        </w:tc>
      </w:tr>
      <w:tr w:rsidR="002A6C20" w:rsidRPr="003C58F1" w14:paraId="7A56397C" w14:textId="77777777" w:rsidTr="00B661CE">
        <w:trPr>
          <w:trHeight w:val="2505"/>
          <w:jc w:val="center"/>
        </w:trPr>
        <w:tc>
          <w:tcPr>
            <w:tcW w:w="9810" w:type="dxa"/>
            <w:tcBorders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01435E79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  <w:r w:rsidRPr="00E569BB">
              <w:rPr>
                <w:rFonts w:asciiTheme="minorHAnsi" w:hAnsiTheme="minorHAnsi"/>
                <w:i/>
                <w:szCs w:val="20"/>
              </w:rPr>
              <w:t>Limit znaków: maksymalnie 1200 znaków bez spacji</w:t>
            </w:r>
          </w:p>
          <w:p w14:paraId="108BF119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  <w:p w14:paraId="63ACF4D8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  <w:p w14:paraId="7D39E09D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  <w:p w14:paraId="306ADCF9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  <w:p w14:paraId="0EAC12B4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szCs w:val="20"/>
              </w:rPr>
            </w:pPr>
          </w:p>
        </w:tc>
      </w:tr>
      <w:tr w:rsidR="002A6C20" w14:paraId="634A016D" w14:textId="77777777" w:rsidTr="00B661CE">
        <w:trPr>
          <w:trHeight w:val="373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accent4"/>
          </w:tcPr>
          <w:p w14:paraId="58E84FCB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>Słowa kluczowe</w:t>
            </w:r>
          </w:p>
        </w:tc>
      </w:tr>
      <w:tr w:rsidR="002A6C20" w14:paraId="21CE47BF" w14:textId="77777777" w:rsidTr="00B661CE">
        <w:trPr>
          <w:trHeight w:val="709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292594E8" w14:textId="77777777" w:rsidR="002A6C20" w:rsidRPr="00E569BB" w:rsidRDefault="002A6C20" w:rsidP="00B661CE">
            <w:pPr>
              <w:spacing w:line="276" w:lineRule="auto"/>
              <w:rPr>
                <w:rFonts w:asciiTheme="minorHAnsi" w:hAnsiTheme="minorHAnsi"/>
                <w:i/>
                <w:iCs/>
                <w:szCs w:val="20"/>
              </w:rPr>
            </w:pPr>
            <w:r w:rsidRPr="00E569BB">
              <w:rPr>
                <w:rFonts w:asciiTheme="minorHAnsi" w:hAnsiTheme="minorHAnsi"/>
                <w:i/>
                <w:iCs/>
                <w:szCs w:val="20"/>
              </w:rPr>
              <w:t>Limit: max 5 słów kluczowych</w:t>
            </w:r>
          </w:p>
        </w:tc>
      </w:tr>
      <w:tr w:rsidR="002A6C20" w14:paraId="6E9FE0B3" w14:textId="77777777" w:rsidTr="00B661CE">
        <w:trPr>
          <w:trHeight w:val="405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accent4"/>
          </w:tcPr>
          <w:p w14:paraId="01A33E76" w14:textId="77777777" w:rsidR="002A6C20" w:rsidRPr="00E569BB" w:rsidRDefault="002A6C20" w:rsidP="00B661CE">
            <w:pPr>
              <w:pStyle w:val="Nagwek6"/>
              <w:spacing w:before="0" w:line="276" w:lineRule="auto"/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>Klasyfikacja Propozycji wg OECD</w:t>
            </w:r>
          </w:p>
        </w:tc>
      </w:tr>
      <w:tr w:rsidR="002A6C20" w14:paraId="6184CCA8" w14:textId="77777777" w:rsidTr="00B661CE">
        <w:trPr>
          <w:trHeight w:val="709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bottom w:val="single" w:sz="4" w:space="0" w:color="auto"/>
            </w:tcBorders>
            <w:shd w:val="clear" w:color="auto" w:fill="FFFFFF" w:themeFill="background1"/>
          </w:tcPr>
          <w:p w14:paraId="067C16D6" w14:textId="77777777" w:rsidR="002A6C20" w:rsidRDefault="002A6C20" w:rsidP="00B661CE">
            <w:pPr>
              <w:spacing w:line="276" w:lineRule="auto"/>
              <w:rPr>
                <w:i/>
                <w:iCs/>
                <w:color w:val="000000" w:themeColor="text1"/>
              </w:rPr>
            </w:pPr>
          </w:p>
        </w:tc>
      </w:tr>
    </w:tbl>
    <w:p w14:paraId="3EAC3CB9" w14:textId="77777777" w:rsidR="002A6C20" w:rsidRPr="003C58F1" w:rsidRDefault="002A6C20" w:rsidP="002A6C20">
      <w:pPr>
        <w:spacing w:line="276" w:lineRule="auto"/>
      </w:pPr>
    </w:p>
    <w:p w14:paraId="2F0C7DCD" w14:textId="77777777" w:rsidR="002A6C20" w:rsidRPr="003C58F1" w:rsidRDefault="002A6C20" w:rsidP="002A6C20">
      <w:pPr>
        <w:shd w:val="clear" w:color="auto" w:fill="FFFFFF"/>
        <w:spacing w:line="276" w:lineRule="auto"/>
      </w:pPr>
    </w:p>
    <w:p w14:paraId="0D42FFF6" w14:textId="77777777" w:rsidR="002A6C20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color w:val="244061"/>
          <w:sz w:val="28"/>
        </w:rPr>
      </w:pPr>
      <w:r>
        <w:rPr>
          <w:color w:val="244061"/>
          <w:sz w:val="28"/>
        </w:rPr>
        <w:t xml:space="preserve">III. </w:t>
      </w:r>
      <w:r w:rsidRPr="00656EA9">
        <w:rPr>
          <w:color w:val="244061"/>
          <w:sz w:val="28"/>
        </w:rPr>
        <w:t>OPIS PROPOZYCJI</w:t>
      </w:r>
    </w:p>
    <w:p w14:paraId="5E6235B7" w14:textId="77777777" w:rsidR="002A6C20" w:rsidRPr="00656EA9" w:rsidRDefault="002A6C20" w:rsidP="002A6C20"/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4745"/>
      </w:tblGrid>
      <w:tr w:rsidR="002A6C20" w:rsidRPr="003C58F1" w14:paraId="1C3E10BD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78B393E8" w14:textId="77777777" w:rsidR="002A6C20" w:rsidRPr="00E569BB" w:rsidRDefault="002A6C20" w:rsidP="00B661CE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color w:val="FFFFFF"/>
                <w:szCs w:val="20"/>
              </w:rPr>
            </w:pPr>
            <w:r w:rsidRPr="00E569BB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>1. Uzasadnienie potrzeby podjęcia prac w proponowanym zakresie</w:t>
            </w:r>
          </w:p>
        </w:tc>
      </w:tr>
      <w:tr w:rsidR="002A6C20" w:rsidRPr="003C58F1" w14:paraId="7E175201" w14:textId="77777777" w:rsidTr="00B661CE">
        <w:trPr>
          <w:trHeight w:val="315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accent4"/>
          </w:tcPr>
          <w:p w14:paraId="1414D40A" w14:textId="77777777" w:rsidR="002A6C20" w:rsidRPr="00E569BB" w:rsidRDefault="002A6C20" w:rsidP="00B661CE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t>Cel Propozycji</w:t>
            </w:r>
          </w:p>
        </w:tc>
      </w:tr>
      <w:tr w:rsidR="002A6C20" w14:paraId="4BCA87CF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B1F06A" w14:textId="3ECB2B62" w:rsidR="002A6C20" w:rsidRDefault="002A6C20" w:rsidP="00B661CE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>Opis (</w:t>
            </w:r>
            <w:r w:rsidRPr="001D05AE">
              <w:rPr>
                <w:i/>
                <w:iCs/>
              </w:rPr>
              <w:t xml:space="preserve">maksymalnie </w:t>
            </w:r>
            <w:r w:rsidR="006B70EF">
              <w:rPr>
                <w:i/>
                <w:iCs/>
              </w:rPr>
              <w:t>600 znaków</w:t>
            </w:r>
            <w:r w:rsidRPr="001D05AE">
              <w:rPr>
                <w:i/>
                <w:iCs/>
              </w:rPr>
              <w:t>):</w:t>
            </w:r>
          </w:p>
          <w:p w14:paraId="4860FCAE" w14:textId="77777777" w:rsidR="002A6C20" w:rsidRDefault="002A6C20" w:rsidP="00B661CE">
            <w:pPr>
              <w:spacing w:line="276" w:lineRule="auto"/>
              <w:rPr>
                <w:i/>
                <w:iCs/>
                <w:color w:val="000000" w:themeColor="text1"/>
              </w:rPr>
            </w:pPr>
          </w:p>
        </w:tc>
      </w:tr>
      <w:tr w:rsidR="002A6C20" w14:paraId="410EAD8B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accent4"/>
          </w:tcPr>
          <w:p w14:paraId="33C8FFEB" w14:textId="77777777" w:rsidR="002A6C20" w:rsidRPr="00E569BB" w:rsidRDefault="002A6C20" w:rsidP="00B661CE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t>Powiązanie celu Propozycji z celami Programu</w:t>
            </w:r>
          </w:p>
        </w:tc>
      </w:tr>
      <w:tr w:rsidR="002A6C20" w14:paraId="033B0E9D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F5246F" w14:textId="77777777" w:rsidR="005172A8" w:rsidRPr="005172A8" w:rsidRDefault="005172A8" w:rsidP="005172A8">
            <w:pPr>
              <w:spacing w:line="276" w:lineRule="auto"/>
              <w:rPr>
                <w:rFonts w:ascii="Calibri" w:eastAsiaTheme="minorHAnsi" w:hAnsi="Calibri"/>
                <w:i/>
                <w:iCs/>
                <w:kern w:val="0"/>
                <w:lang w:eastAsia="en-US"/>
              </w:rPr>
            </w:pPr>
            <w:r w:rsidRPr="005172A8">
              <w:rPr>
                <w:i/>
                <w:iCs/>
              </w:rPr>
              <w:t>Propozycja przyczyni się do realizacji celu/-ów szczegółowych Programu (proszę zaznaczyć):</w:t>
            </w:r>
          </w:p>
          <w:p w14:paraId="658396E8" w14:textId="77777777" w:rsidR="005172A8" w:rsidRPr="005172A8" w:rsidRDefault="005172A8" w:rsidP="005172A8">
            <w:pPr>
              <w:pStyle w:val="Akapitzlist"/>
              <w:numPr>
                <w:ilvl w:val="0"/>
                <w:numId w:val="27"/>
              </w:numPr>
              <w:contextualSpacing w:val="0"/>
              <w:jc w:val="left"/>
              <w:rPr>
                <w:rFonts w:eastAsia="Times New Roman"/>
              </w:rPr>
            </w:pPr>
            <w:r w:rsidRPr="005172A8">
              <w:rPr>
                <w:rFonts w:eastAsia="Times New Roman"/>
              </w:rPr>
              <w:t xml:space="preserve">wdrożenie polityk, strategii, dokumentów operacyjnych i konkretnych rozwiązań opracowanych w ramach Programu; </w:t>
            </w:r>
          </w:p>
          <w:p w14:paraId="0441214B" w14:textId="77777777" w:rsidR="005172A8" w:rsidRPr="005172A8" w:rsidRDefault="005172A8" w:rsidP="005172A8">
            <w:pPr>
              <w:pStyle w:val="Akapitzlist"/>
              <w:numPr>
                <w:ilvl w:val="0"/>
                <w:numId w:val="27"/>
              </w:numPr>
              <w:spacing w:line="276" w:lineRule="auto"/>
              <w:contextualSpacing w:val="0"/>
              <w:jc w:val="left"/>
              <w:rPr>
                <w:rFonts w:eastAsia="Times New Roman"/>
                <w:i/>
                <w:iCs/>
              </w:rPr>
            </w:pPr>
            <w:r w:rsidRPr="005172A8">
              <w:rPr>
                <w:rFonts w:eastAsia="Times New Roman"/>
              </w:rPr>
              <w:t>wdrożenie rozwiązań opracowanych w ramach Programu, wzmacniających kapitał społeczny niezbędny do realizacji krajowych i regionalnych polityk rozwojowych.</w:t>
            </w:r>
          </w:p>
          <w:p w14:paraId="51A6FA02" w14:textId="77777777" w:rsidR="005172A8" w:rsidRDefault="005172A8" w:rsidP="005172A8">
            <w:pPr>
              <w:spacing w:line="276" w:lineRule="auto"/>
              <w:rPr>
                <w:rFonts w:eastAsiaTheme="minorHAnsi"/>
                <w:i/>
                <w:iCs/>
              </w:rPr>
            </w:pPr>
            <w:r w:rsidRPr="005172A8">
              <w:rPr>
                <w:i/>
                <w:iCs/>
              </w:rPr>
              <w:t>Uzasadnienie powiązania Propozycji ze wskazanymi celami Programu (maksymalnie 600 znaków):</w:t>
            </w:r>
          </w:p>
          <w:p w14:paraId="713B1900" w14:textId="77777777" w:rsidR="002A6C20" w:rsidRDefault="002A6C20" w:rsidP="00B661CE">
            <w:pPr>
              <w:spacing w:line="276" w:lineRule="auto"/>
              <w:rPr>
                <w:i/>
                <w:iCs/>
                <w:color w:val="000000" w:themeColor="text1"/>
              </w:rPr>
            </w:pPr>
          </w:p>
        </w:tc>
      </w:tr>
      <w:tr w:rsidR="000B5AF3" w14:paraId="35630C9C" w14:textId="77777777" w:rsidTr="000B5AF3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accent4"/>
          </w:tcPr>
          <w:p w14:paraId="753CB7C6" w14:textId="4E2D0128" w:rsidR="000B5AF3" w:rsidRPr="00E569BB" w:rsidRDefault="000B5AF3" w:rsidP="000B5AF3">
            <w:pPr>
              <w:spacing w:line="276" w:lineRule="auto"/>
              <w:rPr>
                <w:b/>
                <w:color w:val="FFFFFF" w:themeColor="background1"/>
              </w:rPr>
            </w:pPr>
            <w:r w:rsidRPr="00765799">
              <w:rPr>
                <w:b/>
                <w:bCs/>
                <w:color w:val="FFFFFF"/>
              </w:rPr>
              <w:t>Zgodność Propozycji z zakresem tematycznym Programu</w:t>
            </w:r>
          </w:p>
        </w:tc>
      </w:tr>
      <w:tr w:rsidR="000B5AF3" w14:paraId="5394D325" w14:textId="77777777" w:rsidTr="000B5AF3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6ABF3F9" w14:textId="77777777" w:rsidR="000B5AF3" w:rsidRPr="00765799" w:rsidRDefault="000B5AF3" w:rsidP="000B5AF3">
            <w:pPr>
              <w:shd w:val="clear" w:color="auto" w:fill="FFFFFF" w:themeFill="background1"/>
              <w:spacing w:line="276" w:lineRule="auto"/>
              <w:rPr>
                <w:rFonts w:ascii="Calibri" w:eastAsiaTheme="minorHAnsi" w:hAnsi="Calibri"/>
                <w:i/>
                <w:iCs/>
                <w:kern w:val="0"/>
                <w:lang w:eastAsia="en-US"/>
              </w:rPr>
            </w:pPr>
            <w:r w:rsidRPr="00765799">
              <w:rPr>
                <w:i/>
                <w:iCs/>
              </w:rPr>
              <w:t xml:space="preserve">Propozycja wpisuje się w następujący zakres/y Programu </w:t>
            </w:r>
          </w:p>
          <w:p w14:paraId="5DBB4982" w14:textId="77777777" w:rsidR="000B5AF3" w:rsidRPr="00765799" w:rsidRDefault="000B5AF3" w:rsidP="000B5AF3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4.1 Obszar pułapk</w:t>
            </w:r>
            <w:r>
              <w:rPr>
                <w:rFonts w:eastAsia="Times New Roman"/>
              </w:rPr>
              <w:t>i</w:t>
            </w:r>
            <w:r w:rsidRPr="00765799">
              <w:rPr>
                <w:rFonts w:eastAsia="Times New Roman"/>
              </w:rPr>
              <w:t xml:space="preserve"> średniego dochodu i przeciętnego produktu</w:t>
            </w:r>
          </w:p>
          <w:p w14:paraId="74FFE6F3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4.1.1</w:t>
            </w:r>
            <w:r>
              <w:rPr>
                <w:rFonts w:eastAsia="Times New Roman"/>
              </w:rPr>
              <w:t xml:space="preserve">. </w:t>
            </w:r>
            <w:r>
              <w:t>Rozwój wiedzy i kompetencji – społeczeństwo uczące się</w:t>
            </w:r>
          </w:p>
          <w:p w14:paraId="184BF99B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lastRenderedPageBreak/>
              <w:t>4.1.</w:t>
            </w:r>
            <w:r>
              <w:rPr>
                <w:rFonts w:eastAsia="Times New Roman"/>
              </w:rPr>
              <w:t xml:space="preserve">2. </w:t>
            </w:r>
            <w:r>
              <w:t>Mechanizmy budowy innowacyjności i konkurencyjności</w:t>
            </w:r>
          </w:p>
          <w:p w14:paraId="35B37691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4.1.</w:t>
            </w:r>
            <w:r>
              <w:rPr>
                <w:rFonts w:eastAsia="Times New Roman"/>
              </w:rPr>
              <w:t xml:space="preserve">3. </w:t>
            </w:r>
            <w:r>
              <w:t>Nierówności społeczne a dynamika rozwoju gospodarczego</w:t>
            </w:r>
          </w:p>
          <w:p w14:paraId="40D8688D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4.1.4. Społeczeństwo innowacyjne</w:t>
            </w:r>
          </w:p>
          <w:p w14:paraId="4638E70E" w14:textId="4FD73164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4.1.5. Rozwój kapitału społecznego</w:t>
            </w:r>
          </w:p>
          <w:p w14:paraId="1004ED37" w14:textId="77777777" w:rsidR="000B5AF3" w:rsidRPr="00765799" w:rsidRDefault="000B5AF3" w:rsidP="000B5AF3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4.2</w:t>
            </w:r>
            <w:r>
              <w:rPr>
                <w:rFonts w:eastAsia="Times New Roman"/>
              </w:rPr>
              <w:t xml:space="preserve"> </w:t>
            </w:r>
            <w:r>
              <w:t>Obszar pułapki braku równowagi</w:t>
            </w:r>
          </w:p>
          <w:p w14:paraId="280D0464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4.2.1. Umiędzynarodowienie gospodarki</w:t>
            </w:r>
          </w:p>
          <w:p w14:paraId="1ACDA299" w14:textId="222B2EB1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4.2.2. Usieciowienie gospodarki</w:t>
            </w:r>
          </w:p>
          <w:p w14:paraId="5DE37776" w14:textId="77777777" w:rsidR="000B5AF3" w:rsidRPr="00765799" w:rsidRDefault="000B5AF3" w:rsidP="000B5AF3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4.3</w:t>
            </w:r>
            <w:r>
              <w:rPr>
                <w:rFonts w:eastAsia="Times New Roman"/>
              </w:rPr>
              <w:t xml:space="preserve"> </w:t>
            </w:r>
            <w:r>
              <w:t>Obszar pułapki demograficznej</w:t>
            </w:r>
          </w:p>
          <w:p w14:paraId="7A6AC653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</w:t>
            </w:r>
            <w:r>
              <w:t>.3.1. Wyzwania dla polityki rodzinnej wynikające ze zmian demograficznych społeczeństwa</w:t>
            </w:r>
          </w:p>
          <w:p w14:paraId="6D4763E6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4.3.2. Rozwój technologiczny w przeciwdziałaniu zagrożeniom wynikającym ze starzenia się społeczeństwa</w:t>
            </w:r>
          </w:p>
          <w:p w14:paraId="66D0513C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4.3.3. Zmiany w organizacji systemu zabezpieczeń społecznych w związku ze zmianami w społeczeństwie</w:t>
            </w:r>
          </w:p>
          <w:p w14:paraId="60C94D2D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4.3.4. Wyzwania dla polityki zdrowotnej wynikające ze zmian demograficznych społeczeństwa</w:t>
            </w:r>
          </w:p>
          <w:p w14:paraId="25A2A425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4.3.5. Wyzwania dla polityki rynku pracy wynikające ze zmian demograficznych społeczeństwa</w:t>
            </w:r>
          </w:p>
          <w:p w14:paraId="260FA1E7" w14:textId="605BF7BC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4.3.6. Wyzwania dla polityki migracyjnej</w:t>
            </w:r>
          </w:p>
          <w:p w14:paraId="40C2D4FD" w14:textId="77777777" w:rsidR="000B5AF3" w:rsidRPr="00765799" w:rsidRDefault="000B5AF3" w:rsidP="000B5AF3">
            <w:pPr>
              <w:pStyle w:val="Akapitzlist"/>
              <w:numPr>
                <w:ilvl w:val="0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 w:rsidRPr="00765799">
              <w:rPr>
                <w:rFonts w:eastAsia="Times New Roman"/>
              </w:rPr>
              <w:t>4.4</w:t>
            </w:r>
            <w:r>
              <w:rPr>
                <w:rFonts w:eastAsia="Times New Roman"/>
              </w:rPr>
              <w:t xml:space="preserve"> </w:t>
            </w:r>
            <w:r>
              <w:t>Obszar pułapki słabości instytucji</w:t>
            </w:r>
          </w:p>
          <w:p w14:paraId="0D71BEFC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4.4.1. Charakter, kierunek i skala reform instytucjonalnych sprzyjających zwiększeniu efektywności instytucji publicznych i odpowiedzialnemu rozwojowi</w:t>
            </w:r>
          </w:p>
          <w:p w14:paraId="5FB8918D" w14:textId="77777777" w:rsidR="000B5AF3" w:rsidRPr="00765799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4.4.2. Proaktywne instytucje w kontekście najważniejszych wyzwań rozwojowych</w:t>
            </w:r>
          </w:p>
          <w:p w14:paraId="46B4BD6B" w14:textId="77777777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4.4.3. Standardy technologiczne niezbędne do efektywnego funkcjonowania rynków i obszarów polityk publicznych w warunkach cyfryzacji</w:t>
            </w:r>
          </w:p>
          <w:p w14:paraId="1ED37AA1" w14:textId="77777777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4.4.4. Mechanizmy kształtowania społeczeństwa obywatelskiego</w:t>
            </w:r>
          </w:p>
          <w:p w14:paraId="32143447" w14:textId="77777777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4.4.5. Wypracowanie nowych narzędzi w zakresie waloryzacji, ochrony i udostępniania zasobów dziedzictwa narodowego uwzględniających potrzeby gospodarki oraz administracji państwowej i samorządowej, a także nowe możliwości cyfryzacji</w:t>
            </w:r>
          </w:p>
          <w:p w14:paraId="4C264DB3" w14:textId="77777777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4.4.6. Wykorzystanie technologii informacyjno-komunikacyjnych do zwiększania efektywności instytucji publicznych i polityk publicznych</w:t>
            </w:r>
          </w:p>
          <w:p w14:paraId="747FB7EC" w14:textId="77777777" w:rsidR="000B5AF3" w:rsidRPr="000B5AF3" w:rsidRDefault="000B5AF3" w:rsidP="000B5AF3">
            <w:pPr>
              <w:pStyle w:val="Akapitzlist"/>
              <w:numPr>
                <w:ilvl w:val="1"/>
                <w:numId w:val="28"/>
              </w:numPr>
              <w:spacing w:line="276" w:lineRule="auto"/>
              <w:contextualSpacing w:val="0"/>
              <w:jc w:val="left"/>
              <w:rPr>
                <w:rFonts w:eastAsia="Times New Roman"/>
              </w:rPr>
            </w:pPr>
            <w:r>
              <w:t>4.4.7. Wyzwania dla polityki naukowo-technologicznej i innowacyjnej w obliczu pułapki przeciętnego produktu</w:t>
            </w:r>
          </w:p>
          <w:p w14:paraId="62BFC827" w14:textId="77777777" w:rsidR="000B5AF3" w:rsidRDefault="000B5AF3" w:rsidP="000B5AF3">
            <w:pPr>
              <w:spacing w:line="276" w:lineRule="auto"/>
              <w:rPr>
                <w:i/>
                <w:iCs/>
              </w:rPr>
            </w:pPr>
          </w:p>
          <w:p w14:paraId="33E782E1" w14:textId="726E5DE7" w:rsidR="000B5AF3" w:rsidRPr="00E569BB" w:rsidRDefault="000B5AF3" w:rsidP="000B5AF3">
            <w:pPr>
              <w:spacing w:line="276" w:lineRule="auto"/>
              <w:rPr>
                <w:b/>
                <w:color w:val="FFFFFF" w:themeColor="background1"/>
              </w:rPr>
            </w:pPr>
            <w:r w:rsidRPr="00765799">
              <w:rPr>
                <w:i/>
                <w:iCs/>
              </w:rPr>
              <w:t>Uzasadnienie zgodności Propozycji ze wskazanym zakresem tematycznym Programu (maksymalnie 600 znaków):</w:t>
            </w:r>
            <w:r>
              <w:rPr>
                <w:i/>
                <w:iCs/>
              </w:rPr>
              <w:t xml:space="preserve"> </w:t>
            </w:r>
          </w:p>
        </w:tc>
      </w:tr>
      <w:tr w:rsidR="000B5AF3" w14:paraId="6B7A1032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accent4"/>
          </w:tcPr>
          <w:p w14:paraId="0BAC4906" w14:textId="77777777" w:rsidR="000B5AF3" w:rsidRPr="00E569BB" w:rsidRDefault="000B5AF3" w:rsidP="000B5AF3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lastRenderedPageBreak/>
              <w:t xml:space="preserve">Zidentyfikowane wyzwanie/wyzwania, których rozwiązanie ma być wynikiem projektu zamawianego </w:t>
            </w:r>
          </w:p>
        </w:tc>
      </w:tr>
      <w:tr w:rsidR="000B5AF3" w14:paraId="301F78BC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CC34A8" w14:textId="77777777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 xml:space="preserve">Opis </w:t>
            </w:r>
            <w:r w:rsidRPr="001D05AE">
              <w:rPr>
                <w:i/>
                <w:iCs/>
              </w:rPr>
              <w:t>(maksymalnie 4000 znaków):</w:t>
            </w:r>
          </w:p>
          <w:p w14:paraId="690CEE51" w14:textId="77777777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</w:p>
        </w:tc>
      </w:tr>
      <w:tr w:rsidR="000B5AF3" w14:paraId="1C6F7349" w14:textId="77777777" w:rsidTr="00B661CE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accent4"/>
          </w:tcPr>
          <w:p w14:paraId="42679FEF" w14:textId="77777777" w:rsidR="000B5AF3" w:rsidRPr="00E569BB" w:rsidRDefault="000B5AF3" w:rsidP="000B5AF3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t>Istotność opracowania rozwiązania i skala wyzwania</w:t>
            </w:r>
          </w:p>
        </w:tc>
      </w:tr>
      <w:tr w:rsidR="000B5AF3" w14:paraId="4480AF21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A67ABA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  <w:r w:rsidRPr="001D05AE">
              <w:rPr>
                <w:i/>
                <w:iCs/>
              </w:rPr>
              <w:t>Opis (maksymalnie 4000 znaków):</w:t>
            </w:r>
          </w:p>
          <w:p w14:paraId="5FBF2F26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14:paraId="240DDEBB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90947A1" w14:textId="40E36CC1" w:rsidR="000B5AF3" w:rsidRPr="006B70EF" w:rsidRDefault="000B5AF3" w:rsidP="000B5AF3">
            <w:pPr>
              <w:spacing w:line="276" w:lineRule="auto"/>
              <w:rPr>
                <w:b/>
                <w:bCs/>
                <w:i/>
                <w:iCs/>
              </w:rPr>
            </w:pPr>
            <w:r w:rsidRPr="006B70EF">
              <w:rPr>
                <w:b/>
                <w:bCs/>
                <w:color w:val="FFFFFF" w:themeColor="background1"/>
                <w:lang w:eastAsia="en-US"/>
              </w:rPr>
              <w:t>W jaki sposób Propozycja wpisuje się w już podjęte działania w zakresie polityk rozwojowych prowadzonych przez Wnioskodawcę?</w:t>
            </w:r>
          </w:p>
        </w:tc>
      </w:tr>
      <w:tr w:rsidR="000B5AF3" w14:paraId="343DB8C3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B0D84B" w14:textId="609E1C33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  <w:r w:rsidRPr="001D05AE">
              <w:rPr>
                <w:i/>
                <w:iCs/>
              </w:rPr>
              <w:t xml:space="preserve">Opis (maksymalnie </w:t>
            </w:r>
            <w:r>
              <w:rPr>
                <w:i/>
                <w:iCs/>
              </w:rPr>
              <w:t>3</w:t>
            </w:r>
            <w:r w:rsidRPr="001D05AE">
              <w:rPr>
                <w:i/>
                <w:iCs/>
              </w:rPr>
              <w:t>000 znaków):</w:t>
            </w:r>
          </w:p>
          <w:p w14:paraId="43266D59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14:paraId="2D87ED0E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574665E" w14:textId="7CB8994F" w:rsidR="000B5AF3" w:rsidRPr="006B70EF" w:rsidRDefault="000B5AF3" w:rsidP="000B5AF3">
            <w:pPr>
              <w:spacing w:line="276" w:lineRule="auto"/>
              <w:rPr>
                <w:b/>
                <w:bCs/>
                <w:i/>
                <w:iCs/>
                <w:color w:val="FFFFFF" w:themeColor="background1"/>
              </w:rPr>
            </w:pPr>
            <w:r w:rsidRPr="006B70EF">
              <w:rPr>
                <w:rFonts w:eastAsia="Times New Roman"/>
                <w:b/>
                <w:bCs/>
                <w:color w:val="FFFFFF" w:themeColor="background1"/>
              </w:rPr>
              <w:t xml:space="preserve">Efekty działań </w:t>
            </w:r>
            <w:r w:rsidRPr="006B70EF">
              <w:rPr>
                <w:b/>
                <w:bCs/>
                <w:color w:val="FFFFFF" w:themeColor="background1"/>
                <w:lang w:eastAsia="en-US"/>
              </w:rPr>
              <w:t>w zakresie polityk rozwojowych zrealizowanych przez Wnioskodawcę</w:t>
            </w:r>
          </w:p>
        </w:tc>
      </w:tr>
      <w:tr w:rsidR="000B5AF3" w14:paraId="12B8463B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D932B9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  <w:r w:rsidRPr="001D05AE">
              <w:rPr>
                <w:i/>
                <w:iCs/>
              </w:rPr>
              <w:t xml:space="preserve">Opis (maksymalnie </w:t>
            </w:r>
            <w:r>
              <w:rPr>
                <w:i/>
                <w:iCs/>
              </w:rPr>
              <w:t>3</w:t>
            </w:r>
            <w:r w:rsidRPr="001D05AE">
              <w:rPr>
                <w:i/>
                <w:iCs/>
              </w:rPr>
              <w:t>000 znaków):</w:t>
            </w:r>
          </w:p>
          <w:p w14:paraId="529E01CF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14:paraId="5776D35F" w14:textId="77777777" w:rsidTr="006B70EF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FAD53DC" w14:textId="212E8297" w:rsidR="000B5AF3" w:rsidRPr="006B70EF" w:rsidRDefault="000B5AF3" w:rsidP="000B5AF3">
            <w:pPr>
              <w:spacing w:line="276" w:lineRule="auto"/>
              <w:rPr>
                <w:b/>
                <w:bCs/>
                <w:i/>
                <w:iCs/>
                <w:color w:val="FFFFFF" w:themeColor="background1"/>
              </w:rPr>
            </w:pPr>
            <w:r w:rsidRPr="006B70EF">
              <w:rPr>
                <w:rFonts w:eastAsia="Times New Roman"/>
                <w:b/>
                <w:bCs/>
                <w:color w:val="FFFFFF" w:themeColor="background1"/>
              </w:rPr>
              <w:t>Z jakimi interesariuszami zewnętrznymi Wnioskodawca realizował podobne działania w odniesieniu do polityk rozwojowych (publicznych)?</w:t>
            </w:r>
          </w:p>
        </w:tc>
      </w:tr>
      <w:tr w:rsidR="000B5AF3" w14:paraId="4D226D8A" w14:textId="77777777" w:rsidTr="00765799">
        <w:trPr>
          <w:trHeight w:val="332"/>
          <w:jc w:val="center"/>
        </w:trPr>
        <w:tc>
          <w:tcPr>
            <w:tcW w:w="9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7BEC1A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  <w:r w:rsidRPr="001D05AE">
              <w:rPr>
                <w:i/>
                <w:iCs/>
              </w:rPr>
              <w:lastRenderedPageBreak/>
              <w:t xml:space="preserve">Opis (maksymalnie </w:t>
            </w:r>
            <w:r>
              <w:rPr>
                <w:i/>
                <w:iCs/>
              </w:rPr>
              <w:t>3</w:t>
            </w:r>
            <w:r w:rsidRPr="001D05AE">
              <w:rPr>
                <w:i/>
                <w:iCs/>
              </w:rPr>
              <w:t>000 znaków):</w:t>
            </w:r>
          </w:p>
          <w:p w14:paraId="0497C30D" w14:textId="77777777" w:rsidR="000B5AF3" w:rsidRPr="001D05AE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:rsidRPr="003C58F1" w14:paraId="6E8EED5E" w14:textId="77777777" w:rsidTr="00B661CE">
        <w:trPr>
          <w:trHeight w:val="338"/>
          <w:jc w:val="center"/>
        </w:trPr>
        <w:tc>
          <w:tcPr>
            <w:tcW w:w="9985" w:type="dxa"/>
            <w:gridSpan w:val="2"/>
            <w:shd w:val="clear" w:color="auto" w:fill="002060"/>
          </w:tcPr>
          <w:p w14:paraId="17CB552A" w14:textId="77777777" w:rsidR="000B5AF3" w:rsidRPr="0026090D" w:rsidRDefault="000B5AF3" w:rsidP="000B5AF3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hAnsiTheme="minorHAnsi"/>
                <w:b/>
                <w:bCs/>
                <w:color w:val="FFFFFF"/>
                <w:szCs w:val="20"/>
              </w:rPr>
            </w:pPr>
            <w:r w:rsidRPr="0026090D">
              <w:rPr>
                <w:rFonts w:asciiTheme="minorHAnsi" w:hAnsiTheme="minorHAnsi"/>
                <w:b/>
                <w:bCs/>
                <w:color w:val="FFFFFF" w:themeColor="background1"/>
                <w:szCs w:val="20"/>
              </w:rPr>
              <w:t>2. Dostępne rozwiązania i wartość dodana rezultatów projektu zamawianego</w:t>
            </w:r>
          </w:p>
        </w:tc>
      </w:tr>
      <w:tr w:rsidR="000B5AF3" w:rsidRPr="003C58F1" w14:paraId="1E834B96" w14:textId="77777777" w:rsidTr="00B661CE">
        <w:trPr>
          <w:trHeight w:val="390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7C35296E" w14:textId="77777777" w:rsidR="000B5AF3" w:rsidRPr="00E569BB" w:rsidRDefault="000B5AF3" w:rsidP="000B5AF3">
            <w:pPr>
              <w:spacing w:line="276" w:lineRule="auto"/>
              <w:rPr>
                <w:b/>
              </w:rPr>
            </w:pPr>
            <w:r w:rsidRPr="00E569BB">
              <w:rPr>
                <w:b/>
                <w:color w:val="FFFFFF" w:themeColor="background1"/>
              </w:rPr>
              <w:t>Dostępne rozwiązania i ich parametry</w:t>
            </w:r>
          </w:p>
        </w:tc>
      </w:tr>
      <w:tr w:rsidR="000B5AF3" w14:paraId="58B120EA" w14:textId="77777777" w:rsidTr="00B661CE">
        <w:trPr>
          <w:trHeight w:val="615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2DF77F40" w14:textId="1BC6B85E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>Opis (</w:t>
            </w:r>
            <w:r w:rsidRPr="00093AF0">
              <w:rPr>
                <w:i/>
                <w:iCs/>
              </w:rPr>
              <w:t xml:space="preserve">maksymalnie </w:t>
            </w:r>
            <w:r>
              <w:rPr>
                <w:i/>
                <w:iCs/>
              </w:rPr>
              <w:t>30</w:t>
            </w:r>
            <w:r w:rsidRPr="00093AF0">
              <w:rPr>
                <w:i/>
                <w:iCs/>
              </w:rPr>
              <w:t>00 znaków):</w:t>
            </w:r>
          </w:p>
          <w:p w14:paraId="0AD99837" w14:textId="77777777" w:rsidR="000B5AF3" w:rsidRDefault="000B5AF3" w:rsidP="000B5AF3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0B5AF3" w14:paraId="60795333" w14:textId="77777777" w:rsidTr="00B661CE">
        <w:trPr>
          <w:trHeight w:val="405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1E488DEC" w14:textId="77777777" w:rsidR="000B5AF3" w:rsidRPr="00E569BB" w:rsidRDefault="000B5AF3" w:rsidP="000B5AF3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t>Uzasadnienie potrzeby opracowania nowego rozwiązania</w:t>
            </w:r>
          </w:p>
        </w:tc>
      </w:tr>
      <w:tr w:rsidR="000B5AF3" w14:paraId="38CD76FD" w14:textId="77777777" w:rsidTr="00B661CE">
        <w:trPr>
          <w:trHeight w:val="1077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2979BBC6" w14:textId="7E4DC9CE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>Opis (</w:t>
            </w:r>
            <w:r w:rsidRPr="00093AF0">
              <w:rPr>
                <w:i/>
                <w:iCs/>
              </w:rPr>
              <w:t xml:space="preserve">maksymalnie </w:t>
            </w:r>
            <w:r>
              <w:rPr>
                <w:i/>
                <w:iCs/>
              </w:rPr>
              <w:t>30</w:t>
            </w:r>
            <w:r w:rsidRPr="00093AF0">
              <w:rPr>
                <w:i/>
                <w:iCs/>
              </w:rPr>
              <w:t>00 znaków):</w:t>
            </w:r>
          </w:p>
          <w:p w14:paraId="3E255227" w14:textId="77777777" w:rsidR="000B5AF3" w:rsidRDefault="000B5AF3" w:rsidP="000B5AF3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0B5AF3" w14:paraId="56C8ADC5" w14:textId="77777777" w:rsidTr="00B661CE">
        <w:trPr>
          <w:trHeight w:val="390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3D5A9310" w14:textId="77777777" w:rsidR="000B5AF3" w:rsidRPr="00E569BB" w:rsidRDefault="000B5AF3" w:rsidP="000B5AF3">
            <w:pPr>
              <w:spacing w:line="276" w:lineRule="auto"/>
              <w:rPr>
                <w:b/>
                <w:color w:val="FFFFFF" w:themeColor="background1"/>
              </w:rPr>
            </w:pPr>
            <w:r w:rsidRPr="00E569BB">
              <w:rPr>
                <w:b/>
                <w:color w:val="FFFFFF" w:themeColor="background1"/>
              </w:rPr>
              <w:t>Wartość dodana rozwiązania opracowanego w ramach projektu zamawianego</w:t>
            </w:r>
          </w:p>
        </w:tc>
      </w:tr>
      <w:tr w:rsidR="000B5AF3" w14:paraId="3341B820" w14:textId="77777777" w:rsidTr="00B661CE">
        <w:trPr>
          <w:trHeight w:val="1077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6BBF3A0D" w14:textId="1CB17D1E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>Opis (</w:t>
            </w:r>
            <w:r w:rsidRPr="00093AF0">
              <w:rPr>
                <w:i/>
                <w:iCs/>
              </w:rPr>
              <w:t xml:space="preserve">maksymalnie </w:t>
            </w:r>
            <w:r>
              <w:rPr>
                <w:i/>
                <w:iCs/>
              </w:rPr>
              <w:t>30</w:t>
            </w:r>
            <w:r w:rsidRPr="00093AF0">
              <w:rPr>
                <w:i/>
                <w:iCs/>
              </w:rPr>
              <w:t>00 znaków):</w:t>
            </w:r>
          </w:p>
          <w:p w14:paraId="2222FC9C" w14:textId="77777777" w:rsidR="000B5AF3" w:rsidRDefault="000B5AF3" w:rsidP="000B5AF3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0B5AF3" w14:paraId="19F5B5BA" w14:textId="77777777" w:rsidTr="00B661CE">
        <w:trPr>
          <w:trHeight w:val="300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7B417A17" w14:textId="77777777" w:rsidR="000B5AF3" w:rsidRPr="00E569BB" w:rsidRDefault="000B5AF3" w:rsidP="000B5AF3">
            <w:pPr>
              <w:spacing w:line="276" w:lineRule="auto"/>
              <w:rPr>
                <w:b/>
                <w:color w:val="000000" w:themeColor="text1"/>
              </w:rPr>
            </w:pPr>
            <w:r w:rsidRPr="00E569BB">
              <w:rPr>
                <w:b/>
                <w:color w:val="FFFFFF" w:themeColor="background1"/>
              </w:rPr>
              <w:t>Prognozowane efekty wypracowania nowego rozwiązania</w:t>
            </w:r>
          </w:p>
        </w:tc>
      </w:tr>
      <w:tr w:rsidR="000B5AF3" w14:paraId="70A72C23" w14:textId="77777777" w:rsidTr="00B661CE">
        <w:trPr>
          <w:trHeight w:val="450"/>
          <w:jc w:val="center"/>
        </w:trPr>
        <w:tc>
          <w:tcPr>
            <w:tcW w:w="5240" w:type="dxa"/>
            <w:shd w:val="clear" w:color="auto" w:fill="E5E5E5" w:themeFill="accent4" w:themeFillTint="33"/>
          </w:tcPr>
          <w:p w14:paraId="02494D4E" w14:textId="77777777" w:rsidR="000B5AF3" w:rsidRPr="00C202D9" w:rsidRDefault="000B5AF3" w:rsidP="000B5AF3">
            <w:pPr>
              <w:spacing w:line="276" w:lineRule="auto"/>
              <w:rPr>
                <w:rFonts w:cs="Segoe UI"/>
                <w:b/>
                <w:bCs/>
                <w:color w:val="000000" w:themeColor="text1"/>
                <w:szCs w:val="20"/>
              </w:rPr>
            </w:pPr>
            <w:r w:rsidRPr="00C202D9">
              <w:rPr>
                <w:rFonts w:cs="Segoe UI"/>
                <w:b/>
                <w:bCs/>
                <w:color w:val="000000" w:themeColor="text1"/>
                <w:szCs w:val="20"/>
              </w:rPr>
              <w:t>Nazwa</w:t>
            </w:r>
          </w:p>
        </w:tc>
        <w:tc>
          <w:tcPr>
            <w:tcW w:w="4745" w:type="dxa"/>
            <w:shd w:val="clear" w:color="auto" w:fill="E5E5E5" w:themeFill="accent4" w:themeFillTint="33"/>
          </w:tcPr>
          <w:p w14:paraId="51276DAB" w14:textId="77777777" w:rsidR="000B5AF3" w:rsidRPr="00C202D9" w:rsidRDefault="000B5AF3" w:rsidP="000B5AF3">
            <w:pPr>
              <w:spacing w:line="276" w:lineRule="auto"/>
              <w:rPr>
                <w:rFonts w:cs="Segoe UI"/>
                <w:b/>
                <w:bCs/>
                <w:color w:val="000000" w:themeColor="text1"/>
                <w:szCs w:val="20"/>
              </w:rPr>
            </w:pPr>
            <w:r w:rsidRPr="00C202D9">
              <w:rPr>
                <w:rFonts w:cs="Segoe UI"/>
                <w:b/>
                <w:bCs/>
                <w:color w:val="000000" w:themeColor="text1"/>
                <w:szCs w:val="20"/>
              </w:rPr>
              <w:t>Wartość prognozowana</w:t>
            </w:r>
          </w:p>
        </w:tc>
      </w:tr>
      <w:tr w:rsidR="000B5AF3" w14:paraId="556981A8" w14:textId="77777777" w:rsidTr="00B661CE">
        <w:trPr>
          <w:trHeight w:val="300"/>
          <w:jc w:val="center"/>
        </w:trPr>
        <w:tc>
          <w:tcPr>
            <w:tcW w:w="9985" w:type="dxa"/>
            <w:gridSpan w:val="2"/>
            <w:shd w:val="clear" w:color="auto" w:fill="E5E5E5" w:themeFill="accent4" w:themeFillTint="33"/>
          </w:tcPr>
          <w:p w14:paraId="58552496" w14:textId="051D90FE" w:rsidR="000B5AF3" w:rsidRPr="00C202D9" w:rsidRDefault="000B5AF3" w:rsidP="000B5AF3">
            <w:pPr>
              <w:pStyle w:val="tretabeli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202D9">
              <w:rPr>
                <w:rFonts w:ascii="Segoe UI" w:hAnsi="Segoe UI" w:cs="Segoe UI"/>
                <w:b/>
                <w:color w:val="auto"/>
                <w:sz w:val="20"/>
                <w:szCs w:val="20"/>
              </w:rPr>
              <w:t xml:space="preserve">Cel główny: </w:t>
            </w:r>
            <w:r w:rsidRPr="00C202D9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Wzrost wykorzystania w perspektywie do 2028 r. rezultatów badań społeczno-ekonomicznych </w:t>
            </w:r>
            <w:r w:rsidRPr="00C202D9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w kształtowaniu krajowych i regionalnych polityk rozwojowych</w:t>
            </w:r>
          </w:p>
        </w:tc>
      </w:tr>
      <w:tr w:rsidR="000B5AF3" w14:paraId="7AB9FE07" w14:textId="77777777" w:rsidTr="00B661CE">
        <w:trPr>
          <w:trHeight w:val="300"/>
          <w:jc w:val="center"/>
        </w:trPr>
        <w:tc>
          <w:tcPr>
            <w:tcW w:w="9985" w:type="dxa"/>
            <w:gridSpan w:val="2"/>
            <w:shd w:val="clear" w:color="auto" w:fill="E5E5E5" w:themeFill="accent4" w:themeFillTint="33"/>
          </w:tcPr>
          <w:p w14:paraId="00C9C2F9" w14:textId="77777777" w:rsidR="000B5AF3" w:rsidRPr="00C202D9" w:rsidRDefault="000B5AF3" w:rsidP="000B5AF3">
            <w:pPr>
              <w:pStyle w:val="tretabeli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202D9">
              <w:rPr>
                <w:rFonts w:ascii="Segoe UI" w:hAnsi="Segoe UI" w:cs="Segoe UI"/>
                <w:b/>
                <w:color w:val="auto"/>
                <w:sz w:val="20"/>
                <w:szCs w:val="20"/>
              </w:rPr>
              <w:t xml:space="preserve">Cel szczegółowy nr 1: </w:t>
            </w:r>
            <w:r w:rsidRPr="00C202D9">
              <w:rPr>
                <w:rFonts w:ascii="Segoe UI" w:hAnsi="Segoe UI" w:cs="Segoe UI"/>
                <w:color w:val="auto"/>
                <w:sz w:val="20"/>
                <w:szCs w:val="20"/>
              </w:rPr>
              <w:t>Wdrożenie polityk, strategii, dokumentów operacyjnych i konkretnych rozwiązań opracowanych w ramach programu</w:t>
            </w:r>
          </w:p>
          <w:p w14:paraId="6C2FA42B" w14:textId="57498C8B" w:rsidR="000B5AF3" w:rsidRPr="00C202D9" w:rsidRDefault="000B5AF3" w:rsidP="000B5AF3">
            <w:pPr>
              <w:spacing w:line="276" w:lineRule="auto"/>
              <w:rPr>
                <w:rFonts w:cs="Segoe UI"/>
                <w:b/>
                <w:bCs/>
                <w:color w:val="3E3E3E" w:themeColor="background2" w:themeShade="40"/>
                <w:szCs w:val="20"/>
              </w:rPr>
            </w:pPr>
            <w:r w:rsidRPr="00C202D9">
              <w:rPr>
                <w:rFonts w:cs="Segoe UI"/>
                <w:b/>
                <w:szCs w:val="20"/>
              </w:rPr>
              <w:t xml:space="preserve">Cel szczegółowy nr 2: </w:t>
            </w:r>
            <w:r w:rsidRPr="00C202D9">
              <w:rPr>
                <w:rFonts w:cs="Segoe UI"/>
                <w:szCs w:val="20"/>
              </w:rPr>
              <w:t>Wdrożenie rozwiązań opracowanych w ramach programu, wzmacniających kapitał społeczny niezbędny do realizacji krajowych i regionalnych polityk rozwojowych</w:t>
            </w:r>
          </w:p>
        </w:tc>
      </w:tr>
      <w:tr w:rsidR="000B5AF3" w14:paraId="2F8F91CC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4B9FEAD7" w14:textId="44619BEE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wypracowanych rozwiązań włączonych do głównego nurtu polityki 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510107A8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1971FCC1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31D909D0" w14:textId="1439C475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 xml:space="preserve">Liczba wdrożonych strategii, dokumentów operacyjnych </w:t>
            </w:r>
            <w:r w:rsidRPr="00C202D9">
              <w:rPr>
                <w:rFonts w:cs="Segoe UI"/>
              </w:rPr>
              <w:br/>
              <w:t>i konkretnych rozwiązań 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6E5A4E12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676A20C2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44FA4776" w14:textId="37D32144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instytucji korzystających z wypracowanych rozwiązań</w:t>
            </w:r>
            <w:r w:rsidRPr="00C202D9" w:rsidDel="00F94C32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</w:rPr>
              <w:t>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5094616B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31770B14" w14:textId="77777777" w:rsidTr="00B661CE">
        <w:trPr>
          <w:trHeight w:val="300"/>
          <w:jc w:val="center"/>
        </w:trPr>
        <w:tc>
          <w:tcPr>
            <w:tcW w:w="5240" w:type="dxa"/>
            <w:shd w:val="clear" w:color="auto" w:fill="FFFFFF" w:themeFill="background1"/>
          </w:tcPr>
          <w:p w14:paraId="1D346D12" w14:textId="30A5769A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osób korzystających z wypracowanych rozwiązań</w:t>
            </w:r>
            <w:r w:rsidRPr="00C202D9" w:rsidDel="00F94C32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</w:rPr>
              <w:t>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7F491351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67D370DC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1E9183DB" w14:textId="2D8DD0CD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zakończonych pilotaży (wdrożeń) wypracowanych rozwiązań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F7C1F8E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1B3B1C21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09165B64" w14:textId="15900A9F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osób zaangażowanych w wypracowywanie rozwiązań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39BCCE17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07DB09BF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0D1C9628" w14:textId="1FA2520A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publikacji, w tym publikacji internetowych, na temat wypracowanych rozwiązań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1CB932B5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5956DA5B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19C8C51A" w14:textId="31321756" w:rsidR="000B5AF3" w:rsidRPr="00C202D9" w:rsidRDefault="000B5AF3" w:rsidP="000B5AF3">
            <w:pPr>
              <w:spacing w:line="276" w:lineRule="auto"/>
              <w:rPr>
                <w:rFonts w:cs="Segoe UI"/>
                <w:color w:val="3E3E3E" w:themeColor="background2" w:themeShade="40"/>
              </w:rPr>
            </w:pPr>
            <w:r w:rsidRPr="00C202D9">
              <w:rPr>
                <w:rFonts w:cs="Segoe UI"/>
              </w:rPr>
              <w:t>Liczba wypracowanych diagnoz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63E2679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1E8BC98C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7403AC33" w14:textId="69B5FF94" w:rsidR="000B5AF3" w:rsidRPr="00C202D9" w:rsidRDefault="000B5AF3" w:rsidP="000B5AF3">
            <w:pPr>
              <w:spacing w:line="276" w:lineRule="auto"/>
              <w:rPr>
                <w:rFonts w:cs="Segoe UI"/>
                <w:color w:val="3E3E3E" w:themeColor="background2" w:themeShade="40"/>
              </w:rPr>
            </w:pPr>
            <w:r w:rsidRPr="00C202D9">
              <w:rPr>
                <w:rFonts w:cs="Segoe UI"/>
              </w:rPr>
              <w:t>Liczba wypracowanych polityk, strategii oraz dokumentów operacyjnych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BF203E2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48DF5E00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35B3979E" w14:textId="4A4EB41D" w:rsidR="000B5AF3" w:rsidRPr="00C202D9" w:rsidRDefault="000B5AF3" w:rsidP="000B5AF3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C202D9">
              <w:rPr>
                <w:rFonts w:cs="Segoe UI"/>
              </w:rPr>
              <w:t>Liczba opracowanych rozwiązań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5CC477D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3B151EBF" w14:textId="77777777" w:rsidTr="00B661CE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17C0FFC9" w14:textId="4860A9B5" w:rsidR="000B5AF3" w:rsidRPr="00C202D9" w:rsidRDefault="000B5AF3" w:rsidP="000B5AF3">
            <w:pPr>
              <w:spacing w:line="276" w:lineRule="auto"/>
              <w:rPr>
                <w:rFonts w:cs="Segoe UI"/>
                <w:color w:val="3E3E3E" w:themeColor="background2" w:themeShade="40"/>
              </w:rPr>
            </w:pPr>
            <w:r w:rsidRPr="00C202D9">
              <w:rPr>
                <w:rFonts w:cs="Segoe UI"/>
              </w:rPr>
              <w:t>Liczba pilotaży (wdrożeń) wypracowanych rozwiązań</w:t>
            </w:r>
            <w:r w:rsidRPr="00C202D9" w:rsidDel="009B7BAF">
              <w:rPr>
                <w:rFonts w:cs="Segoe UI"/>
                <w:color w:val="3E3E3E" w:themeColor="background2" w:themeShade="40"/>
              </w:rPr>
              <w:t xml:space="preserve"> </w:t>
            </w:r>
            <w:r w:rsidRPr="00C202D9">
              <w:rPr>
                <w:rFonts w:cs="Segoe UI"/>
                <w:color w:val="3E3E3E" w:themeColor="background2" w:themeShade="40"/>
              </w:rPr>
              <w:t>(</w:t>
            </w:r>
            <w:r w:rsidRPr="00C202D9">
              <w:rPr>
                <w:rFonts w:cs="Segoe UI"/>
              </w:rPr>
              <w:t xml:space="preserve">wskaźnik produktu) </w:t>
            </w:r>
          </w:p>
        </w:tc>
        <w:tc>
          <w:tcPr>
            <w:tcW w:w="4745" w:type="dxa"/>
            <w:shd w:val="clear" w:color="auto" w:fill="FFFFFF" w:themeFill="background1"/>
          </w:tcPr>
          <w:p w14:paraId="622185C1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14:paraId="1AC5F668" w14:textId="77777777" w:rsidTr="00B661CE">
        <w:trPr>
          <w:trHeight w:val="390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3C260CCD" w14:textId="77777777" w:rsidR="000B5AF3" w:rsidRPr="00656EA9" w:rsidRDefault="000B5AF3" w:rsidP="000B5AF3">
            <w:pPr>
              <w:tabs>
                <w:tab w:val="num" w:pos="589"/>
              </w:tabs>
              <w:spacing w:line="276" w:lineRule="auto"/>
              <w:rPr>
                <w:rFonts w:asciiTheme="minorHAnsi" w:hAnsiTheme="minorHAnsi"/>
                <w:b/>
                <w:color w:val="000000" w:themeColor="text1"/>
              </w:rPr>
            </w:pPr>
            <w:r w:rsidRPr="00656EA9">
              <w:rPr>
                <w:rFonts w:asciiTheme="minorHAnsi" w:hAnsiTheme="minorHAnsi"/>
                <w:b/>
                <w:color w:val="FFFFFF" w:themeColor="background1"/>
              </w:rPr>
              <w:t>Oczekiwane korzyści gospodarcze, społeczne i inne wynikające z wykorzystania opracowanego rozwiązania</w:t>
            </w:r>
          </w:p>
        </w:tc>
      </w:tr>
      <w:tr w:rsidR="000B5AF3" w14:paraId="0E5B3911" w14:textId="77777777" w:rsidTr="00B661CE">
        <w:trPr>
          <w:trHeight w:val="1077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378AB6C5" w14:textId="623C3F57" w:rsidR="000B5AF3" w:rsidRDefault="000B5AF3" w:rsidP="000B5AF3">
            <w:pPr>
              <w:spacing w:line="276" w:lineRule="auto"/>
              <w:rPr>
                <w:rFonts w:asciiTheme="minorHAnsi" w:hAnsiTheme="minorHAnsi"/>
                <w:i/>
                <w:iCs/>
                <w:color w:val="000000" w:themeColor="text1"/>
              </w:rPr>
            </w:pPr>
            <w:r w:rsidRPr="1455FBCB">
              <w:rPr>
                <w:rFonts w:asciiTheme="minorHAnsi" w:hAnsiTheme="minorHAnsi"/>
                <w:i/>
                <w:iCs/>
                <w:color w:val="000000" w:themeColor="text1"/>
              </w:rPr>
              <w:lastRenderedPageBreak/>
              <w:t>Opis (</w:t>
            </w:r>
            <w:r w:rsidRPr="00D771B9">
              <w:rPr>
                <w:rFonts w:asciiTheme="minorHAnsi" w:hAnsiTheme="minorHAnsi"/>
                <w:i/>
                <w:iCs/>
              </w:rPr>
              <w:t xml:space="preserve">maksymalnie </w:t>
            </w:r>
            <w:r>
              <w:rPr>
                <w:rFonts w:asciiTheme="minorHAnsi" w:hAnsiTheme="minorHAnsi"/>
                <w:i/>
                <w:iCs/>
              </w:rPr>
              <w:t>30</w:t>
            </w:r>
            <w:r w:rsidRPr="00D771B9">
              <w:rPr>
                <w:rFonts w:asciiTheme="minorHAnsi" w:hAnsiTheme="minorHAnsi"/>
                <w:i/>
                <w:iCs/>
              </w:rPr>
              <w:t>00 znaków):</w:t>
            </w:r>
          </w:p>
          <w:p w14:paraId="5F9265E0" w14:textId="77777777" w:rsidR="000B5AF3" w:rsidRDefault="000B5AF3" w:rsidP="000B5AF3">
            <w:pPr>
              <w:spacing w:line="276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0B5AF3" w:rsidRPr="003C58F1" w14:paraId="57208EF6" w14:textId="77777777" w:rsidTr="00B661CE">
        <w:trPr>
          <w:trHeight w:val="378"/>
          <w:jc w:val="center"/>
        </w:trPr>
        <w:tc>
          <w:tcPr>
            <w:tcW w:w="9985" w:type="dxa"/>
            <w:gridSpan w:val="2"/>
            <w:shd w:val="clear" w:color="auto" w:fill="112F51" w:themeFill="text2" w:themeFillShade="BF"/>
          </w:tcPr>
          <w:p w14:paraId="5CA8E9DC" w14:textId="77777777" w:rsidR="000B5AF3" w:rsidRPr="0026090D" w:rsidRDefault="000B5AF3" w:rsidP="000B5AF3">
            <w:pPr>
              <w:pStyle w:val="Nagwek6"/>
              <w:keepNext w:val="0"/>
              <w:keepLines w:val="0"/>
              <w:spacing w:before="0" w:line="276" w:lineRule="auto"/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  <w:szCs w:val="20"/>
                <w:lang w:eastAsia="en-US"/>
              </w:rPr>
            </w:pPr>
            <w:r w:rsidRPr="0026090D">
              <w:rPr>
                <w:rFonts w:asciiTheme="minorHAnsi" w:eastAsiaTheme="minorEastAsia" w:hAnsiTheme="minorHAnsi" w:cstheme="minorBidi"/>
                <w:b/>
                <w:bCs/>
                <w:color w:val="FFFFFF" w:themeColor="background1"/>
                <w:szCs w:val="20"/>
              </w:rPr>
              <w:t>3. Wymagania dla realizowanych projektów</w:t>
            </w:r>
          </w:p>
        </w:tc>
      </w:tr>
      <w:tr w:rsidR="000B5AF3" w:rsidRPr="003C58F1" w14:paraId="43545DAA" w14:textId="77777777" w:rsidTr="00B661CE">
        <w:trPr>
          <w:trHeight w:val="397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17195EBE" w14:textId="77777777" w:rsidR="000B5AF3" w:rsidRPr="00656EA9" w:rsidRDefault="000B5AF3" w:rsidP="000B5AF3">
            <w:pPr>
              <w:spacing w:line="276" w:lineRule="auto"/>
              <w:rPr>
                <w:rFonts w:asciiTheme="minorHAnsi" w:hAnsiTheme="minorHAnsi"/>
                <w:b/>
                <w:color w:val="000000" w:themeColor="text1"/>
              </w:rPr>
            </w:pPr>
            <w:r w:rsidRPr="00656EA9">
              <w:rPr>
                <w:rFonts w:asciiTheme="minorHAnsi" w:hAnsiTheme="minorHAnsi"/>
                <w:b/>
                <w:color w:val="FFFFFF" w:themeColor="background1"/>
              </w:rPr>
              <w:t xml:space="preserve">Oczekiwane produkty projektu wraz z formą rozwiązania  </w:t>
            </w:r>
          </w:p>
        </w:tc>
      </w:tr>
      <w:tr w:rsidR="000B5AF3" w14:paraId="7231864F" w14:textId="77777777" w:rsidTr="00B661CE">
        <w:trPr>
          <w:trHeight w:val="1020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169A16E8" w14:textId="77777777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1455FBCB">
              <w:rPr>
                <w:i/>
                <w:iCs/>
                <w:color w:val="000000" w:themeColor="text1"/>
              </w:rPr>
              <w:t>Opis (</w:t>
            </w:r>
            <w:r w:rsidRPr="00D771B9">
              <w:rPr>
                <w:i/>
                <w:iCs/>
              </w:rPr>
              <w:t>maksymalnie 4000 znaków):</w:t>
            </w:r>
          </w:p>
          <w:p w14:paraId="306D7515" w14:textId="77777777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</w:p>
        </w:tc>
      </w:tr>
      <w:tr w:rsidR="000B5AF3" w14:paraId="1FBF4972" w14:textId="77777777" w:rsidTr="00B661CE">
        <w:trPr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6A1E1959" w14:textId="64642172" w:rsidR="000B5AF3" w:rsidRPr="006D3F05" w:rsidRDefault="000B5AF3" w:rsidP="000B5AF3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6D3F05">
              <w:rPr>
                <w:b/>
                <w:bCs/>
                <w:color w:val="FFFFFF" w:themeColor="background1"/>
                <w:lang w:eastAsia="en-US"/>
              </w:rPr>
              <w:t>Warunki realizacji projektu (okres i koszty realizacji, adekwatne określenie rodzaju podmiotów, które mogą ubiegać się o realizację projektu)</w:t>
            </w:r>
          </w:p>
        </w:tc>
      </w:tr>
      <w:tr w:rsidR="000B5AF3" w14:paraId="2DE33594" w14:textId="77777777" w:rsidTr="00B661CE">
        <w:trPr>
          <w:trHeight w:val="510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01D9B35F" w14:textId="2F5DDC59" w:rsidR="000B5AF3" w:rsidRDefault="000B5AF3" w:rsidP="000B5AF3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48FB9AD9">
              <w:rPr>
                <w:i/>
                <w:iCs/>
                <w:color w:val="000000" w:themeColor="text1"/>
              </w:rPr>
              <w:t xml:space="preserve">Opis </w:t>
            </w:r>
            <w:r w:rsidRPr="00D771B9">
              <w:rPr>
                <w:i/>
                <w:iCs/>
              </w:rPr>
              <w:t xml:space="preserve">(maksymalnie </w:t>
            </w:r>
            <w:r>
              <w:rPr>
                <w:i/>
                <w:iCs/>
              </w:rPr>
              <w:t>4</w:t>
            </w:r>
            <w:r w:rsidRPr="00D771B9">
              <w:rPr>
                <w:i/>
                <w:iCs/>
              </w:rPr>
              <w:t>000 znaków):</w:t>
            </w:r>
          </w:p>
          <w:p w14:paraId="17C2F950" w14:textId="77777777" w:rsidR="000B5AF3" w:rsidRDefault="000B5AF3" w:rsidP="000B5AF3">
            <w:pPr>
              <w:rPr>
                <w:i/>
                <w:iCs/>
                <w:color w:val="000000" w:themeColor="text1"/>
              </w:rPr>
            </w:pPr>
          </w:p>
        </w:tc>
      </w:tr>
      <w:tr w:rsidR="000B5AF3" w14:paraId="01E25B10" w14:textId="77777777" w:rsidTr="00B661CE">
        <w:trPr>
          <w:trHeight w:val="289"/>
          <w:jc w:val="center"/>
        </w:trPr>
        <w:tc>
          <w:tcPr>
            <w:tcW w:w="9985" w:type="dxa"/>
            <w:gridSpan w:val="2"/>
            <w:shd w:val="clear" w:color="auto" w:fill="112F51" w:themeFill="text2" w:themeFillShade="BF"/>
          </w:tcPr>
          <w:p w14:paraId="6AF987F9" w14:textId="77777777" w:rsidR="000B5AF3" w:rsidRDefault="000B5AF3" w:rsidP="000B5AF3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6A9E77E1">
              <w:rPr>
                <w:b/>
                <w:bCs/>
                <w:color w:val="FFFFFF" w:themeColor="background1"/>
              </w:rPr>
              <w:t xml:space="preserve">4. </w:t>
            </w:r>
            <w:proofErr w:type="spellStart"/>
            <w:r w:rsidRPr="6A9E77E1">
              <w:rPr>
                <w:b/>
                <w:bCs/>
                <w:color w:val="FFFFFF" w:themeColor="background1"/>
              </w:rPr>
              <w:t>Wdrażalność</w:t>
            </w:r>
            <w:proofErr w:type="spellEnd"/>
            <w:r w:rsidRPr="6A9E77E1">
              <w:rPr>
                <w:b/>
                <w:bCs/>
                <w:color w:val="FFFFFF" w:themeColor="background1"/>
              </w:rPr>
              <w:t xml:space="preserve"> opracowanego rozwiązania</w:t>
            </w:r>
          </w:p>
        </w:tc>
      </w:tr>
      <w:tr w:rsidR="000B5AF3" w14:paraId="2C20DA51" w14:textId="77777777" w:rsidTr="00B661CE">
        <w:trPr>
          <w:trHeight w:val="289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63CC352D" w14:textId="77777777" w:rsidR="000B5AF3" w:rsidRPr="00656EA9" w:rsidRDefault="000B5AF3" w:rsidP="000B5AF3">
            <w:pPr>
              <w:tabs>
                <w:tab w:val="num" w:pos="589"/>
              </w:tabs>
              <w:spacing w:line="276" w:lineRule="auto"/>
              <w:rPr>
                <w:b/>
                <w:color w:val="000000" w:themeColor="text1"/>
              </w:rPr>
            </w:pPr>
            <w:r w:rsidRPr="00656EA9">
              <w:rPr>
                <w:b/>
                <w:color w:val="FFFFFF" w:themeColor="background1"/>
              </w:rPr>
              <w:t>Sposób wykorzystania w praktyce/wdrożenia opracowanego rozwiązania</w:t>
            </w:r>
          </w:p>
        </w:tc>
      </w:tr>
      <w:tr w:rsidR="000B5AF3" w14:paraId="0EF8A904" w14:textId="77777777" w:rsidTr="00B661CE">
        <w:trPr>
          <w:trHeight w:val="289"/>
          <w:jc w:val="center"/>
        </w:trPr>
        <w:tc>
          <w:tcPr>
            <w:tcW w:w="9985" w:type="dxa"/>
            <w:gridSpan w:val="2"/>
            <w:shd w:val="clear" w:color="auto" w:fill="FFFFFF" w:themeFill="background1"/>
          </w:tcPr>
          <w:p w14:paraId="03640D2D" w14:textId="77777777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  <w:r w:rsidRPr="00D771B9">
              <w:rPr>
                <w:i/>
                <w:iCs/>
              </w:rPr>
              <w:t>Opis (maksymalnie 4000 znaków):</w:t>
            </w:r>
          </w:p>
          <w:p w14:paraId="305A3038" w14:textId="77777777" w:rsidR="000B5AF3" w:rsidRPr="00D771B9" w:rsidRDefault="000B5AF3" w:rsidP="000B5AF3">
            <w:pPr>
              <w:spacing w:line="276" w:lineRule="auto"/>
              <w:rPr>
                <w:b/>
                <w:bCs/>
              </w:rPr>
            </w:pPr>
          </w:p>
        </w:tc>
      </w:tr>
      <w:tr w:rsidR="000B5AF3" w14:paraId="56C47852" w14:textId="77777777" w:rsidTr="00B661CE">
        <w:trPr>
          <w:trHeight w:val="315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7478BBAB" w14:textId="77777777" w:rsidR="000B5AF3" w:rsidRPr="00656EA9" w:rsidRDefault="000B5AF3" w:rsidP="000B5AF3">
            <w:pPr>
              <w:spacing w:line="276" w:lineRule="auto"/>
              <w:rPr>
                <w:b/>
              </w:rPr>
            </w:pPr>
            <w:r w:rsidRPr="00656EA9">
              <w:rPr>
                <w:b/>
                <w:color w:val="FFFFFF" w:themeColor="background1"/>
              </w:rPr>
              <w:t>Zasoby Wnioskodawcy do wykorzystania w praktyce/wdrożenia opracowanego rozwiązania</w:t>
            </w:r>
          </w:p>
        </w:tc>
      </w:tr>
      <w:tr w:rsidR="000B5AF3" w14:paraId="28E1B1F9" w14:textId="77777777" w:rsidTr="00B661CE">
        <w:trPr>
          <w:jc w:val="center"/>
        </w:trPr>
        <w:tc>
          <w:tcPr>
            <w:tcW w:w="9985" w:type="dxa"/>
            <w:gridSpan w:val="2"/>
            <w:shd w:val="clear" w:color="auto" w:fill="FFFFFF" w:themeFill="background1"/>
          </w:tcPr>
          <w:p w14:paraId="4A48BC87" w14:textId="455EB706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  <w:r w:rsidRPr="00D771B9">
              <w:rPr>
                <w:i/>
                <w:iCs/>
              </w:rPr>
              <w:t xml:space="preserve">Opis (maksymalnie </w:t>
            </w:r>
            <w:r>
              <w:rPr>
                <w:i/>
                <w:iCs/>
              </w:rPr>
              <w:t>30</w:t>
            </w:r>
            <w:r w:rsidRPr="00D771B9">
              <w:rPr>
                <w:i/>
                <w:iCs/>
              </w:rPr>
              <w:t>00</w:t>
            </w:r>
            <w:r>
              <w:rPr>
                <w:i/>
                <w:iCs/>
              </w:rPr>
              <w:t xml:space="preserve"> </w:t>
            </w:r>
            <w:r w:rsidRPr="00D771B9">
              <w:rPr>
                <w:i/>
                <w:iCs/>
              </w:rPr>
              <w:t>znaków):</w:t>
            </w:r>
          </w:p>
          <w:p w14:paraId="63755F9B" w14:textId="77777777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14:paraId="355D5C91" w14:textId="77777777" w:rsidTr="00B661CE">
        <w:trPr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7575702D" w14:textId="77777777" w:rsidR="000B5AF3" w:rsidRPr="00656EA9" w:rsidRDefault="000B5AF3" w:rsidP="000B5AF3">
            <w:pPr>
              <w:rPr>
                <w:b/>
              </w:rPr>
            </w:pPr>
            <w:r w:rsidRPr="00656EA9">
              <w:rPr>
                <w:b/>
                <w:color w:val="FFFFFF" w:themeColor="background1"/>
              </w:rPr>
              <w:t>Ostateczni użytkownicy rozwiązania</w:t>
            </w:r>
          </w:p>
        </w:tc>
      </w:tr>
      <w:tr w:rsidR="000B5AF3" w14:paraId="7050C594" w14:textId="77777777" w:rsidTr="00B661CE">
        <w:trPr>
          <w:jc w:val="center"/>
        </w:trPr>
        <w:tc>
          <w:tcPr>
            <w:tcW w:w="9985" w:type="dxa"/>
            <w:gridSpan w:val="2"/>
            <w:shd w:val="clear" w:color="auto" w:fill="FFFFFF" w:themeFill="background1"/>
          </w:tcPr>
          <w:p w14:paraId="59B50802" w14:textId="000C4EC7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  <w:r w:rsidRPr="00D771B9">
              <w:rPr>
                <w:i/>
                <w:iCs/>
              </w:rPr>
              <w:t xml:space="preserve">Opis (maksymalnie </w:t>
            </w:r>
            <w:r>
              <w:rPr>
                <w:i/>
                <w:iCs/>
              </w:rPr>
              <w:t>30</w:t>
            </w:r>
            <w:r w:rsidRPr="00D771B9">
              <w:rPr>
                <w:i/>
                <w:iCs/>
              </w:rPr>
              <w:t>00</w:t>
            </w:r>
            <w:r>
              <w:rPr>
                <w:i/>
                <w:iCs/>
              </w:rPr>
              <w:t xml:space="preserve"> </w:t>
            </w:r>
            <w:r w:rsidRPr="00D771B9">
              <w:rPr>
                <w:i/>
                <w:iCs/>
              </w:rPr>
              <w:t>znaków):</w:t>
            </w:r>
          </w:p>
          <w:p w14:paraId="11010CB2" w14:textId="77777777" w:rsidR="000B5AF3" w:rsidRPr="00D771B9" w:rsidRDefault="000B5AF3" w:rsidP="000B5AF3">
            <w:pPr>
              <w:rPr>
                <w:i/>
                <w:iCs/>
              </w:rPr>
            </w:pPr>
          </w:p>
        </w:tc>
      </w:tr>
      <w:tr w:rsidR="000B5AF3" w:rsidRPr="003C58F1" w14:paraId="79A2F75C" w14:textId="77777777" w:rsidTr="00B661CE">
        <w:trPr>
          <w:trHeight w:val="289"/>
          <w:jc w:val="center"/>
        </w:trPr>
        <w:tc>
          <w:tcPr>
            <w:tcW w:w="9985" w:type="dxa"/>
            <w:gridSpan w:val="2"/>
            <w:shd w:val="clear" w:color="auto" w:fill="112F51" w:themeFill="text2" w:themeFillShade="BF"/>
          </w:tcPr>
          <w:p w14:paraId="65B8B274" w14:textId="3217DA6F" w:rsidR="000B5AF3" w:rsidRPr="003C58F1" w:rsidRDefault="000B5AF3" w:rsidP="000B5AF3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48FB9AD9">
              <w:rPr>
                <w:b/>
                <w:bCs/>
                <w:color w:val="FFFFFF" w:themeColor="background1"/>
              </w:rPr>
              <w:t>5.Zgodność z innymi dokumentami</w:t>
            </w:r>
            <w:r>
              <w:rPr>
                <w:b/>
                <w:bCs/>
                <w:color w:val="FFFFFF" w:themeColor="background1"/>
              </w:rPr>
              <w:t xml:space="preserve"> strategicznymi, w tym </w:t>
            </w:r>
            <w:r w:rsidRPr="48FB9AD9">
              <w:rPr>
                <w:b/>
                <w:bCs/>
                <w:color w:val="FFFFFF" w:themeColor="background1"/>
              </w:rPr>
              <w:t xml:space="preserve">polityką rozwoju SI </w:t>
            </w:r>
          </w:p>
        </w:tc>
      </w:tr>
      <w:tr w:rsidR="000B5AF3" w:rsidRPr="003C58F1" w14:paraId="079A64BC" w14:textId="77777777" w:rsidTr="00B661CE">
        <w:trPr>
          <w:trHeight w:val="375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7BF881D9" w14:textId="1C620FFF" w:rsidR="000B5AF3" w:rsidRPr="00656EA9" w:rsidRDefault="000B5AF3" w:rsidP="000B5AF3">
            <w:pPr>
              <w:spacing w:line="276" w:lineRule="auto"/>
              <w:rPr>
                <w:b/>
              </w:rPr>
            </w:pPr>
            <w:r w:rsidRPr="00656EA9">
              <w:rPr>
                <w:b/>
                <w:color w:val="FFFFFF" w:themeColor="background1"/>
              </w:rPr>
              <w:t xml:space="preserve">Zgodność Propozycji z </w:t>
            </w:r>
            <w:r>
              <w:rPr>
                <w:b/>
                <w:color w:val="FFFFFF" w:themeColor="background1"/>
              </w:rPr>
              <w:t>innymi dokumentami strategicznymi</w:t>
            </w:r>
          </w:p>
        </w:tc>
      </w:tr>
      <w:tr w:rsidR="000B5AF3" w:rsidRPr="003C58F1" w14:paraId="3734DEF8" w14:textId="77777777" w:rsidTr="00B661CE">
        <w:trPr>
          <w:trHeight w:val="340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4917405C" w14:textId="0A67FBC0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  <w:r w:rsidRPr="005172A8">
              <w:rPr>
                <w:i/>
                <w:iCs/>
              </w:rPr>
              <w:t>Proszę wskazać dokumenty strategiczne i uzasadnić w jaki sposób Propozycja wesprze ich realizację (maksymalnie 4000 znaków):</w:t>
            </w:r>
          </w:p>
          <w:p w14:paraId="1C0CEEE1" w14:textId="77777777" w:rsidR="000B5AF3" w:rsidRPr="00D771B9" w:rsidRDefault="000B5AF3" w:rsidP="000B5AF3">
            <w:pPr>
              <w:spacing w:line="276" w:lineRule="auto"/>
              <w:rPr>
                <w:i/>
                <w:iCs/>
              </w:rPr>
            </w:pPr>
          </w:p>
        </w:tc>
      </w:tr>
      <w:tr w:rsidR="000B5AF3" w14:paraId="67679356" w14:textId="77777777" w:rsidTr="00B661CE">
        <w:trPr>
          <w:trHeight w:val="340"/>
          <w:jc w:val="center"/>
        </w:trPr>
        <w:tc>
          <w:tcPr>
            <w:tcW w:w="9985" w:type="dxa"/>
            <w:gridSpan w:val="2"/>
            <w:shd w:val="clear" w:color="auto" w:fill="808080" w:themeFill="accent4"/>
          </w:tcPr>
          <w:p w14:paraId="025A9089" w14:textId="632FF33D" w:rsidR="000B5AF3" w:rsidRPr="00656EA9" w:rsidRDefault="000B5AF3" w:rsidP="000B5AF3">
            <w:pPr>
              <w:spacing w:line="276" w:lineRule="auto"/>
              <w:rPr>
                <w:b/>
              </w:rPr>
            </w:pPr>
            <w:r w:rsidRPr="00656EA9">
              <w:rPr>
                <w:b/>
                <w:color w:val="FFFFFF" w:themeColor="background1"/>
              </w:rPr>
              <w:t>Zgodność Propozycji z Polityką dla rozwoju sztucznej inteligencji w Polsce od roku 2020</w:t>
            </w:r>
          </w:p>
        </w:tc>
      </w:tr>
      <w:tr w:rsidR="000B5AF3" w14:paraId="608D7A06" w14:textId="77777777" w:rsidTr="00B661CE">
        <w:trPr>
          <w:trHeight w:val="340"/>
          <w:jc w:val="center"/>
        </w:trPr>
        <w:tc>
          <w:tcPr>
            <w:tcW w:w="9985" w:type="dxa"/>
            <w:gridSpan w:val="2"/>
            <w:shd w:val="clear" w:color="auto" w:fill="auto"/>
          </w:tcPr>
          <w:p w14:paraId="1CA42789" w14:textId="38DC98FD" w:rsidR="000B5AF3" w:rsidRPr="00D771B9" w:rsidRDefault="000B5AF3" w:rsidP="000B5AF3">
            <w:pPr>
              <w:rPr>
                <w:i/>
                <w:iCs/>
              </w:rPr>
            </w:pPr>
            <w:r w:rsidRPr="005172A8">
              <w:rPr>
                <w:i/>
                <w:iCs/>
              </w:rPr>
              <w:t>Proszę wskazać w jaki sposób Propozycja wesprze realizację strategii (maksymalnie 4000 znaków):</w:t>
            </w:r>
          </w:p>
        </w:tc>
      </w:tr>
    </w:tbl>
    <w:p w14:paraId="45F48A79" w14:textId="77777777" w:rsidR="002A6C20" w:rsidRPr="003C58F1" w:rsidRDefault="002A6C20" w:rsidP="0080560A">
      <w:pPr>
        <w:shd w:val="clear" w:color="auto" w:fill="FFFFFF"/>
        <w:spacing w:line="276" w:lineRule="auto"/>
      </w:pPr>
    </w:p>
    <w:p w14:paraId="5171285C" w14:textId="77777777" w:rsidR="002A6C20" w:rsidRPr="003C58F1" w:rsidRDefault="002A6C20" w:rsidP="002A6C20">
      <w:pPr>
        <w:shd w:val="clear" w:color="auto" w:fill="FFFFFF"/>
        <w:spacing w:line="276" w:lineRule="auto"/>
        <w:ind w:left="357"/>
      </w:pPr>
    </w:p>
    <w:p w14:paraId="7D263A8B" w14:textId="77777777" w:rsidR="002A6C20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color w:val="244061"/>
          <w:sz w:val="28"/>
        </w:rPr>
      </w:pPr>
      <w:r>
        <w:rPr>
          <w:color w:val="244061"/>
          <w:sz w:val="28"/>
        </w:rPr>
        <w:t xml:space="preserve">IV. </w:t>
      </w:r>
      <w:r w:rsidRPr="00656EA9">
        <w:rPr>
          <w:color w:val="244061"/>
          <w:sz w:val="28"/>
        </w:rPr>
        <w:t>OŚWIADCZENIA WNIOSKODAWCY</w:t>
      </w:r>
    </w:p>
    <w:p w14:paraId="3EA0E0A1" w14:textId="77777777" w:rsidR="002A6C20" w:rsidRPr="00656EA9" w:rsidRDefault="002A6C20" w:rsidP="002A6C20"/>
    <w:tbl>
      <w:tblPr>
        <w:tblW w:w="8793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997"/>
      </w:tblGrid>
      <w:tr w:rsidR="002A6C20" w:rsidRPr="003C58F1" w14:paraId="06C71505" w14:textId="77777777" w:rsidTr="00B661CE">
        <w:trPr>
          <w:trHeight w:val="592"/>
        </w:trPr>
        <w:tc>
          <w:tcPr>
            <w:tcW w:w="8793" w:type="dxa"/>
            <w:gridSpan w:val="2"/>
            <w:shd w:val="clear" w:color="auto" w:fill="808080" w:themeFill="accent4"/>
            <w:vAlign w:val="center"/>
          </w:tcPr>
          <w:p w14:paraId="3CD65D53" w14:textId="77777777" w:rsidR="002A6C20" w:rsidRPr="00656EA9" w:rsidRDefault="002A6C20" w:rsidP="00B661CE">
            <w:pPr>
              <w:spacing w:after="120" w:line="276" w:lineRule="auto"/>
              <w:jc w:val="center"/>
              <w:rPr>
                <w:rFonts w:cs="Arial"/>
                <w:b/>
              </w:rPr>
            </w:pPr>
            <w:r w:rsidRPr="00656EA9">
              <w:rPr>
                <w:rFonts w:cs="Arial"/>
                <w:b/>
                <w:color w:val="FFFFFF" w:themeColor="background1"/>
                <w:lang w:eastAsia="en-GB"/>
              </w:rPr>
              <w:t>Oświadczenia</w:t>
            </w:r>
          </w:p>
        </w:tc>
      </w:tr>
      <w:tr w:rsidR="002A6C20" w:rsidRPr="003C58F1" w14:paraId="674D8009" w14:textId="77777777" w:rsidTr="00B661CE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1E7E0875" w14:textId="77777777" w:rsidR="002A6C20" w:rsidRPr="003C58F1" w:rsidRDefault="002A6C20" w:rsidP="00B661CE">
            <w:pPr>
              <w:spacing w:after="120" w:line="276" w:lineRule="auto"/>
              <w:rPr>
                <w:rFonts w:cs="Arial"/>
                <w:lang w:eastAsia="en-GB"/>
              </w:rPr>
            </w:pPr>
            <w:r w:rsidRPr="003C58F1">
              <w:rPr>
                <w:rFonts w:cs="Arial"/>
                <w:lang w:eastAsia="en-GB"/>
              </w:rPr>
              <w:t>Oświadczam, że zapoznałem/zapoznałam się z Regulaminem konkursu i akceptuję jego treść.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64172759" w14:textId="77777777" w:rsidR="002A6C20" w:rsidRPr="003C58F1" w:rsidRDefault="002A6C20" w:rsidP="00B661CE">
            <w:pPr>
              <w:spacing w:after="120" w:line="276" w:lineRule="auto"/>
              <w:jc w:val="center"/>
              <w:rPr>
                <w:rFonts w:cs="Arial"/>
                <w:lang w:eastAsia="en-GB"/>
              </w:rPr>
            </w:pPr>
            <w:r w:rsidRPr="003C58F1">
              <w:rPr>
                <w:rFonts w:cs="Arial"/>
                <w:b/>
                <w:bCs/>
              </w:rPr>
              <w:t>TAK/NIE</w:t>
            </w:r>
          </w:p>
        </w:tc>
      </w:tr>
      <w:tr w:rsidR="002A6C20" w:rsidRPr="003C58F1" w14:paraId="55D88738" w14:textId="77777777" w:rsidTr="00B661CE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2335B908" w14:textId="77777777" w:rsidR="002A6C20" w:rsidRPr="003C58F1" w:rsidRDefault="002A6C20" w:rsidP="00AD33B6">
            <w:pPr>
              <w:spacing w:line="360" w:lineRule="auto"/>
              <w:rPr>
                <w:rFonts w:cs="Arial"/>
                <w:lang w:eastAsia="en-GB"/>
              </w:rPr>
            </w:pPr>
            <w:r w:rsidRPr="003C58F1">
              <w:t>Oświadczam, że Propozycja projektu jest zgodna z założeniami Programu.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5F0820A0" w14:textId="77777777" w:rsidR="002A6C20" w:rsidRPr="003C58F1" w:rsidRDefault="002A6C20" w:rsidP="00B661CE">
            <w:pPr>
              <w:spacing w:after="120" w:line="276" w:lineRule="auto"/>
              <w:jc w:val="center"/>
              <w:rPr>
                <w:rFonts w:cs="Arial"/>
                <w:b/>
                <w:bCs/>
              </w:rPr>
            </w:pPr>
            <w:r w:rsidRPr="003C58F1">
              <w:rPr>
                <w:rFonts w:cs="Arial"/>
                <w:b/>
                <w:bCs/>
              </w:rPr>
              <w:t>TAK/NIE</w:t>
            </w:r>
          </w:p>
        </w:tc>
      </w:tr>
      <w:tr w:rsidR="002A6C20" w:rsidRPr="00D979EC" w14:paraId="1631FBB0" w14:textId="77777777" w:rsidTr="00B661CE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6EC85B2A" w14:textId="77777777" w:rsidR="002A6C20" w:rsidRPr="00AD33B6" w:rsidRDefault="002A6C20" w:rsidP="00AD33B6">
            <w:pPr>
              <w:spacing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Zgadzam się na doręczanie pism w konkursie w formie dokumentu elektronicznego za pomocą platformy </w:t>
            </w:r>
            <w:proofErr w:type="spellStart"/>
            <w:r w:rsidRPr="00AD33B6">
              <w:rPr>
                <w:rFonts w:cs="Segoe UI"/>
              </w:rPr>
              <w:t>ePUAP</w:t>
            </w:r>
            <w:proofErr w:type="spellEnd"/>
            <w:r w:rsidRPr="00AD33B6">
              <w:rPr>
                <w:rFonts w:cs="Segoe UI"/>
              </w:rPr>
              <w:t xml:space="preserve"> na adres skrzynki </w:t>
            </w:r>
            <w:proofErr w:type="spellStart"/>
            <w:r w:rsidRPr="00AD33B6">
              <w:rPr>
                <w:rFonts w:cs="Segoe UI"/>
              </w:rPr>
              <w:t>ePUAP</w:t>
            </w:r>
            <w:proofErr w:type="spellEnd"/>
            <w:r w:rsidRPr="00AD33B6">
              <w:rPr>
                <w:rFonts w:cs="Segoe UI"/>
              </w:rPr>
              <w:t xml:space="preserve"> wskazany w części I wniosku. Jestem świadomy tego, że aby odebrać pismo przesłane przez Centrum za pośrednictwem </w:t>
            </w:r>
            <w:r w:rsidRPr="00AD33B6">
              <w:rPr>
                <w:rFonts w:cs="Segoe UI"/>
              </w:rPr>
              <w:lastRenderedPageBreak/>
              <w:t xml:space="preserve">platformy </w:t>
            </w:r>
            <w:proofErr w:type="spellStart"/>
            <w:r w:rsidRPr="00AD33B6">
              <w:rPr>
                <w:rFonts w:cs="Segoe UI"/>
              </w:rPr>
              <w:t>ePUAP</w:t>
            </w:r>
            <w:proofErr w:type="spellEnd"/>
            <w:r w:rsidRPr="00AD33B6">
              <w:rPr>
                <w:rFonts w:cs="Segoe UI"/>
              </w:rPr>
              <w:t>, muszę podpisać urzędowe poświadczenia odbioru, tj. złożyć na nim kwalifikowany podpis elektroniczny albo podpis zaufany.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175E42B6" w14:textId="77777777" w:rsidR="002A6C20" w:rsidRPr="000542E9" w:rsidRDefault="002A6C20" w:rsidP="00B661CE">
            <w:pPr>
              <w:spacing w:after="120" w:line="276" w:lineRule="auto"/>
              <w:jc w:val="center"/>
              <w:rPr>
                <w:rFonts w:cs="Arial"/>
                <w:b/>
                <w:bCs/>
              </w:rPr>
            </w:pPr>
            <w:r w:rsidRPr="000542E9">
              <w:rPr>
                <w:rFonts w:cs="Arial"/>
                <w:b/>
                <w:bCs/>
              </w:rPr>
              <w:lastRenderedPageBreak/>
              <w:t>TAK/NIE</w:t>
            </w:r>
          </w:p>
        </w:tc>
      </w:tr>
      <w:tr w:rsidR="002A6C20" w:rsidRPr="00D979EC" w14:paraId="0E835AB4" w14:textId="77777777" w:rsidTr="00B661CE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169151ED" w14:textId="77777777" w:rsidR="002A6C20" w:rsidRPr="00AD33B6" w:rsidRDefault="002A6C20" w:rsidP="00B661CE">
            <w:pPr>
              <w:spacing w:before="120" w:after="120" w:line="360" w:lineRule="auto"/>
              <w:rPr>
                <w:rFonts w:cs="Segoe UI"/>
                <w:b/>
                <w:bCs/>
              </w:rPr>
            </w:pPr>
            <w:r w:rsidRPr="00AD33B6">
              <w:rPr>
                <w:rFonts w:cs="Segoe UI"/>
                <w:b/>
                <w:bCs/>
              </w:rPr>
              <w:t>Dotyczy osób, których dane Centrum otrzymało bezpośrednio od tychże osób</w:t>
            </w:r>
          </w:p>
          <w:p w14:paraId="6000B368" w14:textId="4CF3EF76" w:rsidR="002A6C20" w:rsidRPr="00AD33B6" w:rsidRDefault="002A6C20" w:rsidP="00B661CE">
            <w:pPr>
              <w:spacing w:before="120"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</w:t>
            </w:r>
            <w:r w:rsidR="00070A16">
              <w:rPr>
                <w:rFonts w:cs="Segoe UI"/>
              </w:rPr>
              <w:t xml:space="preserve"> informuję Panią/Pana, że</w:t>
            </w:r>
            <w:r w:rsidRPr="00AD33B6">
              <w:rPr>
                <w:rFonts w:cs="Segoe UI"/>
              </w:rPr>
              <w:t xml:space="preserve">: </w:t>
            </w:r>
          </w:p>
          <w:p w14:paraId="15EF9378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administratorem danych osobowych jest Narodowe Centrum Badań i Rozwoju (dalej: „NCBR”) z siedzibą w Warszawie 00-695, ul. Nowogrodzka 47a;</w:t>
            </w:r>
          </w:p>
          <w:p w14:paraId="22F931A5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z inspektorem ochrony danych można się skontaktować poprzez adres e-mail: </w:t>
            </w:r>
            <w:hyperlink r:id="rId11" w:history="1">
              <w:r w:rsidRPr="00AD33B6">
                <w:rPr>
                  <w:rFonts w:cs="Segoe UI"/>
                </w:rPr>
                <w:t>iod@ncbr.gov.pl</w:t>
              </w:r>
            </w:hyperlink>
            <w:r w:rsidRPr="00AD33B6">
              <w:rPr>
                <w:rFonts w:cs="Segoe UI"/>
              </w:rPr>
              <w:t>;</w:t>
            </w:r>
          </w:p>
          <w:p w14:paraId="4CF2529E" w14:textId="03899057" w:rsidR="002A6C20" w:rsidRPr="00070A16" w:rsidRDefault="002A6C20" w:rsidP="00070A16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dane osobowe są przetwarzane w celu oceny i wyboru Propozycji </w:t>
            </w:r>
            <w:r w:rsidR="00070A16" w:rsidRPr="00070A16">
              <w:rPr>
                <w:rFonts w:cs="Segoe UI"/>
              </w:rPr>
              <w:t>zamówienia rozwiązania wyzwania strategicznego</w:t>
            </w:r>
            <w:r w:rsidR="00070A16">
              <w:rPr>
                <w:rFonts w:cs="Segoe UI"/>
              </w:rPr>
              <w:t xml:space="preserve"> (dalej: „Propozycje”)</w:t>
            </w:r>
            <w:r w:rsidR="00070A16" w:rsidRPr="00070A16">
              <w:rPr>
                <w:rFonts w:cs="Segoe UI"/>
              </w:rPr>
              <w:t>,</w:t>
            </w:r>
            <w:r w:rsidR="00070A16">
              <w:rPr>
                <w:rFonts w:cs="Segoe UI"/>
              </w:rPr>
              <w:t xml:space="preserve"> </w:t>
            </w:r>
            <w:r w:rsidRPr="00070A16">
              <w:rPr>
                <w:rFonts w:cs="Segoe UI"/>
              </w:rPr>
              <w:t xml:space="preserve">spełniających założenia przewidziane w Programie </w:t>
            </w:r>
            <w:r w:rsidR="00070A16">
              <w:rPr>
                <w:rFonts w:cs="Segoe UI"/>
              </w:rPr>
              <w:t xml:space="preserve">tj. </w:t>
            </w:r>
            <w:r w:rsidR="00070A16" w:rsidRPr="00070A16">
              <w:rPr>
                <w:rFonts w:cs="Segoe UI"/>
              </w:rPr>
              <w:t>w ramach strategicznego programu badań naukowych i prac rozwojowych „Społeczny i gospodarczy rozwój Polski w warunkach globalizujących się rynków” GOSPOSTRATEG</w:t>
            </w:r>
            <w:r w:rsidR="00070A16" w:rsidRPr="003F6BAA">
              <w:rPr>
                <w:rFonts w:ascii="Century Gothic" w:eastAsia="Century Gothic" w:hAnsi="Century Gothic" w:cs="Times New Roman"/>
                <w:spacing w:val="10"/>
                <w:kern w:val="0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70A16">
              <w:rPr>
                <w:rFonts w:cs="Segoe UI"/>
              </w:rPr>
              <w:t>(dalej: „Program”)</w:t>
            </w:r>
            <w:r w:rsidR="00070A16">
              <w:rPr>
                <w:rFonts w:ascii="Century Gothic" w:eastAsia="Century Gothic" w:hAnsi="Century Gothic" w:cs="Times New Roman"/>
                <w:spacing w:val="10"/>
                <w:kern w:val="0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70A16">
              <w:rPr>
                <w:rFonts w:cs="Segoe UI"/>
              </w:rPr>
              <w:t>dla określenia zakresu tematycznego oraz warunków konkursu na projekty zamawiane oraz w celu przeprowadzenia konsultacji w zakresie uszczegółowienia Propozycji z Wnioskodawcami, których Propozycje zostały rekomendowane do uwzględnienia w konkursie na projekty zamawiane;</w:t>
            </w:r>
          </w:p>
          <w:p w14:paraId="075862C6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i określonych tamże zadań NCBR;</w:t>
            </w:r>
          </w:p>
          <w:p w14:paraId="64D20491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podanie danych osobowych jest niezbędne do realizacji celów wskazanych w pkt 3;</w:t>
            </w:r>
          </w:p>
          <w:p w14:paraId="6806292E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dane osobowe będą przetwarzane w czasie naboru Propozycji i w okresie przeprowadzania konkursu na projekty zamawiane oraz przechowywane będą w celach archiwalnych przez okres zgodny z instrukcją kancelaryjną NCBR i Jednolitym Rzeczowym Wykazem Akt;</w:t>
            </w:r>
          </w:p>
          <w:p w14:paraId="4F66C93D" w14:textId="04E3F73D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</w:t>
            </w:r>
            <w:r w:rsidR="00070A16">
              <w:rPr>
                <w:rFonts w:cs="Segoe UI"/>
              </w:rPr>
              <w:t xml:space="preserve"> w tym </w:t>
            </w:r>
            <w:r w:rsidR="00070A16">
              <w:rPr>
                <w:rFonts w:cs="Segoe UI"/>
              </w:rPr>
              <w:lastRenderedPageBreak/>
              <w:t>NCBR+ sp. z o. o</w:t>
            </w:r>
            <w:r w:rsidRPr="00AD33B6">
              <w:rPr>
                <w:rFonts w:cs="Segoe UI"/>
              </w:rPr>
              <w:t>. Dane te mogą być także przekazywane partnerom IT, podmiotom realizującym wsparcie techniczne lub organizacyjne;</w:t>
            </w:r>
          </w:p>
          <w:p w14:paraId="354308D8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 w stosunku do NCBR przysługuje prawo do: żądania dostępu do swoich danych osobowych, ich sprostowania, usunięcia lub ograniczenia przetwarzania, a także do wniesienia sprzeciwu wobec przetwarzania danych - w sprawie realizacji praw można kontaktować się z inspektorem ochrony danych pod adresem mailowym udostępnionym w pkt. 2 powyżej;</w:t>
            </w:r>
          </w:p>
          <w:p w14:paraId="67B71E95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przysługuje prawo do wniesienia skargi do Prezesa Urzędu Ochrony Danych Osobowych;</w:t>
            </w:r>
          </w:p>
          <w:p w14:paraId="771D2B58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dane osobowe nie będą przekazywane do państwa trzeciego;</w:t>
            </w:r>
          </w:p>
          <w:p w14:paraId="3514BA6B" w14:textId="77777777" w:rsidR="002A6C20" w:rsidRPr="00AD33B6" w:rsidRDefault="002A6C20" w:rsidP="002A6C20">
            <w:pPr>
              <w:pStyle w:val="Akapitzlist"/>
              <w:numPr>
                <w:ilvl w:val="0"/>
                <w:numId w:val="23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dane osobowe nie podlegają zautomatyzowanemu podejmowaniu decyzji, </w:t>
            </w:r>
            <w:r w:rsidRPr="00AD33B6">
              <w:rPr>
                <w:rFonts w:cs="Segoe UI"/>
              </w:rPr>
              <w:br/>
              <w:t>w tym profilowaniu.</w:t>
            </w:r>
          </w:p>
          <w:p w14:paraId="774060A0" w14:textId="77777777" w:rsidR="002A6C20" w:rsidRPr="00AD33B6" w:rsidRDefault="002A6C20" w:rsidP="00B661CE">
            <w:pPr>
              <w:spacing w:after="120" w:line="360" w:lineRule="auto"/>
              <w:rPr>
                <w:rFonts w:cs="Segoe UI"/>
                <w:b/>
              </w:rPr>
            </w:pPr>
            <w:r w:rsidRPr="00AD33B6">
              <w:rPr>
                <w:rFonts w:cs="Segoe UI"/>
                <w:b/>
              </w:rPr>
              <w:t>Dotyczy osób, których danych Centrum nie otrzymał bezpośrednio od tychże osób</w:t>
            </w:r>
          </w:p>
          <w:p w14:paraId="7BC7DE72" w14:textId="41E10D39" w:rsidR="002A6C20" w:rsidRPr="00AD33B6" w:rsidRDefault="002A6C20" w:rsidP="00B661CE">
            <w:p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</w:t>
            </w:r>
            <w:r w:rsidR="00070A16">
              <w:rPr>
                <w:rFonts w:cs="Segoe UI"/>
              </w:rPr>
              <w:t xml:space="preserve"> informuję Panią/Pana, że</w:t>
            </w:r>
            <w:r w:rsidRPr="00AD33B6">
              <w:rPr>
                <w:rFonts w:cs="Segoe UI"/>
              </w:rPr>
              <w:t xml:space="preserve">: </w:t>
            </w:r>
          </w:p>
          <w:p w14:paraId="3DADB33A" w14:textId="77777777" w:rsidR="002A6C20" w:rsidRPr="00AD33B6" w:rsidRDefault="002A6C20" w:rsidP="002A6C20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administratorem danych osobowych jest Narodowe Centrum Badań i Rozwoju (dalej: „NCBR”) z siedzibą w Warszawie 00-695, ul. Nowogrodzka 47a;</w:t>
            </w:r>
          </w:p>
          <w:p w14:paraId="4BC17CA1" w14:textId="77777777" w:rsidR="002A6C20" w:rsidRPr="00AD33B6" w:rsidRDefault="002A6C20" w:rsidP="002A6C20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z inspektorem ochrony danych można się skontaktować poprzez adres e-mail:  </w:t>
            </w:r>
            <w:hyperlink r:id="rId12" w:history="1">
              <w:r w:rsidRPr="00AD33B6">
                <w:rPr>
                  <w:rFonts w:cs="Segoe UI"/>
                </w:rPr>
                <w:t>iod@ncbr.gov.pl</w:t>
              </w:r>
            </w:hyperlink>
            <w:r w:rsidRPr="00AD33B6">
              <w:rPr>
                <w:rFonts w:cs="Segoe UI"/>
              </w:rPr>
              <w:t>;</w:t>
            </w:r>
          </w:p>
          <w:p w14:paraId="58D70E0B" w14:textId="3D8F3512" w:rsidR="002A6C20" w:rsidRPr="00AD33B6" w:rsidRDefault="002A6C20" w:rsidP="002A6C20">
            <w:pPr>
              <w:pStyle w:val="Akapitzlist"/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dane osobowe są przetwarzane w celu oceny i wyboru Propozycji </w:t>
            </w:r>
            <w:r w:rsidR="00070A16" w:rsidRPr="00070A16">
              <w:rPr>
                <w:rFonts w:cs="Segoe UI"/>
              </w:rPr>
              <w:t>zamówienia rozwiązania wyzwania strategicznego</w:t>
            </w:r>
            <w:r w:rsidR="00070A16">
              <w:rPr>
                <w:rFonts w:cs="Segoe UI"/>
              </w:rPr>
              <w:t xml:space="preserve"> (dalej: „Propozycje”)</w:t>
            </w:r>
            <w:r w:rsidR="00070A16" w:rsidRPr="00070A16">
              <w:rPr>
                <w:rFonts w:cs="Segoe UI"/>
              </w:rPr>
              <w:t>,</w:t>
            </w:r>
            <w:r w:rsidR="00070A16">
              <w:rPr>
                <w:rFonts w:cs="Segoe UI"/>
              </w:rPr>
              <w:t xml:space="preserve"> </w:t>
            </w:r>
            <w:r w:rsidRPr="00AD33B6">
              <w:rPr>
                <w:rFonts w:cs="Segoe UI"/>
              </w:rPr>
              <w:t xml:space="preserve">spełniających założenia przewidziane w Programie </w:t>
            </w:r>
            <w:r w:rsidR="00070A16">
              <w:rPr>
                <w:rFonts w:cs="Segoe UI"/>
              </w:rPr>
              <w:t xml:space="preserve">tj. </w:t>
            </w:r>
            <w:r w:rsidR="00070A16" w:rsidRPr="00070A16">
              <w:rPr>
                <w:rFonts w:cs="Segoe UI"/>
              </w:rPr>
              <w:t>w ramach strategicznego programu badań naukowych i prac rozwojowych „Społeczny i gospodarczy rozwój Polski w warunkach globalizujących się rynków” GOSPOSTRATEG</w:t>
            </w:r>
            <w:r w:rsidR="00070A16">
              <w:rPr>
                <w:rFonts w:cs="Segoe UI"/>
              </w:rPr>
              <w:t xml:space="preserve"> (dalej: „Program”)</w:t>
            </w:r>
            <w:r w:rsidR="00070A16">
              <w:rPr>
                <w:rFonts w:ascii="Century Gothic" w:eastAsia="Century Gothic" w:hAnsi="Century Gothic" w:cs="Times New Roman"/>
                <w:spacing w:val="10"/>
                <w:kern w:val="0"/>
                <w:lang w:eastAsia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D33B6">
              <w:rPr>
                <w:rFonts w:cs="Segoe UI"/>
              </w:rPr>
              <w:t>dla określenia zakresu tematycznego oraz warunków konkursu na projekty zamawiane oraz w celu przeprowadzenia konsultacji w zakresie uszczegółowienia Propozycji z Wnioskodawcami, których Propozycje zostały rekomendowane do uwzględnienia w konkursie na projekty zamawiane;</w:t>
            </w:r>
          </w:p>
          <w:p w14:paraId="4D42A8DE" w14:textId="1AAE0A89" w:rsidR="002A6C20" w:rsidRPr="00AD33B6" w:rsidRDefault="002A6C20" w:rsidP="002A6C20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dane osobowe zostały pozyskane od Wnioskodawcy w ramach </w:t>
            </w:r>
            <w:r w:rsidR="00070A16">
              <w:rPr>
                <w:rFonts w:cs="Segoe UI"/>
              </w:rPr>
              <w:t>Programu</w:t>
            </w:r>
            <w:r w:rsidRPr="00AD33B6">
              <w:rPr>
                <w:rFonts w:cs="Segoe UI"/>
              </w:rPr>
              <w:t xml:space="preserve"> w </w:t>
            </w:r>
            <w:r w:rsidR="00D647D5">
              <w:rPr>
                <w:rFonts w:cs="Segoe UI"/>
              </w:rPr>
              <w:t>związku z</w:t>
            </w:r>
            <w:r w:rsidR="00D647D5" w:rsidRPr="00AD33B6">
              <w:rPr>
                <w:rFonts w:cs="Segoe UI"/>
              </w:rPr>
              <w:t xml:space="preserve"> </w:t>
            </w:r>
            <w:r w:rsidR="00D647D5">
              <w:rPr>
                <w:rFonts w:cs="Segoe UI"/>
              </w:rPr>
              <w:t>naborem</w:t>
            </w:r>
            <w:r w:rsidRPr="00AD33B6">
              <w:rPr>
                <w:rFonts w:cs="Segoe UI"/>
              </w:rPr>
              <w:t xml:space="preserve"> </w:t>
            </w:r>
            <w:r w:rsidR="00D647D5">
              <w:rPr>
                <w:rFonts w:cs="Segoe UI"/>
              </w:rPr>
              <w:t>P</w:t>
            </w:r>
            <w:r w:rsidRPr="00AD33B6">
              <w:rPr>
                <w:rFonts w:cs="Segoe UI"/>
              </w:rPr>
              <w:t>ropozycj</w:t>
            </w:r>
            <w:r w:rsidR="00D647D5">
              <w:rPr>
                <w:rFonts w:cs="Segoe UI"/>
              </w:rPr>
              <w:t>i</w:t>
            </w:r>
            <w:r w:rsidRPr="00AD33B6">
              <w:rPr>
                <w:rFonts w:cs="Segoe UI"/>
              </w:rPr>
              <w:t xml:space="preserve">; </w:t>
            </w:r>
          </w:p>
          <w:p w14:paraId="11552392" w14:textId="77777777" w:rsidR="002A6C20" w:rsidRPr="00AD33B6" w:rsidRDefault="002A6C20" w:rsidP="002A6C20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przetwarzanie danych osobowych jest niezbędne do wykonania zadania realizowanego w interesie publicznym (art. 6 ust. 1 lit. e RODO), a NCBR jest </w:t>
            </w:r>
            <w:r w:rsidRPr="00AD33B6">
              <w:rPr>
                <w:rFonts w:cs="Segoe UI"/>
              </w:rPr>
              <w:lastRenderedPageBreak/>
              <w:t xml:space="preserve">umocowane do przetwarzania danych osobowych na mocy ustawy z dnia 30 kwietnia 2010 r. o Narodowym Centrum Badań i Rozwoju  i określonych tamże zadań NCBR; </w:t>
            </w:r>
          </w:p>
          <w:p w14:paraId="0A424021" w14:textId="77777777" w:rsidR="002A6C20" w:rsidRPr="00AD33B6" w:rsidRDefault="002A6C20" w:rsidP="002A6C20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  <w:color w:val="000000" w:themeColor="text1"/>
              </w:rPr>
            </w:pPr>
            <w:r w:rsidRPr="00AD33B6">
              <w:rPr>
                <w:rFonts w:cs="Segoe UI"/>
              </w:rPr>
              <w:t xml:space="preserve">kategorie przetwarzanych danych osobowych to: </w:t>
            </w:r>
          </w:p>
          <w:p w14:paraId="2AA2EC49" w14:textId="77777777" w:rsidR="002A6C20" w:rsidRPr="00AD33B6" w:rsidRDefault="002A6C20" w:rsidP="002A6C20">
            <w:pPr>
              <w:numPr>
                <w:ilvl w:val="0"/>
                <w:numId w:val="25"/>
              </w:numPr>
              <w:spacing w:line="360" w:lineRule="auto"/>
              <w:ind w:left="994" w:firstLine="133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Imię i nazwisko; </w:t>
            </w:r>
          </w:p>
          <w:p w14:paraId="474F6C22" w14:textId="0E5B5B4C" w:rsidR="002A6C20" w:rsidRPr="00AD33B6" w:rsidRDefault="002A6C20" w:rsidP="002A6C20">
            <w:pPr>
              <w:numPr>
                <w:ilvl w:val="0"/>
                <w:numId w:val="25"/>
              </w:numPr>
              <w:spacing w:line="360" w:lineRule="auto"/>
              <w:ind w:left="994" w:firstLine="133"/>
              <w:rPr>
                <w:rFonts w:cs="Segoe UI"/>
              </w:rPr>
            </w:pPr>
            <w:r w:rsidRPr="00AD33B6">
              <w:rPr>
                <w:rFonts w:cs="Segoe UI"/>
              </w:rPr>
              <w:t>Funkcja/Stanowisko</w:t>
            </w:r>
            <w:r w:rsidR="00D647D5">
              <w:rPr>
                <w:rFonts w:cs="Segoe UI"/>
              </w:rPr>
              <w:t>/miejsce zatrudnienia</w:t>
            </w:r>
            <w:r w:rsidRPr="00AD33B6">
              <w:rPr>
                <w:rFonts w:cs="Segoe UI"/>
              </w:rPr>
              <w:t>;</w:t>
            </w:r>
          </w:p>
          <w:p w14:paraId="4CF4365B" w14:textId="77777777" w:rsidR="002A6C20" w:rsidRPr="00AD33B6" w:rsidRDefault="002A6C20" w:rsidP="002A6C20">
            <w:pPr>
              <w:numPr>
                <w:ilvl w:val="0"/>
                <w:numId w:val="25"/>
              </w:numPr>
              <w:spacing w:line="360" w:lineRule="auto"/>
              <w:ind w:left="994" w:firstLine="133"/>
              <w:rPr>
                <w:rFonts w:cs="Segoe UI"/>
              </w:rPr>
            </w:pPr>
            <w:r w:rsidRPr="00AD33B6">
              <w:rPr>
                <w:rFonts w:cs="Segoe UI"/>
              </w:rPr>
              <w:t>Nr telefonu, adres e-mail;</w:t>
            </w:r>
          </w:p>
          <w:p w14:paraId="4FD63160" w14:textId="77777777" w:rsidR="002A6C20" w:rsidRPr="00AD33B6" w:rsidRDefault="002A6C20" w:rsidP="00D647D5">
            <w:pPr>
              <w:pStyle w:val="Akapitzlist"/>
              <w:numPr>
                <w:ilvl w:val="0"/>
                <w:numId w:val="24"/>
              </w:numPr>
              <w:spacing w:after="120" w:line="360" w:lineRule="auto"/>
              <w:ind w:left="711" w:hanging="425"/>
              <w:rPr>
                <w:rFonts w:cs="Segoe UI"/>
              </w:rPr>
            </w:pPr>
            <w:r w:rsidRPr="00AD33B6">
              <w:rPr>
                <w:rFonts w:cs="Segoe UI"/>
              </w:rPr>
              <w:t>dane osobowe będą przetwarzane w czasie naboru Propozycji i w okresie przeprowadzania konkursu na projekty zamawiane oraz przechowywane będą w celach archiwalnych przez okres zgodny z instrukcją kancelaryjną NCBR i Jednolitym Rzeczowym Wykazem Akt;</w:t>
            </w:r>
          </w:p>
          <w:p w14:paraId="6731146D" w14:textId="420D83F8" w:rsidR="002A6C20" w:rsidRPr="00D647D5" w:rsidRDefault="002A6C20" w:rsidP="00F14A9E">
            <w:pPr>
              <w:pStyle w:val="Akapitzlist"/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D647D5">
              <w:rPr>
                <w:rFonts w:cs="Segoe UI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</w:t>
            </w:r>
            <w:r w:rsidR="00D647D5">
              <w:rPr>
                <w:rFonts w:cs="Segoe UI"/>
              </w:rPr>
              <w:t xml:space="preserve"> w tym NCBR+ sp. z o.o</w:t>
            </w:r>
            <w:r w:rsidRPr="00D647D5">
              <w:rPr>
                <w:rFonts w:cs="Segoe UI"/>
              </w:rPr>
              <w:t>. Dane te mogą być także przekazywane partnerom IT, podmiotom realizującym wsparcie techniczne lub organizacyjne;</w:t>
            </w:r>
          </w:p>
          <w:p w14:paraId="60E990A8" w14:textId="77777777" w:rsidR="002A6C20" w:rsidRPr="00AD33B6" w:rsidRDefault="002A6C20" w:rsidP="00F14A9E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 w stosunku do NCBR przysługuje prawo do: żądania dostępu do swoich danych osobowych, ich sprostowania, usunięcia lub ograniczenia przetwarzania, a także do wniesienia sprzeciwu wobec przetwarzania danych - w sprawie realizacji praw można kontaktować się z inspektorem ochrony danych pod adresem mailowym udostępnionym w pkt. 2 powyżej;</w:t>
            </w:r>
          </w:p>
          <w:p w14:paraId="7B5F6EEB" w14:textId="77777777" w:rsidR="002A6C20" w:rsidRPr="00AD33B6" w:rsidRDefault="002A6C20" w:rsidP="00F14A9E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przysługuje prawo do wniesienia skargi do Prezesa Urzędu Ochrony Danych Osobowych;</w:t>
            </w:r>
          </w:p>
          <w:p w14:paraId="172F312C" w14:textId="77777777" w:rsidR="002A6C20" w:rsidRPr="00AD33B6" w:rsidRDefault="002A6C20" w:rsidP="00F14A9E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dane osobowe nie będą przekazywane do państwa trzeciego;</w:t>
            </w:r>
          </w:p>
          <w:p w14:paraId="087E2BF2" w14:textId="77777777" w:rsidR="002A6C20" w:rsidRPr="00AD33B6" w:rsidRDefault="002A6C20" w:rsidP="00F14A9E">
            <w:pPr>
              <w:numPr>
                <w:ilvl w:val="0"/>
                <w:numId w:val="24"/>
              </w:numPr>
              <w:spacing w:after="120"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 xml:space="preserve">dane osobowe nie podlegają zautomatyzowanemu podejmowaniu decyzji, </w:t>
            </w:r>
            <w:r w:rsidRPr="00AD33B6">
              <w:rPr>
                <w:rFonts w:cs="Segoe UI"/>
              </w:rPr>
              <w:br/>
              <w:t>w tym profilowaniu.</w:t>
            </w:r>
          </w:p>
          <w:p w14:paraId="6B6896E9" w14:textId="77777777" w:rsidR="002A6C20" w:rsidRPr="00AD33B6" w:rsidRDefault="002A6C20" w:rsidP="00AD33B6">
            <w:pPr>
              <w:spacing w:line="360" w:lineRule="auto"/>
              <w:rPr>
                <w:rFonts w:cs="Segoe UI"/>
              </w:rPr>
            </w:pPr>
            <w:r w:rsidRPr="00AD33B6">
              <w:rPr>
                <w:rFonts w:cs="Segoe UI"/>
              </w:rPr>
              <w:t>Oświadczam, że zobowiązuję się w imieniu NCBR do wykonywania wobec osób, których dane dotyczą, obowiązków informacyjnych wynikających z art. 13 i art. 14 RODO oraz do spełnienia wobec wszystkich osób wskazanych w Propozycji obowiązku informacyjnego, o którym mowa powyżej.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26726B19" w14:textId="77777777" w:rsidR="002A6C20" w:rsidRPr="000542E9" w:rsidRDefault="002A6C20" w:rsidP="00B661CE">
            <w:pPr>
              <w:spacing w:after="120" w:line="276" w:lineRule="auto"/>
              <w:jc w:val="center"/>
              <w:rPr>
                <w:rFonts w:cs="Arial"/>
                <w:b/>
                <w:bCs/>
              </w:rPr>
            </w:pPr>
            <w:r w:rsidRPr="000542E9">
              <w:rPr>
                <w:rFonts w:cs="Arial"/>
                <w:b/>
                <w:bCs/>
              </w:rPr>
              <w:lastRenderedPageBreak/>
              <w:t>TAK/NIE</w:t>
            </w:r>
          </w:p>
        </w:tc>
      </w:tr>
    </w:tbl>
    <w:p w14:paraId="603B5CD7" w14:textId="77777777" w:rsidR="002A6C20" w:rsidRPr="000542E9" w:rsidRDefault="002A6C20" w:rsidP="002A6C20">
      <w:pPr>
        <w:spacing w:before="240" w:line="276" w:lineRule="auto"/>
        <w:rPr>
          <w:b/>
        </w:rPr>
      </w:pPr>
      <w:r w:rsidRPr="000542E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F42440" wp14:editId="6A1F605F">
                <wp:simplePos x="0" y="0"/>
                <wp:positionH relativeFrom="column">
                  <wp:posOffset>2682240</wp:posOffset>
                </wp:positionH>
                <wp:positionV relativeFrom="paragraph">
                  <wp:posOffset>166370</wp:posOffset>
                </wp:positionV>
                <wp:extent cx="3136900" cy="1704975"/>
                <wp:effectExtent l="0" t="0" r="25400" b="28575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7893" w14:textId="77777777" w:rsidR="002A6C20" w:rsidRPr="00C7420A" w:rsidRDefault="002A6C20" w:rsidP="002A6C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420A">
                              <w:rPr>
                                <w:sz w:val="18"/>
                                <w:szCs w:val="18"/>
                              </w:rPr>
                              <w:t>imię i nazwisko osoby podpisującej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Propozycję kwalifikowanym podpisem elektronicznym </w:t>
                            </w:r>
                          </w:p>
                          <w:p w14:paraId="6A3C8813" w14:textId="77777777" w:rsidR="002A6C20" w:rsidRDefault="002A6C20" w:rsidP="002A6C20">
                            <w:pPr>
                              <w:jc w:val="center"/>
                            </w:pPr>
                          </w:p>
                          <w:p w14:paraId="2F3D3797" w14:textId="77777777" w:rsidR="002A6C20" w:rsidRDefault="002A6C20" w:rsidP="002A6C20">
                            <w:pPr>
                              <w:jc w:val="center"/>
                            </w:pPr>
                          </w:p>
                          <w:p w14:paraId="5A8A6AE7" w14:textId="77777777" w:rsidR="002A6C20" w:rsidRDefault="002A6C20" w:rsidP="002A6C20">
                            <w:pPr>
                              <w:jc w:val="center"/>
                            </w:pPr>
                            <w: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2440" id="Pole tekstowe 13" o:spid="_x0000_s1027" type="#_x0000_t202" style="position:absolute;left:0;text-align:left;margin-left:211.2pt;margin-top:13.1pt;width:247pt;height:13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">
                <v:textbox>
                  <w:txbxContent>
                    <w:p w14:paraId="63B67893" w14:textId="77777777" w:rsidR="002A6C20" w:rsidRPr="00C7420A" w:rsidRDefault="002A6C20" w:rsidP="002A6C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7420A">
                        <w:rPr>
                          <w:sz w:val="18"/>
                          <w:szCs w:val="18"/>
                        </w:rPr>
                        <w:t>imię i nazwisko osoby podpisującej</w:t>
                      </w:r>
                      <w:r>
                        <w:rPr>
                          <w:sz w:val="18"/>
                          <w:szCs w:val="18"/>
                        </w:rPr>
                        <w:t xml:space="preserve"> Propozycję kwalifikowanym podpisem elektronicznym </w:t>
                      </w:r>
                    </w:p>
                    <w:p w14:paraId="6A3C8813" w14:textId="77777777" w:rsidR="002A6C20" w:rsidRDefault="002A6C20" w:rsidP="002A6C20">
                      <w:pPr>
                        <w:jc w:val="center"/>
                      </w:pPr>
                    </w:p>
                    <w:p w14:paraId="2F3D3797" w14:textId="77777777" w:rsidR="002A6C20" w:rsidRDefault="002A6C20" w:rsidP="002A6C20">
                      <w:pPr>
                        <w:jc w:val="center"/>
                      </w:pPr>
                    </w:p>
                    <w:p w14:paraId="5A8A6AE7" w14:textId="77777777" w:rsidR="002A6C20" w:rsidRDefault="002A6C20" w:rsidP="002A6C20">
                      <w:pPr>
                        <w:jc w:val="center"/>
                      </w:pPr>
                      <w:r>
                        <w:t>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659FCF" w14:textId="77777777" w:rsidR="002A6C20" w:rsidRPr="000542E9" w:rsidRDefault="002A6C20" w:rsidP="002A6C20">
      <w:pPr>
        <w:spacing w:before="240" w:line="276" w:lineRule="auto"/>
        <w:rPr>
          <w:b/>
        </w:rPr>
      </w:pPr>
    </w:p>
    <w:p w14:paraId="35B0C422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59611076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7BC15CF9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4418C20E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04D967D5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23711A91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4514EB64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4E973671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1A106219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019012C8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0F2D30E4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53B95114" w14:textId="77777777" w:rsidR="002A6C20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color w:val="244061"/>
          <w:sz w:val="28"/>
        </w:rPr>
      </w:pPr>
      <w:r>
        <w:rPr>
          <w:color w:val="244061"/>
          <w:sz w:val="28"/>
        </w:rPr>
        <w:t xml:space="preserve">V. </w:t>
      </w:r>
      <w:r w:rsidRPr="00656EA9">
        <w:rPr>
          <w:color w:val="244061"/>
          <w:sz w:val="28"/>
        </w:rPr>
        <w:t>ZAŁĄCZNIKI (jeśli dotyczy)</w:t>
      </w:r>
    </w:p>
    <w:p w14:paraId="07683EBA" w14:textId="77777777" w:rsidR="002A6C20" w:rsidRPr="00656EA9" w:rsidRDefault="002A6C20" w:rsidP="002A6C20"/>
    <w:tbl>
      <w:tblPr>
        <w:tblW w:w="8898" w:type="dxa"/>
        <w:tblInd w:w="1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"/>
        <w:gridCol w:w="8326"/>
      </w:tblGrid>
      <w:tr w:rsidR="002A6C20" w:rsidRPr="00D979EC" w14:paraId="30830B1A" w14:textId="77777777" w:rsidTr="00B661CE">
        <w:trPr>
          <w:trHeight w:val="429"/>
        </w:trPr>
        <w:tc>
          <w:tcPr>
            <w:tcW w:w="572" w:type="dxa"/>
            <w:shd w:val="clear" w:color="auto" w:fill="808080" w:themeFill="accent4"/>
            <w:noWrap/>
            <w:vAlign w:val="center"/>
          </w:tcPr>
          <w:p w14:paraId="453B2842" w14:textId="77777777" w:rsidR="002A6C20" w:rsidRPr="00656EA9" w:rsidRDefault="002A6C20" w:rsidP="00B661CE">
            <w:pPr>
              <w:spacing w:after="120" w:line="276" w:lineRule="auto"/>
              <w:jc w:val="center"/>
              <w:rPr>
                <w:rFonts w:cs="Arial"/>
                <w:b/>
                <w:color w:val="FFFFFF" w:themeColor="background1"/>
              </w:rPr>
            </w:pPr>
            <w:r w:rsidRPr="00656EA9">
              <w:rPr>
                <w:rFonts w:cs="Arial"/>
                <w:b/>
                <w:color w:val="FFFFFF" w:themeColor="background1"/>
              </w:rPr>
              <w:t>L.p.</w:t>
            </w:r>
          </w:p>
        </w:tc>
        <w:tc>
          <w:tcPr>
            <w:tcW w:w="8326" w:type="dxa"/>
            <w:shd w:val="clear" w:color="auto" w:fill="808080" w:themeFill="accent4"/>
            <w:vAlign w:val="center"/>
          </w:tcPr>
          <w:p w14:paraId="098438C8" w14:textId="77777777" w:rsidR="002A6C20" w:rsidRPr="00656EA9" w:rsidRDefault="002A6C20" w:rsidP="00B661CE">
            <w:pPr>
              <w:spacing w:after="120" w:line="276" w:lineRule="auto"/>
              <w:jc w:val="center"/>
              <w:rPr>
                <w:rFonts w:cs="Arial"/>
                <w:b/>
                <w:color w:val="FFFFFF" w:themeColor="background1"/>
              </w:rPr>
            </w:pPr>
            <w:r w:rsidRPr="00656EA9">
              <w:rPr>
                <w:rFonts w:cs="Arial"/>
                <w:b/>
                <w:color w:val="FFFFFF" w:themeColor="background1"/>
              </w:rPr>
              <w:t>Opis załącznika</w:t>
            </w:r>
          </w:p>
        </w:tc>
      </w:tr>
      <w:tr w:rsidR="002A6C20" w:rsidRPr="00D979EC" w14:paraId="56B6031F" w14:textId="77777777" w:rsidTr="00B661CE">
        <w:trPr>
          <w:trHeight w:val="750"/>
        </w:trPr>
        <w:tc>
          <w:tcPr>
            <w:tcW w:w="572" w:type="dxa"/>
            <w:shd w:val="clear" w:color="auto" w:fill="E5E5E5" w:themeFill="accent4" w:themeFillTint="33"/>
            <w:noWrap/>
            <w:vAlign w:val="center"/>
          </w:tcPr>
          <w:p w14:paraId="2E4DB1FF" w14:textId="77777777" w:rsidR="002A6C20" w:rsidRPr="00D979EC" w:rsidRDefault="002A6C20" w:rsidP="00B661CE">
            <w:pPr>
              <w:spacing w:after="120" w:line="276" w:lineRule="auto"/>
              <w:rPr>
                <w:rFonts w:cs="Arial"/>
                <w:lang w:eastAsia="en-GB"/>
              </w:rPr>
            </w:pPr>
            <w:r w:rsidRPr="00D979EC">
              <w:rPr>
                <w:rFonts w:cs="Arial"/>
                <w:lang w:eastAsia="en-GB"/>
              </w:rPr>
              <w:t>1.</w:t>
            </w:r>
          </w:p>
        </w:tc>
        <w:tc>
          <w:tcPr>
            <w:tcW w:w="8326" w:type="dxa"/>
            <w:shd w:val="clear" w:color="auto" w:fill="E5E5E5" w:themeFill="accent4" w:themeFillTint="33"/>
            <w:vAlign w:val="center"/>
          </w:tcPr>
          <w:p w14:paraId="75B25D66" w14:textId="77777777" w:rsidR="002A6C20" w:rsidRPr="003C58F1" w:rsidRDefault="002A6C20" w:rsidP="00B661CE">
            <w:pPr>
              <w:spacing w:after="120" w:line="276" w:lineRule="auto"/>
              <w:rPr>
                <w:rFonts w:cs="Arial"/>
              </w:rPr>
            </w:pPr>
            <w:r w:rsidRPr="00D979EC">
              <w:rPr>
                <w:rFonts w:cs="Arial"/>
              </w:rPr>
              <w:t>Skan dokumentu podpisanego podpisem własnoręcznym</w:t>
            </w:r>
            <w:r w:rsidRPr="000542E9">
              <w:rPr>
                <w:rStyle w:val="Odwoanieprzypisudolnego"/>
                <w:rFonts w:cs="Arial"/>
              </w:rPr>
              <w:footnoteReference w:id="1"/>
            </w:r>
            <w:r w:rsidRPr="000542E9">
              <w:rPr>
                <w:rFonts w:cs="Arial"/>
              </w:rPr>
              <w:t xml:space="preserve"> lub dokument z kwalifikowanym podpisem elektronicznym potwierdzający umocowani</w:t>
            </w:r>
            <w:r>
              <w:rPr>
                <w:rFonts w:cs="Arial"/>
              </w:rPr>
              <w:t xml:space="preserve">e przedstawiciela Wnioskodawcy </w:t>
            </w:r>
            <w:r w:rsidRPr="000542E9">
              <w:rPr>
                <w:rFonts w:cs="Arial"/>
              </w:rPr>
              <w:t>do działania w jego imieniu i na jego rzecz</w:t>
            </w:r>
            <w:r>
              <w:rPr>
                <w:rFonts w:cs="Arial"/>
              </w:rPr>
              <w:t xml:space="preserve"> </w:t>
            </w:r>
            <w:r w:rsidRPr="000542E9">
              <w:rPr>
                <w:rFonts w:cs="Arial"/>
              </w:rPr>
              <w:t xml:space="preserve">w zakresie złożenia i rozpatrzenia Propozycji oraz zobowiązań Wnioskodawcy z tego wynikających określonych w Regulaminie naboru, jeżeli umocowanie </w:t>
            </w:r>
            <w:r w:rsidRPr="00656EA9">
              <w:rPr>
                <w:rFonts w:cs="Arial"/>
              </w:rPr>
              <w:t>osoby nie wynika z KRS lub z przepisów</w:t>
            </w:r>
            <w:r w:rsidRPr="003C58F1">
              <w:rPr>
                <w:rFonts w:cs="Arial"/>
              </w:rPr>
              <w:t xml:space="preserve"> powszechnie obowiązujących (dokument własny Wnioskodawcy).</w:t>
            </w:r>
          </w:p>
        </w:tc>
      </w:tr>
    </w:tbl>
    <w:p w14:paraId="1FA299D9" w14:textId="77777777" w:rsidR="002A6C20" w:rsidRPr="00D979EC" w:rsidRDefault="002A6C20" w:rsidP="002A6C20">
      <w:pPr>
        <w:shd w:val="clear" w:color="auto" w:fill="FFFFFF"/>
        <w:spacing w:line="276" w:lineRule="auto"/>
        <w:ind w:left="357"/>
      </w:pPr>
    </w:p>
    <w:p w14:paraId="3BF4EEA7" w14:textId="77777777" w:rsidR="002A6C20" w:rsidRPr="001135D3" w:rsidRDefault="002A6C20" w:rsidP="002A6C20"/>
    <w:p w14:paraId="3E7447D2" w14:textId="77777777" w:rsidR="002A6C20" w:rsidRDefault="002A6C20" w:rsidP="002A6C20">
      <w:pPr>
        <w:pStyle w:val="Nagwek1"/>
        <w:tabs>
          <w:tab w:val="center" w:pos="1692"/>
        </w:tabs>
        <w:spacing w:line="276" w:lineRule="auto"/>
        <w:ind w:left="-15"/>
        <w:rPr>
          <w:rFonts w:ascii="Arial" w:eastAsia="Arial" w:hAnsi="Arial" w:cs="Arial"/>
          <w:color w:val="244061"/>
          <w:sz w:val="28"/>
        </w:rPr>
      </w:pPr>
    </w:p>
    <w:p w14:paraId="2DFFAF69" w14:textId="77777777" w:rsidR="002A6C20" w:rsidRPr="00013AD0" w:rsidRDefault="002A6C20" w:rsidP="00013AD0">
      <w:pPr>
        <w:tabs>
          <w:tab w:val="left" w:pos="7938"/>
        </w:tabs>
        <w:spacing w:line="360" w:lineRule="auto"/>
        <w:rPr>
          <w:rFonts w:ascii="Calibri" w:hAnsi="Calibri"/>
        </w:rPr>
      </w:pPr>
    </w:p>
    <w:sectPr w:rsidR="002A6C20" w:rsidRPr="00013AD0" w:rsidSect="0036542D">
      <w:headerReference w:type="default" r:id="rId13"/>
      <w:footerReference w:type="default" r:id="rId14"/>
      <w:headerReference w:type="first" r:id="rId15"/>
      <w:pgSz w:w="11906" w:h="16838"/>
      <w:pgMar w:top="737" w:right="737" w:bottom="1474" w:left="73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33D9B" w14:textId="77777777" w:rsidR="001753F3" w:rsidRDefault="001753F3">
      <w:r>
        <w:separator/>
      </w:r>
    </w:p>
  </w:endnote>
  <w:endnote w:type="continuationSeparator" w:id="0">
    <w:p w14:paraId="440443C1" w14:textId="77777777" w:rsidR="001753F3" w:rsidRDefault="0017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3751188"/>
      <w:docPartObj>
        <w:docPartGallery w:val="Page Numbers (Bottom of Page)"/>
        <w:docPartUnique/>
      </w:docPartObj>
    </w:sdtPr>
    <w:sdtEndPr/>
    <w:sdtContent>
      <w:p w14:paraId="54C8B0A0" w14:textId="77777777" w:rsidR="00A90DBC" w:rsidRDefault="00A90DB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642">
          <w:rPr>
            <w:noProof/>
          </w:rPr>
          <w:t>17</w:t>
        </w:r>
        <w:r>
          <w:fldChar w:fldCharType="end"/>
        </w:r>
      </w:p>
    </w:sdtContent>
  </w:sdt>
  <w:p w14:paraId="322CBC2C" w14:textId="77777777" w:rsidR="00A90DBC" w:rsidRDefault="00A90D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DAAB2" w14:textId="77777777" w:rsidR="001753F3" w:rsidRDefault="001753F3">
      <w:r>
        <w:separator/>
      </w:r>
    </w:p>
  </w:footnote>
  <w:footnote w:type="continuationSeparator" w:id="0">
    <w:p w14:paraId="32931BD7" w14:textId="77777777" w:rsidR="001753F3" w:rsidRDefault="001753F3">
      <w:r>
        <w:continuationSeparator/>
      </w:r>
    </w:p>
  </w:footnote>
  <w:footnote w:id="1">
    <w:p w14:paraId="50C11465" w14:textId="77777777" w:rsidR="002A6C20" w:rsidRDefault="002A6C20" w:rsidP="002A6C20">
      <w:pPr>
        <w:pStyle w:val="Tekstprzypisudolnego"/>
      </w:pPr>
      <w:r>
        <w:rPr>
          <w:rStyle w:val="Odwoanieprzypisudolnego"/>
        </w:rPr>
        <w:footnoteRef/>
      </w:r>
      <w:r>
        <w:t xml:space="preserve"> Podpisany kwalifikowalnym podpisem elektronicznym potwierdzającym zgodność z oryginałem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F144E" w14:textId="77777777" w:rsidR="003E7E79" w:rsidRDefault="003E7E79" w:rsidP="00DC0569">
    <w:pPr>
      <w:pStyle w:val="Nagwek"/>
      <w:tabs>
        <w:tab w:val="left" w:pos="14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C02F" w14:textId="77777777" w:rsidR="003E7E79" w:rsidRDefault="003E7E7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1" behindDoc="1" locked="0" layoutInCell="1" allowOverlap="1" wp14:anchorId="1E54004C" wp14:editId="179C1B82">
          <wp:simplePos x="0" y="0"/>
          <wp:positionH relativeFrom="margin">
            <wp:posOffset>-467995</wp:posOffset>
          </wp:positionH>
          <wp:positionV relativeFrom="margin">
            <wp:posOffset>-467995</wp:posOffset>
          </wp:positionV>
          <wp:extent cx="7559040" cy="10692130"/>
          <wp:effectExtent l="0" t="0" r="381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6" behindDoc="0" locked="0" layoutInCell="1" allowOverlap="1" wp14:anchorId="5AD81108" wp14:editId="2E1252B3">
          <wp:simplePos x="0" y="0"/>
          <wp:positionH relativeFrom="column">
            <wp:posOffset>3389630</wp:posOffset>
          </wp:positionH>
          <wp:positionV relativeFrom="paragraph">
            <wp:posOffset>353695</wp:posOffset>
          </wp:positionV>
          <wp:extent cx="3162300" cy="1201111"/>
          <wp:effectExtent l="0" t="0" r="0" b="0"/>
          <wp:wrapNone/>
          <wp:docPr id="4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702" cy="120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59" behindDoc="0" locked="0" layoutInCell="1" allowOverlap="1" wp14:anchorId="0FFB5AFF" wp14:editId="38DEA46E">
          <wp:simplePos x="0" y="0"/>
          <wp:positionH relativeFrom="column">
            <wp:posOffset>95885</wp:posOffset>
          </wp:positionH>
          <wp:positionV relativeFrom="paragraph">
            <wp:posOffset>753110</wp:posOffset>
          </wp:positionV>
          <wp:extent cx="1383030" cy="486410"/>
          <wp:effectExtent l="0" t="0" r="7620" b="8890"/>
          <wp:wrapNone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3FC1"/>
    <w:multiLevelType w:val="hybridMultilevel"/>
    <w:tmpl w:val="3512686A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75F6A84"/>
    <w:multiLevelType w:val="multilevel"/>
    <w:tmpl w:val="7D325470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b/>
        <w:color w:val="005FFF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AE76F6F"/>
    <w:multiLevelType w:val="hybridMultilevel"/>
    <w:tmpl w:val="705C15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420BD"/>
    <w:multiLevelType w:val="hybridMultilevel"/>
    <w:tmpl w:val="DAD497FC"/>
    <w:lvl w:ilvl="0" w:tplc="2C9CEB0C">
      <w:start w:val="1"/>
      <w:numFmt w:val="decimal"/>
      <w:lvlText w:val="%1."/>
      <w:lvlJc w:val="left"/>
      <w:pPr>
        <w:ind w:left="721"/>
      </w:pPr>
      <w:rPr>
        <w:rFonts w:asciiTheme="minorHAnsi" w:eastAsia="Calibri" w:hAnsiTheme="minorHAns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EC5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00799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8A4B9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A01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9041A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6054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E8C54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70C67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ED6A6B"/>
    <w:multiLevelType w:val="hybridMultilevel"/>
    <w:tmpl w:val="90F0DB28"/>
    <w:lvl w:ilvl="0" w:tplc="0A7EDB40">
      <w:start w:val="1"/>
      <w:numFmt w:val="decimal"/>
      <w:lvlText w:val="%1)"/>
      <w:lvlJc w:val="left"/>
      <w:pPr>
        <w:ind w:left="720" w:hanging="360"/>
      </w:pPr>
    </w:lvl>
    <w:lvl w:ilvl="1" w:tplc="A5F42B34">
      <w:start w:val="1"/>
      <w:numFmt w:val="lowerLetter"/>
      <w:lvlText w:val="%2."/>
      <w:lvlJc w:val="left"/>
      <w:pPr>
        <w:ind w:left="1440" w:hanging="360"/>
      </w:pPr>
    </w:lvl>
    <w:lvl w:ilvl="2" w:tplc="EFB48F40">
      <w:start w:val="1"/>
      <w:numFmt w:val="lowerRoman"/>
      <w:lvlText w:val="%3."/>
      <w:lvlJc w:val="right"/>
      <w:pPr>
        <w:ind w:left="2160" w:hanging="180"/>
      </w:pPr>
    </w:lvl>
    <w:lvl w:ilvl="3" w:tplc="1F927DB2">
      <w:start w:val="1"/>
      <w:numFmt w:val="decimal"/>
      <w:lvlText w:val="%4."/>
      <w:lvlJc w:val="left"/>
      <w:pPr>
        <w:ind w:left="2880" w:hanging="360"/>
      </w:pPr>
    </w:lvl>
    <w:lvl w:ilvl="4" w:tplc="A29CBFC0">
      <w:start w:val="1"/>
      <w:numFmt w:val="lowerLetter"/>
      <w:lvlText w:val="%5."/>
      <w:lvlJc w:val="left"/>
      <w:pPr>
        <w:ind w:left="3600" w:hanging="360"/>
      </w:pPr>
    </w:lvl>
    <w:lvl w:ilvl="5" w:tplc="B8C636F2">
      <w:start w:val="1"/>
      <w:numFmt w:val="lowerRoman"/>
      <w:lvlText w:val="%6."/>
      <w:lvlJc w:val="right"/>
      <w:pPr>
        <w:ind w:left="4320" w:hanging="180"/>
      </w:pPr>
    </w:lvl>
    <w:lvl w:ilvl="6" w:tplc="58F8ABA0">
      <w:start w:val="1"/>
      <w:numFmt w:val="decimal"/>
      <w:lvlText w:val="%7."/>
      <w:lvlJc w:val="left"/>
      <w:pPr>
        <w:ind w:left="5040" w:hanging="360"/>
      </w:pPr>
    </w:lvl>
    <w:lvl w:ilvl="7" w:tplc="8D707F78">
      <w:start w:val="1"/>
      <w:numFmt w:val="lowerLetter"/>
      <w:lvlText w:val="%8."/>
      <w:lvlJc w:val="left"/>
      <w:pPr>
        <w:ind w:left="5760" w:hanging="360"/>
      </w:pPr>
    </w:lvl>
    <w:lvl w:ilvl="8" w:tplc="8688877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502A"/>
    <w:multiLevelType w:val="hybridMultilevel"/>
    <w:tmpl w:val="530AF698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37866"/>
    <w:multiLevelType w:val="hybridMultilevel"/>
    <w:tmpl w:val="5E429A3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5253E"/>
    <w:multiLevelType w:val="hybridMultilevel"/>
    <w:tmpl w:val="C3DEBA68"/>
    <w:lvl w:ilvl="0" w:tplc="041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8" w15:restartNumberingAfterBreak="0">
    <w:nsid w:val="25BE2AC2"/>
    <w:multiLevelType w:val="hybridMultilevel"/>
    <w:tmpl w:val="397CC552"/>
    <w:lvl w:ilvl="0" w:tplc="B62416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C425B"/>
    <w:multiLevelType w:val="hybridMultilevel"/>
    <w:tmpl w:val="3DC2A946"/>
    <w:lvl w:ilvl="0" w:tplc="C2AE17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768052">
      <w:start w:val="1"/>
      <w:numFmt w:val="decimal"/>
      <w:lvlText w:val="%2)"/>
      <w:lvlJc w:val="left"/>
      <w:pPr>
        <w:ind w:left="1440" w:hanging="360"/>
      </w:pPr>
      <w:rPr>
        <w:color w:val="262626" w:themeColor="accent6" w:themeShade="80"/>
      </w:rPr>
    </w:lvl>
    <w:lvl w:ilvl="2" w:tplc="FFFFFFFF">
      <w:start w:val="1"/>
      <w:numFmt w:val="bullet"/>
      <w:lvlText w:val=""/>
      <w:lvlJc w:val="left"/>
      <w:pPr>
        <w:ind w:left="2700" w:hanging="720"/>
      </w:pPr>
      <w:rPr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36BEE"/>
    <w:multiLevelType w:val="hybridMultilevel"/>
    <w:tmpl w:val="217A8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803C0"/>
    <w:multiLevelType w:val="hybridMultilevel"/>
    <w:tmpl w:val="09C8A7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A67395"/>
    <w:multiLevelType w:val="hybridMultilevel"/>
    <w:tmpl w:val="5C08F90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C8A63D48">
      <w:start w:val="1"/>
      <w:numFmt w:val="decimal"/>
      <w:lvlText w:val="%2."/>
      <w:lvlJc w:val="left"/>
      <w:pPr>
        <w:ind w:left="2145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F25033"/>
    <w:multiLevelType w:val="hybridMultilevel"/>
    <w:tmpl w:val="F940BABE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669D6"/>
    <w:multiLevelType w:val="hybridMultilevel"/>
    <w:tmpl w:val="5732B1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D7A0B"/>
    <w:multiLevelType w:val="hybridMultilevel"/>
    <w:tmpl w:val="A4F018B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551E28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927D1"/>
    <w:multiLevelType w:val="hybridMultilevel"/>
    <w:tmpl w:val="1CF694B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2370E3"/>
    <w:multiLevelType w:val="hybridMultilevel"/>
    <w:tmpl w:val="00CA86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B35EB"/>
    <w:multiLevelType w:val="hybridMultilevel"/>
    <w:tmpl w:val="6C7A1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13490"/>
    <w:multiLevelType w:val="hybridMultilevel"/>
    <w:tmpl w:val="B23AEF4E"/>
    <w:lvl w:ilvl="0" w:tplc="33048EF6">
      <w:start w:val="1"/>
      <w:numFmt w:val="lowerLetter"/>
      <w:lvlText w:val="%1)"/>
      <w:lvlJc w:val="left"/>
      <w:pPr>
        <w:ind w:left="1854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6A0917C7"/>
    <w:multiLevelType w:val="hybridMultilevel"/>
    <w:tmpl w:val="0B6C83BE"/>
    <w:lvl w:ilvl="0" w:tplc="8E74A020">
      <w:start w:val="1"/>
      <w:numFmt w:val="lowerLetter"/>
      <w:lvlText w:val="%1)"/>
      <w:lvlJc w:val="left"/>
      <w:pPr>
        <w:ind w:left="1778" w:hanging="360"/>
      </w:pPr>
      <w:rPr>
        <w:rFonts w:asciiTheme="minorHAnsi" w:hAnsiTheme="minorHAnsi" w:cs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72C00609"/>
    <w:multiLevelType w:val="hybridMultilevel"/>
    <w:tmpl w:val="42BECD6C"/>
    <w:lvl w:ilvl="0" w:tplc="B62416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828DB"/>
    <w:multiLevelType w:val="hybridMultilevel"/>
    <w:tmpl w:val="F990A5EA"/>
    <w:lvl w:ilvl="0" w:tplc="52526B1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B1F36" w:themeColor="accent1" w:themeShade="8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04996"/>
    <w:multiLevelType w:val="multilevel"/>
    <w:tmpl w:val="C376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FFF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A1D6A8F"/>
    <w:multiLevelType w:val="hybridMultilevel"/>
    <w:tmpl w:val="859C4C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2133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B4E2EAA"/>
    <w:multiLevelType w:val="hybridMultilevel"/>
    <w:tmpl w:val="C3BC82B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C05742"/>
    <w:multiLevelType w:val="hybridMultilevel"/>
    <w:tmpl w:val="040478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4"/>
  </w:num>
  <w:num w:numId="5">
    <w:abstractNumId w:val="3"/>
  </w:num>
  <w:num w:numId="6">
    <w:abstractNumId w:val="19"/>
  </w:num>
  <w:num w:numId="7">
    <w:abstractNumId w:val="12"/>
  </w:num>
  <w:num w:numId="8">
    <w:abstractNumId w:val="26"/>
  </w:num>
  <w:num w:numId="9">
    <w:abstractNumId w:val="14"/>
  </w:num>
  <w:num w:numId="10">
    <w:abstractNumId w:val="23"/>
  </w:num>
  <w:num w:numId="11">
    <w:abstractNumId w:val="25"/>
  </w:num>
  <w:num w:numId="12">
    <w:abstractNumId w:val="9"/>
  </w:num>
  <w:num w:numId="13">
    <w:abstractNumId w:val="5"/>
  </w:num>
  <w:num w:numId="14">
    <w:abstractNumId w:val="10"/>
  </w:num>
  <w:num w:numId="15">
    <w:abstractNumId w:val="11"/>
  </w:num>
  <w:num w:numId="16">
    <w:abstractNumId w:val="7"/>
  </w:num>
  <w:num w:numId="17">
    <w:abstractNumId w:val="2"/>
  </w:num>
  <w:num w:numId="18">
    <w:abstractNumId w:val="20"/>
  </w:num>
  <w:num w:numId="19">
    <w:abstractNumId w:val="13"/>
  </w:num>
  <w:num w:numId="20">
    <w:abstractNumId w:val="21"/>
  </w:num>
  <w:num w:numId="21">
    <w:abstractNumId w:val="18"/>
  </w:num>
  <w:num w:numId="22">
    <w:abstractNumId w:val="24"/>
  </w:num>
  <w:num w:numId="23">
    <w:abstractNumId w:val="16"/>
  </w:num>
  <w:num w:numId="24">
    <w:abstractNumId w:val="27"/>
  </w:num>
  <w:num w:numId="25">
    <w:abstractNumId w:val="6"/>
  </w:num>
  <w:num w:numId="26">
    <w:abstractNumId w:val="15"/>
  </w:num>
  <w:num w:numId="27">
    <w:abstractNumId w:val="22"/>
  </w:num>
  <w:num w:numId="2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48C"/>
    <w:rsid w:val="0000278F"/>
    <w:rsid w:val="00002D24"/>
    <w:rsid w:val="00005E9B"/>
    <w:rsid w:val="00011555"/>
    <w:rsid w:val="00012753"/>
    <w:rsid w:val="00012918"/>
    <w:rsid w:val="00013AD0"/>
    <w:rsid w:val="0001463C"/>
    <w:rsid w:val="00032289"/>
    <w:rsid w:val="00042B65"/>
    <w:rsid w:val="00052AE1"/>
    <w:rsid w:val="00064FE1"/>
    <w:rsid w:val="00070A16"/>
    <w:rsid w:val="00076B80"/>
    <w:rsid w:val="000941C7"/>
    <w:rsid w:val="000A33B5"/>
    <w:rsid w:val="000A644A"/>
    <w:rsid w:val="000B3302"/>
    <w:rsid w:val="000B5AF3"/>
    <w:rsid w:val="000B6E04"/>
    <w:rsid w:val="000C04E6"/>
    <w:rsid w:val="000D0635"/>
    <w:rsid w:val="000E0404"/>
    <w:rsid w:val="000E6521"/>
    <w:rsid w:val="000F20F2"/>
    <w:rsid w:val="000F25F1"/>
    <w:rsid w:val="00101A11"/>
    <w:rsid w:val="00125F57"/>
    <w:rsid w:val="00141190"/>
    <w:rsid w:val="001753F3"/>
    <w:rsid w:val="001C1C0E"/>
    <w:rsid w:val="001E0EA3"/>
    <w:rsid w:val="00213446"/>
    <w:rsid w:val="00216CBE"/>
    <w:rsid w:val="00217A6B"/>
    <w:rsid w:val="00233683"/>
    <w:rsid w:val="00235CEE"/>
    <w:rsid w:val="00236891"/>
    <w:rsid w:val="00247F19"/>
    <w:rsid w:val="002766D2"/>
    <w:rsid w:val="00277A6D"/>
    <w:rsid w:val="00284168"/>
    <w:rsid w:val="002A6C20"/>
    <w:rsid w:val="002B00FE"/>
    <w:rsid w:val="002B4EB4"/>
    <w:rsid w:val="002E3A20"/>
    <w:rsid w:val="002F35AA"/>
    <w:rsid w:val="002F7AA1"/>
    <w:rsid w:val="00334EAD"/>
    <w:rsid w:val="00341CAC"/>
    <w:rsid w:val="003440A6"/>
    <w:rsid w:val="00350BE7"/>
    <w:rsid w:val="00355C43"/>
    <w:rsid w:val="00360F4B"/>
    <w:rsid w:val="0036542D"/>
    <w:rsid w:val="00373C34"/>
    <w:rsid w:val="003B5B89"/>
    <w:rsid w:val="003C4E2E"/>
    <w:rsid w:val="003E7E79"/>
    <w:rsid w:val="003F335C"/>
    <w:rsid w:val="003F3829"/>
    <w:rsid w:val="003F6BAA"/>
    <w:rsid w:val="003F6DC1"/>
    <w:rsid w:val="00410793"/>
    <w:rsid w:val="004427D3"/>
    <w:rsid w:val="00455E49"/>
    <w:rsid w:val="0046713F"/>
    <w:rsid w:val="004767D8"/>
    <w:rsid w:val="00493D60"/>
    <w:rsid w:val="004A5D34"/>
    <w:rsid w:val="004B2EB7"/>
    <w:rsid w:val="004B5ECB"/>
    <w:rsid w:val="004D5A3A"/>
    <w:rsid w:val="004F68C7"/>
    <w:rsid w:val="005172A8"/>
    <w:rsid w:val="00534127"/>
    <w:rsid w:val="00560E5A"/>
    <w:rsid w:val="00571CE2"/>
    <w:rsid w:val="00597F2E"/>
    <w:rsid w:val="005B0571"/>
    <w:rsid w:val="005B7B0B"/>
    <w:rsid w:val="005C5091"/>
    <w:rsid w:val="005C5777"/>
    <w:rsid w:val="005D6A89"/>
    <w:rsid w:val="005F4577"/>
    <w:rsid w:val="00603B2A"/>
    <w:rsid w:val="00622838"/>
    <w:rsid w:val="006327AD"/>
    <w:rsid w:val="006562BF"/>
    <w:rsid w:val="006569CD"/>
    <w:rsid w:val="00657958"/>
    <w:rsid w:val="006B70EF"/>
    <w:rsid w:val="006D3F05"/>
    <w:rsid w:val="006E44F9"/>
    <w:rsid w:val="006E5C0A"/>
    <w:rsid w:val="00700819"/>
    <w:rsid w:val="00713508"/>
    <w:rsid w:val="0073317D"/>
    <w:rsid w:val="0073667B"/>
    <w:rsid w:val="0075798E"/>
    <w:rsid w:val="00764DCE"/>
    <w:rsid w:val="00765799"/>
    <w:rsid w:val="00792E5E"/>
    <w:rsid w:val="007A093B"/>
    <w:rsid w:val="007A2B34"/>
    <w:rsid w:val="007B101D"/>
    <w:rsid w:val="007E0CE2"/>
    <w:rsid w:val="007F1FC0"/>
    <w:rsid w:val="007F6BBA"/>
    <w:rsid w:val="0080560A"/>
    <w:rsid w:val="0082793C"/>
    <w:rsid w:val="00835668"/>
    <w:rsid w:val="008429B9"/>
    <w:rsid w:val="008916F1"/>
    <w:rsid w:val="00897C2A"/>
    <w:rsid w:val="00897FB0"/>
    <w:rsid w:val="008B6559"/>
    <w:rsid w:val="00903D46"/>
    <w:rsid w:val="00915126"/>
    <w:rsid w:val="009174C5"/>
    <w:rsid w:val="0093567C"/>
    <w:rsid w:val="00943C58"/>
    <w:rsid w:val="00990CE0"/>
    <w:rsid w:val="009971B7"/>
    <w:rsid w:val="009B45F0"/>
    <w:rsid w:val="009C5525"/>
    <w:rsid w:val="009E57D6"/>
    <w:rsid w:val="00A01E1F"/>
    <w:rsid w:val="00A0201E"/>
    <w:rsid w:val="00A342F8"/>
    <w:rsid w:val="00A35FC0"/>
    <w:rsid w:val="00A51F97"/>
    <w:rsid w:val="00A53148"/>
    <w:rsid w:val="00A6744E"/>
    <w:rsid w:val="00A777D7"/>
    <w:rsid w:val="00A820F5"/>
    <w:rsid w:val="00A86184"/>
    <w:rsid w:val="00A90DBC"/>
    <w:rsid w:val="00AA30BF"/>
    <w:rsid w:val="00AD33B6"/>
    <w:rsid w:val="00AD562B"/>
    <w:rsid w:val="00AD5E7B"/>
    <w:rsid w:val="00AD7E6D"/>
    <w:rsid w:val="00B25185"/>
    <w:rsid w:val="00B34404"/>
    <w:rsid w:val="00B37794"/>
    <w:rsid w:val="00B57E8B"/>
    <w:rsid w:val="00B60C1A"/>
    <w:rsid w:val="00B70136"/>
    <w:rsid w:val="00B90205"/>
    <w:rsid w:val="00B9482E"/>
    <w:rsid w:val="00B9748C"/>
    <w:rsid w:val="00B97AB6"/>
    <w:rsid w:val="00BF7A50"/>
    <w:rsid w:val="00C202D9"/>
    <w:rsid w:val="00C216AC"/>
    <w:rsid w:val="00C4179A"/>
    <w:rsid w:val="00C52009"/>
    <w:rsid w:val="00C527C5"/>
    <w:rsid w:val="00C6227C"/>
    <w:rsid w:val="00C81C48"/>
    <w:rsid w:val="00C835C9"/>
    <w:rsid w:val="00C8722D"/>
    <w:rsid w:val="00CA5904"/>
    <w:rsid w:val="00CB1F73"/>
    <w:rsid w:val="00CB23CB"/>
    <w:rsid w:val="00D50E2D"/>
    <w:rsid w:val="00D53859"/>
    <w:rsid w:val="00D647D5"/>
    <w:rsid w:val="00D678BB"/>
    <w:rsid w:val="00D7033C"/>
    <w:rsid w:val="00D70775"/>
    <w:rsid w:val="00D7543E"/>
    <w:rsid w:val="00D80D8D"/>
    <w:rsid w:val="00D84319"/>
    <w:rsid w:val="00D90F1B"/>
    <w:rsid w:val="00D94051"/>
    <w:rsid w:val="00DA272D"/>
    <w:rsid w:val="00DB02C8"/>
    <w:rsid w:val="00DB0508"/>
    <w:rsid w:val="00DB5D8E"/>
    <w:rsid w:val="00DC0569"/>
    <w:rsid w:val="00DC07EE"/>
    <w:rsid w:val="00DD5F11"/>
    <w:rsid w:val="00DE6BB3"/>
    <w:rsid w:val="00E05DF7"/>
    <w:rsid w:val="00E24A55"/>
    <w:rsid w:val="00E24FA3"/>
    <w:rsid w:val="00E31C7D"/>
    <w:rsid w:val="00E50910"/>
    <w:rsid w:val="00E63571"/>
    <w:rsid w:val="00EA12A2"/>
    <w:rsid w:val="00EA43A0"/>
    <w:rsid w:val="00ED1EC7"/>
    <w:rsid w:val="00ED36D0"/>
    <w:rsid w:val="00EE5F27"/>
    <w:rsid w:val="00EF209B"/>
    <w:rsid w:val="00F043DD"/>
    <w:rsid w:val="00F05642"/>
    <w:rsid w:val="00F114DA"/>
    <w:rsid w:val="00F1156F"/>
    <w:rsid w:val="00F14A9E"/>
    <w:rsid w:val="00F23A09"/>
    <w:rsid w:val="00F36490"/>
    <w:rsid w:val="00F81BC5"/>
    <w:rsid w:val="00F860F5"/>
    <w:rsid w:val="00F9680A"/>
    <w:rsid w:val="00FB1BF8"/>
    <w:rsid w:val="00FB5C96"/>
    <w:rsid w:val="00FC0A26"/>
    <w:rsid w:val="00F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D3690"/>
  <w15:docId w15:val="{CF447216-8E09-480D-B533-228ADA8D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4577"/>
    <w:pPr>
      <w:spacing w:after="0" w:line="240" w:lineRule="auto"/>
      <w:jc w:val="both"/>
    </w:pPr>
    <w:rPr>
      <w:rFonts w:ascii="Segoe UI" w:eastAsiaTheme="minorEastAsia" w:hAnsi="Segoe UI"/>
      <w:kern w:val="2"/>
      <w:sz w:val="20"/>
      <w:lang w:eastAsia="ko-KR"/>
    </w:rPr>
  </w:style>
  <w:style w:type="paragraph" w:styleId="Nagwek1">
    <w:name w:val="heading 1"/>
    <w:basedOn w:val="Normalny"/>
    <w:next w:val="Normalny"/>
    <w:link w:val="Nagwek1Znak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nhideWhenUsed/>
    <w:qFormat/>
    <w:rsid w:val="00C527C5"/>
    <w:pPr>
      <w:spacing w:before="40"/>
      <w:outlineLvl w:val="2"/>
    </w:pPr>
    <w:rPr>
      <w:rFonts w:asciiTheme="majorHAnsi" w:hAnsiTheme="majorHAnsi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3E7E79"/>
    <w:pPr>
      <w:keepNext/>
      <w:suppressAutoHyphens/>
      <w:ind w:left="360"/>
      <w:outlineLvl w:val="3"/>
    </w:pPr>
    <w:rPr>
      <w:rFonts w:ascii="Arial" w:eastAsia="Arial" w:hAnsi="Arial" w:cs="Arial"/>
      <w:kern w:val="0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3E7E79"/>
    <w:pPr>
      <w:keepNext/>
      <w:suppressAutoHyphens/>
      <w:autoSpaceDE w:val="0"/>
      <w:ind w:left="3600" w:hanging="360"/>
      <w:outlineLvl w:val="4"/>
    </w:pPr>
    <w:rPr>
      <w:rFonts w:ascii="Arial" w:eastAsia="Arial" w:hAnsi="Arial" w:cs="Arial"/>
      <w:b/>
      <w:bCs/>
      <w:kern w:val="0"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A6C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D037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"/>
    <w:basedOn w:val="Normalny"/>
    <w:link w:val="AkapitzlistZnak"/>
    <w:uiPriority w:val="34"/>
    <w:qFormat/>
    <w:rsid w:val="00410793"/>
    <w:pPr>
      <w:ind w:left="720"/>
      <w:contextualSpacing/>
    </w:p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line="211" w:lineRule="exact"/>
    </w:pPr>
    <w:rPr>
      <w:rFonts w:ascii="Calibri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1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Podrozdział Znak,fn"/>
    <w:basedOn w:val="Normalny"/>
    <w:link w:val="TekstprzypisudolnegoZnak"/>
    <w:uiPriority w:val="99"/>
    <w:unhideWhenUsed/>
    <w:qFormat/>
    <w:rsid w:val="00E63571"/>
    <w:rPr>
      <w:szCs w:val="20"/>
    </w:rPr>
  </w:style>
  <w:style w:type="character" w:customStyle="1" w:styleId="TekstprzypisudolnegoZnak">
    <w:name w:val="Tekst przypisu dolnego Znak"/>
    <w:aliases w:val="Podrozdział Znak1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qFormat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nhideWhenUsed/>
    <w:qFormat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FF5714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FF5714" w:themeColor="accent2"/>
      <w:spacing w:val="-10"/>
      <w:kern w:val="28"/>
      <w:sz w:val="56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5C5091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5091"/>
    <w:rPr>
      <w:rFonts w:ascii="Century Gothic" w:eastAsiaTheme="minorEastAsia" w:hAnsi="Century Gothic" w:cstheme="majorBidi"/>
      <w:color w:val="FFFFFF" w:themeColor="background1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3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AkapitzlistZnak">
    <w:name w:val="Akapit z listą Znak"/>
    <w:aliases w:val="Liste à puces retrait droite Znak"/>
    <w:basedOn w:val="Domylnaczcionkaakapitu"/>
    <w:link w:val="Akapitzlist"/>
    <w:uiPriority w:val="34"/>
    <w:qFormat/>
    <w:rsid w:val="005F4577"/>
    <w:rPr>
      <w:rFonts w:ascii="Century Gothic" w:hAnsi="Century Gothic"/>
      <w:sz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4577"/>
    <w:pPr>
      <w:spacing w:after="240" w:line="259" w:lineRule="auto"/>
      <w:ind w:left="426"/>
      <w:outlineLvl w:val="9"/>
    </w:pPr>
    <w:rPr>
      <w:rFonts w:asciiTheme="minorHAnsi" w:hAnsiTheme="minorHAnsi"/>
      <w:b/>
      <w:color w:val="005FFF"/>
      <w:sz w:val="3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F4577"/>
    <w:pPr>
      <w:tabs>
        <w:tab w:val="left" w:pos="0"/>
        <w:tab w:val="left" w:pos="851"/>
        <w:tab w:val="left" w:pos="3261"/>
      </w:tabs>
      <w:suppressAutoHyphens/>
      <w:spacing w:after="100" w:line="360" w:lineRule="auto"/>
    </w:pPr>
  </w:style>
  <w:style w:type="character" w:customStyle="1" w:styleId="FontStyle55">
    <w:name w:val="Font Style55"/>
    <w:basedOn w:val="Domylnaczcionkaakapitu"/>
    <w:uiPriority w:val="99"/>
    <w:rsid w:val="005F4577"/>
    <w:rPr>
      <w:rFonts w:ascii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3E7E79"/>
    <w:rPr>
      <w:rFonts w:ascii="Arial" w:eastAsia="Arial" w:hAnsi="Arial" w:cs="Arial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3E7E79"/>
    <w:rPr>
      <w:rFonts w:ascii="Arial" w:eastAsia="Arial" w:hAnsi="Arial" w:cs="Arial"/>
      <w:b/>
      <w:bCs/>
      <w:sz w:val="24"/>
      <w:szCs w:val="24"/>
      <w:lang w:eastAsia="ar-SA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E7E79"/>
    <w:pPr>
      <w:spacing w:after="100"/>
      <w:ind w:left="200"/>
    </w:pPr>
  </w:style>
  <w:style w:type="paragraph" w:customStyle="1" w:styleId="Regulaminpunkty">
    <w:name w:val="Regulamin_punkty"/>
    <w:basedOn w:val="Normalny"/>
    <w:qFormat/>
    <w:rsid w:val="003E7E79"/>
    <w:pPr>
      <w:spacing w:before="24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Default">
    <w:name w:val="Default"/>
    <w:rsid w:val="003E7E79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WW-Tretekstu">
    <w:name w:val="WW-Treść tekstu"/>
    <w:basedOn w:val="Normalny"/>
    <w:rsid w:val="003E7E79"/>
    <w:pPr>
      <w:widowControl w:val="0"/>
      <w:suppressAutoHyphens/>
      <w:autoSpaceDE w:val="0"/>
      <w:spacing w:after="120"/>
    </w:pPr>
    <w:rPr>
      <w:rFonts w:ascii="Arial" w:eastAsia="Times New Roman" w:hAnsi="Arial" w:cs="Times New Roman"/>
      <w:kern w:val="0"/>
      <w:sz w:val="24"/>
      <w:szCs w:val="24"/>
      <w:lang w:eastAsia="ar-SA"/>
    </w:rPr>
  </w:style>
  <w:style w:type="character" w:customStyle="1" w:styleId="TekstkomentarzaZnak1">
    <w:name w:val="Tekst komentarza Znak1"/>
    <w:aliases w:val=" Znak Znak,Znak Znak17"/>
    <w:uiPriority w:val="99"/>
    <w:rsid w:val="003E7E79"/>
    <w:rPr>
      <w:rFonts w:ascii="Arial" w:hAnsi="Arial"/>
      <w:lang w:eastAsia="ar-SA"/>
    </w:rPr>
  </w:style>
  <w:style w:type="paragraph" w:styleId="Tekstpodstawowy">
    <w:name w:val="Body Text"/>
    <w:basedOn w:val="Normalny"/>
    <w:link w:val="TekstpodstawowyZnak1"/>
    <w:rsid w:val="003E7E79"/>
    <w:pPr>
      <w:suppressAutoHyphens/>
    </w:pPr>
    <w:rPr>
      <w:rFonts w:ascii="Arial" w:eastAsia="Times New Roman" w:hAnsi="Arial" w:cs="Times New Roman"/>
      <w:kern w:val="0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3E7E79"/>
    <w:rPr>
      <w:rFonts w:ascii="Segoe UI" w:eastAsiaTheme="minorEastAsia" w:hAnsi="Segoe UI"/>
      <w:kern w:val="2"/>
      <w:sz w:val="20"/>
      <w:lang w:eastAsia="ko-KR"/>
    </w:rPr>
  </w:style>
  <w:style w:type="character" w:customStyle="1" w:styleId="TekstpodstawowyZnak1">
    <w:name w:val="Tekst podstawowy Znak1"/>
    <w:basedOn w:val="Domylnaczcionkaakapitu"/>
    <w:link w:val="Tekstpodstawowy"/>
    <w:rsid w:val="003E7E79"/>
    <w:rPr>
      <w:rFonts w:ascii="Arial" w:eastAsia="Times New Roman" w:hAnsi="Arial" w:cs="Times New Roman"/>
      <w:sz w:val="24"/>
      <w:szCs w:val="20"/>
      <w:lang w:eastAsia="ar-SA"/>
    </w:rPr>
  </w:style>
  <w:style w:type="paragraph" w:styleId="Legenda">
    <w:name w:val="caption"/>
    <w:basedOn w:val="Normalny"/>
    <w:next w:val="Normalny"/>
    <w:uiPriority w:val="99"/>
    <w:qFormat/>
    <w:rsid w:val="003E7E79"/>
    <w:pPr>
      <w:spacing w:after="200"/>
      <w:jc w:val="left"/>
    </w:pPr>
    <w:rPr>
      <w:rFonts w:ascii="Calibri" w:eastAsia="Times New Roman" w:hAnsi="Calibri" w:cs="Calibri"/>
      <w:b/>
      <w:bCs/>
      <w:kern w:val="0"/>
      <w:sz w:val="18"/>
      <w:szCs w:val="18"/>
      <w:lang w:val="en-GB" w:eastAsia="en-GB"/>
    </w:rPr>
  </w:style>
  <w:style w:type="character" w:customStyle="1" w:styleId="highlight">
    <w:name w:val="highlight"/>
    <w:basedOn w:val="Domylnaczcionkaakapitu"/>
    <w:rsid w:val="003E7E79"/>
  </w:style>
  <w:style w:type="character" w:customStyle="1" w:styleId="FontStyle54">
    <w:name w:val="Font Style54"/>
    <w:basedOn w:val="Domylnaczcionkaakapitu"/>
    <w:uiPriority w:val="99"/>
    <w:rsid w:val="003E7E79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Normalny"/>
    <w:uiPriority w:val="99"/>
    <w:rsid w:val="003E7E79"/>
    <w:pPr>
      <w:widowControl w:val="0"/>
      <w:autoSpaceDE w:val="0"/>
      <w:autoSpaceDN w:val="0"/>
      <w:adjustRightInd w:val="0"/>
      <w:spacing w:line="250" w:lineRule="exact"/>
      <w:ind w:hanging="283"/>
    </w:pPr>
    <w:rPr>
      <w:rFonts w:ascii="Times New Roman" w:hAnsi="Times New Roman" w:cs="Times New Roman"/>
      <w:kern w:val="0"/>
      <w:sz w:val="24"/>
      <w:szCs w:val="24"/>
      <w:lang w:eastAsia="pl-PL"/>
    </w:rPr>
  </w:style>
  <w:style w:type="character" w:customStyle="1" w:styleId="FontStyle29">
    <w:name w:val="Font Style29"/>
    <w:uiPriority w:val="99"/>
    <w:rsid w:val="003E7E79"/>
    <w:rPr>
      <w:rFonts w:ascii="Times New Roman" w:hAnsi="Times New Roman" w:cs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E7E79"/>
    <w:pPr>
      <w:jc w:val="left"/>
    </w:pPr>
    <w:rPr>
      <w:rFonts w:ascii="Calibri" w:eastAsiaTheme="minorHAnsi" w:hAnsi="Calibri"/>
      <w:kern w:val="0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E7E79"/>
    <w:rPr>
      <w:rFonts w:ascii="Calibri" w:hAnsi="Calibri"/>
      <w:szCs w:val="21"/>
    </w:rPr>
  </w:style>
  <w:style w:type="character" w:customStyle="1" w:styleId="WW8Num2z0">
    <w:name w:val="WW8Num2z0"/>
    <w:rsid w:val="003E7E79"/>
    <w:rPr>
      <w:rFonts w:ascii="OpenSymbol" w:eastAsia="OpenSymbol" w:hAnsi="OpenSymbol"/>
    </w:rPr>
  </w:style>
  <w:style w:type="paragraph" w:customStyle="1" w:styleId="NCBRnormalnywcicie">
    <w:name w:val="NCBR_normalny_wcięcie"/>
    <w:basedOn w:val="Normalny"/>
    <w:qFormat/>
    <w:rsid w:val="003E7E79"/>
    <w:pPr>
      <w:spacing w:line="300" w:lineRule="exact"/>
      <w:ind w:left="454" w:hanging="454"/>
      <w:contextualSpacing/>
      <w:jc w:val="left"/>
    </w:pPr>
    <w:rPr>
      <w:rFonts w:ascii="Lato" w:eastAsia="Arial" w:hAnsi="Lato" w:cs="Arial"/>
      <w:color w:val="000000" w:themeColor="text1"/>
      <w:kern w:val="0"/>
      <w:sz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3E7E79"/>
    <w:pPr>
      <w:spacing w:after="120" w:line="360" w:lineRule="auto"/>
      <w:ind w:left="426" w:firstLine="141"/>
    </w:pPr>
    <w:rPr>
      <w:rFonts w:asciiTheme="minorHAnsi" w:eastAsia="Calibri" w:hAnsiTheme="minorHAnsi" w:cstheme="minorHAnsi"/>
      <w:kern w:val="0"/>
      <w:sz w:val="24"/>
      <w:szCs w:val="24"/>
      <w:u w:color="808080" w:themeColor="background1" w:themeShade="80"/>
      <w:lang w:val="pl" w:eastAsia="en-US"/>
    </w:rPr>
  </w:style>
  <w:style w:type="paragraph" w:customStyle="1" w:styleId="NCBRasystatytu">
    <w:name w:val="NCBR_asysta tytuł"/>
    <w:basedOn w:val="Normalny"/>
    <w:qFormat/>
    <w:rsid w:val="003E7E79"/>
    <w:pPr>
      <w:spacing w:line="300" w:lineRule="exact"/>
      <w:ind w:left="57" w:firstLine="510"/>
      <w:contextualSpacing/>
      <w:jc w:val="left"/>
    </w:pPr>
    <w:rPr>
      <w:rFonts w:asciiTheme="minorHAnsi" w:eastAsia="Arial" w:hAnsiTheme="minorHAnsi" w:cs="Arial"/>
      <w:color w:val="005FFF"/>
      <w:kern w:val="0"/>
      <w:sz w:val="24"/>
      <w:lang w:val="pl" w:eastAsia="en-US"/>
    </w:rPr>
  </w:style>
  <w:style w:type="character" w:customStyle="1" w:styleId="WW8Num23z0">
    <w:name w:val="WW8Num23z0"/>
    <w:rsid w:val="003E7E79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E7E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E7E79"/>
    <w:rPr>
      <w:rFonts w:ascii="Segoe UI" w:eastAsiaTheme="minorEastAsia" w:hAnsi="Segoe UI"/>
      <w:kern w:val="2"/>
      <w:sz w:val="20"/>
      <w:lang w:eastAsia="ko-KR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4E2E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2A6C20"/>
    <w:pPr>
      <w:suppressAutoHyphens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A6C20"/>
    <w:rPr>
      <w:rFonts w:asciiTheme="majorHAnsi" w:eastAsiaTheme="majorEastAsia" w:hAnsiTheme="majorHAnsi" w:cstheme="majorBidi"/>
      <w:color w:val="0B1F36" w:themeColor="accent1" w:themeShade="7F"/>
      <w:kern w:val="2"/>
      <w:sz w:val="20"/>
      <w:lang w:eastAsia="ko-KR"/>
    </w:rPr>
  </w:style>
  <w:style w:type="paragraph" w:customStyle="1" w:styleId="tretabeli">
    <w:name w:val="treść tabeli"/>
    <w:basedOn w:val="Normalny"/>
    <w:link w:val="tretabeliZnak"/>
    <w:qFormat/>
    <w:rsid w:val="00C202D9"/>
    <w:pPr>
      <w:spacing w:line="276" w:lineRule="auto"/>
    </w:pPr>
    <w:rPr>
      <w:rFonts w:ascii="Calibri" w:eastAsia="Times New Roman" w:hAnsi="Calibri" w:cs="Arial"/>
      <w:bCs/>
      <w:color w:val="7C7C7C" w:themeColor="background2" w:themeShade="80"/>
      <w:kern w:val="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202D9"/>
    <w:rPr>
      <w:rFonts w:ascii="Calibri" w:eastAsia="Times New Roman" w:hAnsi="Calibri" w:cs="Arial"/>
      <w:bCs/>
      <w:color w:val="7C7C7C" w:themeColor="background2" w:themeShade="8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spektorochronydanychosobowych@ncbr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spektorochronydanychosobowych@ncbr.gov.p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skorupski\Downloads\NCBR_PS_GOSPOSTRATEG.dotx" TargetMode="External"/></Relationships>
</file>

<file path=word/theme/theme1.xml><?xml version="1.0" encoding="utf-8"?>
<a:theme xmlns:a="http://schemas.openxmlformats.org/drawingml/2006/main" name="Motyw pakietu Office">
  <a:themeElements>
    <a:clrScheme name="NCBR_GOSP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FF5714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CD718F5F6A8549BC5F71C238FCBC4D" ma:contentTypeVersion="13" ma:contentTypeDescription="Utwórz nowy dokument." ma:contentTypeScope="" ma:versionID="88e11f24ae03a79afde4f5d3f9e7a463">
  <xsd:schema xmlns:xsd="http://www.w3.org/2001/XMLSchema" xmlns:xs="http://www.w3.org/2001/XMLSchema" xmlns:p="http://schemas.microsoft.com/office/2006/metadata/properties" xmlns:ns2="9638aee9-d7d6-4d89-80f6-84d556fe3457" xmlns:ns3="f10ac06e-816e-4d4c-9e18-e30054a259f2" targetNamespace="http://schemas.microsoft.com/office/2006/metadata/properties" ma:root="true" ma:fieldsID="51f7ce6c1353566703bd7cc96e3c2313" ns2:_="" ns3:_="">
    <xsd:import namespace="9638aee9-d7d6-4d89-80f6-84d556fe34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lejno_x015b__x0107_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8aee9-d7d6-4d89-80f6-84d556fe3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kolejno_x015b__x0107_" ma:index="18" nillable="true" ma:displayName="kolejność" ma:format="Dropdown" ma:internalName="kolejno_x015b__x0107_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4045D-EA5A-4B8E-B56D-5476C04AB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8aee9-d7d6-4d89-80f6-84d556fe34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E16AF7-9CF9-4C7C-BC98-E833B062BC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03AFB-FC71-442A-8CD1-06C4FFF0C2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NCBR_PS_GOSPOSTRATEG</Template>
  <TotalTime>55</TotalTime>
  <Pages>1</Pages>
  <Words>2229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Skorupski</dc:creator>
  <cp:lastModifiedBy>Tomasz Skorupski</cp:lastModifiedBy>
  <cp:revision>11</cp:revision>
  <cp:lastPrinted>2019-02-26T14:35:00Z</cp:lastPrinted>
  <dcterms:created xsi:type="dcterms:W3CDTF">2022-03-30T10:10:00Z</dcterms:created>
  <dcterms:modified xsi:type="dcterms:W3CDTF">2022-04-11T12:52:00Z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0x0101004ACD718F5F6A8549BC5F71C238FCBC4D</vt:lpwstr>
  </property>
</Properties>
</file>