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bookmarkStart w:id="0" w:name="_GoBack"/>
      <w:bookmarkEnd w:id="0"/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1EA87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 xml:space="preserve">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>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</w:t>
      </w:r>
      <w:r w:rsidR="00FC2E62" w:rsidRPr="00D04721">
        <w:lastRenderedPageBreak/>
        <w:t xml:space="preserve">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AE4BDF" w:rsidRPr="00AE4BDF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AE4BDF" w:rsidRPr="00AE4BDF" w:rsidRDefault="00AE4BDF" w:rsidP="00AE4BDF">
      <w:pPr>
        <w:pStyle w:val="PKTpunkt"/>
      </w:pPr>
      <w:r w:rsidRPr="00AE4BDF">
        <w:t>a) w przypadku zamówień do kwoty 20 000 zł netto – przedstawienie dwóch ofert wraz z wnioskiem o płatność,</w:t>
      </w:r>
    </w:p>
    <w:p w:rsidR="008E3896" w:rsidRDefault="00AE4BDF" w:rsidP="00AE4BDF">
      <w:pPr>
        <w:pStyle w:val="PKTpunkt"/>
      </w:pPr>
      <w:r w:rsidRPr="00AE4BDF">
        <w:t>b) w przypadku zamówień powyżej 20 000 zł netto – zastosowanie wymogów określonych w rozdziale 2 ww. Zasad;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lastRenderedPageBreak/>
        <w:t>16)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lastRenderedPageBreak/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</w:t>
      </w:r>
      <w:r w:rsidRPr="00094748">
        <w:lastRenderedPageBreak/>
        <w:t xml:space="preserve">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lastRenderedPageBreak/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lastRenderedPageBreak/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BE4" w:rsidRDefault="00D13BE4">
      <w:r>
        <w:separator/>
      </w:r>
    </w:p>
  </w:endnote>
  <w:endnote w:type="continuationSeparator" w:id="0">
    <w:p w:rsidR="00D13BE4" w:rsidRDefault="00D1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5B211B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5B211B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BE4" w:rsidRDefault="00D13BE4">
      <w:r>
        <w:separator/>
      </w:r>
    </w:p>
  </w:footnote>
  <w:footnote w:type="continuationSeparator" w:id="0">
    <w:p w:rsidR="00D13BE4" w:rsidRDefault="00D13BE4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5B211B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11B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2157F0-F769-42A0-87C8-F5A6AEA5A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22</Pages>
  <Words>5685</Words>
  <Characters>34112</Characters>
  <Application>Microsoft Office Word</Application>
  <DocSecurity>0</DocSecurity>
  <Lines>284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2019-04-12T11:16:00Z</cp:lastPrinted>
  <dcterms:created xsi:type="dcterms:W3CDTF">2021-03-12T11:05:00Z</dcterms:created>
  <dcterms:modified xsi:type="dcterms:W3CDTF">2021-03-12T11:05:00Z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