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CE2A86" w:rsidP="00FF384C"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AFF360" wp14:editId="7A189A90">
                <wp:simplePos x="0" y="0"/>
                <wp:positionH relativeFrom="column">
                  <wp:posOffset>-663420</wp:posOffset>
                </wp:positionH>
                <wp:positionV relativeFrom="paragraph">
                  <wp:posOffset>-217895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4E01AB" id="Grupa 2" o:spid="_x0000_s1026" style="position:absolute;margin-left:-52.25pt;margin-top:-17.1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xvzhv+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>Wspieranie akwakultury zrównoważonej środowiskowo, zasobooszczędnej, innowacyjnej, konkurencyjnej 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  <w:r w:rsidR="00CA4C24">
        <w:br/>
        <w:t>......................................................................................................................................................</w:t>
      </w:r>
    </w:p>
    <w:p w:rsidR="00594491" w:rsidRDefault="003E196A" w:rsidP="003E196A">
      <w:r>
        <w:t>…………………………………………………</w:t>
      </w:r>
      <w:r w:rsidR="00594491">
        <w:t xml:space="preserve"> </w:t>
      </w:r>
      <w:r>
        <w:t>KRS</w:t>
      </w:r>
      <w:r w:rsidR="00594491">
        <w:t xml:space="preserve"> …………………………………………</w:t>
      </w:r>
    </w:p>
    <w:p w:rsidR="003E196A" w:rsidRPr="004A6708" w:rsidRDefault="003E196A" w:rsidP="003E196A">
      <w:r w:rsidRPr="004A6708">
        <w:t>NIP</w:t>
      </w:r>
      <w:r w:rsidR="00594491">
        <w:t xml:space="preserve"> ……………………………………………… </w:t>
      </w:r>
      <w:r w:rsidR="00060D52">
        <w:t>PESEL</w:t>
      </w:r>
      <w:r w:rsidRPr="004A6708">
        <w:t>:</w:t>
      </w:r>
      <w:r w:rsidR="00594491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594491">
        <w:t>...........</w:t>
      </w:r>
      <w:r w:rsidR="00543318">
        <w:t xml:space="preserve"> </w:t>
      </w:r>
      <w:r w:rsidR="00543318">
        <w:rPr>
          <w:rStyle w:val="Odwoanieprzypisudolnego"/>
        </w:rPr>
        <w:footnoteReference w:id="3"/>
      </w:r>
      <w:r w:rsidR="00543318">
        <w:rPr>
          <w:rStyle w:val="IGindeksgrny"/>
        </w:rPr>
        <w:t>)</w:t>
      </w:r>
      <w:r>
        <w:t>,</w:t>
      </w:r>
    </w:p>
    <w:p w:rsidR="003E196A" w:rsidRPr="004A6708" w:rsidRDefault="003E196A" w:rsidP="003E196A">
      <w:r w:rsidRPr="004A6708">
        <w:lastRenderedPageBreak/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5"/>
      </w:r>
      <w:r w:rsidR="00DC45BE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>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9D4847">
        <w:rPr>
          <w:rStyle w:val="IGindeksgrny"/>
        </w:rPr>
        <w:t>1)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</w:p>
    <w:p w:rsidR="00FF384C" w:rsidRPr="005F51EF" w:rsidRDefault="00FF384C" w:rsidP="00D774B9">
      <w:pPr>
        <w:pStyle w:val="ARTartustawynprozporzdzenia"/>
        <w:ind w:firstLine="0"/>
      </w:pPr>
      <w:r w:rsidRPr="005F51EF">
        <w:t xml:space="preserve">objętego Priorytetem </w:t>
      </w:r>
      <w:r w:rsidR="00343D28">
        <w:t>2</w:t>
      </w:r>
      <w:r w:rsidRPr="005F51EF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5574F2" w:rsidRPr="005574F2" w:rsidRDefault="00FF384C" w:rsidP="00F934BC">
      <w:pPr>
        <w:pStyle w:val="USTustnpkodeksu"/>
      </w:pPr>
      <w:r w:rsidRPr="00FF384C">
        <w:t>2. Beneficjent</w:t>
      </w:r>
      <w:r w:rsidR="005574F2">
        <w:t xml:space="preserve"> </w:t>
      </w:r>
      <w:r w:rsidR="005574F2" w:rsidRPr="00FF384C">
        <w:t>zrealizuje operację w:</w:t>
      </w:r>
    </w:p>
    <w:p w:rsidR="00FF384C" w:rsidRPr="00FF384C" w:rsidRDefault="005574F2" w:rsidP="00F934BC">
      <w:pPr>
        <w:pStyle w:val="PKTpunkt"/>
      </w:pPr>
      <w:r>
        <w:t>1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5574F2" w:rsidP="00F934B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 w:rsidR="00142BB6">
        <w:t xml:space="preserve"> </w:t>
      </w:r>
      <w:r w:rsidR="00FF384C">
        <w:t>20……..</w:t>
      </w:r>
      <w:r w:rsidR="00142BB6">
        <w:t xml:space="preserve"> </w:t>
      </w:r>
      <w:r w:rsidR="00FF384C">
        <w:t>r. do</w:t>
      </w:r>
      <w:r w:rsidR="00142BB6">
        <w:t xml:space="preserve"> </w:t>
      </w:r>
      <w:r w:rsidR="00FF384C">
        <w:t>dnia</w:t>
      </w:r>
      <w:r w:rsidR="00142BB6"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 w:rsidR="00142BB6"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E8129A">
      <w:pPr>
        <w:pStyle w:val="PKTpunkt"/>
      </w:pPr>
      <w:r w:rsidRPr="00FF384C">
        <w:t>3)</w:t>
      </w:r>
      <w:r w:rsidRPr="00FF384C">
        <w:tab/>
      </w:r>
      <w:r w:rsidR="00783229" w:rsidRPr="004A6708">
        <w:t xml:space="preserve">udokumentowanie poniesienia kosztów </w:t>
      </w:r>
      <w:r w:rsidR="00783229" w:rsidRPr="00D04721">
        <w:t xml:space="preserve">operacji </w:t>
      </w:r>
      <w:r w:rsidR="00783229" w:rsidRPr="004A6708">
        <w:t xml:space="preserve">wynikających </w:t>
      </w:r>
      <w:r w:rsidR="00783229">
        <w:t xml:space="preserve">z zestawienia </w:t>
      </w:r>
      <w:r w:rsidR="00783229" w:rsidRPr="004A6708">
        <w:t>rzeczowo</w:t>
      </w:r>
      <w:r w:rsidR="00783229">
        <w:t>-</w:t>
      </w:r>
      <w:r w:rsidR="00783229" w:rsidRPr="004A6708">
        <w:t>finansow</w:t>
      </w:r>
      <w:r w:rsidR="00783229">
        <w:t xml:space="preserve">ego </w:t>
      </w:r>
      <w:r w:rsidR="00783229" w:rsidRPr="00D04721">
        <w:t>operacji</w:t>
      </w:r>
      <w:r w:rsidR="00783229">
        <w:t xml:space="preserve">, przez przedstawienie </w:t>
      </w:r>
      <w:r w:rsidR="00783229" w:rsidRPr="00B93424">
        <w:t xml:space="preserve">umowy, faktury lub innego dokumentu równoważnego, oraz dokumentu </w:t>
      </w:r>
      <w:r w:rsidR="00783229" w:rsidRPr="000960EE">
        <w:t>potwierdzającego sposób, miejsce i termin</w:t>
      </w:r>
      <w:r w:rsidR="00783229">
        <w:t xml:space="preserve"> </w:t>
      </w:r>
      <w:r w:rsidR="00783229" w:rsidRPr="000960EE">
        <w:t>odbioru przedmiotu zamówi</w:t>
      </w:r>
      <w:r w:rsidR="00783229">
        <w:t>enia</w:t>
      </w:r>
      <w:r w:rsidR="00783229" w:rsidRPr="000960EE">
        <w:t xml:space="preserve"> podpisanego przez strony umowy</w:t>
      </w:r>
      <w:r w:rsidR="00783229">
        <w:t xml:space="preserve"> </w:t>
      </w:r>
      <w:r w:rsidR="004564A9">
        <w:t xml:space="preserve">i </w:t>
      </w:r>
      <w:r w:rsidR="00783229" w:rsidRPr="000960EE">
        <w:t>dokonania</w:t>
      </w:r>
      <w:r w:rsidR="00783229">
        <w:t xml:space="preserve"> zapłaty przez Beneficjenta,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163EA" w:rsidRPr="00FF384C" w:rsidRDefault="005163EA" w:rsidP="005163E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306FD9">
        <w:t xml:space="preserve">wymaga tego </w:t>
      </w:r>
      <w:r>
        <w:t>specyfik</w:t>
      </w:r>
      <w:r w:rsidR="00306FD9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306FD9">
        <w:t>wymaga tego specyfika</w:t>
      </w:r>
      <w:r>
        <w:t xml:space="preserve"> operacji,</w:t>
      </w:r>
    </w:p>
    <w:p w:rsidR="00FF384C" w:rsidRDefault="005163EA" w:rsidP="00FF384C">
      <w:pPr>
        <w:pStyle w:val="PKTpunkt"/>
      </w:pPr>
      <w:r>
        <w:lastRenderedPageBreak/>
        <w:t>8</w:t>
      </w:r>
      <w:r w:rsidR="00FF384C" w:rsidRPr="00FF384C">
        <w:t>)</w:t>
      </w:r>
      <w:r w:rsidR="00FF384C" w:rsidRPr="00FF384C">
        <w:tab/>
        <w:t>wykorzyst</w:t>
      </w:r>
      <w:r w:rsidR="007F1316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8"/>
      </w:r>
      <w:r w:rsidR="009F11E6">
        <w:rPr>
          <w:rStyle w:val="IGindeksgrny"/>
        </w:rPr>
        <w:t>)</w:t>
      </w:r>
      <w:r w:rsidR="00D85283" w:rsidRPr="00DF1D27">
        <w:t>;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</w:t>
      </w:r>
      <w:r w:rsidR="00B33278">
        <w:t xml:space="preserve"> poczta,</w:t>
      </w:r>
      <w:r w:rsidR="00B85E52" w:rsidRPr="00FF384C">
        <w:t xml:space="preserve">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91269D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…</w:t>
      </w:r>
      <w:r w:rsidR="000D6F02">
        <w:t>…………..</w:t>
      </w:r>
      <w:r w:rsidR="00F36C28">
        <w:t>………………………………………..</w:t>
      </w:r>
      <w:r w:rsidR="00CD0004">
        <w:t xml:space="preserve"> </w:t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9C4BC9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 xml:space="preserve">4. Zaliczka może zostać  </w:t>
      </w:r>
      <w:r w:rsidR="009C00CA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6F36E3">
        <w:t xml:space="preserve"> </w:t>
      </w:r>
      <w:r w:rsidR="006F36E3">
        <w:rPr>
          <w:rStyle w:val="Odwoanieprzypisudolnego"/>
        </w:rPr>
        <w:footnoteReference w:id="11"/>
      </w:r>
      <w:r w:rsidR="006F36E3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D26584">
      <w:pPr>
        <w:pStyle w:val="PKTpunkt"/>
      </w:pPr>
      <w:r w:rsidRPr="004F6311">
        <w:t>2)</w:t>
      </w:r>
      <w:r w:rsidRPr="004F6311">
        <w:tab/>
      </w:r>
      <w:r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433231" w:rsidRDefault="00433231" w:rsidP="00433231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lastRenderedPageBreak/>
        <w:t>1</w:t>
      </w:r>
      <w:r w:rsidR="00D26584">
        <w:t>3</w:t>
      </w:r>
      <w:r>
        <w:t>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D14E9" w:rsidP="00257E40">
      <w:pPr>
        <w:pStyle w:val="USTustnpkodeksu"/>
      </w:pPr>
      <w:r w:rsidRPr="00373395">
        <w:t>1</w:t>
      </w:r>
      <w:r w:rsidR="00D26584">
        <w:t>4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ED14E9" w:rsidP="00046F2D">
      <w:pPr>
        <w:pStyle w:val="USTustnpkodeksu"/>
      </w:pPr>
      <w:r>
        <w:t>1</w:t>
      </w:r>
      <w:r w:rsidR="00D26584">
        <w:t>5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B73D07" w:rsidRPr="00257E40" w:rsidRDefault="00B73D07" w:rsidP="00B73D07">
      <w:pPr>
        <w:pStyle w:val="USTustnpkodeksu"/>
        <w:rPr>
          <w:rStyle w:val="IGindeksgrny"/>
        </w:rPr>
      </w:pPr>
      <w:r w:rsidRPr="00B73D07">
        <w:t>1</w:t>
      </w:r>
      <w:r w:rsidR="009C4BC9">
        <w:t>6</w:t>
      </w:r>
      <w:r w:rsidRPr="00B73D07">
        <w:t>. Do odbioru przez Beneficjenta dokumentów, o których mowa w ust. 4, stosuje się odp</w:t>
      </w:r>
      <w:r w:rsidR="00424757">
        <w:t xml:space="preserve">owiednio przepisy § 14 ust. </w:t>
      </w:r>
      <w:r w:rsidRPr="00B73D07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B23D54" w:rsidRDefault="004F6311" w:rsidP="008D3D2F">
      <w:pPr>
        <w:pStyle w:val="PKTpunkt"/>
      </w:pPr>
      <w:r>
        <w:t>4)</w:t>
      </w:r>
      <w:r>
        <w:tab/>
        <w:t>monitorowania</w:t>
      </w:r>
      <w:r w:rsidR="005574F2">
        <w:t xml:space="preserve"> w okresie 5</w:t>
      </w:r>
      <w:r w:rsidR="00161E7B">
        <w:t xml:space="preserve"> lat</w:t>
      </w:r>
      <w:r w:rsidR="000C790F">
        <w:t xml:space="preserve"> </w:t>
      </w:r>
      <w:r w:rsidR="005574F2" w:rsidRPr="007B22BD">
        <w:t>od dnia dokonania płatności końcowej</w:t>
      </w:r>
      <w:r w:rsidR="005574F2" w:rsidRPr="008B284F">
        <w:t xml:space="preserve"> następując</w:t>
      </w:r>
      <w:r w:rsidR="005574F2">
        <w:t>ego</w:t>
      </w:r>
      <w:r w:rsidR="005574F2" w:rsidRPr="004A6708">
        <w:t xml:space="preserve"> </w:t>
      </w:r>
      <w:r w:rsidR="005574F2">
        <w:t>wskaźnika realizacji celu operacji</w:t>
      </w:r>
      <w:r w:rsidR="005574F2" w:rsidRPr="004A6708">
        <w:t>:</w:t>
      </w:r>
      <w:r w:rsidR="005574F2">
        <w:t xml:space="preserve"> </w:t>
      </w:r>
      <w:r w:rsidR="008D3D2F">
        <w:t>liczba przeszkolonych osób</w:t>
      </w:r>
    </w:p>
    <w:p w:rsidR="00B23D54" w:rsidRDefault="00CA441C" w:rsidP="00F934BC">
      <w:pPr>
        <w:pStyle w:val="CZWSPLITczwsplnaliter"/>
      </w:pPr>
      <w:r w:rsidRPr="00FF384C">
        <w:lastRenderedPageBreak/>
        <w:t>–</w:t>
      </w:r>
      <w:r w:rsidRPr="004874E7">
        <w:t xml:space="preserve"> </w:t>
      </w:r>
      <w:r w:rsidR="00B23D54">
        <w:t xml:space="preserve"> w przypadku realizacji operacji w ramach działania </w:t>
      </w:r>
      <w:r w:rsidR="008D3D2F" w:rsidRPr="008D3D2F">
        <w:t>promowanie kapitału ludzkiego i tworzenie sieci kontaktów, o którym mowa w art. 50 rozporządzenia nr 508/2014</w:t>
      </w:r>
      <w:r w:rsidR="00B23D54">
        <w:t>,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lastRenderedPageBreak/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666CA" w:rsidRDefault="00C21EEB" w:rsidP="00C21EEB">
      <w:pPr>
        <w:pStyle w:val="LITlitera"/>
      </w:pPr>
      <w:r>
        <w:t>b)</w:t>
      </w:r>
      <w:r>
        <w:tab/>
      </w:r>
      <w:r w:rsidR="00F862B5">
        <w:t>rocznego sprawozdania w terminie do 31 stycznia każdego roku, w okresie 4 lat od dnia otrzymania płatności końcowej,</w:t>
      </w:r>
    </w:p>
    <w:p w:rsidR="00B92EF5" w:rsidRDefault="00C21EEB" w:rsidP="00F862B5">
      <w:pPr>
        <w:pStyle w:val="LITlitera"/>
      </w:pPr>
      <w:r>
        <w:t>c)</w:t>
      </w:r>
      <w:r>
        <w:tab/>
      </w:r>
      <w:r w:rsidR="00F862B5">
        <w:t xml:space="preserve">końcowego sprawozdania z realizacji operacji wraz z </w:t>
      </w:r>
      <w:r w:rsidR="00F862B5" w:rsidRPr="00874C71">
        <w:t>wniosk</w:t>
      </w:r>
      <w:r w:rsidR="00F862B5">
        <w:t>iem</w:t>
      </w:r>
      <w:r w:rsidR="00F862B5" w:rsidRPr="00874C71">
        <w:t xml:space="preserve"> o płatność</w:t>
      </w:r>
      <w:r w:rsidR="00F862B5">
        <w:t xml:space="preserve"> końcową</w:t>
      </w:r>
      <w:r w:rsidR="00F862B5" w:rsidRPr="00B230C7">
        <w:t>;</w:t>
      </w:r>
    </w:p>
    <w:p w:rsidR="008E3896" w:rsidRDefault="00283F6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</w:t>
      </w:r>
      <w:r w:rsidR="005B005E">
        <w:t xml:space="preserve"> </w:t>
      </w:r>
      <w:r w:rsidR="00FF384C" w:rsidRPr="00D34EDB">
        <w:t>w</w:t>
      </w:r>
      <w:r w:rsidR="005B005E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C93621">
        <w:t xml:space="preserve">, </w:t>
      </w:r>
      <w:r w:rsidR="00C93621" w:rsidRPr="00C93621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52318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8E3896" w:rsidRDefault="00283F67" w:rsidP="00307C71">
      <w:pPr>
        <w:pStyle w:val="PKTpunkt"/>
      </w:pPr>
      <w:r>
        <w:t>14</w:t>
      </w:r>
      <w:r w:rsidR="008E3896">
        <w:t>)</w:t>
      </w:r>
      <w:r w:rsidR="008E3896">
        <w:tab/>
      </w:r>
      <w:r w:rsidR="00EA7483" w:rsidRPr="00EA7483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9115BF">
        <w:t>ybactwo i Morze”, opublikowanymi</w:t>
      </w:r>
      <w:bookmarkStart w:id="0" w:name="_GoBack"/>
      <w:bookmarkEnd w:id="0"/>
      <w:r w:rsidR="00EA7483" w:rsidRPr="00EA7483">
        <w:t xml:space="preserve"> na stronie internetowej administrowanej przez ministra właściwego do spraw rybołówstwa</w:t>
      </w:r>
      <w:r w:rsidR="00307C71">
        <w:t>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>, nie później niż do dnia złożenia wniosku o płatność, w przypadku gdy wymaga tego specyfika operacji</w:t>
      </w:r>
      <w:r w:rsidR="009C6702">
        <w:t>;</w:t>
      </w:r>
    </w:p>
    <w:p w:rsidR="00FF384C" w:rsidRPr="00D34EDB" w:rsidRDefault="00283F67" w:rsidP="00427BCA">
      <w:pPr>
        <w:pStyle w:val="PKTpunkt"/>
      </w:pPr>
      <w:r>
        <w:t>1</w:t>
      </w:r>
      <w:r w:rsidR="005574F2">
        <w:t>6</w:t>
      </w:r>
      <w:r w:rsidR="009C6702">
        <w:t>)</w:t>
      </w:r>
      <w:r w:rsidR="009C6702">
        <w:tab/>
        <w:t xml:space="preserve">opracowania oraz przekazania Agencji programu doradczego, nie później niż do dnia złożenia wniosku o płatność końcową, w przypadku </w:t>
      </w:r>
      <w:r w:rsidR="00483860">
        <w:t>realizacji operacji</w:t>
      </w:r>
      <w:r w:rsidR="009C6702">
        <w:t xml:space="preserve"> w ramach działania usługi z zakresu zarządzania, zastępstw i doradztwa dla gospodarstw akwakultury w zakresie, o którym mowa w art. 49 ust. 1 lit. a rozporządzenia nr 508/2014;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B3714C" w:rsidRPr="004A6708" w:rsidRDefault="00B3714C" w:rsidP="005726B9">
      <w:pPr>
        <w:pStyle w:val="USTustnpkodeksu"/>
      </w:pPr>
      <w:r>
        <w:t>4.</w:t>
      </w:r>
      <w:r>
        <w:tab/>
        <w:t xml:space="preserve">W przypadku realizacji operacji w ramach działania ubezpieczenie zasobów akwakultury, o którym mowa w art. 57 rozporządzenia nr 508/2014, Beneficjent zobowiązuje się do dostarczenia wraz z wnioskiem o płatność </w:t>
      </w:r>
      <w:r w:rsidR="006930E3">
        <w:t xml:space="preserve">końcową </w:t>
      </w:r>
      <w:r w:rsidR="005666CA">
        <w:t xml:space="preserve">umowy </w:t>
      </w:r>
      <w:r w:rsidR="005B0F6C">
        <w:t>ubezpieczenia</w:t>
      </w:r>
      <w:r w:rsidR="005666CA">
        <w:t xml:space="preserve"> wraz z ogólnymi warunkami ubezpieczenia. 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544B11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lastRenderedPageBreak/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 w:rsidP="00B1527C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0A0814" w:rsidRPr="00F934BC" w:rsidRDefault="000A0814" w:rsidP="00B1527C">
      <w:pPr>
        <w:pStyle w:val="USTustnpkodeksu"/>
        <w:rPr>
          <w:rStyle w:val="IGindeksgrny"/>
          <w:vertAlign w:val="baseline"/>
        </w:rPr>
      </w:pPr>
      <w:r w:rsidRPr="005574F2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0A0814">
        <w:t xml:space="preserve">z dnia 29 stycznia 2004 r. Prawo zamówień </w:t>
      </w:r>
      <w:r w:rsidRPr="00B1527C">
        <w:t xml:space="preserve">publicznych </w:t>
      </w:r>
      <w:r w:rsidRPr="00B1527C">
        <w:rPr>
          <w:rStyle w:val="IGindeksgrny"/>
          <w:vertAlign w:val="baseline"/>
        </w:rPr>
        <w:t xml:space="preserve">(Dz. U. z </w:t>
      </w:r>
      <w:r w:rsidR="00B1527C" w:rsidRPr="0028105A">
        <w:rPr>
          <w:rStyle w:val="IGindeksgrny"/>
          <w:vertAlign w:val="baseline"/>
        </w:rPr>
        <w:t xml:space="preserve">2017 r. poz. 1579), </w:t>
      </w:r>
      <w:r w:rsidRPr="005B635B">
        <w:rPr>
          <w:rStyle w:val="IGindeksgrny"/>
          <w:vertAlign w:val="baseline"/>
        </w:rPr>
        <w:t>Beneficjent</w:t>
      </w:r>
      <w:r w:rsidRPr="00B1527C">
        <w:rPr>
          <w:rStyle w:val="IGindeksgrny"/>
          <w:vertAlign w:val="baseline"/>
        </w:rPr>
        <w:t xml:space="preserve"> jest zobowiązany do przedłożenia</w:t>
      </w:r>
      <w:r w:rsidRPr="005574F2">
        <w:rPr>
          <w:rStyle w:val="IGindeksgrny"/>
          <w:vertAlign w:val="baseline"/>
        </w:rPr>
        <w:t>:</w:t>
      </w:r>
    </w:p>
    <w:p w:rsidR="000A0814" w:rsidRPr="000A0814" w:rsidRDefault="000A0814" w:rsidP="000A0814">
      <w:pPr>
        <w:pStyle w:val="PKTpunkt"/>
      </w:pPr>
      <w:r w:rsidRPr="00F173E3">
        <w:rPr>
          <w:rStyle w:val="IGindeksgrny"/>
          <w:vertAlign w:val="baseline"/>
        </w:rPr>
        <w:t>1)</w:t>
      </w:r>
      <w:r w:rsidRPr="00F173E3">
        <w:rPr>
          <w:rStyle w:val="IGindeksgrny"/>
          <w:vertAlign w:val="baseline"/>
        </w:rPr>
        <w:tab/>
      </w:r>
      <w:r w:rsidRPr="000A0814">
        <w:t>kompletnej dokumentacji z przeprowadzonego postępowania w trybie przetargu nieograniczonego lub ograniczonego;</w:t>
      </w:r>
    </w:p>
    <w:p w:rsidR="000A0814" w:rsidRPr="000A0814" w:rsidRDefault="000A0814">
      <w:pPr>
        <w:pStyle w:val="PKTpunkt"/>
      </w:pPr>
      <w:r w:rsidRPr="000A0814">
        <w:lastRenderedPageBreak/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0A0814" w:rsidRPr="00F173E3" w:rsidRDefault="000A0814">
      <w:pPr>
        <w:pStyle w:val="CZWSPPKTczwsplnapunktw"/>
        <w:rPr>
          <w:rStyle w:val="IGindeksgrny"/>
          <w:vertAlign w:val="baseline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0A0814" w:rsidRPr="000A0814" w:rsidRDefault="000A0814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0A0814" w:rsidRPr="000A0814" w:rsidRDefault="000A0814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0A0814" w:rsidRDefault="000A0814" w:rsidP="00F934BC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lastRenderedPageBreak/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7807B7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</w:t>
      </w:r>
      <w:r w:rsidR="007807B7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lastRenderedPageBreak/>
        <w:t xml:space="preserve">5. W przypadku otrzymania przez Beneficjenta zaliczki, składa on wniosek o płatność w terminie </w:t>
      </w:r>
      <w:r w:rsidR="004375D3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183B7C" w:rsidRPr="00183B7C">
        <w:t>w terminie</w:t>
      </w:r>
      <w:r w:rsidR="00183B7C">
        <w:t xml:space="preserve"> 14 dni od dnia upływu terminu,</w:t>
      </w:r>
      <w:r w:rsidRPr="00B243DC">
        <w:t xml:space="preserve">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73155B">
        <w:lastRenderedPageBreak/>
        <w:t xml:space="preserve">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D05A38" w:rsidRDefault="00D05A38" w:rsidP="00D05A38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230B24">
        <w:t>5</w:t>
      </w:r>
      <w:r w:rsidR="00230B24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Pr="00094748">
        <w:t xml:space="preserve"> 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 </w:t>
      </w:r>
      <w:r w:rsidR="00B30413">
        <w:t xml:space="preserve"> </w:t>
      </w:r>
      <w:r w:rsidR="00022A10">
        <w:t>10</w:t>
      </w:r>
      <w:r w:rsidR="00FE73DC">
        <w:t>-</w:t>
      </w:r>
      <w:r w:rsidR="005574F2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lastRenderedPageBreak/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>, 4, 6, 7, 10-</w:t>
      </w:r>
      <w:r w:rsidR="005574F2" w:rsidRPr="008851C8">
        <w:t>1</w:t>
      </w:r>
      <w:r w:rsidR="005574F2">
        <w:t>6</w:t>
      </w:r>
      <w:r w:rsidR="005574F2" w:rsidRPr="008851C8">
        <w:t xml:space="preserve"> </w:t>
      </w:r>
      <w:r w:rsidR="008851C8" w:rsidRPr="008851C8">
        <w:t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924C92" w:rsidRPr="00924C92" w:rsidRDefault="00A14434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F60B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36762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lastRenderedPageBreak/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934BC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6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4E71B1" w:rsidRPr="00737F6A" w:rsidRDefault="004E71B1" w:rsidP="007051CA"/>
    <w:sectPr w:rsidR="004E71B1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5F" w:rsidRDefault="00ED005F">
      <w:r>
        <w:separator/>
      </w:r>
    </w:p>
  </w:endnote>
  <w:endnote w:type="continuationSeparator" w:id="0">
    <w:p w:rsidR="00ED005F" w:rsidRDefault="00ED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9115BF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9115BF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5F" w:rsidRDefault="00ED005F">
      <w:r>
        <w:separator/>
      </w:r>
    </w:p>
  </w:footnote>
  <w:footnote w:type="continuationSeparator" w:id="0">
    <w:p w:rsidR="00ED005F" w:rsidRDefault="00ED005F">
      <w:r>
        <w:continuationSeparator/>
      </w:r>
    </w:p>
  </w:footnote>
  <w:footnote w:id="1">
    <w:p w:rsidR="00B21C29" w:rsidRDefault="00B21C29" w:rsidP="00852E01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</w:t>
      </w:r>
      <w:r w:rsidR="00152795">
        <w:t xml:space="preserve"> </w:t>
      </w:r>
      <w:r w:rsidR="00D774B9">
        <w:t>promowanie kapitału ludzkiego i tworzenie sieci kontaktów, o którym mowa w art. 50 rozporządzenia nr 508/2014</w:t>
      </w:r>
      <w:r w:rsidR="008D3D2F">
        <w:t>,</w:t>
      </w:r>
    </w:p>
  </w:footnote>
  <w:footnote w:id="2">
    <w:p w:rsidR="00714866" w:rsidRDefault="00714866" w:rsidP="005574F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DC45BE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</w:footnote>
  <w:footnote w:id="3">
    <w:p w:rsidR="00543318" w:rsidRDefault="00543318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 w:rsidRPr="00543318">
        <w:t xml:space="preserve">W </w:t>
      </w:r>
      <w:r w:rsidRPr="00543318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DC45BE">
        <w:t>nr 508/2014, należy wskazać podmiot, który złożył wniosek o dofinansowanie.</w:t>
      </w:r>
      <w:r>
        <w:t xml:space="preserve"> </w:t>
      </w:r>
    </w:p>
  </w:footnote>
  <w:footnote w:id="4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t xml:space="preserve">W </w:t>
      </w:r>
      <w:r w:rsidRPr="00DC45BE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5C0A1A">
        <w:t xml:space="preserve">nr 508/2014, należy wskazać upoważnienie do reprezentowania wszystkich współwnioskodawców. </w:t>
      </w:r>
    </w:p>
  </w:footnote>
  <w:footnote w:id="6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D6ED3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7">
    <w:p w:rsidR="00FF384C" w:rsidRPr="00714E23" w:rsidRDefault="00FF384C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1D6ED3">
        <w:rPr>
          <w:rStyle w:val="IGindeksgrny"/>
        </w:rPr>
        <w:tab/>
      </w:r>
      <w:r w:rsidRPr="005E6709">
        <w:t xml:space="preserve">Termin nie może być dłuższy niż wskazany w </w:t>
      </w:r>
      <w:r w:rsidR="00782E8A" w:rsidRPr="005E6709">
        <w:t xml:space="preserve">§ </w:t>
      </w:r>
      <w:r w:rsidR="00782E8A">
        <w:t>51</w:t>
      </w:r>
      <w:r w:rsidR="00782E8A" w:rsidRPr="001C05A0">
        <w:t xml:space="preserve"> ust. </w:t>
      </w:r>
      <w:r w:rsidR="00782E8A">
        <w:t>4</w:t>
      </w:r>
      <w:r w:rsidR="00782E8A" w:rsidRPr="005E6709">
        <w:t xml:space="preserve"> rozporządzenia w sprawie Priorytetu </w:t>
      </w:r>
      <w:r w:rsidR="00782E8A">
        <w:t>2</w:t>
      </w:r>
      <w:r w:rsidR="00782E8A" w:rsidRPr="005E6709">
        <w:t>.</w:t>
      </w:r>
    </w:p>
  </w:footnote>
  <w:footnote w:id="8">
    <w:p w:rsidR="009F11E6" w:rsidRDefault="009F11E6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:rsidR="009F11E6" w:rsidRDefault="009F11E6"/>
  </w:footnote>
  <w:footnote w:id="9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F77BF4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EB2CBC">
        <w:t>1</w:t>
      </w:r>
      <w:r w:rsidR="005C0A1A" w:rsidRPr="005E6709">
        <w:t xml:space="preserve"> </w:t>
      </w:r>
      <w:r w:rsidRPr="005E6709">
        <w:t>umowy.</w:t>
      </w:r>
    </w:p>
  </w:footnote>
  <w:footnote w:id="10">
    <w:p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F77BF4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6F36E3" w:rsidRDefault="006F36E3" w:rsidP="00F934BC">
      <w:pPr>
        <w:pStyle w:val="ODNONIKtreodnonika"/>
      </w:pPr>
      <w:r w:rsidRPr="00F934BC">
        <w:rPr>
          <w:rStyle w:val="IGindeksgrny"/>
        </w:rPr>
        <w:footnoteRef/>
      </w:r>
      <w:r w:rsidRPr="00F934BC">
        <w:rPr>
          <w:rStyle w:val="IGindeksgrny"/>
        </w:rPr>
        <w:t>)</w:t>
      </w:r>
      <w:r>
        <w:tab/>
      </w:r>
      <w:r w:rsidRPr="006F36E3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2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E72FCA">
        <w:tab/>
      </w:r>
      <w:r w:rsidRPr="00B97CEE">
        <w:t>Należy skreślić, zgodnie z art. 206 ust. 4 ustawy z dnia 27</w:t>
      </w:r>
      <w:r w:rsidR="00A42B8B"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15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115BF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2E16"/>
    <w:rsid w:val="00023471"/>
    <w:rsid w:val="00023984"/>
    <w:rsid w:val="00023F13"/>
    <w:rsid w:val="00024C3F"/>
    <w:rsid w:val="00030634"/>
    <w:rsid w:val="000319C1"/>
    <w:rsid w:val="00031A8B"/>
    <w:rsid w:val="00031BCA"/>
    <w:rsid w:val="000330FA"/>
    <w:rsid w:val="0003362F"/>
    <w:rsid w:val="00033F1D"/>
    <w:rsid w:val="0003683B"/>
    <w:rsid w:val="00036B63"/>
    <w:rsid w:val="00037E1A"/>
    <w:rsid w:val="0004224B"/>
    <w:rsid w:val="00043495"/>
    <w:rsid w:val="0004523C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69D0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6241"/>
    <w:rsid w:val="000E67B2"/>
    <w:rsid w:val="000F2BE3"/>
    <w:rsid w:val="000F3D0D"/>
    <w:rsid w:val="000F60B8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4CA0"/>
    <w:rsid w:val="00135C39"/>
    <w:rsid w:val="00136671"/>
    <w:rsid w:val="0014026F"/>
    <w:rsid w:val="00142BB6"/>
    <w:rsid w:val="00144C73"/>
    <w:rsid w:val="00144CE7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1E7B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0E67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0FC"/>
    <w:rsid w:val="001A5797"/>
    <w:rsid w:val="001A5BEF"/>
    <w:rsid w:val="001A6063"/>
    <w:rsid w:val="001A7F15"/>
    <w:rsid w:val="001B0515"/>
    <w:rsid w:val="001B342E"/>
    <w:rsid w:val="001B62AB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2715"/>
    <w:rsid w:val="0023727E"/>
    <w:rsid w:val="00242081"/>
    <w:rsid w:val="0024214B"/>
    <w:rsid w:val="00243777"/>
    <w:rsid w:val="002441CD"/>
    <w:rsid w:val="00244DE1"/>
    <w:rsid w:val="00245E82"/>
    <w:rsid w:val="00246611"/>
    <w:rsid w:val="002501A3"/>
    <w:rsid w:val="0025166C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9DA"/>
    <w:rsid w:val="00263EF0"/>
    <w:rsid w:val="00264EC6"/>
    <w:rsid w:val="0026636C"/>
    <w:rsid w:val="00271013"/>
    <w:rsid w:val="0027179C"/>
    <w:rsid w:val="00272B54"/>
    <w:rsid w:val="00273748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D0C4F"/>
    <w:rsid w:val="002D0EDB"/>
    <w:rsid w:val="002D1364"/>
    <w:rsid w:val="002D1617"/>
    <w:rsid w:val="002D327F"/>
    <w:rsid w:val="002D4D30"/>
    <w:rsid w:val="002D5000"/>
    <w:rsid w:val="002D598D"/>
    <w:rsid w:val="002D7188"/>
    <w:rsid w:val="002E1DE3"/>
    <w:rsid w:val="002E2AB6"/>
    <w:rsid w:val="002E2E11"/>
    <w:rsid w:val="002E3F34"/>
    <w:rsid w:val="002E4AAB"/>
    <w:rsid w:val="002E55E2"/>
    <w:rsid w:val="002E5F79"/>
    <w:rsid w:val="002E64FA"/>
    <w:rsid w:val="002F0A00"/>
    <w:rsid w:val="002F0CFA"/>
    <w:rsid w:val="002F667D"/>
    <w:rsid w:val="002F669F"/>
    <w:rsid w:val="002F6D35"/>
    <w:rsid w:val="00301AB3"/>
    <w:rsid w:val="00301C97"/>
    <w:rsid w:val="00304179"/>
    <w:rsid w:val="00306FD9"/>
    <w:rsid w:val="00307964"/>
    <w:rsid w:val="00307C71"/>
    <w:rsid w:val="0031004C"/>
    <w:rsid w:val="003101C8"/>
    <w:rsid w:val="003105F6"/>
    <w:rsid w:val="003107FE"/>
    <w:rsid w:val="00310CE9"/>
    <w:rsid w:val="00311297"/>
    <w:rsid w:val="003113BE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26E2E"/>
    <w:rsid w:val="00330BAF"/>
    <w:rsid w:val="0033239E"/>
    <w:rsid w:val="003323B3"/>
    <w:rsid w:val="00334E3A"/>
    <w:rsid w:val="003361DD"/>
    <w:rsid w:val="00341A6A"/>
    <w:rsid w:val="00342074"/>
    <w:rsid w:val="00343D28"/>
    <w:rsid w:val="00345B9C"/>
    <w:rsid w:val="00346A6B"/>
    <w:rsid w:val="00347339"/>
    <w:rsid w:val="00352DAE"/>
    <w:rsid w:val="00353A63"/>
    <w:rsid w:val="00354EB9"/>
    <w:rsid w:val="003552C3"/>
    <w:rsid w:val="00355E69"/>
    <w:rsid w:val="003602AE"/>
    <w:rsid w:val="00360929"/>
    <w:rsid w:val="00361768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0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DA3"/>
    <w:rsid w:val="003E2FF5"/>
    <w:rsid w:val="003E3925"/>
    <w:rsid w:val="003F020D"/>
    <w:rsid w:val="003F03D9"/>
    <w:rsid w:val="003F14ED"/>
    <w:rsid w:val="003F2FBE"/>
    <w:rsid w:val="003F318D"/>
    <w:rsid w:val="003F34C3"/>
    <w:rsid w:val="003F3A6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1198"/>
    <w:rsid w:val="0042226E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2B76"/>
    <w:rsid w:val="00433231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5F4D"/>
    <w:rsid w:val="00446A94"/>
    <w:rsid w:val="004504C0"/>
    <w:rsid w:val="00450901"/>
    <w:rsid w:val="00450CC5"/>
    <w:rsid w:val="00454E76"/>
    <w:rsid w:val="004550FB"/>
    <w:rsid w:val="004564A9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5FAD"/>
    <w:rsid w:val="00487AED"/>
    <w:rsid w:val="004904C1"/>
    <w:rsid w:val="00491EDF"/>
    <w:rsid w:val="00492A3F"/>
    <w:rsid w:val="00493991"/>
    <w:rsid w:val="00493D09"/>
    <w:rsid w:val="00494F62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371C"/>
    <w:rsid w:val="00534B23"/>
    <w:rsid w:val="005354F4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835E7"/>
    <w:rsid w:val="0058397F"/>
    <w:rsid w:val="00583BF8"/>
    <w:rsid w:val="00584FA7"/>
    <w:rsid w:val="00585F33"/>
    <w:rsid w:val="005901D8"/>
    <w:rsid w:val="00591124"/>
    <w:rsid w:val="00591911"/>
    <w:rsid w:val="00592D24"/>
    <w:rsid w:val="00593F49"/>
    <w:rsid w:val="00594491"/>
    <w:rsid w:val="00597024"/>
    <w:rsid w:val="005A0274"/>
    <w:rsid w:val="005A095C"/>
    <w:rsid w:val="005A09DA"/>
    <w:rsid w:val="005A4EBF"/>
    <w:rsid w:val="005A669D"/>
    <w:rsid w:val="005A6DD8"/>
    <w:rsid w:val="005A75D8"/>
    <w:rsid w:val="005B005E"/>
    <w:rsid w:val="005B0F6C"/>
    <w:rsid w:val="005B635B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55E1"/>
    <w:rsid w:val="005D6693"/>
    <w:rsid w:val="005E19F7"/>
    <w:rsid w:val="005E4F04"/>
    <w:rsid w:val="005E62C2"/>
    <w:rsid w:val="005E639C"/>
    <w:rsid w:val="005E6C71"/>
    <w:rsid w:val="005F0963"/>
    <w:rsid w:val="005F1625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0F6E"/>
    <w:rsid w:val="00621256"/>
    <w:rsid w:val="00621FCC"/>
    <w:rsid w:val="00622E4B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95A"/>
    <w:rsid w:val="00673BA5"/>
    <w:rsid w:val="006749B6"/>
    <w:rsid w:val="00680058"/>
    <w:rsid w:val="00681F9F"/>
    <w:rsid w:val="00682761"/>
    <w:rsid w:val="00683D78"/>
    <w:rsid w:val="006840EA"/>
    <w:rsid w:val="006844E2"/>
    <w:rsid w:val="006848D3"/>
    <w:rsid w:val="00685267"/>
    <w:rsid w:val="006872AE"/>
    <w:rsid w:val="00690082"/>
    <w:rsid w:val="00690252"/>
    <w:rsid w:val="00692FDD"/>
    <w:rsid w:val="006930E3"/>
    <w:rsid w:val="006946BB"/>
    <w:rsid w:val="006969FA"/>
    <w:rsid w:val="006A1E28"/>
    <w:rsid w:val="006A35D5"/>
    <w:rsid w:val="006A42B3"/>
    <w:rsid w:val="006A748A"/>
    <w:rsid w:val="006B204E"/>
    <w:rsid w:val="006B4F66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539"/>
    <w:rsid w:val="0079379A"/>
    <w:rsid w:val="00794953"/>
    <w:rsid w:val="007A1639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5A7"/>
    <w:rsid w:val="00802949"/>
    <w:rsid w:val="0080301E"/>
    <w:rsid w:val="0080365F"/>
    <w:rsid w:val="00804393"/>
    <w:rsid w:val="00807671"/>
    <w:rsid w:val="00812BE5"/>
    <w:rsid w:val="008147F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A755F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2C2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3D2F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5BF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1324"/>
    <w:rsid w:val="00932F07"/>
    <w:rsid w:val="009331A9"/>
    <w:rsid w:val="009332A2"/>
    <w:rsid w:val="00937598"/>
    <w:rsid w:val="0093790B"/>
    <w:rsid w:val="00937CDD"/>
    <w:rsid w:val="00943751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27FD"/>
    <w:rsid w:val="00975317"/>
    <w:rsid w:val="00980A04"/>
    <w:rsid w:val="00982FFA"/>
    <w:rsid w:val="00984817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1487"/>
    <w:rsid w:val="00B21C29"/>
    <w:rsid w:val="00B21DDE"/>
    <w:rsid w:val="00B232D1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278"/>
    <w:rsid w:val="00B33A1A"/>
    <w:rsid w:val="00B33E6C"/>
    <w:rsid w:val="00B3714C"/>
    <w:rsid w:val="00B371CC"/>
    <w:rsid w:val="00B40DAC"/>
    <w:rsid w:val="00B41CD9"/>
    <w:rsid w:val="00B427E6"/>
    <w:rsid w:val="00B428A6"/>
    <w:rsid w:val="00B43E1F"/>
    <w:rsid w:val="00B447A7"/>
    <w:rsid w:val="00B45FBC"/>
    <w:rsid w:val="00B51A7D"/>
    <w:rsid w:val="00B535C2"/>
    <w:rsid w:val="00B55544"/>
    <w:rsid w:val="00B558D8"/>
    <w:rsid w:val="00B61194"/>
    <w:rsid w:val="00B62B42"/>
    <w:rsid w:val="00B63AB4"/>
    <w:rsid w:val="00B642EE"/>
    <w:rsid w:val="00B642FC"/>
    <w:rsid w:val="00B64D26"/>
    <w:rsid w:val="00B64FBB"/>
    <w:rsid w:val="00B70E22"/>
    <w:rsid w:val="00B70EAA"/>
    <w:rsid w:val="00B715F1"/>
    <w:rsid w:val="00B73D07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EF5"/>
    <w:rsid w:val="00B935A4"/>
    <w:rsid w:val="00B935F0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0C60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47021"/>
    <w:rsid w:val="00C53459"/>
    <w:rsid w:val="00C54A3A"/>
    <w:rsid w:val="00C55566"/>
    <w:rsid w:val="00C56448"/>
    <w:rsid w:val="00C63D15"/>
    <w:rsid w:val="00C64957"/>
    <w:rsid w:val="00C64F27"/>
    <w:rsid w:val="00C667BE"/>
    <w:rsid w:val="00C6766B"/>
    <w:rsid w:val="00C6795D"/>
    <w:rsid w:val="00C67F14"/>
    <w:rsid w:val="00C717E4"/>
    <w:rsid w:val="00C72223"/>
    <w:rsid w:val="00C7256A"/>
    <w:rsid w:val="00C72780"/>
    <w:rsid w:val="00C76417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621"/>
    <w:rsid w:val="00C939E7"/>
    <w:rsid w:val="00C974D0"/>
    <w:rsid w:val="00CA32A7"/>
    <w:rsid w:val="00CA441C"/>
    <w:rsid w:val="00CA47F3"/>
    <w:rsid w:val="00CA4C24"/>
    <w:rsid w:val="00CA6055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2A86"/>
    <w:rsid w:val="00CE31A6"/>
    <w:rsid w:val="00CE3BBF"/>
    <w:rsid w:val="00CE4090"/>
    <w:rsid w:val="00CE50AE"/>
    <w:rsid w:val="00CE6988"/>
    <w:rsid w:val="00CE6CC3"/>
    <w:rsid w:val="00CE702F"/>
    <w:rsid w:val="00CF0502"/>
    <w:rsid w:val="00CF09AA"/>
    <w:rsid w:val="00CF1072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A38"/>
    <w:rsid w:val="00D07A7B"/>
    <w:rsid w:val="00D108DD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397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5290"/>
    <w:rsid w:val="00D57791"/>
    <w:rsid w:val="00D6046A"/>
    <w:rsid w:val="00D62870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358"/>
    <w:rsid w:val="00DC2C2E"/>
    <w:rsid w:val="00DC45BE"/>
    <w:rsid w:val="00DC4AF0"/>
    <w:rsid w:val="00DC4B9A"/>
    <w:rsid w:val="00DC6438"/>
    <w:rsid w:val="00DC7886"/>
    <w:rsid w:val="00DD0CF2"/>
    <w:rsid w:val="00DD2A1C"/>
    <w:rsid w:val="00DD3F42"/>
    <w:rsid w:val="00DD42C4"/>
    <w:rsid w:val="00DD7C49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76AC"/>
    <w:rsid w:val="00E27828"/>
    <w:rsid w:val="00E27D5C"/>
    <w:rsid w:val="00E34A35"/>
    <w:rsid w:val="00E36C16"/>
    <w:rsid w:val="00E37C2F"/>
    <w:rsid w:val="00E41C28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D95"/>
    <w:rsid w:val="00E6562C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5DD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6E3F"/>
    <w:rsid w:val="00EA270C"/>
    <w:rsid w:val="00EA4974"/>
    <w:rsid w:val="00EA4C58"/>
    <w:rsid w:val="00EA532E"/>
    <w:rsid w:val="00EA55E0"/>
    <w:rsid w:val="00EA7483"/>
    <w:rsid w:val="00EB06D9"/>
    <w:rsid w:val="00EB192B"/>
    <w:rsid w:val="00EB19ED"/>
    <w:rsid w:val="00EB1CAB"/>
    <w:rsid w:val="00EB2CBC"/>
    <w:rsid w:val="00EB5A4B"/>
    <w:rsid w:val="00EB612E"/>
    <w:rsid w:val="00EB6515"/>
    <w:rsid w:val="00EC0F5A"/>
    <w:rsid w:val="00EC4265"/>
    <w:rsid w:val="00EC4CEB"/>
    <w:rsid w:val="00EC5F07"/>
    <w:rsid w:val="00EC659E"/>
    <w:rsid w:val="00ED005F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115CA"/>
    <w:rsid w:val="00F11A07"/>
    <w:rsid w:val="00F14177"/>
    <w:rsid w:val="00F14817"/>
    <w:rsid w:val="00F14EBA"/>
    <w:rsid w:val="00F1510F"/>
    <w:rsid w:val="00F1533A"/>
    <w:rsid w:val="00F15E5A"/>
    <w:rsid w:val="00F173E3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17D8"/>
    <w:rsid w:val="00F422A1"/>
    <w:rsid w:val="00F43082"/>
    <w:rsid w:val="00F431E2"/>
    <w:rsid w:val="00F43390"/>
    <w:rsid w:val="00F43AF2"/>
    <w:rsid w:val="00F443B2"/>
    <w:rsid w:val="00F45296"/>
    <w:rsid w:val="00F458D8"/>
    <w:rsid w:val="00F45DDE"/>
    <w:rsid w:val="00F50237"/>
    <w:rsid w:val="00F50FD7"/>
    <w:rsid w:val="00F5182A"/>
    <w:rsid w:val="00F53596"/>
    <w:rsid w:val="00F5394F"/>
    <w:rsid w:val="00F541CD"/>
    <w:rsid w:val="00F55BA8"/>
    <w:rsid w:val="00F55DB1"/>
    <w:rsid w:val="00F56968"/>
    <w:rsid w:val="00F56ACA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74B"/>
    <w:rsid w:val="00F90C73"/>
    <w:rsid w:val="00F92C0A"/>
    <w:rsid w:val="00F934BC"/>
    <w:rsid w:val="00F9415B"/>
    <w:rsid w:val="00F969B5"/>
    <w:rsid w:val="00FA13C2"/>
    <w:rsid w:val="00FA1BF5"/>
    <w:rsid w:val="00FA306B"/>
    <w:rsid w:val="00FA7AB9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1BE2"/>
    <w:rsid w:val="00FE308F"/>
    <w:rsid w:val="00FE339D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865969-984A-4DD6-AB63-4C322E20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90F456-B414-427A-932E-E9501B06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5483</Words>
  <Characters>32898</Characters>
  <Application>Microsoft Office Word</Application>
  <DocSecurity>0</DocSecurity>
  <Lines>274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5</cp:revision>
  <cp:lastPrinted>2017-11-23T11:25:00Z</cp:lastPrinted>
  <dcterms:created xsi:type="dcterms:W3CDTF">2019-09-26T09:32:00Z</dcterms:created>
  <dcterms:modified xsi:type="dcterms:W3CDTF">2019-09-26T11:19:00Z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