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1E615B8E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C8593C">
        <w:rPr>
          <w:b/>
          <w:sz w:val="24"/>
          <w:szCs w:val="24"/>
        </w:rPr>
        <w:t>10</w:t>
      </w:r>
      <w:r w:rsidR="00E90685">
        <w:rPr>
          <w:b/>
          <w:sz w:val="24"/>
          <w:szCs w:val="24"/>
        </w:rPr>
        <w:t>.</w:t>
      </w:r>
      <w:r w:rsidR="00677AF8">
        <w:rPr>
          <w:b/>
          <w:sz w:val="24"/>
          <w:szCs w:val="24"/>
        </w:rPr>
        <w:t>0</w:t>
      </w:r>
      <w:r w:rsidR="00C8593C">
        <w:rPr>
          <w:b/>
          <w:sz w:val="24"/>
          <w:szCs w:val="24"/>
        </w:rPr>
        <w:t>6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459F" w14:textId="77777777" w:rsidR="005F6B25" w:rsidRDefault="005F6B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D39C" w14:textId="77777777" w:rsidR="005F6B25" w:rsidRDefault="005F6B2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B526" w14:textId="77777777" w:rsidR="005F6B25" w:rsidRDefault="005F6B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44D9E999">
          <wp:simplePos x="0" y="0"/>
          <wp:positionH relativeFrom="page">
            <wp:align>left</wp:align>
          </wp:positionH>
          <wp:positionV relativeFrom="margin">
            <wp:posOffset>-466725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4B387" w14:textId="77777777" w:rsidR="005F6B25" w:rsidRDefault="005F6B2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5F6B25"/>
    <w:rsid w:val="006210DF"/>
    <w:rsid w:val="0062643F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7b1cf317-af41-45ad-8637-b483ded5e117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c1876336-ecf6-4d04-83f9-df4cad67950a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</TotalTime>
  <Pages>1</Pages>
  <Words>184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4</cp:revision>
  <cp:lastPrinted>2020-03-06T08:23:00Z</cp:lastPrinted>
  <dcterms:created xsi:type="dcterms:W3CDTF">2022-05-16T11:35:00Z</dcterms:created>
  <dcterms:modified xsi:type="dcterms:W3CDTF">2022-05-17T07:00:00Z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