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12C5A" w14:textId="77777777" w:rsidR="0070799D" w:rsidRDefault="0070799D" w:rsidP="0070799D">
      <w:pPr>
        <w:pStyle w:val="Standard"/>
        <w:jc w:val="center"/>
        <w:rPr>
          <w:rFonts w:ascii="Arial" w:hAnsi="Arial" w:cs="Arial"/>
          <w:b/>
          <w:sz w:val="20"/>
          <w:szCs w:val="20"/>
        </w:rPr>
      </w:pPr>
    </w:p>
    <w:p w14:paraId="2EFF3577" w14:textId="77777777" w:rsidR="0070799D" w:rsidRDefault="0070799D" w:rsidP="0070799D">
      <w:pPr>
        <w:pStyle w:val="Standard"/>
        <w:jc w:val="center"/>
        <w:rPr>
          <w:rFonts w:ascii="Arial" w:hAnsi="Arial" w:cs="Arial"/>
          <w:b/>
          <w:bCs/>
          <w:color w:val="000000"/>
        </w:rPr>
      </w:pPr>
      <w:r>
        <w:rPr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359EC02" wp14:editId="3668A8D7">
                <wp:simplePos x="0" y="0"/>
                <wp:positionH relativeFrom="margin">
                  <wp:posOffset>-157480</wp:posOffset>
                </wp:positionH>
                <wp:positionV relativeFrom="paragraph">
                  <wp:posOffset>180975</wp:posOffset>
                </wp:positionV>
                <wp:extent cx="6320155" cy="998855"/>
                <wp:effectExtent l="0" t="0" r="0" b="0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0155" cy="9988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443" w:type="dxa"/>
                              <w:tblInd w:w="5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13"/>
                              <w:gridCol w:w="3400"/>
                              <w:gridCol w:w="2953"/>
                              <w:gridCol w:w="577"/>
                            </w:tblGrid>
                            <w:tr w:rsidR="00147CDF" w14:paraId="29F239B4" w14:textId="77777777" w:rsidTr="00EF527B">
                              <w:trPr>
                                <w:gridAfter w:val="1"/>
                                <w:wAfter w:w="577" w:type="dxa"/>
                                <w:cantSplit/>
                                <w:trHeight w:val="441"/>
                              </w:trPr>
                              <w:tc>
                                <w:tcPr>
                                  <w:tcW w:w="3513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4927C3E2" w14:textId="29B7BC47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spacing w:before="40" w:line="192" w:lineRule="auto"/>
                                    <w:ind w:left="57" w:right="57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Nazwa i adres jednostki sprawozdawczej:</w:t>
                                  </w:r>
                                </w:p>
                                <w:p w14:paraId="15928534" w14:textId="77777777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pacing w:before="40" w:line="192" w:lineRule="auto"/>
                                    <w:ind w:left="57" w:right="57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00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10CD609" w14:textId="77777777" w:rsidR="00147CDF" w:rsidRPr="00147CDF" w:rsidRDefault="00147CDF">
                                  <w:pPr>
                                    <w:pStyle w:val="Standard"/>
                                    <w:snapToGrid w:val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14"/>
                                      <w:szCs w:val="14"/>
                                    </w:rPr>
                                    <w:t xml:space="preserve">Kwartalne sprawozdanie z przeprowadzonych szczepień ochronnych wg  </w:t>
                                  </w: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ilości wykorzystanych szczepionek</w:t>
                                  </w:r>
                                </w:p>
                                <w:p w14:paraId="547BEF4F" w14:textId="77777777" w:rsidR="00147CDF" w:rsidRPr="00147CDF" w:rsidRDefault="00147CDF">
                                  <w:pPr>
                                    <w:pStyle w:val="Standard"/>
                                    <w:widowControl w:val="0"/>
                                    <w:spacing w:line="276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za okres</w:t>
                                  </w:r>
                                </w:p>
                                <w:p w14:paraId="319893F3" w14:textId="77777777" w:rsidR="00147CDF" w:rsidRPr="00147CDF" w:rsidRDefault="00147CDF">
                                  <w:pPr>
                                    <w:pStyle w:val="Standard"/>
                                    <w:widowControl w:val="0"/>
                                    <w:spacing w:line="276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od ..................... do .....................</w:t>
                                  </w:r>
                                </w:p>
                                <w:p w14:paraId="45709A7B" w14:textId="7AEC9683" w:rsidR="00147CDF" w:rsidRDefault="00147CDF">
                                  <w:pPr>
                                    <w:pStyle w:val="Standard"/>
                                    <w:widowControl w:val="0"/>
                                    <w:spacing w:line="276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 xml:space="preserve">     ................. r.</w:t>
                                  </w:r>
                                </w:p>
                              </w:tc>
                              <w:tc>
                                <w:tcPr>
                                  <w:tcW w:w="2953" w:type="dxa"/>
                                  <w:vMerge w:val="restart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0BE34C49" w14:textId="1246C028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spacing w:before="20"/>
                                    <w:ind w:left="57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Adresat: Powiatowa Stacja Sanitarno-Epidemiologiczna  w  Lipsku, ul. Iłżecka 6, 27-300 Lipsko</w:t>
                                  </w:r>
                                </w:p>
                              </w:tc>
                            </w:tr>
                            <w:tr w:rsidR="00147CDF" w14:paraId="11737BE4" w14:textId="77777777" w:rsidTr="00EF527B">
                              <w:trPr>
                                <w:gridAfter w:val="1"/>
                                <w:wAfter w:w="577" w:type="dxa"/>
                                <w:cantSplit/>
                                <w:trHeight w:hRule="exact" w:val="304"/>
                              </w:trPr>
                              <w:tc>
                                <w:tcPr>
                                  <w:tcW w:w="3513" w:type="dxa"/>
                                  <w:vMerge w:val="restart"/>
                                  <w:tcBorders>
                                    <w:left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4C9C762C" w14:textId="18925150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  <w:vertAlign w:val="superscript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Kod identyfikacyjny składającego sprawozdanie:</w:t>
                                  </w:r>
                                </w:p>
                              </w:tc>
                              <w:tc>
                                <w:tcPr>
                                  <w:tcW w:w="3400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96E5046" w14:textId="77777777" w:rsidR="00147CDF" w:rsidRDefault="00147CDF">
                                  <w:pPr>
                                    <w:snapToGrid w:val="0"/>
                                  </w:pPr>
                                </w:p>
                              </w:tc>
                              <w:tc>
                                <w:tcPr>
                                  <w:tcW w:w="2953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080A628D" w14:textId="77777777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ind w:left="57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c>
                            </w:tr>
                            <w:tr w:rsidR="00147CDF" w14:paraId="1346166B" w14:textId="77777777" w:rsidTr="00EF527B">
                              <w:trPr>
                                <w:gridAfter w:val="1"/>
                                <w:wAfter w:w="577" w:type="dxa"/>
                                <w:cantSplit/>
                                <w:trHeight w:val="416"/>
                              </w:trPr>
                              <w:tc>
                                <w:tcPr>
                                  <w:tcW w:w="3513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023FD411" w14:textId="77777777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00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65B734F7" w14:textId="77777777" w:rsidR="00147CDF" w:rsidRDefault="00147CDF">
                                  <w:pPr>
                                    <w:snapToGrid w:val="0"/>
                                  </w:pPr>
                                </w:p>
                              </w:tc>
                              <w:tc>
                                <w:tcPr>
                                  <w:tcW w:w="2953" w:type="dxa"/>
                                  <w:vMerge w:val="restart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077C8B1" w14:textId="77777777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spacing w:line="300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Sprawozdanie należy przekazać w terminie</w:t>
                                  </w:r>
                                </w:p>
                                <w:p w14:paraId="4E5AFA6D" w14:textId="220EEEDD" w:rsidR="00147CDF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pacing w:line="300" w:lineRule="auto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7  dni po okresie sprawozdawczym</w:t>
                                  </w:r>
                                </w:p>
                              </w:tc>
                            </w:tr>
                            <w:tr w:rsidR="0070799D" w14:paraId="7DB02E6E" w14:textId="77777777" w:rsidTr="00EF527B">
                              <w:trPr>
                                <w:gridAfter w:val="1"/>
                                <w:wAfter w:w="577" w:type="dxa"/>
                                <w:cantSplit/>
                                <w:trHeight w:val="452"/>
                              </w:trPr>
                              <w:tc>
                                <w:tcPr>
                                  <w:tcW w:w="3513" w:type="dxa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1B465559" w14:textId="74951B6C" w:rsidR="0070799D" w:rsidRPr="00147CDF" w:rsidRDefault="00147CDF" w:rsidP="00147CDF">
                                  <w:pPr>
                                    <w:pStyle w:val="Standard"/>
                                    <w:widowControl w:val="0"/>
                                    <w:snapToGrid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</w:pPr>
                                  <w:r w:rsidRPr="00147CDF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Numer identyfikacyjny – REGON:</w:t>
                                  </w:r>
                                </w:p>
                              </w:tc>
                              <w:tc>
                                <w:tcPr>
                                  <w:tcW w:w="3400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444EC27" w14:textId="77777777" w:rsidR="0070799D" w:rsidRDefault="0070799D">
                                  <w:pPr>
                                    <w:snapToGrid w:val="0"/>
                                  </w:pPr>
                                </w:p>
                              </w:tc>
                              <w:tc>
                                <w:tcPr>
                                  <w:tcW w:w="2953" w:type="dxa"/>
                                  <w:vMerge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324968C" w14:textId="77777777" w:rsidR="0070799D" w:rsidRDefault="0070799D">
                                  <w:pPr>
                                    <w:snapToGrid w:val="0"/>
                                  </w:pPr>
                                </w:p>
                              </w:tc>
                            </w:tr>
                            <w:tr w:rsidR="0070799D" w14:paraId="67C06F7C" w14:textId="77777777" w:rsidTr="00EF527B">
                              <w:trPr>
                                <w:cantSplit/>
                                <w:trHeight w:hRule="exact" w:val="102"/>
                              </w:trPr>
                              <w:tc>
                                <w:tcPr>
                                  <w:tcW w:w="10443" w:type="dxa"/>
                                  <w:gridSpan w:val="4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6AF22D4A" w14:textId="77777777" w:rsidR="0070799D" w:rsidRDefault="0070799D">
                                  <w:pPr>
                                    <w:pStyle w:val="Standard"/>
                                    <w:widowControl w:val="0"/>
                                    <w:snapToGrid w:val="0"/>
                                    <w:rPr>
                                      <w:rFonts w:ascii="Arial Narrow" w:hAnsi="Arial Narrow"/>
                                      <w:b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C81CEC6" w14:textId="77777777" w:rsidR="0070799D" w:rsidRDefault="0070799D" w:rsidP="0070799D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59EC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2.4pt;margin-top:14.25pt;width:497.65pt;height:78.6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" stroked="f">
                <v:fill opacity="0"/>
                <v:textbox inset="0,0,0,0">
                  <w:txbxContent>
                    <w:tbl>
                      <w:tblPr>
                        <w:tblW w:w="10443" w:type="dxa"/>
                        <w:tblInd w:w="5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13"/>
                        <w:gridCol w:w="3400"/>
                        <w:gridCol w:w="2953"/>
                        <w:gridCol w:w="577"/>
                      </w:tblGrid>
                      <w:tr w:rsidR="00147CDF" w14:paraId="29F239B4" w14:textId="77777777" w:rsidTr="00EF527B">
                        <w:trPr>
                          <w:gridAfter w:val="1"/>
                          <w:wAfter w:w="577" w:type="dxa"/>
                          <w:cantSplit/>
                          <w:trHeight w:val="441"/>
                        </w:trPr>
                        <w:tc>
                          <w:tcPr>
                            <w:tcW w:w="3513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14:paraId="4927C3E2" w14:textId="29B7BC47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spacing w:before="40" w:line="192" w:lineRule="auto"/>
                              <w:ind w:left="57" w:right="57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Nazwa i adres jednostki sprawozdawczej:</w:t>
                            </w:r>
                          </w:p>
                          <w:p w14:paraId="15928534" w14:textId="77777777" w:rsidR="00147CDF" w:rsidRPr="00147CDF" w:rsidRDefault="00147CDF" w:rsidP="00147CDF">
                            <w:pPr>
                              <w:pStyle w:val="Standard"/>
                              <w:widowControl w:val="0"/>
                              <w:spacing w:before="40" w:line="192" w:lineRule="auto"/>
                              <w:ind w:left="57" w:right="57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</w:tc>
                        <w:tc>
                          <w:tcPr>
                            <w:tcW w:w="3400" w:type="dxa"/>
                            <w:vMerge w:val="restart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310CD609" w14:textId="77777777" w:rsidR="00147CDF" w:rsidRPr="00147CDF" w:rsidRDefault="00147CDF">
                            <w:pPr>
                              <w:pStyle w:val="Standard"/>
                              <w:snapToGrid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4"/>
                                <w:szCs w:val="14"/>
                              </w:rPr>
                              <w:t xml:space="preserve">Kwartalne sprawozdanie z przeprowadzonych szczepień ochronnych wg  </w:t>
                            </w: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ilości wykorzystanych szczepionek</w:t>
                            </w:r>
                          </w:p>
                          <w:p w14:paraId="547BEF4F" w14:textId="77777777" w:rsidR="00147CDF" w:rsidRPr="00147CDF" w:rsidRDefault="00147CDF">
                            <w:pPr>
                              <w:pStyle w:val="Standard"/>
                              <w:widowControl w:val="0"/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za okres</w:t>
                            </w:r>
                          </w:p>
                          <w:p w14:paraId="319893F3" w14:textId="77777777" w:rsidR="00147CDF" w:rsidRPr="00147CDF" w:rsidRDefault="00147CDF">
                            <w:pPr>
                              <w:pStyle w:val="Standard"/>
                              <w:widowControl w:val="0"/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od ..................... do .....................</w:t>
                            </w:r>
                          </w:p>
                          <w:p w14:paraId="45709A7B" w14:textId="7AEC9683" w:rsidR="00147CDF" w:rsidRDefault="00147CDF">
                            <w:pPr>
                              <w:pStyle w:val="Standard"/>
                              <w:widowControl w:val="0"/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    ................. r.</w:t>
                            </w:r>
                          </w:p>
                        </w:tc>
                        <w:tc>
                          <w:tcPr>
                            <w:tcW w:w="2953" w:type="dxa"/>
                            <w:vMerge w:val="restart"/>
                            <w:tcBorders>
                              <w:top w:val="single" w:sz="4" w:space="0" w:color="000000"/>
                              <w:left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0BE34C49" w14:textId="1246C028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spacing w:before="20"/>
                              <w:ind w:left="57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Adresat: Powiatowa Stacja Sanitarno-Epidemiologiczna  w  Lipsku, ul. Iłżecka 6, 27-300 Lipsko</w:t>
                            </w:r>
                          </w:p>
                        </w:tc>
                      </w:tr>
                      <w:tr w:rsidR="00147CDF" w14:paraId="11737BE4" w14:textId="77777777" w:rsidTr="00EF527B">
                        <w:trPr>
                          <w:gridAfter w:val="1"/>
                          <w:wAfter w:w="577" w:type="dxa"/>
                          <w:cantSplit/>
                          <w:trHeight w:hRule="exact" w:val="304"/>
                        </w:trPr>
                        <w:tc>
                          <w:tcPr>
                            <w:tcW w:w="3513" w:type="dxa"/>
                            <w:vMerge w:val="restart"/>
                            <w:tcBorders>
                              <w:left w:val="single" w:sz="4" w:space="0" w:color="000000"/>
                            </w:tcBorders>
                            <w:shd w:val="clear" w:color="auto" w:fill="auto"/>
                          </w:tcPr>
                          <w:p w14:paraId="4C9C762C" w14:textId="18925150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  <w:vertAlign w:val="superscript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Kod identyfikacyjny składającego sprawozdanie:</w:t>
                            </w:r>
                          </w:p>
                        </w:tc>
                        <w:tc>
                          <w:tcPr>
                            <w:tcW w:w="3400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296E5046" w14:textId="77777777" w:rsidR="00147CDF" w:rsidRDefault="00147CDF">
                            <w:pPr>
                              <w:snapToGrid w:val="0"/>
                            </w:pPr>
                          </w:p>
                        </w:tc>
                        <w:tc>
                          <w:tcPr>
                            <w:tcW w:w="2953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080A628D" w14:textId="77777777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ind w:left="57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</w:tc>
                      </w:tr>
                      <w:tr w:rsidR="00147CDF" w14:paraId="1346166B" w14:textId="77777777" w:rsidTr="00EF527B">
                        <w:trPr>
                          <w:gridAfter w:val="1"/>
                          <w:wAfter w:w="577" w:type="dxa"/>
                          <w:cantSplit/>
                          <w:trHeight w:val="416"/>
                        </w:trPr>
                        <w:tc>
                          <w:tcPr>
                            <w:tcW w:w="3513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14:paraId="023FD411" w14:textId="77777777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</w:tc>
                        <w:tc>
                          <w:tcPr>
                            <w:tcW w:w="3400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65B734F7" w14:textId="77777777" w:rsidR="00147CDF" w:rsidRDefault="00147CDF">
                            <w:pPr>
                              <w:snapToGrid w:val="0"/>
                            </w:pPr>
                          </w:p>
                        </w:tc>
                        <w:tc>
                          <w:tcPr>
                            <w:tcW w:w="2953" w:type="dxa"/>
                            <w:vMerge w:val="restart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4077C8B1" w14:textId="77777777" w:rsidR="00147CDF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spacing w:line="30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Sprawozdanie należy przekazać w terminie</w:t>
                            </w:r>
                          </w:p>
                          <w:p w14:paraId="4E5AFA6D" w14:textId="220EEEDD" w:rsidR="00147CDF" w:rsidRPr="00147CDF" w:rsidRDefault="00147CDF" w:rsidP="00147CDF">
                            <w:pPr>
                              <w:pStyle w:val="Standard"/>
                              <w:widowControl w:val="0"/>
                              <w:spacing w:line="30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7  dni po okresie sprawozdawczym</w:t>
                            </w:r>
                          </w:p>
                        </w:tc>
                      </w:tr>
                      <w:tr w:rsidR="0070799D" w14:paraId="7DB02E6E" w14:textId="77777777" w:rsidTr="00EF527B">
                        <w:trPr>
                          <w:gridAfter w:val="1"/>
                          <w:wAfter w:w="577" w:type="dxa"/>
                          <w:cantSplit/>
                          <w:trHeight w:val="452"/>
                        </w:trPr>
                        <w:tc>
                          <w:tcPr>
                            <w:tcW w:w="3513" w:type="dxa"/>
                            <w:tcBorders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14:paraId="1B465559" w14:textId="74951B6C" w:rsidR="0070799D" w:rsidRPr="00147CDF" w:rsidRDefault="00147CDF" w:rsidP="00147CDF">
                            <w:pPr>
                              <w:pStyle w:val="Standard"/>
                              <w:widowControl w:val="0"/>
                              <w:snapToGrid w:val="0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  <w:r w:rsidRPr="00147CDF"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  <w:t>Numer identyfikacyjny – REGON:</w:t>
                            </w:r>
                          </w:p>
                        </w:tc>
                        <w:tc>
                          <w:tcPr>
                            <w:tcW w:w="3400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7444EC27" w14:textId="77777777" w:rsidR="0070799D" w:rsidRDefault="0070799D">
                            <w:pPr>
                              <w:snapToGrid w:val="0"/>
                            </w:pPr>
                          </w:p>
                        </w:tc>
                        <w:tc>
                          <w:tcPr>
                            <w:tcW w:w="2953" w:type="dxa"/>
                            <w:vMerge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</w:tcPr>
                          <w:p w14:paraId="1324968C" w14:textId="77777777" w:rsidR="0070799D" w:rsidRDefault="0070799D">
                            <w:pPr>
                              <w:snapToGrid w:val="0"/>
                            </w:pPr>
                          </w:p>
                        </w:tc>
                      </w:tr>
                      <w:tr w:rsidR="0070799D" w14:paraId="67C06F7C" w14:textId="77777777" w:rsidTr="00EF527B">
                        <w:trPr>
                          <w:cantSplit/>
                          <w:trHeight w:hRule="exact" w:val="102"/>
                        </w:trPr>
                        <w:tc>
                          <w:tcPr>
                            <w:tcW w:w="10443" w:type="dxa"/>
                            <w:gridSpan w:val="4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14:paraId="6AF22D4A" w14:textId="77777777" w:rsidR="0070799D" w:rsidRDefault="0070799D">
                            <w:pPr>
                              <w:pStyle w:val="Standard"/>
                              <w:widowControl w:val="0"/>
                              <w:snapToGrid w:val="0"/>
                              <w:rPr>
                                <w:rFonts w:ascii="Arial Narrow" w:hAnsi="Arial Narrow"/>
                                <w:b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5C81CEC6" w14:textId="77777777" w:rsidR="0070799D" w:rsidRDefault="0070799D" w:rsidP="0070799D"/>
                  </w:txbxContent>
                </v:textbox>
                <w10:wrap type="square" anchorx="margin"/>
              </v:shape>
            </w:pict>
          </mc:Fallback>
        </mc:AlternateContent>
      </w:r>
      <w:r w:rsidR="00490DE7">
        <w:rPr>
          <w:rFonts w:ascii="Arial" w:hAnsi="Arial" w:cs="Arial"/>
          <w:b/>
          <w:bCs/>
          <w:color w:val="000000"/>
          <w:sz w:val="20"/>
          <w:szCs w:val="20"/>
        </w:rPr>
        <w:t xml:space="preserve">       </w:t>
      </w:r>
      <w:r>
        <w:rPr>
          <w:rFonts w:ascii="Arial" w:hAnsi="Arial" w:cs="Arial"/>
          <w:b/>
          <w:bCs/>
          <w:color w:val="000000"/>
          <w:sz w:val="20"/>
          <w:szCs w:val="20"/>
        </w:rPr>
        <w:t>Sprawozdanie z przeprowadzonych obowiązkowych szczepień ochronnych</w:t>
      </w:r>
      <w:r>
        <w:rPr>
          <w:rFonts w:ascii="Arial" w:hAnsi="Arial" w:cs="Arial"/>
          <w:b/>
          <w:bCs/>
          <w:color w:val="000000"/>
        </w:rPr>
        <w:tab/>
      </w:r>
    </w:p>
    <w:tbl>
      <w:tblPr>
        <w:tblW w:w="9860" w:type="dxa"/>
        <w:tblInd w:w="-22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4"/>
        <w:gridCol w:w="2948"/>
        <w:gridCol w:w="737"/>
        <w:gridCol w:w="1134"/>
        <w:gridCol w:w="979"/>
        <w:gridCol w:w="992"/>
        <w:gridCol w:w="992"/>
        <w:gridCol w:w="1544"/>
      </w:tblGrid>
      <w:tr w:rsidR="0070799D" w14:paraId="701186F0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2D5A0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Lp.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BA01DD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Nazwa szczepionki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E6519B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jednostka miary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D56461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 Narrow" w:hAnsi="Arial Narrow"/>
                <w:sz w:val="14"/>
                <w:szCs w:val="14"/>
                <w:vertAlign w:val="superscript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Zamówienie roczne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789224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Zamówienie</w:t>
            </w:r>
          </w:p>
          <w:p w14:paraId="378B2BB2" w14:textId="77777777" w:rsidR="0070799D" w:rsidRDefault="0070799D" w:rsidP="00147CDF">
            <w:pPr>
              <w:pStyle w:val="Standard"/>
              <w:jc w:val="center"/>
              <w:rPr>
                <w:rFonts w:ascii="Arial Narrow" w:hAnsi="Arial Narrow"/>
                <w:sz w:val="14"/>
                <w:szCs w:val="14"/>
                <w:vertAlign w:val="superscript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Kwartalne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18237A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Ilość                 zużytej       szczepionki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15FB07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Liczba podanych</w:t>
            </w:r>
          </w:p>
          <w:p w14:paraId="544C112F" w14:textId="77777777" w:rsidR="0070799D" w:rsidRDefault="0070799D" w:rsidP="00147CDF">
            <w:pPr>
              <w:pStyle w:val="Standard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dawek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C2985" w14:textId="77777777" w:rsidR="0070799D" w:rsidRDefault="0070799D" w:rsidP="00147CDF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Uwagi/Komentarze</w:t>
            </w:r>
          </w:p>
        </w:tc>
      </w:tr>
      <w:tr w:rsidR="0070799D" w14:paraId="213A57D8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72AB28" w14:textId="77777777" w:rsidR="0070799D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1D150B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BD160B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03960B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9FC2A5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FAF296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392018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9138BC" w14:textId="77777777" w:rsidR="0070799D" w:rsidRDefault="0070799D" w:rsidP="007D732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</w:t>
            </w:r>
          </w:p>
        </w:tc>
      </w:tr>
      <w:tr w:rsidR="0070799D" w14:paraId="69A728C2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8C140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A8E8A" w14:textId="6F830831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DTP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- Szczepionka błoniczo-tężcowo-krztuścowa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AB1940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F49347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40629CB0" w14:textId="77777777" w:rsidR="0070799D" w:rsidRPr="005723BF" w:rsidRDefault="0070799D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21F5BD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DD196C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24FBD5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DDEBAC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53DFFB1B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D37D4E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B0994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DTaP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- Szczepionka błoniczo-tężcowo-krztuścowa</w:t>
            </w:r>
            <w:r w:rsidR="007C345E"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2B505A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B66184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C7D01B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877CC4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A46B1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6C5D3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:rsidRPr="00C7456D" w14:paraId="3AD9E849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B11146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5B421" w14:textId="008C4368" w:rsidR="0070799D" w:rsidRPr="005723BF" w:rsidRDefault="0070799D" w:rsidP="00147CDF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Td</w:t>
            </w:r>
            <w:proofErr w:type="spellEnd"/>
            <w:r w:rsidRPr="005723BF">
              <w:rPr>
                <w:rFonts w:ascii="Arial" w:hAnsi="Arial" w:cs="Arial"/>
                <w:b/>
                <w:sz w:val="14"/>
                <w:szCs w:val="14"/>
              </w:rPr>
              <w:t xml:space="preserve"> -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Szczepionkatężcowo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-błonicza</w:t>
            </w:r>
            <w:r w:rsidR="007C345E"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2C39B9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AF189E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5037E4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7D2581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14B37B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F8076" w14:textId="2D4D486E" w:rsidR="0070799D" w:rsidRPr="00C7456D" w:rsidRDefault="00DD4326" w:rsidP="00C65725">
            <w:pPr>
              <w:pStyle w:val="Standard"/>
              <w:snapToGrid w:val="0"/>
              <w:spacing w:before="6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Clodivac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.</w:t>
            </w:r>
          </w:p>
          <w:p w14:paraId="3E8E2DDA" w14:textId="77777777" w:rsidR="00DD4326" w:rsidRPr="00C7456D" w:rsidRDefault="00DD4326" w:rsidP="007D7329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58366BFF" w14:textId="08E0733D" w:rsidR="00DD4326" w:rsidRPr="00C7456D" w:rsidRDefault="00DD4326" w:rsidP="007D7329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diTeBoaster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………….........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.</w:t>
            </w:r>
          </w:p>
        </w:tc>
      </w:tr>
      <w:tr w:rsidR="0070799D" w14:paraId="105A5A1F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B0F968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5CF029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T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- Szczepionka tężcowa</w:t>
            </w:r>
            <w:r w:rsidR="007C345E"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                                     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62585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8A23DF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8F29EE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487C7A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DC5F9E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4CD74A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2EBEFC6" w14:textId="77777777" w:rsidR="00A72EDD" w:rsidRDefault="00A72ED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56DF0B90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400CE8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3C2295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 xml:space="preserve">BCG </w:t>
            </w:r>
            <w:r w:rsidRPr="005723BF">
              <w:rPr>
                <w:rFonts w:ascii="Arial" w:hAnsi="Arial" w:cs="Arial"/>
                <w:sz w:val="14"/>
                <w:szCs w:val="14"/>
              </w:rPr>
              <w:t>- Szczepionka p/gruźlicza</w:t>
            </w:r>
          </w:p>
          <w:p w14:paraId="5F07832C" w14:textId="10DE2F86" w:rsidR="0070799D" w:rsidRPr="005723BF" w:rsidRDefault="0070799D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fiolki./10 dawek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400F0B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>fiolka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DED97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E09677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9408D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2E3BAA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B3A574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7B790852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B6489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6.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7C4AC" w14:textId="36D1D490" w:rsidR="00A232C2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p/WZW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typu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B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dla dzieci</w:t>
            </w:r>
          </w:p>
          <w:p w14:paraId="26DCB1B7" w14:textId="48DC633C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9A7A11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49CE0B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725D2D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6D77D0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9A590E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7368A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AD43EC6" w14:textId="77777777" w:rsidR="00A72EDD" w:rsidRDefault="00A72ED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33403810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411C2F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E33493" w14:textId="2AD46A96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p/WZW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typu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B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dla dorosłych</w:t>
            </w:r>
          </w:p>
          <w:p w14:paraId="2864F532" w14:textId="3209C0E7" w:rsidR="0070799D" w:rsidRPr="005723BF" w:rsidRDefault="0070799D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1,0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1F5A80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DFCA74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66717A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1C04AD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EC49E5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DB8FE2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82BCC10" w14:textId="77777777" w:rsidR="00A72EDD" w:rsidRDefault="00A72ED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1A9DF49D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B384C5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8.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953EF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p/WZW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typu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B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dla dializowanych</w:t>
            </w:r>
          </w:p>
          <w:p w14:paraId="5E15AD8C" w14:textId="6E8F3359" w:rsidR="0070799D" w:rsidRPr="005723BF" w:rsidRDefault="0070799D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i z obniżoną odpornością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1,0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AFB6C5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034E0C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62230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EA6C2C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449A91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A8A90" w14:textId="77777777" w:rsidR="0070799D" w:rsidRDefault="0070799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4D280A5" w14:textId="77777777" w:rsidR="00A72EDD" w:rsidRDefault="00A72ED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70799D" w14:paraId="3B92E359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BDE721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9.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58AA63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 odrze–śwince–różyczce</w:t>
            </w:r>
          </w:p>
          <w:p w14:paraId="2C8D8A28" w14:textId="3B3A318A" w:rsidR="0070799D" w:rsidRPr="005723BF" w:rsidRDefault="0070799D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9F37A" w14:textId="77777777" w:rsidR="0070799D" w:rsidRPr="005723BF" w:rsidRDefault="0070799D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E6C15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53685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8984CD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B88950" w14:textId="77777777" w:rsidR="0070799D" w:rsidRPr="005723BF" w:rsidRDefault="0070799D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8778F" w14:textId="7DBE381F" w:rsidR="0070799D" w:rsidRPr="00C7456D" w:rsidRDefault="00C7456D" w:rsidP="00C65725">
            <w:pPr>
              <w:pStyle w:val="Standard"/>
              <w:snapToGrid w:val="0"/>
              <w:spacing w:before="60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MMR …………………………</w:t>
            </w:r>
          </w:p>
          <w:p w14:paraId="3C379B73" w14:textId="3C535029" w:rsidR="00C7456D" w:rsidRPr="00C7456D" w:rsidRDefault="00C7456D" w:rsidP="007D7329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578F9D50" w14:textId="599B13A3" w:rsidR="00A72EDD" w:rsidRPr="00C7456D" w:rsidRDefault="00C7456D" w:rsidP="007D7329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Priorix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………………………</w:t>
            </w:r>
            <w:r>
              <w:rPr>
                <w:rFonts w:ascii="Arial" w:hAnsi="Arial" w:cs="Arial"/>
                <w:color w:val="000000"/>
                <w:sz w:val="12"/>
                <w:szCs w:val="12"/>
              </w:rPr>
              <w:t>..</w:t>
            </w:r>
          </w:p>
        </w:tc>
      </w:tr>
      <w:tr w:rsidR="00A232C2" w14:paraId="17DFC546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8D7B8B" w14:textId="263C616C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B7AD4C" w14:textId="428B49E2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poliomyelitis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(żywa)</w:t>
            </w:r>
          </w:p>
          <w:p w14:paraId="6BC95970" w14:textId="651B9AC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fiolki/10 dawek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7904A4" w14:textId="37A3E2AC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fiolka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B3D13C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6EB37B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83081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998EE5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BAC59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A232C2" w14:paraId="52E25B41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28ACA5" w14:textId="7572246E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11.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078706" w14:textId="749E3944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poliomyelitis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(zabita)</w:t>
            </w:r>
          </w:p>
          <w:p w14:paraId="36137C71" w14:textId="47D3EEFC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99BE6A" w14:textId="2110AE30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2AA74C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60F0B1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FE873A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967625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F1426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49F4E42C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A232C2" w14:paraId="7F3EBC95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D39C56" w14:textId="36EC89A5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28EDB0" w14:textId="7507E18F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p/wściekliźnie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inaktywowana</w:t>
            </w:r>
          </w:p>
          <w:p w14:paraId="5B500AB6" w14:textId="4A650E8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B7D07E" w14:textId="77777777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C64C97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74F608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F34BA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66704E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EF24AB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95EA723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A232C2" w14:paraId="6905BD9D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D59C49" w14:textId="2B69582F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9759C" w14:textId="3F7CCB2F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Haemophilus</w:t>
            </w:r>
            <w:proofErr w:type="spellEnd"/>
            <w:r w:rsidRPr="005723BF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influenzae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typu b</w:t>
            </w:r>
            <w:r w:rsid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5723BF">
              <w:rPr>
                <w:rFonts w:ascii="Arial" w:hAnsi="Arial" w:cs="Arial"/>
                <w:sz w:val="14"/>
                <w:szCs w:val="14"/>
              </w:rPr>
              <w:t>inj.1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81BA62" w14:textId="77777777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D84433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D4971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B769FD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9E528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8E5A1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ADE30DF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A232C2" w14:paraId="6AD37DDC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4831BD" w14:textId="0368C35E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14.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1E5E8" w14:textId="3B6947CC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sz w:val="14"/>
                <w:szCs w:val="14"/>
              </w:rPr>
              <w:t>p/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Streptococcus</w:t>
            </w:r>
            <w:proofErr w:type="spellEnd"/>
            <w:r w:rsidRPr="005723BF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pneumoniae</w:t>
            </w:r>
            <w:proofErr w:type="spellEnd"/>
          </w:p>
          <w:p w14:paraId="18A8E340" w14:textId="50F42BC9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22BB95" w14:textId="77777777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8318D9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5D0EE1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10A39A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61514A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9A66D1" w14:textId="77777777" w:rsidR="00A232C2" w:rsidRPr="00147CDF" w:rsidRDefault="00A232C2" w:rsidP="00147CDF">
            <w:pPr>
              <w:pStyle w:val="Standard"/>
              <w:snapToGrid w:val="0"/>
              <w:spacing w:before="100" w:beforeAutospacing="1"/>
              <w:rPr>
                <w:rFonts w:ascii="Arial" w:hAnsi="Arial" w:cs="Arial"/>
                <w:color w:val="000000"/>
                <w:sz w:val="6"/>
                <w:szCs w:val="6"/>
              </w:rPr>
            </w:pPr>
          </w:p>
          <w:p w14:paraId="337877F3" w14:textId="5D090B7C" w:rsidR="00A232C2" w:rsidRPr="00C7456D" w:rsidRDefault="00A232C2" w:rsidP="00A232C2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Synflorix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.</w:t>
            </w:r>
          </w:p>
          <w:p w14:paraId="149418EE" w14:textId="77777777" w:rsidR="00A232C2" w:rsidRPr="00C7456D" w:rsidRDefault="00A232C2" w:rsidP="00A232C2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2F9E669E" w14:textId="1F961DFC" w:rsidR="00A232C2" w:rsidRPr="00A232C2" w:rsidRDefault="00A232C2" w:rsidP="00A232C2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Prevenar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.</w:t>
            </w:r>
          </w:p>
        </w:tc>
      </w:tr>
      <w:tr w:rsidR="00A232C2" w14:paraId="593BF82E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E79A22" w14:textId="7A20E583" w:rsidR="00A232C2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15.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7B9175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color w:val="000000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>p/Ospie wietrznej</w:t>
            </w:r>
          </w:p>
          <w:p w14:paraId="4E10CA44" w14:textId="42408D38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color w:val="000000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color w:val="000000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2C6A37" w14:textId="77777777" w:rsidR="00A232C2" w:rsidRPr="005723BF" w:rsidRDefault="00A232C2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F3C62D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69279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E1BE6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F12EC8" w14:textId="77777777" w:rsidR="00A232C2" w:rsidRPr="005723BF" w:rsidRDefault="00A232C2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9C7B88" w14:textId="77777777" w:rsidR="00A232C2" w:rsidRDefault="00A232C2" w:rsidP="00A232C2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0095BA0D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CEC80" w14:textId="5B11DE2E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16.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6EC66E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DT</w:t>
            </w:r>
            <w:r w:rsidRPr="005723BF">
              <w:rPr>
                <w:rFonts w:ascii="Arial" w:hAnsi="Arial" w:cs="Arial"/>
                <w:sz w:val="14"/>
                <w:szCs w:val="14"/>
              </w:rPr>
              <w:t>- Szczepionka błoniczo-tężcowa</w:t>
            </w:r>
          </w:p>
          <w:p w14:paraId="4EB94C9F" w14:textId="43BF5110" w:rsidR="00045C17" w:rsidRPr="005723BF" w:rsidRDefault="00045C17" w:rsidP="002807F4">
            <w:pPr>
              <w:pStyle w:val="Standard"/>
              <w:rPr>
                <w:rFonts w:ascii="Arial" w:hAnsi="Arial" w:cs="Arial"/>
                <w:color w:val="000000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BD3FA3" w14:textId="7777777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3F1BD1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1B0554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850A3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A775A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16E2C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A5C437C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61F36EFF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0F3B93" w14:textId="57858179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17.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2FC80" w14:textId="417676F5" w:rsidR="00045C17" w:rsidRPr="005723BF" w:rsidRDefault="00045C17" w:rsidP="002807F4">
            <w:pPr>
              <w:pStyle w:val="Standard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Ty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-Szczepionka durowa                                                      inj.10 ml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liof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/20 dawek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8D81D5" w14:textId="7B6197F1" w:rsidR="00045C17" w:rsidRPr="005723BF" w:rsidRDefault="00C00B95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fiolka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BA9F38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7B1531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E8B75E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CF5E53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627370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777C325B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F60846" w14:textId="37C4D4FA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844E3" w14:textId="11B1587B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b/>
                <w:sz w:val="14"/>
                <w:szCs w:val="14"/>
              </w:rPr>
              <w:t>TyT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-Szczepionka durowo-tężcowa                                                                                                                                                          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10 ml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liof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/20 dawek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67A20A" w14:textId="7777777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fiolka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C030DA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1EDF27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3D1B5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70CE04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9C514F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5BE83D15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446A50F5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A4C431" w14:textId="152B4261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19.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0784D0" w14:textId="5B9C2A7E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d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-Szczepionka błonicza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                                                                                         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1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amp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/1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7EE086" w14:textId="40061EF4" w:rsidR="00045C17" w:rsidRPr="005723BF" w:rsidRDefault="00C00B95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786106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F160B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D8F5E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21EE3A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D022F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D099A1F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020B34DF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B09B99" w14:textId="379E489F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20.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4E1932" w14:textId="11170C60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sz w:val="14"/>
                <w:szCs w:val="14"/>
              </w:rPr>
              <w:t>D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-Szczepionka błonicza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na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wod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glinu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inj.fiolki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/ 20 dawek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295A1F" w14:textId="277482CA" w:rsidR="00045C17" w:rsidRPr="005723BF" w:rsidRDefault="00C00B95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fiolka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7331A0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3A337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D93187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DB287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6BE81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B87566C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045C17" w14:paraId="4075FF01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F7F501" w14:textId="4E54DD3E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21.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F9A9EA" w14:textId="78BE7822" w:rsidR="0066307C" w:rsidRPr="005723BF" w:rsidRDefault="00045C17" w:rsidP="005723BF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p/</w:t>
            </w:r>
            <w:r w:rsidR="002807F4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ko 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meningokokom</w:t>
            </w:r>
          </w:p>
          <w:p w14:paraId="7D7EDE5C" w14:textId="2699DE80" w:rsidR="00045C17" w:rsidRPr="005723BF" w:rsidRDefault="00045C17" w:rsidP="005723BF">
            <w:pPr>
              <w:pStyle w:val="Standard"/>
              <w:snapToGrid w:val="0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1 dawka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256CB3" w14:textId="0BCD6B03" w:rsidR="00045C17" w:rsidRPr="005723BF" w:rsidRDefault="00C00B95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C7D5FC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68FEE9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80CBC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DD44D6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6DFA4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6"/>
                <w:szCs w:val="6"/>
              </w:rPr>
            </w:pPr>
          </w:p>
          <w:p w14:paraId="17A6BCF5" w14:textId="38E30AEC" w:rsidR="00045C17" w:rsidRPr="00C7456D" w:rsidRDefault="00C00B95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Bexero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</w:t>
            </w:r>
            <w:r w:rsidR="0066307C" w:rsidRPr="00C7456D">
              <w:rPr>
                <w:rFonts w:ascii="Arial" w:hAnsi="Arial" w:cs="Arial"/>
                <w:color w:val="000000"/>
                <w:sz w:val="12"/>
                <w:szCs w:val="12"/>
              </w:rPr>
              <w:t>……</w:t>
            </w:r>
          </w:p>
          <w:p w14:paraId="227D383C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477BBDD1" w14:textId="63C1DF08" w:rsidR="00C00B95" w:rsidRPr="00C7456D" w:rsidRDefault="00C00B95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Nimenrix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</w:t>
            </w:r>
            <w:r w:rsidR="0066307C" w:rsidRPr="00C7456D">
              <w:rPr>
                <w:rFonts w:ascii="Arial" w:hAnsi="Arial" w:cs="Arial"/>
                <w:color w:val="000000"/>
                <w:sz w:val="12"/>
                <w:szCs w:val="12"/>
              </w:rPr>
              <w:t>……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.</w:t>
            </w:r>
          </w:p>
          <w:p w14:paraId="3BEB6983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72ABB61A" w14:textId="13427C48" w:rsidR="00045C17" w:rsidRPr="00C7456D" w:rsidRDefault="00C00B95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NeisVac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C ……………...</w:t>
            </w:r>
            <w:r w:rsidR="0066307C" w:rsidRPr="00C7456D">
              <w:rPr>
                <w:rFonts w:ascii="Arial" w:hAnsi="Arial" w:cs="Arial"/>
                <w:color w:val="000000"/>
                <w:sz w:val="12"/>
                <w:szCs w:val="12"/>
              </w:rPr>
              <w:t>......</w:t>
            </w:r>
          </w:p>
        </w:tc>
      </w:tr>
      <w:tr w:rsidR="0066307C" w14:paraId="3495EA60" w14:textId="77777777" w:rsidTr="00EF527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D1C5C5" w14:textId="303571ED" w:rsidR="0066307C" w:rsidRPr="005723BF" w:rsidRDefault="0066307C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22.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9CFE0B" w14:textId="55E7520F" w:rsidR="0066307C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>DTaP</w:t>
            </w:r>
            <w:proofErr w:type="spellEnd"/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 xml:space="preserve"> + IPV</w:t>
            </w: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 –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Szczepionka p. błonicy, tężcowi, krztuścowi </w:t>
            </w:r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(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bezkom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.,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złoż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 xml:space="preserve">.) i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poliomyelitis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 xml:space="preserve"> (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inaktyw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.),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adsorb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</w:t>
            </w:r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 xml:space="preserve"> 1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amp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  <w:lang w:eastAsia="pl-PL"/>
              </w:rPr>
              <w:t>.-strzyk</w:t>
            </w:r>
            <w:r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5723BF">
              <w:rPr>
                <w:rFonts w:ascii="Arial" w:hAnsi="Arial" w:cs="Arial"/>
                <w:sz w:val="14"/>
                <w:szCs w:val="14"/>
              </w:rPr>
              <w:t>inj</w:t>
            </w:r>
            <w:proofErr w:type="spellEnd"/>
            <w:r w:rsidRPr="005723BF">
              <w:rPr>
                <w:rFonts w:ascii="Arial" w:hAnsi="Arial" w:cs="Arial"/>
                <w:sz w:val="14"/>
                <w:szCs w:val="14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CABFEA" w14:textId="15FED0CF" w:rsidR="0066307C" w:rsidRPr="005723BF" w:rsidRDefault="0066307C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15EA3" w14:textId="77777777" w:rsidR="0066307C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83289" w14:textId="77777777" w:rsidR="0066307C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8788C3" w14:textId="77777777" w:rsidR="0066307C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968D43" w14:textId="77777777" w:rsidR="0066307C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4F1D1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6"/>
                <w:szCs w:val="6"/>
              </w:rPr>
            </w:pPr>
          </w:p>
          <w:p w14:paraId="1171723E" w14:textId="2E2DC8E0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Infanrix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-IPV ………………...</w:t>
            </w:r>
          </w:p>
          <w:p w14:paraId="2D800D39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10B616D0" w14:textId="5D43F608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Tetraxim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…………………….</w:t>
            </w:r>
          </w:p>
        </w:tc>
      </w:tr>
      <w:tr w:rsidR="00045C17" w14:paraId="00F868B9" w14:textId="77777777" w:rsidTr="00EF527B">
        <w:trPr>
          <w:trHeight w:val="25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C49113" w14:textId="6B46CCB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  <w:r w:rsidR="005723BF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FE32DC" w14:textId="6FA5D0D7" w:rsidR="00045C17" w:rsidRPr="005723BF" w:rsidRDefault="0066307C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proofErr w:type="spellStart"/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Tdap</w:t>
            </w:r>
            <w:proofErr w:type="spellEnd"/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="00045C17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-</w:t>
            </w:r>
            <w:r w:rsidR="00045C17"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  </w:t>
            </w:r>
            <w:r w:rsidR="00045C17" w:rsidRPr="005723BF">
              <w:rPr>
                <w:rFonts w:ascii="Arial" w:hAnsi="Arial" w:cs="Arial"/>
                <w:sz w:val="14"/>
                <w:szCs w:val="14"/>
              </w:rPr>
              <w:t xml:space="preserve">Szczepionka p/ </w:t>
            </w:r>
            <w:proofErr w:type="spellStart"/>
            <w:r w:rsidR="00045C17" w:rsidRPr="005723BF">
              <w:rPr>
                <w:rFonts w:ascii="Arial" w:hAnsi="Arial" w:cs="Arial"/>
                <w:sz w:val="14"/>
                <w:szCs w:val="14"/>
              </w:rPr>
              <w:t>błonicy-tężcowi-krztuścowi</w:t>
            </w:r>
            <w:proofErr w:type="spellEnd"/>
            <w:r w:rsidR="00045C17" w:rsidRPr="005723BF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(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bezkom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., złożona), 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ads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., o zmniejszonej zawartości antygenów,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F1FB2A" w14:textId="7777777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3D3A8B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BE0DA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EDFCDE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A72D1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7B74C" w14:textId="77777777" w:rsidR="0037396A" w:rsidRPr="00C7456D" w:rsidRDefault="0037396A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6"/>
                <w:szCs w:val="6"/>
              </w:rPr>
            </w:pPr>
          </w:p>
          <w:p w14:paraId="68BECA0C" w14:textId="5F242336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Adacel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………………………</w:t>
            </w:r>
          </w:p>
          <w:p w14:paraId="3DA64C98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68673B06" w14:textId="4AA9A229" w:rsidR="00045C17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Boostrix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…………………….</w:t>
            </w:r>
          </w:p>
          <w:p w14:paraId="309B484C" w14:textId="7777777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3CE38F2C" w14:textId="39571817" w:rsidR="0066307C" w:rsidRPr="00C7456D" w:rsidRDefault="0066307C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Tdap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SSI ……………………</w:t>
            </w:r>
          </w:p>
        </w:tc>
      </w:tr>
      <w:tr w:rsidR="00045C17" w14:paraId="050A0EFB" w14:textId="77777777" w:rsidTr="00EF527B">
        <w:trPr>
          <w:trHeight w:val="6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8CCBC2" w14:textId="284A9EC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  <w:r w:rsidR="005723BF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71B80E" w14:textId="37EE675A" w:rsidR="00045C17" w:rsidRPr="005723BF" w:rsidRDefault="00EF527B" w:rsidP="002807F4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>DTaP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>-IPV-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>HiB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 - </w:t>
            </w:r>
            <w:r w:rsidR="002807F4" w:rsidRPr="005723BF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>5 w 1</w:t>
            </w:r>
            <w:r w:rsidR="00045C17" w:rsidRPr="005723BF">
              <w:rPr>
                <w:rFonts w:ascii="Arial" w:eastAsia="Times New Roman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 </w:t>
            </w:r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- szczep. p. błonicy, tężcowi, krztuścowi (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bezkom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.,</w:t>
            </w:r>
            <w:r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 </w:t>
            </w:r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złożona),</w:t>
            </w:r>
            <w:r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 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poliomyelitis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 (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inaktyw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.)</w:t>
            </w:r>
            <w:r w:rsidR="002807F4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 </w:t>
            </w:r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i 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haemophilus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 typ b (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skoniugow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 xml:space="preserve">.), </w:t>
            </w:r>
            <w:proofErr w:type="spellStart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ads</w:t>
            </w:r>
            <w:proofErr w:type="spellEnd"/>
            <w:r w:rsidR="00045C17" w:rsidRPr="005723BF">
              <w:rPr>
                <w:rFonts w:ascii="Arial" w:eastAsia="Times New Roman" w:hAnsi="Arial" w:cs="Arial"/>
                <w:bCs/>
                <w:color w:val="000000"/>
                <w:sz w:val="14"/>
                <w:szCs w:val="14"/>
                <w:lang w:eastAsia="pl-PL"/>
              </w:rPr>
              <w:t>. 0,5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AEBE1C" w14:textId="7777777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02DE3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AD1EA7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DC78E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5D7916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E9FAB" w14:textId="77777777" w:rsidR="0037396A" w:rsidRPr="00C7456D" w:rsidRDefault="0037396A" w:rsidP="00045C17">
            <w:pPr>
              <w:pStyle w:val="Standard"/>
              <w:snapToGrid w:val="0"/>
              <w:rPr>
                <w:rFonts w:ascii="Arial" w:eastAsia="Times New Roman" w:hAnsi="Arial" w:cs="Arial"/>
                <w:color w:val="000000"/>
                <w:sz w:val="6"/>
                <w:szCs w:val="6"/>
                <w:lang w:eastAsia="pl-PL"/>
              </w:rPr>
            </w:pPr>
          </w:p>
          <w:p w14:paraId="4A582AD2" w14:textId="469FEE22" w:rsidR="00045C17" w:rsidRPr="00C7456D" w:rsidRDefault="0037396A" w:rsidP="00045C17">
            <w:pPr>
              <w:pStyle w:val="Standard"/>
              <w:snapToGrid w:val="0"/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</w:pPr>
            <w:proofErr w:type="spellStart"/>
            <w:r w:rsidRPr="00C7456D"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  <w:t>Infanrix</w:t>
            </w:r>
            <w:proofErr w:type="spellEnd"/>
            <w:r w:rsidRPr="00C7456D"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  <w:t>-IPV+HIB…………...</w:t>
            </w:r>
          </w:p>
          <w:p w14:paraId="007F5E3B" w14:textId="77777777" w:rsidR="0037396A" w:rsidRPr="00C7456D" w:rsidRDefault="0037396A" w:rsidP="00045C17">
            <w:pPr>
              <w:pStyle w:val="Standard"/>
              <w:snapToGrid w:val="0"/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</w:pPr>
          </w:p>
          <w:p w14:paraId="7EFB2D69" w14:textId="5B521033" w:rsidR="0037396A" w:rsidRPr="00C7456D" w:rsidRDefault="0037396A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proofErr w:type="spellStart"/>
            <w:r w:rsidRPr="00C7456D"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  <w:t>Pentaxim</w:t>
            </w:r>
            <w:proofErr w:type="spellEnd"/>
            <w:r w:rsidRPr="00C7456D"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  <w:t xml:space="preserve"> …………………</w:t>
            </w:r>
            <w:r w:rsidR="00EF527B" w:rsidRPr="00C7456D">
              <w:rPr>
                <w:rFonts w:ascii="Arial" w:eastAsia="Times New Roman" w:hAnsi="Arial" w:cs="Arial"/>
                <w:color w:val="000000"/>
                <w:sz w:val="12"/>
                <w:szCs w:val="12"/>
                <w:lang w:eastAsia="pl-PL"/>
              </w:rPr>
              <w:t>...</w:t>
            </w:r>
          </w:p>
        </w:tc>
      </w:tr>
      <w:tr w:rsidR="00045C17" w14:paraId="09D6A59F" w14:textId="77777777" w:rsidTr="00EF527B">
        <w:trPr>
          <w:trHeight w:val="43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BEC9E" w14:textId="661AC4C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  <w:r w:rsidR="005723BF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131DA" w14:textId="4E921F21" w:rsidR="00045C17" w:rsidRPr="005723BF" w:rsidRDefault="002807F4" w:rsidP="002807F4">
            <w:pPr>
              <w:spacing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Szczepionka </w:t>
            </w:r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 xml:space="preserve">p/ko </w:t>
            </w:r>
            <w:proofErr w:type="spellStart"/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>rotawirusom</w:t>
            </w:r>
            <w:proofErr w:type="spellEnd"/>
            <w:r w:rsidRPr="005723BF">
              <w:rPr>
                <w:rFonts w:ascii="Arial" w:hAnsi="Arial" w:cs="Arial"/>
                <w:b/>
                <w:color w:val="000000"/>
                <w:sz w:val="14"/>
                <w:szCs w:val="14"/>
              </w:rPr>
              <w:t xml:space="preserve"> </w:t>
            </w: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żywa r-r doustny 2 ml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026AD5" w14:textId="5AEA7478" w:rsidR="00045C17" w:rsidRPr="005723BF" w:rsidRDefault="002807F4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dawka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96A22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984D4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6970C3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17C814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0A368E" w14:textId="77777777" w:rsidR="002807F4" w:rsidRPr="00C7456D" w:rsidRDefault="002807F4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6"/>
                <w:szCs w:val="6"/>
              </w:rPr>
            </w:pPr>
          </w:p>
          <w:p w14:paraId="4E950292" w14:textId="5730B2D9" w:rsidR="00045C17" w:rsidRPr="00C7456D" w:rsidRDefault="002807F4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RotaTeq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…………………….</w:t>
            </w:r>
          </w:p>
          <w:p w14:paraId="31562BB0" w14:textId="77777777" w:rsidR="002807F4" w:rsidRPr="00C7456D" w:rsidRDefault="002807F4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2"/>
                <w:szCs w:val="12"/>
              </w:rPr>
            </w:pPr>
          </w:p>
          <w:p w14:paraId="7C635591" w14:textId="5FC6AC03" w:rsidR="002807F4" w:rsidRPr="00C7456D" w:rsidRDefault="002807F4" w:rsidP="00045C17">
            <w:pPr>
              <w:pStyle w:val="Standard"/>
              <w:snapToGri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proofErr w:type="spellStart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>Rotarix</w:t>
            </w:r>
            <w:proofErr w:type="spellEnd"/>
            <w:r w:rsidRPr="00C7456D">
              <w:rPr>
                <w:rFonts w:ascii="Arial" w:hAnsi="Arial" w:cs="Arial"/>
                <w:color w:val="000000"/>
                <w:sz w:val="12"/>
                <w:szCs w:val="12"/>
              </w:rPr>
              <w:t xml:space="preserve"> ……………………</w:t>
            </w:r>
            <w:r w:rsidR="00C7456D">
              <w:rPr>
                <w:rFonts w:ascii="Arial" w:hAnsi="Arial" w:cs="Arial"/>
                <w:color w:val="000000"/>
                <w:sz w:val="12"/>
                <w:szCs w:val="12"/>
              </w:rPr>
              <w:t>…</w:t>
            </w:r>
          </w:p>
        </w:tc>
      </w:tr>
      <w:tr w:rsidR="00045C17" w14:paraId="6ADBC54A" w14:textId="77777777" w:rsidTr="00EF527B">
        <w:trPr>
          <w:trHeight w:val="43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9C87AD" w14:textId="7B9E09D1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  <w:r w:rsidR="005723BF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6</w:t>
            </w: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0DB331" w14:textId="1795D02A" w:rsidR="00045C17" w:rsidRPr="005723BF" w:rsidRDefault="002807F4" w:rsidP="002807F4">
            <w:pPr>
              <w:spacing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Inne – (wpisać jakie?) ……………………………………</w:t>
            </w:r>
            <w:r w:rsidR="00147CDF"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A0333F" w14:textId="77777777" w:rsidR="00045C17" w:rsidRPr="005723BF" w:rsidRDefault="00045C17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DAC68F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005182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43E835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2FF605" w14:textId="77777777" w:rsidR="00045C17" w:rsidRPr="005723BF" w:rsidRDefault="00045C17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FE0392" w14:textId="77777777" w:rsidR="00045C17" w:rsidRDefault="00045C17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147CDF" w14:paraId="5A69D1CB" w14:textId="77777777" w:rsidTr="00EF527B">
        <w:trPr>
          <w:trHeight w:val="43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CAFF1C" w14:textId="4F4633D7" w:rsidR="00147CDF" w:rsidRPr="005723BF" w:rsidRDefault="005723BF" w:rsidP="002807F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27</w:t>
            </w:r>
            <w:r w:rsidR="00147CDF" w:rsidRPr="005723BF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A98D24" w14:textId="05653B05" w:rsidR="00147CDF" w:rsidRPr="005723BF" w:rsidRDefault="00147CDF" w:rsidP="002807F4">
            <w:pPr>
              <w:spacing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5723BF">
              <w:rPr>
                <w:rFonts w:ascii="Arial" w:hAnsi="Arial" w:cs="Arial"/>
                <w:bCs/>
                <w:color w:val="000000"/>
                <w:sz w:val="14"/>
                <w:szCs w:val="14"/>
              </w:rPr>
              <w:t>Inne – (wpisać jakie?) …………………………………….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989237" w14:textId="77777777" w:rsidR="00147CDF" w:rsidRPr="005723BF" w:rsidRDefault="00147CDF" w:rsidP="002807F4">
            <w:pPr>
              <w:pStyle w:val="Standard"/>
              <w:snapToGrid w:val="0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2E36CC" w14:textId="77777777" w:rsidR="00147CDF" w:rsidRPr="005723BF" w:rsidRDefault="00147CDF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F922D4" w14:textId="77777777" w:rsidR="00147CDF" w:rsidRPr="005723BF" w:rsidRDefault="00147CDF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9D617" w14:textId="77777777" w:rsidR="00147CDF" w:rsidRPr="005723BF" w:rsidRDefault="00147CDF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56F73D" w14:textId="77777777" w:rsidR="00147CDF" w:rsidRPr="005723BF" w:rsidRDefault="00147CDF" w:rsidP="002807F4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7B28E" w14:textId="77777777" w:rsidR="00147CDF" w:rsidRDefault="00147CDF" w:rsidP="00045C17">
            <w:pPr>
              <w:pStyle w:val="Standard"/>
              <w:snapToGrid w:val="0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6292A3A1" w14:textId="2E9C4915" w:rsidR="00147CDF" w:rsidRDefault="00147CDF" w:rsidP="00370AAC">
      <w:pPr>
        <w:pStyle w:val="Standard"/>
        <w:widowControl w:val="0"/>
        <w:spacing w:line="180" w:lineRule="auto"/>
        <w:rPr>
          <w:rFonts w:ascii="Arial Narrow" w:hAnsi="Arial Narrow"/>
          <w:sz w:val="14"/>
          <w:szCs w:val="14"/>
        </w:rPr>
      </w:pPr>
    </w:p>
    <w:p w14:paraId="2408F60E" w14:textId="77777777" w:rsidR="00370AAC" w:rsidRDefault="0070799D" w:rsidP="00370AAC">
      <w:pPr>
        <w:pStyle w:val="Standard"/>
        <w:widowControl w:val="0"/>
        <w:spacing w:line="180" w:lineRule="auto"/>
        <w:rPr>
          <w:rFonts w:ascii="Arial Narrow" w:hAnsi="Arial Narrow"/>
          <w:sz w:val="14"/>
          <w:szCs w:val="14"/>
        </w:rPr>
      </w:pPr>
      <w:r>
        <w:rPr>
          <w:rFonts w:ascii="Arial Narrow" w:hAnsi="Arial Narrow"/>
          <w:sz w:val="14"/>
          <w:szCs w:val="14"/>
        </w:rPr>
        <w:t>Wyjaśnienia dotyczące sprawozdania</w:t>
      </w:r>
      <w:r w:rsidR="00370AAC" w:rsidRPr="00370AAC">
        <w:rPr>
          <w:rFonts w:ascii="Arial Narrow" w:hAnsi="Arial Narrow"/>
          <w:sz w:val="14"/>
          <w:szCs w:val="14"/>
        </w:rPr>
        <w:t xml:space="preserve"> </w:t>
      </w:r>
      <w:r w:rsidR="00370AAC">
        <w:rPr>
          <w:rFonts w:ascii="Arial Narrow" w:hAnsi="Arial Narrow"/>
          <w:sz w:val="14"/>
          <w:szCs w:val="14"/>
        </w:rPr>
        <w:t>podpis osoby</w:t>
      </w:r>
      <w:r w:rsidR="00370AAC" w:rsidRPr="00370AAC">
        <w:rPr>
          <w:rFonts w:ascii="Arial Narrow" w:hAnsi="Arial Narrow"/>
          <w:sz w:val="14"/>
          <w:szCs w:val="14"/>
        </w:rPr>
        <w:t xml:space="preserve"> </w:t>
      </w:r>
      <w:r w:rsidR="00370AAC">
        <w:rPr>
          <w:rFonts w:ascii="Arial Narrow" w:hAnsi="Arial Narrow"/>
          <w:sz w:val="14"/>
          <w:szCs w:val="14"/>
        </w:rPr>
        <w:t>można uzyskać pod numerem telefonu      ……………......</w:t>
      </w:r>
      <w:r w:rsidR="00A300E0">
        <w:rPr>
          <w:rFonts w:ascii="Arial Narrow" w:hAnsi="Arial Narrow"/>
          <w:sz w:val="14"/>
          <w:szCs w:val="14"/>
        </w:rPr>
        <w:t>.......</w:t>
      </w:r>
      <w:r w:rsidR="00370AAC">
        <w:rPr>
          <w:rFonts w:ascii="Arial Narrow" w:hAnsi="Arial Narrow"/>
          <w:sz w:val="14"/>
          <w:szCs w:val="14"/>
        </w:rPr>
        <w:t>.</w:t>
      </w:r>
    </w:p>
    <w:p w14:paraId="06D43AAD" w14:textId="77777777" w:rsidR="00370AAC" w:rsidRDefault="00370AAC" w:rsidP="00B07D81">
      <w:pPr>
        <w:pStyle w:val="Standard"/>
        <w:widowControl w:val="0"/>
        <w:spacing w:line="180" w:lineRule="auto"/>
        <w:rPr>
          <w:rFonts w:ascii="Arial Narrow" w:hAnsi="Arial Narrow"/>
          <w:sz w:val="14"/>
          <w:szCs w:val="14"/>
        </w:rPr>
      </w:pPr>
      <w:r>
        <w:rPr>
          <w:rFonts w:ascii="Arial Narrow" w:hAnsi="Arial Narrow"/>
          <w:sz w:val="14"/>
          <w:szCs w:val="14"/>
        </w:rPr>
        <w:t xml:space="preserve">                                                                                                                                                         </w:t>
      </w:r>
      <w:r w:rsidR="00B07D81">
        <w:rPr>
          <w:rFonts w:ascii="Arial Narrow" w:hAnsi="Arial Narrow"/>
          <w:sz w:val="14"/>
          <w:szCs w:val="14"/>
        </w:rPr>
        <w:t xml:space="preserve">                   </w:t>
      </w:r>
      <w:r w:rsidR="005E352D">
        <w:rPr>
          <w:rFonts w:ascii="Arial Narrow" w:hAnsi="Arial Narrow"/>
          <w:sz w:val="14"/>
          <w:szCs w:val="14"/>
        </w:rPr>
        <w:t xml:space="preserve">    </w:t>
      </w:r>
      <w:r w:rsidR="005E352D">
        <w:rPr>
          <w:rFonts w:ascii="Arial Narrow" w:hAnsi="Arial Narrow"/>
          <w:sz w:val="14"/>
          <w:szCs w:val="14"/>
        </w:rPr>
        <w:tab/>
      </w:r>
      <w:r w:rsidR="005E352D">
        <w:rPr>
          <w:rFonts w:ascii="Arial Narrow" w:hAnsi="Arial Narrow"/>
          <w:sz w:val="14"/>
          <w:szCs w:val="14"/>
        </w:rPr>
        <w:tab/>
      </w:r>
      <w:r w:rsidR="00B07D81">
        <w:rPr>
          <w:rFonts w:ascii="Arial Narrow" w:hAnsi="Arial Narrow"/>
          <w:sz w:val="14"/>
          <w:szCs w:val="14"/>
        </w:rPr>
        <w:t xml:space="preserve">  </w:t>
      </w:r>
      <w:r w:rsidR="00A300E0">
        <w:rPr>
          <w:rFonts w:ascii="Arial Narrow" w:hAnsi="Arial Narrow"/>
          <w:sz w:val="14"/>
          <w:szCs w:val="14"/>
        </w:rPr>
        <w:t>…………………………………………….</w:t>
      </w:r>
    </w:p>
    <w:p w14:paraId="16DBAC2F" w14:textId="77777777" w:rsidR="0070799D" w:rsidRDefault="005E352D" w:rsidP="005D1092">
      <w:pPr>
        <w:pStyle w:val="Standard"/>
        <w:widowControl w:val="0"/>
        <w:spacing w:line="180" w:lineRule="auto"/>
        <w:ind w:left="5664" w:firstLine="708"/>
        <w:rPr>
          <w:rFonts w:ascii="Arial Narrow" w:hAnsi="Arial Narrow"/>
          <w:sz w:val="14"/>
          <w:szCs w:val="14"/>
        </w:rPr>
      </w:pPr>
      <w:r>
        <w:rPr>
          <w:rFonts w:ascii="Arial Narrow" w:hAnsi="Arial Narrow"/>
          <w:sz w:val="14"/>
          <w:szCs w:val="14"/>
        </w:rPr>
        <w:t xml:space="preserve">           </w:t>
      </w:r>
      <w:r w:rsidR="0070799D">
        <w:rPr>
          <w:rFonts w:ascii="Arial Narrow" w:hAnsi="Arial Narrow"/>
          <w:sz w:val="14"/>
          <w:szCs w:val="14"/>
        </w:rPr>
        <w:t>Pieczątka</w:t>
      </w:r>
      <w:r w:rsidR="00370AAC" w:rsidRPr="00370AAC">
        <w:rPr>
          <w:rFonts w:ascii="Arial Narrow" w:hAnsi="Arial Narrow"/>
          <w:sz w:val="14"/>
          <w:szCs w:val="14"/>
        </w:rPr>
        <w:t xml:space="preserve"> </w:t>
      </w:r>
      <w:r w:rsidR="00370AAC">
        <w:rPr>
          <w:rFonts w:ascii="Arial Narrow" w:hAnsi="Arial Narrow"/>
          <w:sz w:val="14"/>
          <w:szCs w:val="14"/>
        </w:rPr>
        <w:t>imienna i</w:t>
      </w:r>
      <w:r w:rsidR="005D1092">
        <w:rPr>
          <w:rFonts w:ascii="Arial Narrow" w:hAnsi="Arial Narrow"/>
          <w:sz w:val="14"/>
          <w:szCs w:val="14"/>
        </w:rPr>
        <w:t xml:space="preserve"> podpis </w:t>
      </w:r>
      <w:r w:rsidR="005D1092">
        <w:rPr>
          <w:rFonts w:ascii="Arial Narrow" w:hAnsi="Arial Narrow"/>
          <w:sz w:val="14"/>
          <w:szCs w:val="14"/>
        </w:rPr>
        <w:br/>
        <w:t xml:space="preserve">                           </w:t>
      </w:r>
      <w:r>
        <w:rPr>
          <w:rFonts w:ascii="Arial Narrow" w:hAnsi="Arial Narrow"/>
          <w:sz w:val="14"/>
          <w:szCs w:val="14"/>
        </w:rPr>
        <w:t xml:space="preserve">      </w:t>
      </w:r>
      <w:r w:rsidR="005D1092">
        <w:rPr>
          <w:rFonts w:ascii="Arial Narrow" w:hAnsi="Arial Narrow"/>
          <w:sz w:val="14"/>
          <w:szCs w:val="14"/>
        </w:rPr>
        <w:t xml:space="preserve">    kierownika placówki</w:t>
      </w:r>
      <w:r w:rsidR="0070799D">
        <w:rPr>
          <w:rFonts w:ascii="Arial Narrow" w:hAnsi="Arial Narrow"/>
          <w:sz w:val="14"/>
          <w:szCs w:val="14"/>
        </w:rPr>
        <w:t>:</w:t>
      </w:r>
    </w:p>
    <w:p w14:paraId="7F57FB0D" w14:textId="6E51887C" w:rsidR="00147CDF" w:rsidRDefault="00147CDF" w:rsidP="00507822">
      <w:pPr>
        <w:pStyle w:val="Standard"/>
        <w:rPr>
          <w:rFonts w:ascii="Arial Narrow" w:hAnsi="Arial Narrow"/>
          <w:sz w:val="12"/>
          <w:szCs w:val="12"/>
        </w:rPr>
      </w:pPr>
      <w:r>
        <w:rPr>
          <w:rFonts w:ascii="Arial Narrow" w:hAnsi="Arial Narrow"/>
          <w:sz w:val="12"/>
          <w:szCs w:val="12"/>
        </w:rPr>
        <w:t xml:space="preserve">                           </w:t>
      </w:r>
      <w:r w:rsidR="00370AAC">
        <w:rPr>
          <w:rFonts w:ascii="Arial Narrow" w:hAnsi="Arial Narrow"/>
          <w:sz w:val="12"/>
          <w:szCs w:val="12"/>
        </w:rPr>
        <w:t>……………………………</w:t>
      </w:r>
    </w:p>
    <w:p w14:paraId="737F2284" w14:textId="77BDEC04" w:rsidR="00147CDF" w:rsidRPr="00147CDF" w:rsidRDefault="00147CDF" w:rsidP="00507822">
      <w:pPr>
        <w:pStyle w:val="Standard"/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t xml:space="preserve">                                       </w:t>
      </w:r>
      <w:r w:rsidR="00370AAC" w:rsidRPr="00147CDF">
        <w:rPr>
          <w:rFonts w:ascii="Arial Narrow" w:hAnsi="Arial Narrow"/>
          <w:sz w:val="10"/>
          <w:szCs w:val="10"/>
        </w:rPr>
        <w:t>(miejscowość i data)</w:t>
      </w:r>
    </w:p>
    <w:sectPr w:rsidR="00147CDF" w:rsidRPr="00147CDF" w:rsidSect="00E455C9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624" w:right="1701" w:bottom="62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43912" w14:textId="77777777" w:rsidR="00CB7CD0" w:rsidRDefault="00CB7CD0" w:rsidP="00517930">
      <w:pPr>
        <w:spacing w:after="0" w:line="240" w:lineRule="auto"/>
      </w:pPr>
      <w:r>
        <w:separator/>
      </w:r>
    </w:p>
  </w:endnote>
  <w:endnote w:type="continuationSeparator" w:id="0">
    <w:p w14:paraId="47E14CBF" w14:textId="77777777" w:rsidR="00CB7CD0" w:rsidRDefault="00CB7CD0" w:rsidP="00517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505A3" w14:textId="77777777" w:rsidR="00811B78" w:rsidRDefault="0088186E">
    <w:pPr>
      <w:pStyle w:val="Stopka"/>
      <w:jc w:val="center"/>
    </w:pPr>
    <w:r>
      <w:fldChar w:fldCharType="begin"/>
    </w:r>
    <w:r w:rsidR="00270D6F">
      <w:instrText>PAGE   \* MERGEFORMAT</w:instrText>
    </w:r>
    <w:r>
      <w:fldChar w:fldCharType="separate"/>
    </w:r>
    <w:r w:rsidR="00B07D81">
      <w:rPr>
        <w:noProof/>
      </w:rPr>
      <w:t>2</w:t>
    </w:r>
    <w:r>
      <w:rPr>
        <w:noProof/>
      </w:rPr>
      <w:fldChar w:fldCharType="end"/>
    </w:r>
  </w:p>
  <w:p w14:paraId="1D85ECD3" w14:textId="77777777" w:rsidR="00811B78" w:rsidRDefault="00811B7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D1AF4" w14:textId="77777777" w:rsidR="00811B78" w:rsidRDefault="0088186E">
    <w:pPr>
      <w:pStyle w:val="Stopka"/>
      <w:jc w:val="center"/>
    </w:pPr>
    <w:r>
      <w:fldChar w:fldCharType="begin"/>
    </w:r>
    <w:r w:rsidR="00270D6F">
      <w:instrText>PAGE   \* MERGEFORMAT</w:instrText>
    </w:r>
    <w:r>
      <w:fldChar w:fldCharType="separate"/>
    </w:r>
    <w:r w:rsidR="00707056">
      <w:rPr>
        <w:noProof/>
      </w:rPr>
      <w:t>3</w:t>
    </w:r>
    <w:r>
      <w:rPr>
        <w:noProof/>
      </w:rPr>
      <w:fldChar w:fldCharType="end"/>
    </w:r>
  </w:p>
  <w:p w14:paraId="391FDEE1" w14:textId="77777777" w:rsidR="00811B78" w:rsidRDefault="00811B7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E0B7" w14:textId="4AC70A32" w:rsidR="00C40F8A" w:rsidRPr="00C40F8A" w:rsidRDefault="00C40F8A">
    <w:pPr>
      <w:pStyle w:val="Stopka"/>
      <w:rPr>
        <w:rFonts w:ascii="Times New Roman" w:hAnsi="Times New Roman"/>
        <w:sz w:val="12"/>
        <w:szCs w:val="12"/>
      </w:rPr>
    </w:pPr>
    <w:r w:rsidRPr="00C40F8A">
      <w:rPr>
        <w:rFonts w:ascii="Times New Roman" w:hAnsi="Times New Roman"/>
        <w:sz w:val="12"/>
        <w:szCs w:val="12"/>
      </w:rPr>
      <w:t xml:space="preserve">Aktualizacja dokumentu: </w:t>
    </w:r>
    <w:r w:rsidR="00507822">
      <w:rPr>
        <w:rFonts w:ascii="Times New Roman" w:hAnsi="Times New Roman"/>
        <w:sz w:val="12"/>
        <w:szCs w:val="12"/>
      </w:rPr>
      <w:t>20 grudnia</w:t>
    </w:r>
    <w:r w:rsidRPr="00C40F8A">
      <w:rPr>
        <w:rFonts w:ascii="Times New Roman" w:hAnsi="Times New Roman"/>
        <w:sz w:val="12"/>
        <w:szCs w:val="12"/>
      </w:rPr>
      <w:t xml:space="preserve"> 202</w:t>
    </w:r>
    <w:r w:rsidR="00507822">
      <w:rPr>
        <w:rFonts w:ascii="Times New Roman" w:hAnsi="Times New Roman"/>
        <w:sz w:val="12"/>
        <w:szCs w:val="12"/>
      </w:rPr>
      <w:t>2</w:t>
    </w:r>
    <w:r w:rsidRPr="00C40F8A">
      <w:rPr>
        <w:rFonts w:ascii="Times New Roman" w:hAnsi="Times New Roman"/>
        <w:sz w:val="12"/>
        <w:szCs w:val="12"/>
      </w:rPr>
      <w:t xml:space="preserve"> 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11F8D" w14:textId="77777777" w:rsidR="00CB7CD0" w:rsidRDefault="00CB7CD0" w:rsidP="00517930">
      <w:pPr>
        <w:spacing w:after="0" w:line="240" w:lineRule="auto"/>
      </w:pPr>
      <w:r>
        <w:separator/>
      </w:r>
    </w:p>
  </w:footnote>
  <w:footnote w:type="continuationSeparator" w:id="0">
    <w:p w14:paraId="002C8A91" w14:textId="77777777" w:rsidR="00CB7CD0" w:rsidRDefault="00CB7CD0" w:rsidP="005179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1B4F3" w14:textId="77777777" w:rsidR="00811B78" w:rsidRDefault="00811B78" w:rsidP="00BE6F47">
    <w:pPr>
      <w:pStyle w:val="Nagwek"/>
      <w:tabs>
        <w:tab w:val="clear" w:pos="4536"/>
        <w:tab w:val="clear" w:pos="9072"/>
        <w:tab w:val="center" w:pos="4252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ocumentProtection w:edit="forms" w:formatting="1" w:enforcement="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791"/>
    <w:rsid w:val="00001CFF"/>
    <w:rsid w:val="00011397"/>
    <w:rsid w:val="00017278"/>
    <w:rsid w:val="0004466E"/>
    <w:rsid w:val="00045C17"/>
    <w:rsid w:val="00067933"/>
    <w:rsid w:val="000947AF"/>
    <w:rsid w:val="000A2162"/>
    <w:rsid w:val="000C7D12"/>
    <w:rsid w:val="00102F44"/>
    <w:rsid w:val="00107C62"/>
    <w:rsid w:val="00122157"/>
    <w:rsid w:val="00131441"/>
    <w:rsid w:val="00131BFE"/>
    <w:rsid w:val="001408A8"/>
    <w:rsid w:val="00142951"/>
    <w:rsid w:val="00144B04"/>
    <w:rsid w:val="00147CDF"/>
    <w:rsid w:val="00167CEF"/>
    <w:rsid w:val="00170351"/>
    <w:rsid w:val="001710F0"/>
    <w:rsid w:val="001B7B6A"/>
    <w:rsid w:val="001D5107"/>
    <w:rsid w:val="001E7396"/>
    <w:rsid w:val="00202B49"/>
    <w:rsid w:val="002216D8"/>
    <w:rsid w:val="00225837"/>
    <w:rsid w:val="002345AE"/>
    <w:rsid w:val="00270D6F"/>
    <w:rsid w:val="002771CF"/>
    <w:rsid w:val="002807F4"/>
    <w:rsid w:val="002846B2"/>
    <w:rsid w:val="002A217A"/>
    <w:rsid w:val="002A478A"/>
    <w:rsid w:val="002B7189"/>
    <w:rsid w:val="002C05F4"/>
    <w:rsid w:val="002C6E25"/>
    <w:rsid w:val="00317414"/>
    <w:rsid w:val="0036673C"/>
    <w:rsid w:val="00370AAC"/>
    <w:rsid w:val="00371FBD"/>
    <w:rsid w:val="00373143"/>
    <w:rsid w:val="0037396A"/>
    <w:rsid w:val="003B0BD4"/>
    <w:rsid w:val="003C3AD6"/>
    <w:rsid w:val="003D4654"/>
    <w:rsid w:val="003D7F49"/>
    <w:rsid w:val="003E2666"/>
    <w:rsid w:val="003F3D74"/>
    <w:rsid w:val="003F4345"/>
    <w:rsid w:val="00422705"/>
    <w:rsid w:val="0043063F"/>
    <w:rsid w:val="00430BF4"/>
    <w:rsid w:val="00462BD1"/>
    <w:rsid w:val="00490DE7"/>
    <w:rsid w:val="004A6E18"/>
    <w:rsid w:val="004E7D1C"/>
    <w:rsid w:val="004F4BE1"/>
    <w:rsid w:val="00507822"/>
    <w:rsid w:val="00517930"/>
    <w:rsid w:val="00526526"/>
    <w:rsid w:val="0053267E"/>
    <w:rsid w:val="00541735"/>
    <w:rsid w:val="00541F66"/>
    <w:rsid w:val="005723BF"/>
    <w:rsid w:val="005C7E53"/>
    <w:rsid w:val="005D1092"/>
    <w:rsid w:val="005E352D"/>
    <w:rsid w:val="005F6F48"/>
    <w:rsid w:val="00607E4D"/>
    <w:rsid w:val="006166AF"/>
    <w:rsid w:val="00616C26"/>
    <w:rsid w:val="00622FE8"/>
    <w:rsid w:val="0062437C"/>
    <w:rsid w:val="006509DF"/>
    <w:rsid w:val="00657B28"/>
    <w:rsid w:val="0066307C"/>
    <w:rsid w:val="00673DEA"/>
    <w:rsid w:val="006C5F07"/>
    <w:rsid w:val="006E29F7"/>
    <w:rsid w:val="006F5AFC"/>
    <w:rsid w:val="007036FC"/>
    <w:rsid w:val="00707056"/>
    <w:rsid w:val="0070799D"/>
    <w:rsid w:val="00722336"/>
    <w:rsid w:val="00725884"/>
    <w:rsid w:val="0072783E"/>
    <w:rsid w:val="00732E86"/>
    <w:rsid w:val="00732E9A"/>
    <w:rsid w:val="00746CC0"/>
    <w:rsid w:val="0075040F"/>
    <w:rsid w:val="00764786"/>
    <w:rsid w:val="00785177"/>
    <w:rsid w:val="007A4244"/>
    <w:rsid w:val="007C25F1"/>
    <w:rsid w:val="007C345E"/>
    <w:rsid w:val="007E0587"/>
    <w:rsid w:val="007E1855"/>
    <w:rsid w:val="00811B78"/>
    <w:rsid w:val="00827BE3"/>
    <w:rsid w:val="008343BF"/>
    <w:rsid w:val="00851A27"/>
    <w:rsid w:val="00865F16"/>
    <w:rsid w:val="00877436"/>
    <w:rsid w:val="0088186E"/>
    <w:rsid w:val="0089305C"/>
    <w:rsid w:val="00897DD1"/>
    <w:rsid w:val="008A7FEB"/>
    <w:rsid w:val="008B1CD5"/>
    <w:rsid w:val="008B68D3"/>
    <w:rsid w:val="008C0C70"/>
    <w:rsid w:val="009075DC"/>
    <w:rsid w:val="009115CA"/>
    <w:rsid w:val="00953406"/>
    <w:rsid w:val="009603AE"/>
    <w:rsid w:val="00975909"/>
    <w:rsid w:val="0098024A"/>
    <w:rsid w:val="00981EC5"/>
    <w:rsid w:val="00984EC5"/>
    <w:rsid w:val="009D087F"/>
    <w:rsid w:val="009F318F"/>
    <w:rsid w:val="00A21A1B"/>
    <w:rsid w:val="00A232C2"/>
    <w:rsid w:val="00A273F4"/>
    <w:rsid w:val="00A300E0"/>
    <w:rsid w:val="00A465F0"/>
    <w:rsid w:val="00A647AE"/>
    <w:rsid w:val="00A72EDD"/>
    <w:rsid w:val="00A91CA6"/>
    <w:rsid w:val="00A936FD"/>
    <w:rsid w:val="00AA36D5"/>
    <w:rsid w:val="00AD2AAD"/>
    <w:rsid w:val="00AD6B9A"/>
    <w:rsid w:val="00AE7989"/>
    <w:rsid w:val="00AF3FBE"/>
    <w:rsid w:val="00B05BB1"/>
    <w:rsid w:val="00B07D81"/>
    <w:rsid w:val="00B07E0A"/>
    <w:rsid w:val="00B35409"/>
    <w:rsid w:val="00BC359C"/>
    <w:rsid w:val="00BD6661"/>
    <w:rsid w:val="00BE6F47"/>
    <w:rsid w:val="00BF0C0E"/>
    <w:rsid w:val="00C00B95"/>
    <w:rsid w:val="00C01CE2"/>
    <w:rsid w:val="00C07F8F"/>
    <w:rsid w:val="00C1778C"/>
    <w:rsid w:val="00C34791"/>
    <w:rsid w:val="00C40F8A"/>
    <w:rsid w:val="00C65725"/>
    <w:rsid w:val="00C7456D"/>
    <w:rsid w:val="00C775A4"/>
    <w:rsid w:val="00C83969"/>
    <w:rsid w:val="00CB7CD0"/>
    <w:rsid w:val="00CD3551"/>
    <w:rsid w:val="00CE446D"/>
    <w:rsid w:val="00CF6A59"/>
    <w:rsid w:val="00D05EDD"/>
    <w:rsid w:val="00D06968"/>
    <w:rsid w:val="00D2623E"/>
    <w:rsid w:val="00D6189F"/>
    <w:rsid w:val="00D926B8"/>
    <w:rsid w:val="00DD2496"/>
    <w:rsid w:val="00DD4326"/>
    <w:rsid w:val="00DE0145"/>
    <w:rsid w:val="00DE7FA8"/>
    <w:rsid w:val="00DF768D"/>
    <w:rsid w:val="00DF7877"/>
    <w:rsid w:val="00E1397C"/>
    <w:rsid w:val="00E168D7"/>
    <w:rsid w:val="00E43F84"/>
    <w:rsid w:val="00E441AC"/>
    <w:rsid w:val="00E455C9"/>
    <w:rsid w:val="00E65DB4"/>
    <w:rsid w:val="00E738BE"/>
    <w:rsid w:val="00EC0F83"/>
    <w:rsid w:val="00EE4B24"/>
    <w:rsid w:val="00EE59FE"/>
    <w:rsid w:val="00EF527B"/>
    <w:rsid w:val="00F23022"/>
    <w:rsid w:val="00FE3802"/>
    <w:rsid w:val="00FF6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39816F"/>
  <w15:docId w15:val="{8A1DFFE9-E272-44BC-85D8-BE960F90E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5AFC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27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BE3"/>
    <w:rPr>
      <w:rFonts w:ascii="Tahoma" w:hAnsi="Tahoma" w:cs="Tahoma"/>
      <w:sz w:val="16"/>
      <w:szCs w:val="16"/>
    </w:rPr>
  </w:style>
  <w:style w:type="character" w:styleId="Tekstzastpczy">
    <w:name w:val="Placeholder Text"/>
    <w:uiPriority w:val="99"/>
    <w:semiHidden/>
    <w:rsid w:val="002C05F4"/>
    <w:rPr>
      <w:color w:val="808080"/>
    </w:rPr>
  </w:style>
  <w:style w:type="paragraph" w:customStyle="1" w:styleId="adresat">
    <w:name w:val="adresat"/>
    <w:basedOn w:val="Normalny"/>
    <w:link w:val="adresatZnak"/>
    <w:rsid w:val="00E441AC"/>
    <w:pPr>
      <w:spacing w:after="120" w:line="360" w:lineRule="auto"/>
    </w:pPr>
  </w:style>
  <w:style w:type="paragraph" w:customStyle="1" w:styleId="pismamz">
    <w:name w:val="pisma_mz"/>
    <w:basedOn w:val="Normalny"/>
    <w:link w:val="pismamzZnak"/>
    <w:qFormat/>
    <w:rsid w:val="003F4345"/>
    <w:pPr>
      <w:spacing w:after="0" w:line="360" w:lineRule="auto"/>
      <w:contextualSpacing/>
      <w:jc w:val="both"/>
    </w:pPr>
    <w:rPr>
      <w:rFonts w:ascii="Arial" w:hAnsi="Arial"/>
    </w:rPr>
  </w:style>
  <w:style w:type="character" w:customStyle="1" w:styleId="adresatZnak">
    <w:name w:val="adresat Znak"/>
    <w:basedOn w:val="Domylnaczcionkaakapitu"/>
    <w:link w:val="adresat"/>
    <w:rsid w:val="00E441AC"/>
  </w:style>
  <w:style w:type="character" w:customStyle="1" w:styleId="pismamzZnak">
    <w:name w:val="pisma_mz Znak"/>
    <w:link w:val="pismamz"/>
    <w:rsid w:val="003F4345"/>
    <w:rPr>
      <w:rFonts w:ascii="Arial" w:hAnsi="Arial"/>
    </w:rPr>
  </w:style>
  <w:style w:type="paragraph" w:styleId="Nagwek">
    <w:name w:val="header"/>
    <w:basedOn w:val="Normalny"/>
    <w:link w:val="NagwekZnak"/>
    <w:uiPriority w:val="99"/>
    <w:unhideWhenUsed/>
    <w:rsid w:val="00517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930"/>
  </w:style>
  <w:style w:type="paragraph" w:styleId="Stopka">
    <w:name w:val="footer"/>
    <w:basedOn w:val="Normalny"/>
    <w:link w:val="StopkaZnak"/>
    <w:uiPriority w:val="99"/>
    <w:unhideWhenUsed/>
    <w:rsid w:val="00517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930"/>
  </w:style>
  <w:style w:type="paragraph" w:customStyle="1" w:styleId="Standard">
    <w:name w:val="Standard"/>
    <w:rsid w:val="0070799D"/>
    <w:pPr>
      <w:suppressAutoHyphens/>
      <w:textAlignment w:val="baseline"/>
    </w:pPr>
    <w:rPr>
      <w:rFonts w:ascii="Times New Roman" w:eastAsia="Arial" w:hAnsi="Times New Roman"/>
      <w:kern w:val="1"/>
      <w:sz w:val="24"/>
      <w:szCs w:val="24"/>
      <w:lang w:eastAsia="ar-SA"/>
    </w:rPr>
  </w:style>
  <w:style w:type="paragraph" w:customStyle="1" w:styleId="ZnakZnak1">
    <w:name w:val="Znak Znak1"/>
    <w:basedOn w:val="Normalny"/>
    <w:rsid w:val="0070799D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932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.kujawa\Moje%20dokumenty\Downloads\DMD_wew%20(8)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2F8541-707A-4F52-86CE-42C31B6F5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DMD_wew (8)</Template>
  <TotalTime>43</TotalTime>
  <Pages>1</Pages>
  <Words>539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Kujawa</dc:creator>
  <cp:lastModifiedBy>PSSE Lipsko - Olga Tracz-Gała</cp:lastModifiedBy>
  <cp:revision>9</cp:revision>
  <cp:lastPrinted>2021-08-13T11:47:00Z</cp:lastPrinted>
  <dcterms:created xsi:type="dcterms:W3CDTF">2021-08-13T11:45:00Z</dcterms:created>
  <dcterms:modified xsi:type="dcterms:W3CDTF">2022-12-19T12:00:00Z</dcterms:modified>
</cp:coreProperties>
</file>