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AF5BB6" w14:textId="17CF44B2" w:rsidR="006F6D95" w:rsidRDefault="001548CE" w:rsidP="001548CE">
      <w:pPr>
        <w:pStyle w:val="OZNPROJEKTUwskazaniedatylubwersjiprojektu"/>
      </w:pPr>
      <w:r>
        <w:t>Projekt</w:t>
      </w:r>
      <w:r w:rsidR="005B2DD8">
        <w:t xml:space="preserve"> z </w:t>
      </w:r>
      <w:r>
        <w:t xml:space="preserve">dnia </w:t>
      </w:r>
      <w:r w:rsidR="006F6D95">
        <w:t>1</w:t>
      </w:r>
      <w:r w:rsidR="00EA395E">
        <w:t>7</w:t>
      </w:r>
      <w:bookmarkStart w:id="0" w:name="_GoBack"/>
      <w:bookmarkEnd w:id="0"/>
      <w:r w:rsidR="00EB3CA3">
        <w:t> </w:t>
      </w:r>
      <w:r w:rsidR="00BB030A">
        <w:t>września</w:t>
      </w:r>
      <w:r>
        <w:t xml:space="preserve"> 202</w:t>
      </w:r>
      <w:r w:rsidR="005B2DD8">
        <w:t>6 </w:t>
      </w:r>
      <w:r>
        <w:t>r.</w:t>
      </w:r>
    </w:p>
    <w:p w14:paraId="76ADA7A6" w14:textId="6F5E564A" w:rsidR="001548CE" w:rsidRDefault="006F6D95" w:rsidP="00EB3CA3">
      <w:pPr>
        <w:pStyle w:val="OZNPROJEKTUwskazaniedatylubwersjiprojektu"/>
        <w:keepNext/>
      </w:pPr>
      <w:r>
        <w:t>etap: uzgodnienia</w:t>
      </w:r>
    </w:p>
    <w:p w14:paraId="10EB8164" w14:textId="551B5BB7" w:rsidR="00292CF8" w:rsidRDefault="00292CF8" w:rsidP="001548CE">
      <w:pPr>
        <w:pStyle w:val="OZNRODZAKTUtznustawalubrozporzdzenieiorganwydajcy"/>
      </w:pPr>
      <w:r>
        <w:t>Zarządzenie</w:t>
      </w:r>
      <w:r w:rsidR="00EB3CA3">
        <w:t xml:space="preserve"> nr </w:t>
      </w:r>
      <w:r>
        <w:t>…</w:t>
      </w:r>
    </w:p>
    <w:p w14:paraId="35CF8FCD" w14:textId="0B611DF0" w:rsidR="00292CF8" w:rsidRDefault="00292CF8" w:rsidP="001548CE">
      <w:pPr>
        <w:pStyle w:val="OZNRODZAKTUtznustawalubrozporzdzenieiorganwydajcy"/>
      </w:pPr>
      <w:r>
        <w:t>Prezesa Rady Ministrów</w:t>
      </w:r>
    </w:p>
    <w:p w14:paraId="2F067ABD" w14:textId="7564E8AE" w:rsidR="006F6D95" w:rsidRDefault="006F6D95" w:rsidP="006F6D95">
      <w:pPr>
        <w:pStyle w:val="DATAAKTUdatauchwalenialubwydaniaaktu"/>
      </w:pPr>
      <w:r w:rsidRPr="00C75A68">
        <w:t>z dnia &lt;data wydania aktu&gt; r.</w:t>
      </w:r>
    </w:p>
    <w:p w14:paraId="1F70BC3F" w14:textId="27C62F2B" w:rsidR="00292CF8" w:rsidRDefault="00292CF8" w:rsidP="00EB3CA3">
      <w:pPr>
        <w:pStyle w:val="TYTUAKTUprzedmiotregulacjiustawylubrozporzdzenia"/>
      </w:pPr>
      <w:r>
        <w:t>zmieniające zarządzenie</w:t>
      </w:r>
      <w:r w:rsidR="005B2DD8">
        <w:t xml:space="preserve"> w </w:t>
      </w:r>
      <w:r>
        <w:t>sprawie organizacji</w:t>
      </w:r>
      <w:r w:rsidR="005B2DD8">
        <w:t xml:space="preserve"> i </w:t>
      </w:r>
      <w:r>
        <w:t>trybu prac</w:t>
      </w:r>
      <w:r w:rsidR="00E45BA3">
        <w:t>y</w:t>
      </w:r>
      <w:r>
        <w:t xml:space="preserve"> Rządowego Zespołu Ochrony Ludności</w:t>
      </w:r>
    </w:p>
    <w:p w14:paraId="42F273CF" w14:textId="36BD7C90" w:rsidR="00292CF8" w:rsidRDefault="00292CF8" w:rsidP="001548CE">
      <w:pPr>
        <w:pStyle w:val="NIEARTTEKSTtekstnieartykuowanynppodstprawnarozplubpreambua"/>
      </w:pPr>
      <w:r w:rsidRPr="00292CF8">
        <w:t>Na podstawie</w:t>
      </w:r>
      <w:r w:rsidR="001F1F83">
        <w:t xml:space="preserve"> </w:t>
      </w:r>
      <w:hyperlink r:id="rId9" w:history="1">
        <w:r w:rsidRPr="00292CF8">
          <w:t>art.</w:t>
        </w:r>
        <w:r w:rsidR="001F1F83">
          <w:t> </w:t>
        </w:r>
        <w:r w:rsidRPr="00292CF8">
          <w:t>1</w:t>
        </w:r>
        <w:r w:rsidR="00EB3CA3" w:rsidRPr="00292CF8">
          <w:t>6</w:t>
        </w:r>
        <w:r w:rsidR="00EB3CA3">
          <w:t xml:space="preserve"> ust. </w:t>
        </w:r>
        <w:r w:rsidRPr="00292CF8">
          <w:t>6</w:t>
        </w:r>
      </w:hyperlink>
      <w:r w:rsidR="001F1F83">
        <w:t xml:space="preserve"> </w:t>
      </w:r>
      <w:r w:rsidRPr="00292CF8">
        <w:t>ustawy</w:t>
      </w:r>
      <w:r w:rsidR="005B2DD8" w:rsidRPr="00292CF8">
        <w:t xml:space="preserve"> z</w:t>
      </w:r>
      <w:r w:rsidR="005B2DD8">
        <w:t> </w:t>
      </w:r>
      <w:r w:rsidRPr="00292CF8">
        <w:t xml:space="preserve">dnia </w:t>
      </w:r>
      <w:r w:rsidR="005B2DD8" w:rsidRPr="00292CF8">
        <w:t>5</w:t>
      </w:r>
      <w:r w:rsidR="005B2DD8">
        <w:t> </w:t>
      </w:r>
      <w:r w:rsidRPr="00292CF8">
        <w:t>grudnia 202</w:t>
      </w:r>
      <w:r w:rsidR="005B2DD8" w:rsidRPr="00292CF8">
        <w:t>4</w:t>
      </w:r>
      <w:r w:rsidR="005B2DD8">
        <w:t> </w:t>
      </w:r>
      <w:r w:rsidRPr="00292CF8">
        <w:t>r.</w:t>
      </w:r>
      <w:r w:rsidR="005B2DD8" w:rsidRPr="00292CF8">
        <w:t xml:space="preserve"> o</w:t>
      </w:r>
      <w:r w:rsidR="005B2DD8">
        <w:t> </w:t>
      </w:r>
      <w:r w:rsidRPr="00292CF8">
        <w:t>ochronie ludności</w:t>
      </w:r>
      <w:r w:rsidR="005B2DD8" w:rsidRPr="00292CF8">
        <w:t xml:space="preserve"> i</w:t>
      </w:r>
      <w:r w:rsidR="005B2DD8">
        <w:t> </w:t>
      </w:r>
      <w:r w:rsidRPr="00292CF8">
        <w:t>obronie cywilnej (</w:t>
      </w:r>
      <w:r w:rsidR="00EB3CA3">
        <w:t>Dz. U.</w:t>
      </w:r>
      <w:r w:rsidRPr="00292CF8">
        <w:t> </w:t>
      </w:r>
      <w:hyperlink r:id="rId10" w:history="1">
        <w:r w:rsidRPr="00292CF8">
          <w:t>poz. 1907</w:t>
        </w:r>
      </w:hyperlink>
      <w:r w:rsidR="00910569">
        <w:t>,</w:t>
      </w:r>
      <w:r w:rsidR="005B2DD8">
        <w:t xml:space="preserve"> z </w:t>
      </w:r>
      <w:r>
        <w:t>202</w:t>
      </w:r>
      <w:r w:rsidR="005B2DD8">
        <w:t>5 </w:t>
      </w:r>
      <w:r>
        <w:t>r.</w:t>
      </w:r>
      <w:r w:rsidR="00EB3CA3">
        <w:t xml:space="preserve"> poz. </w:t>
      </w:r>
      <w:r>
        <w:t>170</w:t>
      </w:r>
      <w:r w:rsidR="00EB3CA3">
        <w:t>5 oraz</w:t>
      </w:r>
      <w:r w:rsidR="005B2DD8">
        <w:t xml:space="preserve"> z </w:t>
      </w:r>
      <w:r w:rsidR="00910569">
        <w:t>202</w:t>
      </w:r>
      <w:r w:rsidR="005B2DD8">
        <w:t>6 </w:t>
      </w:r>
      <w:r w:rsidR="00910569">
        <w:t>r.</w:t>
      </w:r>
      <w:r w:rsidR="00EB3CA3">
        <w:t xml:space="preserve"> poz. </w:t>
      </w:r>
      <w:r w:rsidR="00BC0E43">
        <w:t>64</w:t>
      </w:r>
      <w:r w:rsidR="00EB3CA3">
        <w:t>6 i </w:t>
      </w:r>
      <w:r w:rsidR="00D3465C">
        <w:t>815</w:t>
      </w:r>
      <w:r w:rsidRPr="00292CF8">
        <w:t>) zarządza się, co następuje:</w:t>
      </w:r>
    </w:p>
    <w:p w14:paraId="7D2212C6" w14:textId="5E298C8D" w:rsidR="00074058" w:rsidRDefault="00292CF8" w:rsidP="00EB3CA3">
      <w:pPr>
        <w:pStyle w:val="ARTartustawynprozporzdzenia"/>
        <w:keepNext/>
      </w:pPr>
      <w:r w:rsidRPr="00EB3CA3">
        <w:rPr>
          <w:rStyle w:val="Ppogrubienie"/>
        </w:rPr>
        <w:t>§</w:t>
      </w:r>
      <w:r w:rsidR="001F1F83" w:rsidRPr="00EB3CA3">
        <w:rPr>
          <w:rStyle w:val="Ppogrubienie"/>
        </w:rPr>
        <w:t> </w:t>
      </w:r>
      <w:r w:rsidRPr="00EB3CA3">
        <w:rPr>
          <w:rStyle w:val="Ppogrubienie"/>
        </w:rPr>
        <w:t>1.</w:t>
      </w:r>
      <w:r w:rsidR="001F1F83">
        <w:t> </w:t>
      </w:r>
      <w:r w:rsidR="005B2DD8">
        <w:t>W </w:t>
      </w:r>
      <w:r w:rsidR="00A75257">
        <w:t>zarządzeniu</w:t>
      </w:r>
      <w:r w:rsidR="00EB3CA3">
        <w:t xml:space="preserve"> nr </w:t>
      </w:r>
      <w:r w:rsidR="00817F7D" w:rsidRPr="00817F7D">
        <w:t>16</w:t>
      </w:r>
      <w:r w:rsidR="005B2DD8" w:rsidRPr="00817F7D">
        <w:t>6</w:t>
      </w:r>
      <w:r w:rsidR="005B2DD8">
        <w:t> </w:t>
      </w:r>
      <w:r w:rsidR="00A75257">
        <w:t>Prezesa Rady Ministrów</w:t>
      </w:r>
      <w:r w:rsidR="005B2DD8">
        <w:t xml:space="preserve"> z </w:t>
      </w:r>
      <w:r w:rsidR="00A75257">
        <w:t>dnia 2</w:t>
      </w:r>
      <w:r w:rsidR="005B2DD8">
        <w:t>7 </w:t>
      </w:r>
      <w:r w:rsidR="00A75257">
        <w:t>grudnia 202</w:t>
      </w:r>
      <w:r w:rsidR="005B2DD8">
        <w:t>4 </w:t>
      </w:r>
      <w:r w:rsidR="00A75257">
        <w:t>r.</w:t>
      </w:r>
      <w:r w:rsidR="005B2DD8">
        <w:t xml:space="preserve"> </w:t>
      </w:r>
      <w:r w:rsidR="005B2DD8" w:rsidRPr="00E45BA3">
        <w:t>w</w:t>
      </w:r>
      <w:r w:rsidR="005B2DD8">
        <w:t> </w:t>
      </w:r>
      <w:r w:rsidR="00E45BA3" w:rsidRPr="00E45BA3">
        <w:t>sprawie organizacji</w:t>
      </w:r>
      <w:r w:rsidR="005B2DD8" w:rsidRPr="00E45BA3">
        <w:t xml:space="preserve"> i</w:t>
      </w:r>
      <w:r w:rsidR="005B2DD8">
        <w:t> </w:t>
      </w:r>
      <w:r w:rsidR="00E45BA3" w:rsidRPr="00E45BA3">
        <w:t>trybu prac</w:t>
      </w:r>
      <w:r w:rsidR="00E45BA3">
        <w:t>y</w:t>
      </w:r>
      <w:r w:rsidR="00E45BA3" w:rsidRPr="00E45BA3">
        <w:t xml:space="preserve"> Rządowego Zespołu Ochrony Ludności </w:t>
      </w:r>
      <w:r w:rsidR="002B5E2A" w:rsidRPr="002B5E2A">
        <w:t>(M.P.</w:t>
      </w:r>
      <w:r w:rsidR="00EB3CA3">
        <w:t xml:space="preserve"> poz. </w:t>
      </w:r>
      <w:r w:rsidR="002B5E2A" w:rsidRPr="002B5E2A">
        <w:t>1109)</w:t>
      </w:r>
      <w:r w:rsidR="00074058">
        <w:t xml:space="preserve"> wprowadza się następujące zmiany:</w:t>
      </w:r>
    </w:p>
    <w:p w14:paraId="2E1B19C6" w14:textId="03DEE456" w:rsidR="00074058" w:rsidRDefault="003C706F" w:rsidP="00010728">
      <w:pPr>
        <w:pStyle w:val="PKTpunkt"/>
      </w:pPr>
      <w:r>
        <w:t>1)</w:t>
      </w:r>
      <w:r w:rsidR="00010728">
        <w:tab/>
      </w:r>
      <w:r w:rsidR="00074058" w:rsidRPr="00074058">
        <w:t>w</w:t>
      </w:r>
      <w:r w:rsidR="00EB3CA3">
        <w:t xml:space="preserve"> § </w:t>
      </w:r>
      <w:r w:rsidR="00EB3CA3" w:rsidRPr="00074058">
        <w:t>2</w:t>
      </w:r>
      <w:r w:rsidR="00EB3CA3">
        <w:t xml:space="preserve"> w ust. </w:t>
      </w:r>
      <w:r w:rsidR="00EB3CA3" w:rsidRPr="00074058">
        <w:t>1</w:t>
      </w:r>
      <w:r w:rsidR="00EB3CA3">
        <w:t> </w:t>
      </w:r>
      <w:r w:rsidR="00074058" w:rsidRPr="00074058">
        <w:t xml:space="preserve">po wyrazie </w:t>
      </w:r>
      <w:r w:rsidR="00EB3CA3">
        <w:t>„</w:t>
      </w:r>
      <w:r w:rsidR="00074058" w:rsidRPr="00074058">
        <w:t>informuje</w:t>
      </w:r>
      <w:r w:rsidR="00EB3CA3">
        <w:t>”</w:t>
      </w:r>
      <w:r w:rsidR="00074058" w:rsidRPr="00074058">
        <w:t xml:space="preserve"> dodaje się wyrazy </w:t>
      </w:r>
      <w:r w:rsidR="00EB3CA3">
        <w:t>„</w:t>
      </w:r>
      <w:r w:rsidR="00074058" w:rsidRPr="00074058">
        <w:t>Szefa Kancelarii</w:t>
      </w:r>
      <w:r w:rsidR="00EB3CA3">
        <w:t>”</w:t>
      </w:r>
      <w:r w:rsidR="00074058">
        <w:t>;</w:t>
      </w:r>
    </w:p>
    <w:p w14:paraId="1BA944F4" w14:textId="6B3CA78E" w:rsidR="00074058" w:rsidRDefault="003C706F" w:rsidP="00010728">
      <w:pPr>
        <w:pStyle w:val="PKTpunkt"/>
      </w:pPr>
      <w:r>
        <w:t>2)</w:t>
      </w:r>
      <w:r w:rsidR="00010728">
        <w:tab/>
      </w:r>
      <w:r>
        <w:t>w</w:t>
      </w:r>
      <w:r w:rsidR="00EB3CA3">
        <w:t xml:space="preserve"> § 5 w ust. 4 </w:t>
      </w:r>
      <w:r w:rsidR="00074058" w:rsidRPr="00074058">
        <w:t xml:space="preserve">wyraz </w:t>
      </w:r>
      <w:r w:rsidR="00EB3CA3">
        <w:t>„</w:t>
      </w:r>
      <w:r w:rsidR="00074058" w:rsidRPr="002153D9">
        <w:t>Radzie</w:t>
      </w:r>
      <w:r w:rsidR="00EB3CA3">
        <w:t>”</w:t>
      </w:r>
      <w:r w:rsidR="00074058" w:rsidRPr="00074058">
        <w:t xml:space="preserve"> zastępuje się wyrazami </w:t>
      </w:r>
      <w:r w:rsidR="00EB3CA3">
        <w:t>„</w:t>
      </w:r>
      <w:r w:rsidR="00074058" w:rsidRPr="00074058">
        <w:t>Szefowi Kancelarii Prezesa Rady</w:t>
      </w:r>
      <w:r w:rsidR="00EB3CA3">
        <w:t>”</w:t>
      </w:r>
      <w:r w:rsidR="00074058" w:rsidRPr="00074058">
        <w:t>;</w:t>
      </w:r>
    </w:p>
    <w:p w14:paraId="6A51AB81" w14:textId="4A2A2F19" w:rsidR="00292CF8" w:rsidRDefault="003C706F" w:rsidP="00EB3CA3">
      <w:pPr>
        <w:pStyle w:val="PKTpunkt"/>
        <w:keepNext/>
      </w:pPr>
      <w:r>
        <w:t>3)</w:t>
      </w:r>
      <w:r w:rsidR="00010728">
        <w:tab/>
      </w:r>
      <w:r w:rsidR="00E45BA3" w:rsidRPr="00E45BA3">
        <w:t>po</w:t>
      </w:r>
      <w:r w:rsidR="00EB3CA3">
        <w:t xml:space="preserve"> § </w:t>
      </w:r>
      <w:r w:rsidR="005B2DD8" w:rsidRPr="00E45BA3">
        <w:t>7</w:t>
      </w:r>
      <w:r w:rsidR="005B2DD8">
        <w:t> </w:t>
      </w:r>
      <w:r w:rsidR="00E45BA3" w:rsidRPr="00E45BA3">
        <w:t xml:space="preserve">dodaje </w:t>
      </w:r>
      <w:r w:rsidR="00E45BA3" w:rsidRPr="002153D9">
        <w:t>się</w:t>
      </w:r>
      <w:r w:rsidR="00EB3CA3">
        <w:t xml:space="preserve"> § </w:t>
      </w:r>
      <w:r w:rsidR="00E45BA3" w:rsidRPr="00E45BA3">
        <w:t>7a</w:t>
      </w:r>
      <w:r w:rsidR="005B2DD8" w:rsidRPr="00E45BA3">
        <w:t xml:space="preserve"> w</w:t>
      </w:r>
      <w:r w:rsidR="005B2DD8">
        <w:t> </w:t>
      </w:r>
      <w:r w:rsidR="00E45BA3" w:rsidRPr="00E45BA3">
        <w:t>brzmieniu</w:t>
      </w:r>
      <w:r w:rsidR="00A75257">
        <w:t>:</w:t>
      </w:r>
    </w:p>
    <w:p w14:paraId="60E84CCC" w14:textId="1B881D7B" w:rsidR="00A75257" w:rsidRDefault="00EB3CA3" w:rsidP="005B2DD8">
      <w:pPr>
        <w:pStyle w:val="ZARTzmartartykuempunktem"/>
      </w:pPr>
      <w:r>
        <w:t>„</w:t>
      </w:r>
      <w:r w:rsidR="00A75257">
        <w:t>§</w:t>
      </w:r>
      <w:r w:rsidR="001F1F83">
        <w:t> </w:t>
      </w:r>
      <w:r w:rsidR="00A75257">
        <w:t>7a.</w:t>
      </w:r>
      <w:r w:rsidR="001F1F83">
        <w:t> </w:t>
      </w:r>
      <w:r w:rsidR="00A75257">
        <w:t>1.</w:t>
      </w:r>
      <w:r w:rsidR="001F1F83">
        <w:t> </w:t>
      </w:r>
      <w:r w:rsidR="005B2DD8">
        <w:t>W </w:t>
      </w:r>
      <w:r w:rsidR="00AE1725">
        <w:t xml:space="preserve">ramach Zespołu </w:t>
      </w:r>
      <w:r w:rsidR="00A75257">
        <w:t>działa Stały Zespół</w:t>
      </w:r>
      <w:r w:rsidR="00817F7D">
        <w:t xml:space="preserve"> Roboczy</w:t>
      </w:r>
      <w:r w:rsidR="00A75257">
        <w:t xml:space="preserve"> do spraw </w:t>
      </w:r>
      <w:r w:rsidR="0069226C" w:rsidRPr="0069226C">
        <w:t xml:space="preserve">Społecznej </w:t>
      </w:r>
      <w:r w:rsidR="00A75257">
        <w:t>Odporności.</w:t>
      </w:r>
    </w:p>
    <w:p w14:paraId="4AD7186F" w14:textId="6242E423" w:rsidR="001548CE" w:rsidRDefault="00A75257" w:rsidP="001548CE">
      <w:pPr>
        <w:pStyle w:val="ZUSTzmustartykuempunktem"/>
      </w:pPr>
      <w:r>
        <w:t>2.</w:t>
      </w:r>
      <w:r w:rsidR="001F1F83">
        <w:t> </w:t>
      </w:r>
      <w:r w:rsidR="005B2DD8">
        <w:t>W </w:t>
      </w:r>
      <w:r>
        <w:t>skład Stałego Zespołu</w:t>
      </w:r>
      <w:r w:rsidR="00817F7D">
        <w:t xml:space="preserve"> Roboczego</w:t>
      </w:r>
      <w:r>
        <w:t xml:space="preserve"> </w:t>
      </w:r>
      <w:r w:rsidRPr="00A75257">
        <w:t>do spraw Społecznej</w:t>
      </w:r>
      <w:r w:rsidR="00C76DFE" w:rsidRPr="00C76DFE">
        <w:t xml:space="preserve"> Odporności</w:t>
      </w:r>
      <w:r>
        <w:t xml:space="preserve"> wchodzą </w:t>
      </w:r>
      <w:r w:rsidR="003C706F" w:rsidRPr="003C706F">
        <w:t>przedstawiciele organów wskazanych</w:t>
      </w:r>
      <w:r w:rsidR="00EB3CA3" w:rsidRPr="003C706F">
        <w:t xml:space="preserve"> w</w:t>
      </w:r>
      <w:r w:rsidR="00EB3CA3">
        <w:t> art. </w:t>
      </w:r>
      <w:r w:rsidR="003C706F" w:rsidRPr="003C706F">
        <w:t>1</w:t>
      </w:r>
      <w:r w:rsidR="00EB3CA3" w:rsidRPr="003C706F">
        <w:t>6</w:t>
      </w:r>
      <w:r w:rsidR="00EB3CA3">
        <w:t xml:space="preserve"> ust. </w:t>
      </w:r>
      <w:r w:rsidR="00EB3CA3" w:rsidRPr="003C706F">
        <w:t>3</w:t>
      </w:r>
      <w:r w:rsidR="00EB3CA3">
        <w:t> </w:t>
      </w:r>
      <w:r w:rsidR="003C706F" w:rsidRPr="003C706F">
        <w:t>ustawy</w:t>
      </w:r>
      <w:r w:rsidR="00EB3CA3">
        <w:t xml:space="preserve"> z </w:t>
      </w:r>
      <w:r w:rsidR="00C45F7B">
        <w:t xml:space="preserve">dnia </w:t>
      </w:r>
      <w:r w:rsidR="00EB3CA3">
        <w:t>5 </w:t>
      </w:r>
      <w:r w:rsidR="00C45F7B">
        <w:t>grudnia 202</w:t>
      </w:r>
      <w:r w:rsidR="00EB3CA3">
        <w:t>4 </w:t>
      </w:r>
      <w:r w:rsidR="00C45F7B">
        <w:t>r.</w:t>
      </w:r>
      <w:r w:rsidR="00EB3CA3" w:rsidRPr="003C706F">
        <w:t xml:space="preserve"> o</w:t>
      </w:r>
      <w:r w:rsidR="00EB3CA3">
        <w:t> </w:t>
      </w:r>
      <w:r w:rsidR="003C706F" w:rsidRPr="003C706F">
        <w:t>ochronie ludności</w:t>
      </w:r>
      <w:r w:rsidR="00EB3CA3" w:rsidRPr="003C706F">
        <w:t xml:space="preserve"> i</w:t>
      </w:r>
      <w:r w:rsidR="00EB3CA3">
        <w:t> </w:t>
      </w:r>
      <w:r w:rsidR="003C706F" w:rsidRPr="003C706F">
        <w:t>obronie cywilnej</w:t>
      </w:r>
      <w:r>
        <w:t>.</w:t>
      </w:r>
    </w:p>
    <w:p w14:paraId="38D12A80" w14:textId="7746D4BC" w:rsidR="001548CE" w:rsidRDefault="001548CE" w:rsidP="001548CE">
      <w:pPr>
        <w:pStyle w:val="ZUSTzmustartykuempunktem"/>
      </w:pPr>
      <w:r>
        <w:t>3.</w:t>
      </w:r>
      <w:r w:rsidR="001F1F83">
        <w:t> </w:t>
      </w:r>
      <w:r>
        <w:t xml:space="preserve">Współprzewodniczącymi </w:t>
      </w:r>
      <w:r w:rsidRPr="001548CE">
        <w:t xml:space="preserve">Stałego Zespołu </w:t>
      </w:r>
      <w:r w:rsidR="007040BB">
        <w:t xml:space="preserve">Roboczego </w:t>
      </w:r>
      <w:r w:rsidRPr="001548CE">
        <w:t xml:space="preserve">do spraw </w:t>
      </w:r>
      <w:r w:rsidR="0069226C" w:rsidRPr="0069226C">
        <w:t xml:space="preserve">Społecznej </w:t>
      </w:r>
      <w:r w:rsidRPr="001548CE">
        <w:t xml:space="preserve">Odporności </w:t>
      </w:r>
      <w:r>
        <w:t xml:space="preserve">są przedstawiciel ministra właściwego do spraw wewnętrznych oraz </w:t>
      </w:r>
      <w:r w:rsidR="005C0868">
        <w:t xml:space="preserve">przedstawiciel </w:t>
      </w:r>
      <w:r>
        <w:t xml:space="preserve">Komitetu do </w:t>
      </w:r>
      <w:r w:rsidR="000D5D29">
        <w:t xml:space="preserve">spraw </w:t>
      </w:r>
      <w:r>
        <w:t>Pożytku Publicznego.</w:t>
      </w:r>
    </w:p>
    <w:p w14:paraId="4B58319D" w14:textId="279E72B3" w:rsidR="00A75257" w:rsidRDefault="001548CE" w:rsidP="00EB3CA3">
      <w:pPr>
        <w:pStyle w:val="ZUSTzmustartykuempunktem"/>
        <w:keepNext/>
      </w:pPr>
      <w:r>
        <w:t>4.</w:t>
      </w:r>
      <w:r w:rsidR="001F1F83">
        <w:t> </w:t>
      </w:r>
      <w:r>
        <w:t>Współprzewodniczący</w:t>
      </w:r>
      <w:r w:rsidRPr="001548CE">
        <w:t xml:space="preserve"> Stałego Zespołu </w:t>
      </w:r>
      <w:r w:rsidR="007040BB">
        <w:t xml:space="preserve">Roboczego </w:t>
      </w:r>
      <w:r w:rsidRPr="001548CE">
        <w:t xml:space="preserve">do spraw </w:t>
      </w:r>
      <w:r w:rsidR="0069226C" w:rsidRPr="0069226C">
        <w:t xml:space="preserve">Społecznej </w:t>
      </w:r>
      <w:r w:rsidRPr="001548CE">
        <w:t xml:space="preserve">Odporności </w:t>
      </w:r>
      <w:r w:rsidR="00D3465C">
        <w:t>może</w:t>
      </w:r>
      <w:r w:rsidR="00C513E4">
        <w:t xml:space="preserve"> </w:t>
      </w:r>
      <w:r w:rsidR="00A75257">
        <w:t xml:space="preserve">zapraszać </w:t>
      </w:r>
      <w:r w:rsidR="003F4311">
        <w:t>na posiedzenia</w:t>
      </w:r>
      <w:r w:rsidR="00A75257">
        <w:t xml:space="preserve"> </w:t>
      </w:r>
      <w:r w:rsidR="00D67C34">
        <w:t>tego z</w:t>
      </w:r>
      <w:r w:rsidR="00A75257">
        <w:t>espo</w:t>
      </w:r>
      <w:r w:rsidR="005B2DD8">
        <w:t>łu</w:t>
      </w:r>
      <w:r w:rsidR="00A75257">
        <w:t>:</w:t>
      </w:r>
    </w:p>
    <w:p w14:paraId="117427F5" w14:textId="60B0AEE4" w:rsidR="00A75257" w:rsidRDefault="00A75257" w:rsidP="001548CE">
      <w:pPr>
        <w:pStyle w:val="ZPKTzmpktartykuempunktem"/>
      </w:pPr>
      <w:r>
        <w:t>1)</w:t>
      </w:r>
      <w:r>
        <w:tab/>
        <w:t>organy</w:t>
      </w:r>
      <w:r w:rsidR="005B2DD8">
        <w:t xml:space="preserve"> i </w:t>
      </w:r>
      <w:r>
        <w:t xml:space="preserve">osoby </w:t>
      </w:r>
      <w:r w:rsidRPr="00A75257">
        <w:t>wskazane</w:t>
      </w:r>
      <w:r w:rsidR="00EB3CA3" w:rsidRPr="00A75257">
        <w:t xml:space="preserve"> w</w:t>
      </w:r>
      <w:r w:rsidR="00EB3CA3">
        <w:t> art. </w:t>
      </w:r>
      <w:r w:rsidRPr="00A75257">
        <w:t>1</w:t>
      </w:r>
      <w:r w:rsidR="00EB3CA3" w:rsidRPr="00A75257">
        <w:t>6</w:t>
      </w:r>
      <w:r w:rsidR="00EB3CA3">
        <w:t xml:space="preserve"> ust. </w:t>
      </w:r>
      <w:r>
        <w:t>4</w:t>
      </w:r>
      <w:r w:rsidRPr="00A75257">
        <w:t> ustawy</w:t>
      </w:r>
      <w:r w:rsidR="005B2DD8" w:rsidRPr="00A75257">
        <w:t xml:space="preserve"> z</w:t>
      </w:r>
      <w:r w:rsidR="005B2DD8">
        <w:t> </w:t>
      </w:r>
      <w:r w:rsidRPr="00A75257">
        <w:t xml:space="preserve">dnia </w:t>
      </w:r>
      <w:r w:rsidR="005B2DD8" w:rsidRPr="00A75257">
        <w:t>5</w:t>
      </w:r>
      <w:r w:rsidR="005B2DD8">
        <w:t> </w:t>
      </w:r>
      <w:r w:rsidRPr="00A75257">
        <w:t>grudnia 202</w:t>
      </w:r>
      <w:r w:rsidR="005B2DD8" w:rsidRPr="00A75257">
        <w:t>4</w:t>
      </w:r>
      <w:r w:rsidR="005B2DD8">
        <w:t> </w:t>
      </w:r>
      <w:r w:rsidRPr="00A75257">
        <w:t>r. o</w:t>
      </w:r>
      <w:r w:rsidR="001548CE">
        <w:t> </w:t>
      </w:r>
      <w:r w:rsidRPr="00A75257">
        <w:t>ochronie ludności</w:t>
      </w:r>
      <w:r w:rsidR="005B2DD8" w:rsidRPr="00A75257">
        <w:t xml:space="preserve"> i</w:t>
      </w:r>
      <w:r w:rsidR="005B2DD8">
        <w:t> </w:t>
      </w:r>
      <w:r w:rsidRPr="00A75257">
        <w:t>obronie cywilnej</w:t>
      </w:r>
      <w:r>
        <w:t>;</w:t>
      </w:r>
    </w:p>
    <w:p w14:paraId="302DA644" w14:textId="77777777" w:rsidR="00A75257" w:rsidRDefault="00A75257" w:rsidP="00EB3CA3">
      <w:pPr>
        <w:pStyle w:val="ZPKTzmpktartykuempunktem"/>
        <w:keepNext/>
      </w:pPr>
      <w:r>
        <w:lastRenderedPageBreak/>
        <w:t>2)</w:t>
      </w:r>
      <w:r>
        <w:tab/>
      </w:r>
      <w:r w:rsidR="001548CE">
        <w:t>przedstawicieli:</w:t>
      </w:r>
    </w:p>
    <w:p w14:paraId="62504462" w14:textId="77777777" w:rsidR="001548CE" w:rsidRDefault="001548CE" w:rsidP="005B2DD8">
      <w:pPr>
        <w:pStyle w:val="ZLITwPKTzmlitwpktartykuempunktem"/>
      </w:pPr>
      <w:r>
        <w:t>a)</w:t>
      </w:r>
      <w:r>
        <w:tab/>
      </w:r>
      <w:r w:rsidRPr="001548CE">
        <w:t>Dyrektora Narodowego Instytutu Wolności – Centrum Rozwoju Społeczeństwa Obywatelskiego</w:t>
      </w:r>
      <w:r>
        <w:t>,</w:t>
      </w:r>
    </w:p>
    <w:p w14:paraId="3C5C60F5" w14:textId="7E790CA6" w:rsidR="001548CE" w:rsidRDefault="001548CE" w:rsidP="005B2DD8">
      <w:pPr>
        <w:pStyle w:val="ZLITwPKTzmlitwpktartykuempunktem"/>
      </w:pPr>
      <w:r>
        <w:t>b)</w:t>
      </w:r>
      <w:r>
        <w:tab/>
      </w:r>
      <w:r w:rsidRPr="001548CE">
        <w:t>Rad</w:t>
      </w:r>
      <w:r>
        <w:t>y</w:t>
      </w:r>
      <w:r w:rsidRPr="001548CE">
        <w:t xml:space="preserve"> Dialogu</w:t>
      </w:r>
      <w:r w:rsidR="005B2DD8" w:rsidRPr="001548CE">
        <w:t xml:space="preserve"> z</w:t>
      </w:r>
      <w:r w:rsidR="005B2DD8">
        <w:t> </w:t>
      </w:r>
      <w:r w:rsidRPr="001548CE">
        <w:t>Młodym Pokoleniem</w:t>
      </w:r>
      <w:r>
        <w:t>,</w:t>
      </w:r>
    </w:p>
    <w:p w14:paraId="5FD17520" w14:textId="5CD79EC2" w:rsidR="005B2DD8" w:rsidRDefault="001548CE" w:rsidP="005B2DD8">
      <w:pPr>
        <w:pStyle w:val="ZLITwPKTzmlitwpktartykuempunktem"/>
      </w:pPr>
      <w:r>
        <w:t>c)</w:t>
      </w:r>
      <w:r>
        <w:tab/>
      </w:r>
      <w:r w:rsidRPr="001548CE">
        <w:t>Rad</w:t>
      </w:r>
      <w:r>
        <w:t>y</w:t>
      </w:r>
      <w:r w:rsidRPr="001548CE">
        <w:t xml:space="preserve"> Działalności Pożytku Publicznego</w:t>
      </w:r>
      <w:r w:rsidR="005B2DD8">
        <w:t>,</w:t>
      </w:r>
    </w:p>
    <w:p w14:paraId="3F006C6C" w14:textId="20AF15E6" w:rsidR="001548CE" w:rsidRDefault="005B2DD8" w:rsidP="005B2DD8">
      <w:pPr>
        <w:pStyle w:val="ZLITwPKTzmlitwpktartykuempunktem"/>
      </w:pPr>
      <w:r>
        <w:t>d)</w:t>
      </w:r>
      <w:r>
        <w:tab/>
      </w:r>
      <w:r w:rsidRPr="005B2DD8">
        <w:t>organizacji pozarządowych, związków</w:t>
      </w:r>
      <w:r w:rsidR="00EB3CA3" w:rsidRPr="005B2DD8">
        <w:t xml:space="preserve"> i</w:t>
      </w:r>
      <w:r w:rsidR="00EB3CA3">
        <w:t> </w:t>
      </w:r>
      <w:r w:rsidRPr="005B2DD8">
        <w:t>porozumień organizacji pozarządowych lub podmiotów wymienionych</w:t>
      </w:r>
      <w:r w:rsidR="00EB3CA3" w:rsidRPr="005B2DD8">
        <w:t xml:space="preserve"> w</w:t>
      </w:r>
      <w:r w:rsidR="00EB3CA3">
        <w:t> art. </w:t>
      </w:r>
      <w:r w:rsidR="00EB3CA3" w:rsidRPr="005B2DD8">
        <w:t>3</w:t>
      </w:r>
      <w:r w:rsidR="00EB3CA3">
        <w:t xml:space="preserve"> ust. </w:t>
      </w:r>
      <w:r w:rsidRPr="005B2DD8">
        <w:t>3</w:t>
      </w:r>
      <w:r>
        <w:t> </w:t>
      </w:r>
      <w:r w:rsidRPr="005B2DD8">
        <w:t>ustawy z dnia 24 kwietnia 2003 r. o działalności pożytku publicznego i o wolontariacie (</w:t>
      </w:r>
      <w:r w:rsidR="00EB3CA3">
        <w:t>Dz. U.</w:t>
      </w:r>
      <w:r w:rsidRPr="005B2DD8">
        <w:t xml:space="preserve"> z 2025 r.</w:t>
      </w:r>
      <w:r w:rsidR="00EB3CA3">
        <w:t xml:space="preserve"> poz. </w:t>
      </w:r>
      <w:r w:rsidRPr="005B2DD8">
        <w:t>133</w:t>
      </w:r>
      <w:r w:rsidR="00EB3CA3" w:rsidRPr="005B2DD8">
        <w:t>8</w:t>
      </w:r>
      <w:r w:rsidR="00EB3CA3">
        <w:t xml:space="preserve"> oraz z </w:t>
      </w:r>
      <w:r w:rsidR="00C45F7B">
        <w:t>202</w:t>
      </w:r>
      <w:r w:rsidR="00EB3CA3">
        <w:t>6 </w:t>
      </w:r>
      <w:r w:rsidR="00C45F7B">
        <w:t>r.</w:t>
      </w:r>
      <w:r w:rsidR="00EB3CA3">
        <w:t xml:space="preserve"> poz. </w:t>
      </w:r>
      <w:r w:rsidR="00C45F7B">
        <w:t>1040</w:t>
      </w:r>
      <w:r w:rsidRPr="005B2DD8">
        <w:t>), których wiedza i doświadczenie mogą być wykorzystane w realizacji zadań</w:t>
      </w:r>
      <w:r w:rsidR="005E51DD">
        <w:t xml:space="preserve"> tego</w:t>
      </w:r>
      <w:r w:rsidR="00D67C34">
        <w:t xml:space="preserve"> </w:t>
      </w:r>
      <w:r w:rsidR="002B3C01">
        <w:t>z</w:t>
      </w:r>
      <w:r>
        <w:t>espołu</w:t>
      </w:r>
      <w:r w:rsidRPr="005B2DD8">
        <w:t>.</w:t>
      </w:r>
      <w:r w:rsidR="00EB3CA3">
        <w:t>”</w:t>
      </w:r>
      <w:r w:rsidR="001548CE">
        <w:t>.</w:t>
      </w:r>
    </w:p>
    <w:p w14:paraId="0E4C47C6" w14:textId="59AED987" w:rsidR="001548CE" w:rsidRDefault="001548CE" w:rsidP="00EB3CA3">
      <w:pPr>
        <w:pStyle w:val="ARTartustawynprozporzdzenia"/>
        <w:keepNext/>
      </w:pPr>
      <w:r w:rsidRPr="00EB3CA3">
        <w:rPr>
          <w:rStyle w:val="Ppogrubienie"/>
        </w:rPr>
        <w:t>§</w:t>
      </w:r>
      <w:r w:rsidR="001F1F83" w:rsidRPr="00EB3CA3">
        <w:rPr>
          <w:rStyle w:val="Ppogrubienie"/>
        </w:rPr>
        <w:t> </w:t>
      </w:r>
      <w:r w:rsidRPr="00EB3CA3">
        <w:rPr>
          <w:rStyle w:val="Ppogrubienie"/>
        </w:rPr>
        <w:t>2.</w:t>
      </w:r>
      <w:r w:rsidR="001F1F83" w:rsidRPr="001F1F83">
        <w:rPr>
          <w:rStyle w:val="Ppogrubienie"/>
          <w:b w:val="0"/>
        </w:rPr>
        <w:t> </w:t>
      </w:r>
      <w:r>
        <w:t>Zarządzenie wchodzi</w:t>
      </w:r>
      <w:r w:rsidR="005B2DD8">
        <w:t xml:space="preserve"> w </w:t>
      </w:r>
      <w:r>
        <w:t>życie po upływie 1</w:t>
      </w:r>
      <w:r w:rsidR="005B2DD8">
        <w:t>4 </w:t>
      </w:r>
      <w:r>
        <w:t>dni od dnia ogłoszenia.</w:t>
      </w:r>
    </w:p>
    <w:p w14:paraId="1F6A36EC" w14:textId="0B15538F" w:rsidR="001548CE" w:rsidRDefault="001548CE" w:rsidP="001548CE">
      <w:pPr>
        <w:pStyle w:val="NAZORGWYDnazwaorganuwydajcegoprojektowanyakt"/>
      </w:pPr>
      <w:r>
        <w:t>Prezes Rady Ministrów</w:t>
      </w:r>
    </w:p>
    <w:sectPr w:rsidR="001548CE" w:rsidSect="001A7F15">
      <w:headerReference w:type="default" r:id="rId11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27C45A" w14:textId="77777777" w:rsidR="00620C34" w:rsidRDefault="00620C34">
      <w:r>
        <w:separator/>
      </w:r>
    </w:p>
  </w:endnote>
  <w:endnote w:type="continuationSeparator" w:id="0">
    <w:p w14:paraId="1D94DBC6" w14:textId="77777777" w:rsidR="00620C34" w:rsidRDefault="00620C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077028" w14:textId="77777777" w:rsidR="00620C34" w:rsidRDefault="00620C34">
      <w:r>
        <w:separator/>
      </w:r>
    </w:p>
  </w:footnote>
  <w:footnote w:type="continuationSeparator" w:id="0">
    <w:p w14:paraId="20EC31CA" w14:textId="77777777" w:rsidR="00620C34" w:rsidRDefault="00620C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FA48A1" w14:textId="724F7AED" w:rsidR="007040BB" w:rsidRPr="00B371CC" w:rsidRDefault="007040BB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EA395E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CF8"/>
    <w:rsid w:val="000012DA"/>
    <w:rsid w:val="0000246E"/>
    <w:rsid w:val="00003862"/>
    <w:rsid w:val="00010728"/>
    <w:rsid w:val="00012A35"/>
    <w:rsid w:val="00016099"/>
    <w:rsid w:val="00017DC2"/>
    <w:rsid w:val="00021522"/>
    <w:rsid w:val="00023471"/>
    <w:rsid w:val="00023F13"/>
    <w:rsid w:val="00024D7C"/>
    <w:rsid w:val="000261DB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4058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5D29"/>
    <w:rsid w:val="000D6173"/>
    <w:rsid w:val="000D6F83"/>
    <w:rsid w:val="000E25CC"/>
    <w:rsid w:val="000E3694"/>
    <w:rsid w:val="000E490F"/>
    <w:rsid w:val="000E6241"/>
    <w:rsid w:val="000E787A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48CE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AD9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1F83"/>
    <w:rsid w:val="001F220F"/>
    <w:rsid w:val="001F25B3"/>
    <w:rsid w:val="001F6616"/>
    <w:rsid w:val="00202BD4"/>
    <w:rsid w:val="00204A97"/>
    <w:rsid w:val="002114EF"/>
    <w:rsid w:val="002153D9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2CF8"/>
    <w:rsid w:val="0029405D"/>
    <w:rsid w:val="00294FA6"/>
    <w:rsid w:val="00295A6F"/>
    <w:rsid w:val="002A20C4"/>
    <w:rsid w:val="002A3E5C"/>
    <w:rsid w:val="002A570F"/>
    <w:rsid w:val="002A7292"/>
    <w:rsid w:val="002A7358"/>
    <w:rsid w:val="002A7902"/>
    <w:rsid w:val="002B0F6B"/>
    <w:rsid w:val="002B23B8"/>
    <w:rsid w:val="002B3C01"/>
    <w:rsid w:val="002B4429"/>
    <w:rsid w:val="002B5E2A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701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C706F"/>
    <w:rsid w:val="003D12C2"/>
    <w:rsid w:val="003D31B9"/>
    <w:rsid w:val="003D3867"/>
    <w:rsid w:val="003D4A24"/>
    <w:rsid w:val="003E0D1A"/>
    <w:rsid w:val="003E2DA3"/>
    <w:rsid w:val="003F020D"/>
    <w:rsid w:val="003F03D9"/>
    <w:rsid w:val="003F2FBE"/>
    <w:rsid w:val="003F318D"/>
    <w:rsid w:val="003F4311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6717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A46A7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52E9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12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483C"/>
    <w:rsid w:val="00597024"/>
    <w:rsid w:val="005A0274"/>
    <w:rsid w:val="005A095C"/>
    <w:rsid w:val="005A669D"/>
    <w:rsid w:val="005A75D8"/>
    <w:rsid w:val="005B2DD8"/>
    <w:rsid w:val="005B2F78"/>
    <w:rsid w:val="005B713E"/>
    <w:rsid w:val="005C03B6"/>
    <w:rsid w:val="005C0868"/>
    <w:rsid w:val="005C348E"/>
    <w:rsid w:val="005C68E1"/>
    <w:rsid w:val="005D3763"/>
    <w:rsid w:val="005D55E1"/>
    <w:rsid w:val="005E19F7"/>
    <w:rsid w:val="005E4F04"/>
    <w:rsid w:val="005E51DD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0C34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226C"/>
    <w:rsid w:val="006946BB"/>
    <w:rsid w:val="00694DC8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6F6D95"/>
    <w:rsid w:val="00701952"/>
    <w:rsid w:val="00702556"/>
    <w:rsid w:val="0070277E"/>
    <w:rsid w:val="007040BB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266D4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17F7D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D5949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0569"/>
    <w:rsid w:val="00912889"/>
    <w:rsid w:val="00913A42"/>
    <w:rsid w:val="00913ADF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167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28C7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9F6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257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1725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105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0F4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1B8E"/>
    <w:rsid w:val="00B830B7"/>
    <w:rsid w:val="00B848EA"/>
    <w:rsid w:val="00B84B2B"/>
    <w:rsid w:val="00B90500"/>
    <w:rsid w:val="00B9176C"/>
    <w:rsid w:val="00B935A4"/>
    <w:rsid w:val="00BA561A"/>
    <w:rsid w:val="00BB030A"/>
    <w:rsid w:val="00BB0DC6"/>
    <w:rsid w:val="00BB15E4"/>
    <w:rsid w:val="00BB1E19"/>
    <w:rsid w:val="00BB21D1"/>
    <w:rsid w:val="00BB32F2"/>
    <w:rsid w:val="00BB4338"/>
    <w:rsid w:val="00BB6C0E"/>
    <w:rsid w:val="00BB7B38"/>
    <w:rsid w:val="00BC0E43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45F7B"/>
    <w:rsid w:val="00C513E4"/>
    <w:rsid w:val="00C54A3A"/>
    <w:rsid w:val="00C55566"/>
    <w:rsid w:val="00C56448"/>
    <w:rsid w:val="00C64BF4"/>
    <w:rsid w:val="00C667BE"/>
    <w:rsid w:val="00C6766B"/>
    <w:rsid w:val="00C72223"/>
    <w:rsid w:val="00C76417"/>
    <w:rsid w:val="00C76DFE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3465C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67C34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5BA3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4BAC"/>
    <w:rsid w:val="00E66827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395E"/>
    <w:rsid w:val="00EA4974"/>
    <w:rsid w:val="00EA532E"/>
    <w:rsid w:val="00EB06D9"/>
    <w:rsid w:val="00EB192B"/>
    <w:rsid w:val="00EB19ED"/>
    <w:rsid w:val="00EB1CAB"/>
    <w:rsid w:val="00EB3CA3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4BAA"/>
    <w:rsid w:val="00FA7F91"/>
    <w:rsid w:val="00FB121C"/>
    <w:rsid w:val="00FB1CDD"/>
    <w:rsid w:val="00FB1FBF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686615"/>
  <w15:docId w15:val="{BAB1511E-B9B7-416B-B10B-30A30E187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Hipercze">
    <w:name w:val="Hyperlink"/>
    <w:basedOn w:val="Domylnaczcionkaakapitu"/>
    <w:uiPriority w:val="99"/>
    <w:semiHidden/>
    <w:unhideWhenUsed/>
    <w:rsid w:val="00292CF8"/>
    <w:rPr>
      <w:color w:val="0000FF"/>
      <w:u w:val="single"/>
    </w:rPr>
  </w:style>
  <w:style w:type="paragraph" w:styleId="Poprawka">
    <w:name w:val="Revision"/>
    <w:hidden/>
    <w:uiPriority w:val="99"/>
    <w:semiHidden/>
    <w:rsid w:val="00AF6105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sip.legalis.pl/document-view.seam?documentId=mfrxilrtg4zdcmrxg43tk&amp;refSource=hyp" TargetMode="External"/><Relationship Id="rId4" Type="http://schemas.openxmlformats.org/officeDocument/2006/relationships/styles" Target="styles.xml"/><Relationship Id="rId9" Type="http://schemas.openxmlformats.org/officeDocument/2006/relationships/hyperlink" Target="https://sip.legalis.pl/document-view.seam?documentId=mfrxilrtg4zdcmrxg43tkltqmfyc4nzwgiztmobvge&amp;refSource=hyp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ziembic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C5ED133-313C-4C29-A191-2C15A1AFE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37</TotalTime>
  <Pages>2</Pages>
  <Words>344</Words>
  <Characters>2070</Characters>
  <Application>Microsoft Office Word</Application>
  <DocSecurity>0</DocSecurity>
  <Lines>17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Rybacki Wojciech</dc:creator>
  <cp:lastModifiedBy>DP</cp:lastModifiedBy>
  <cp:revision>8</cp:revision>
  <cp:lastPrinted>2026-08-12T08:36:00Z</cp:lastPrinted>
  <dcterms:created xsi:type="dcterms:W3CDTF">2026-09-15T11:38:00Z</dcterms:created>
  <dcterms:modified xsi:type="dcterms:W3CDTF">2026-09-17T08:45:00Z</dcterms:modified>
  <cp:category>000</cp:category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