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D96B" w14:textId="5664C658" w:rsidR="000152DD" w:rsidRPr="00D34056" w:rsidRDefault="000152DD" w:rsidP="000152DD">
      <w:pPr>
        <w:spacing w:after="0" w:line="360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D34056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i/>
          <w:lang w:eastAsia="pl-PL"/>
        </w:rPr>
        <w:t>4</w:t>
      </w:r>
      <w:r w:rsidRPr="00D34056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6D66A6EC" w14:textId="77777777" w:rsidR="000152DD" w:rsidRPr="00D34056" w:rsidRDefault="000152DD" w:rsidP="000152DD">
      <w:pPr>
        <w:spacing w:after="0" w:line="360" w:lineRule="auto"/>
        <w:rPr>
          <w:rFonts w:ascii="Calibri" w:eastAsia="Times New Roman" w:hAnsi="Calibri" w:cs="Calibri"/>
          <w:b/>
          <w:i/>
          <w:lang w:eastAsia="pl-PL"/>
        </w:rPr>
      </w:pPr>
    </w:p>
    <w:p w14:paraId="161EAFC3" w14:textId="77777777" w:rsidR="000152DD" w:rsidRPr="00D34056" w:rsidRDefault="000152DD" w:rsidP="000152DD">
      <w:pPr>
        <w:spacing w:after="0" w:line="360" w:lineRule="auto"/>
        <w:rPr>
          <w:rFonts w:ascii="Calibri" w:hAnsi="Calibri" w:cs="Calibri"/>
          <w:b/>
        </w:rPr>
      </w:pPr>
      <w:r w:rsidRPr="00D34056">
        <w:rPr>
          <w:rFonts w:ascii="Calibri" w:hAnsi="Calibri" w:cs="Calibri"/>
          <w:b/>
        </w:rPr>
        <w:t>Pełna nazwa Wykonawcy/Wykonawców</w:t>
      </w:r>
    </w:p>
    <w:p w14:paraId="3249816A" w14:textId="17841AD2" w:rsidR="000152DD" w:rsidRPr="00D34056" w:rsidRDefault="000152DD" w:rsidP="000152DD">
      <w:pPr>
        <w:tabs>
          <w:tab w:val="left" w:pos="0"/>
        </w:tabs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</w:t>
      </w:r>
    </w:p>
    <w:p w14:paraId="48F6947A" w14:textId="77777777" w:rsidR="000152DD" w:rsidRPr="00D34056" w:rsidRDefault="000152DD" w:rsidP="000152D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  <w:r w:rsidRPr="00D34056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D34056">
        <w:rPr>
          <w:rFonts w:ascii="Calibri" w:hAnsi="Calibri" w:cs="Calibri"/>
          <w:i/>
          <w:iCs/>
        </w:rPr>
        <w:t>CEiDG</w:t>
      </w:r>
      <w:proofErr w:type="spellEnd"/>
      <w:r w:rsidRPr="00D34056">
        <w:rPr>
          <w:rFonts w:ascii="Calibri" w:hAnsi="Calibri" w:cs="Calibri"/>
          <w:i/>
          <w:iCs/>
        </w:rPr>
        <w:t>)</w:t>
      </w:r>
    </w:p>
    <w:p w14:paraId="36AAE569" w14:textId="77777777" w:rsidR="000152DD" w:rsidRPr="00D34056" w:rsidRDefault="000152DD" w:rsidP="000152D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reprezentowany przez:</w:t>
      </w:r>
    </w:p>
    <w:p w14:paraId="552FC5DC" w14:textId="77777777" w:rsidR="000152DD" w:rsidRPr="00D34056" w:rsidRDefault="000152DD" w:rsidP="000152D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24C66529" w14:textId="77777777" w:rsidR="000152DD" w:rsidRPr="00D34056" w:rsidRDefault="000152DD" w:rsidP="000152D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  <w:r w:rsidRPr="00D34056">
        <w:rPr>
          <w:rFonts w:ascii="Calibri" w:hAnsi="Calibri" w:cs="Calibri"/>
          <w:i/>
          <w:iCs/>
        </w:rPr>
        <w:t>(imię, nazwisko, stanowisko/podstawa do reprezentacji)</w:t>
      </w:r>
    </w:p>
    <w:p w14:paraId="6A23A05F" w14:textId="77777777" w:rsidR="000152DD" w:rsidRPr="00D34056" w:rsidRDefault="000152DD" w:rsidP="000152D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</w:p>
    <w:p w14:paraId="73CC4B7A" w14:textId="77777777" w:rsidR="000152DD" w:rsidRPr="00D34056" w:rsidRDefault="000152DD" w:rsidP="000152DD">
      <w:pPr>
        <w:tabs>
          <w:tab w:val="left" w:pos="0"/>
        </w:tabs>
        <w:spacing w:after="0" w:line="360" w:lineRule="auto"/>
        <w:jc w:val="center"/>
        <w:rPr>
          <w:rFonts w:ascii="Calibri" w:hAnsi="Calibri" w:cs="Calibri"/>
          <w:b/>
          <w:bCs/>
          <w:caps/>
        </w:rPr>
      </w:pPr>
      <w:r w:rsidRPr="00D34056">
        <w:rPr>
          <w:rFonts w:ascii="Calibri" w:hAnsi="Calibri" w:cs="Calibri"/>
          <w:b/>
          <w:bCs/>
          <w:caps/>
        </w:rPr>
        <w:t>Wykaz USŁUG</w:t>
      </w:r>
    </w:p>
    <w:p w14:paraId="7F7887E5" w14:textId="521FC311" w:rsidR="000152DD" w:rsidRPr="00D34056" w:rsidRDefault="000152DD" w:rsidP="000152DD">
      <w:pPr>
        <w:tabs>
          <w:tab w:val="left" w:pos="0"/>
        </w:tabs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Dotyczy: zapytania ofertowego, którego przedmiotem jest</w:t>
      </w:r>
      <w:r w:rsidRPr="00D34056">
        <w:rPr>
          <w:rFonts w:ascii="Calibri" w:hAnsi="Calibri" w:cs="Calibri"/>
          <w:b/>
          <w:i/>
        </w:rPr>
        <w:t>:</w:t>
      </w:r>
      <w:r w:rsidRPr="000152DD">
        <w:rPr>
          <w:rFonts w:ascii="Calibri" w:eastAsia="Calibri" w:hAnsi="Calibri" w:cs="Calibri"/>
          <w:b/>
          <w:i/>
        </w:rPr>
        <w:t xml:space="preserve"> zakup i dostawa gadżetów oraz materiałów konferencyjnych z logo</w:t>
      </w:r>
      <w:r>
        <w:rPr>
          <w:rFonts w:ascii="Calibri" w:eastAsia="Calibri" w:hAnsi="Calibri" w:cs="Calibri"/>
          <w:b/>
          <w:i/>
        </w:rPr>
        <w:t>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7"/>
        <w:gridCol w:w="3591"/>
        <w:gridCol w:w="5490"/>
      </w:tblGrid>
      <w:tr w:rsidR="000152DD" w:rsidRPr="00CA7BDC" w14:paraId="036C7BD6" w14:textId="77777777" w:rsidTr="00CA7BDC">
        <w:trPr>
          <w:trHeight w:val="1982"/>
        </w:trPr>
        <w:tc>
          <w:tcPr>
            <w:tcW w:w="5000" w:type="pct"/>
            <w:gridSpan w:val="3"/>
          </w:tcPr>
          <w:p w14:paraId="4E0250B4" w14:textId="77777777" w:rsidR="000152DD" w:rsidRPr="00CA7BDC" w:rsidRDefault="000152DD" w:rsidP="00CA7BDC">
            <w:pPr>
              <w:pStyle w:val="Style31"/>
              <w:widowControl/>
              <w:suppressAutoHyphens/>
              <w:spacing w:after="30" w:line="312" w:lineRule="auto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Wymaganie Zamawiającego:</w:t>
            </w:r>
          </w:p>
          <w:p w14:paraId="095B021B" w14:textId="7E9D6F1F" w:rsidR="000152DD" w:rsidRPr="00CA7BDC" w:rsidRDefault="000152DD" w:rsidP="00CA7BDC">
            <w:pPr>
              <w:pStyle w:val="Akapitzlist"/>
              <w:suppressAutoHyphens/>
              <w:spacing w:after="30" w:line="312" w:lineRule="auto"/>
              <w:ind w:left="32"/>
              <w:contextualSpacing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Wykonawca powinien wykazać, że wykonał w okresie ostatnich 3 (trzech) lat przed upływem terminu składania ofert, a jeżeli okres prowadzenia działalności jest krótszy – w tym okresie wykonał lub wykonuje należycie 3 (trzy) dostawy materiałów promocyjnych wraz ze znakowaniem o wartości co najmniej 60 000,00 (słownie: sześćdziesięciu tysięcy złotych) zł brutto każda, z których każda z dostaw obejmowała co najmniej 4 (cztery) różne materiały promocyjne.</w:t>
            </w:r>
          </w:p>
        </w:tc>
      </w:tr>
      <w:tr w:rsidR="000152DD" w:rsidRPr="00CA7BDC" w14:paraId="36532672" w14:textId="77777777" w:rsidTr="00502EDE">
        <w:trPr>
          <w:trHeight w:val="567"/>
        </w:trPr>
        <w:tc>
          <w:tcPr>
            <w:tcW w:w="284" w:type="pct"/>
            <w:vMerge w:val="restart"/>
          </w:tcPr>
          <w:p w14:paraId="73D772CB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B5BBC79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795A48F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  <w:p w14:paraId="17AF2CB7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0152DD" w:rsidRPr="00CA7BDC" w14:paraId="4A7070DB" w14:textId="77777777" w:rsidTr="00502EDE">
        <w:trPr>
          <w:trHeight w:val="567"/>
        </w:trPr>
        <w:tc>
          <w:tcPr>
            <w:tcW w:w="284" w:type="pct"/>
            <w:vMerge/>
          </w:tcPr>
          <w:p w14:paraId="2EF6C592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4C0649E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Data wykonania usługi</w:t>
            </w:r>
          </w:p>
          <w:p w14:paraId="284F0BC6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 xml:space="preserve">(należy podać datę rozpoczęcia </w:t>
            </w:r>
            <w:r w:rsidRPr="00CA7BDC">
              <w:rPr>
                <w:rFonts w:ascii="Calibri" w:hAnsi="Calibri" w:cs="Calibri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7E4759B8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 xml:space="preserve">od …..…/…..…./…...............  </w:t>
            </w:r>
          </w:p>
          <w:p w14:paraId="1249E8F3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do …..…/…..…./…...............</w:t>
            </w:r>
          </w:p>
          <w:p w14:paraId="387A648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152DD" w:rsidRPr="00CA7BDC" w14:paraId="59E64678" w14:textId="77777777" w:rsidTr="00502EDE">
        <w:trPr>
          <w:trHeight w:val="567"/>
        </w:trPr>
        <w:tc>
          <w:tcPr>
            <w:tcW w:w="284" w:type="pct"/>
            <w:vMerge/>
          </w:tcPr>
          <w:p w14:paraId="56A65028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455DFD20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41C4925C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</w:t>
            </w:r>
          </w:p>
          <w:p w14:paraId="2D2FB62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…………….………………………….…………….</w:t>
            </w:r>
          </w:p>
          <w:p w14:paraId="1A6CC5A0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>(nazwa i adres</w:t>
            </w:r>
            <w:r w:rsidRPr="00CA7BD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0152DD" w:rsidRPr="00CA7BDC" w14:paraId="70BB75E8" w14:textId="77777777" w:rsidTr="00502EDE">
        <w:trPr>
          <w:trHeight w:val="567"/>
        </w:trPr>
        <w:tc>
          <w:tcPr>
            <w:tcW w:w="284" w:type="pct"/>
            <w:vMerge/>
          </w:tcPr>
          <w:p w14:paraId="722A3E09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599AD44E" w14:textId="351E0F58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Czy zamówienie obejmowało </w:t>
            </w:r>
            <w:r w:rsidRPr="00CA7BDC">
              <w:rPr>
                <w:sz w:val="20"/>
                <w:szCs w:val="20"/>
              </w:rPr>
              <w:t xml:space="preserve"> </w:t>
            </w: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co najmniej 4 (cztery) różne materiały promocyjne </w:t>
            </w:r>
            <w:r w:rsidR="007D3008" w:rsidRPr="00CA7BDC">
              <w:rPr>
                <w:rFonts w:ascii="Calibri" w:hAnsi="Calibri" w:cs="Calibri"/>
                <w:b/>
                <w:sz w:val="20"/>
                <w:szCs w:val="20"/>
              </w:rPr>
              <w:t>oraz znakowanie</w:t>
            </w: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?</w:t>
            </w:r>
          </w:p>
        </w:tc>
        <w:tc>
          <w:tcPr>
            <w:tcW w:w="2851" w:type="pct"/>
            <w:vAlign w:val="center"/>
          </w:tcPr>
          <w:p w14:paraId="23CFAA0D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TAK / NIE</w:t>
            </w:r>
          </w:p>
        </w:tc>
      </w:tr>
      <w:tr w:rsidR="000152DD" w:rsidRPr="00CA7BDC" w14:paraId="236143C1" w14:textId="77777777" w:rsidTr="00502EDE">
        <w:trPr>
          <w:trHeight w:val="567"/>
        </w:trPr>
        <w:tc>
          <w:tcPr>
            <w:tcW w:w="284" w:type="pct"/>
            <w:vMerge/>
          </w:tcPr>
          <w:p w14:paraId="62A74688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4649B5FC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14D75193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</w:t>
            </w:r>
          </w:p>
        </w:tc>
      </w:tr>
      <w:tr w:rsidR="000152DD" w:rsidRPr="00CA7BDC" w14:paraId="400A59A8" w14:textId="77777777" w:rsidTr="00502EDE">
        <w:trPr>
          <w:trHeight w:val="567"/>
        </w:trPr>
        <w:tc>
          <w:tcPr>
            <w:tcW w:w="284" w:type="pct"/>
            <w:vMerge/>
          </w:tcPr>
          <w:p w14:paraId="6571044D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3BBED8DC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Dokument potwierdzający należyte wykonanie wyżej wymienionej usługi</w:t>
            </w:r>
            <w:r w:rsidRPr="00CA7BD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2392566D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Nr załącznika do oferty - …………………..………….</w:t>
            </w:r>
          </w:p>
        </w:tc>
      </w:tr>
      <w:tr w:rsidR="000152DD" w:rsidRPr="00CA7BDC" w14:paraId="138C8F69" w14:textId="77777777" w:rsidTr="00502EDE">
        <w:trPr>
          <w:trHeight w:val="567"/>
        </w:trPr>
        <w:tc>
          <w:tcPr>
            <w:tcW w:w="284" w:type="pct"/>
            <w:vMerge w:val="restart"/>
          </w:tcPr>
          <w:p w14:paraId="681E5580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EC2F6AC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487E2942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  <w:p w14:paraId="780C8664" w14:textId="78BCF23E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0152DD" w:rsidRPr="00CA7BDC" w14:paraId="09005571" w14:textId="77777777" w:rsidTr="00502EDE">
        <w:trPr>
          <w:trHeight w:val="567"/>
        </w:trPr>
        <w:tc>
          <w:tcPr>
            <w:tcW w:w="284" w:type="pct"/>
            <w:vMerge/>
          </w:tcPr>
          <w:p w14:paraId="126663F9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7D15FD1A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Data wykonania usługi</w:t>
            </w:r>
          </w:p>
          <w:p w14:paraId="4F9BD0BF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 xml:space="preserve">(należy podać datę rozpoczęcia </w:t>
            </w:r>
            <w:r w:rsidRPr="00CA7BDC">
              <w:rPr>
                <w:rFonts w:ascii="Calibri" w:hAnsi="Calibri" w:cs="Calibri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5A4AD005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 xml:space="preserve">od …..…/…..…./…...............  </w:t>
            </w:r>
          </w:p>
          <w:p w14:paraId="031B246A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do …..…/…..…./…...............</w:t>
            </w:r>
          </w:p>
          <w:p w14:paraId="4350ACC2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152DD" w:rsidRPr="00CA7BDC" w14:paraId="49E91D82" w14:textId="77777777" w:rsidTr="00502EDE">
        <w:trPr>
          <w:trHeight w:val="567"/>
        </w:trPr>
        <w:tc>
          <w:tcPr>
            <w:tcW w:w="284" w:type="pct"/>
            <w:vMerge/>
          </w:tcPr>
          <w:p w14:paraId="6CDA74B0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13BB7D53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AC39685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</w:t>
            </w:r>
          </w:p>
          <w:p w14:paraId="5C723D16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…………….………………………….…………….</w:t>
            </w:r>
          </w:p>
          <w:p w14:paraId="259E6DDA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>(nazwa i adres</w:t>
            </w:r>
            <w:r w:rsidRPr="00CA7BD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0152DD" w:rsidRPr="00CA7BDC" w14:paraId="31F58F77" w14:textId="77777777" w:rsidTr="00502EDE">
        <w:trPr>
          <w:trHeight w:val="567"/>
        </w:trPr>
        <w:tc>
          <w:tcPr>
            <w:tcW w:w="284" w:type="pct"/>
            <w:vMerge/>
          </w:tcPr>
          <w:p w14:paraId="0F1DF1DA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0AD3E1B6" w14:textId="2C2E0A89" w:rsidR="000152DD" w:rsidRPr="00CA7BDC" w:rsidRDefault="007D3008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Czy zamówienie obejmowało </w:t>
            </w:r>
            <w:r w:rsidRPr="00CA7BDC">
              <w:rPr>
                <w:sz w:val="20"/>
                <w:szCs w:val="20"/>
              </w:rPr>
              <w:t xml:space="preserve"> </w:t>
            </w: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co najmniej 4 (cztery) różne materiały promocyjne oraz znakowanie?</w:t>
            </w:r>
          </w:p>
        </w:tc>
        <w:tc>
          <w:tcPr>
            <w:tcW w:w="2851" w:type="pct"/>
            <w:vAlign w:val="center"/>
          </w:tcPr>
          <w:p w14:paraId="7D86A85A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TAK / NIE</w:t>
            </w:r>
          </w:p>
        </w:tc>
      </w:tr>
      <w:tr w:rsidR="000152DD" w:rsidRPr="00CA7BDC" w14:paraId="7894F77F" w14:textId="77777777" w:rsidTr="00502EDE">
        <w:trPr>
          <w:trHeight w:val="567"/>
        </w:trPr>
        <w:tc>
          <w:tcPr>
            <w:tcW w:w="284" w:type="pct"/>
            <w:vMerge/>
          </w:tcPr>
          <w:p w14:paraId="348D8AFE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351A060B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4266B0AF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</w:t>
            </w:r>
          </w:p>
        </w:tc>
      </w:tr>
      <w:tr w:rsidR="000152DD" w:rsidRPr="00CA7BDC" w14:paraId="68FC6474" w14:textId="77777777" w:rsidTr="00502EDE">
        <w:trPr>
          <w:trHeight w:val="567"/>
        </w:trPr>
        <w:tc>
          <w:tcPr>
            <w:tcW w:w="284" w:type="pct"/>
            <w:vMerge/>
          </w:tcPr>
          <w:p w14:paraId="05E7BFBF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6B3B890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Dokument potwierdzający należyte wykonanie wyżej wymienionej usługi</w:t>
            </w:r>
            <w:r w:rsidRPr="00CA7BD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57BC2C4D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Nr załącznika do oferty - …………………..…………</w:t>
            </w:r>
          </w:p>
        </w:tc>
      </w:tr>
      <w:tr w:rsidR="000152DD" w:rsidRPr="00CA7BDC" w14:paraId="69C70DE5" w14:textId="77777777" w:rsidTr="00502EDE">
        <w:trPr>
          <w:trHeight w:val="567"/>
        </w:trPr>
        <w:tc>
          <w:tcPr>
            <w:tcW w:w="284" w:type="pct"/>
            <w:vMerge w:val="restart"/>
          </w:tcPr>
          <w:p w14:paraId="55A59B99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4D4F240F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7027275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  <w:p w14:paraId="058210B1" w14:textId="03A629A4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0152DD" w:rsidRPr="00CA7BDC" w14:paraId="2634D1DD" w14:textId="77777777" w:rsidTr="00502EDE">
        <w:trPr>
          <w:trHeight w:val="567"/>
        </w:trPr>
        <w:tc>
          <w:tcPr>
            <w:tcW w:w="284" w:type="pct"/>
            <w:vMerge/>
          </w:tcPr>
          <w:p w14:paraId="146D01DB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34ECE51B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Data wykonania usługi</w:t>
            </w:r>
          </w:p>
          <w:p w14:paraId="7F1E1FA3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 xml:space="preserve">(należy podać datę rozpoczęcia </w:t>
            </w:r>
            <w:r w:rsidRPr="00CA7BDC">
              <w:rPr>
                <w:rFonts w:ascii="Calibri" w:hAnsi="Calibri" w:cs="Calibri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3008863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 xml:space="preserve">od …..…/…..…./…...............  </w:t>
            </w:r>
          </w:p>
          <w:p w14:paraId="5212B4EA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do …..…/…..…./…...............</w:t>
            </w:r>
          </w:p>
          <w:p w14:paraId="32B35E48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152DD" w:rsidRPr="00CA7BDC" w14:paraId="6C17C270" w14:textId="77777777" w:rsidTr="00502EDE">
        <w:trPr>
          <w:trHeight w:val="567"/>
        </w:trPr>
        <w:tc>
          <w:tcPr>
            <w:tcW w:w="284" w:type="pct"/>
            <w:vMerge/>
          </w:tcPr>
          <w:p w14:paraId="5363DFBA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398AD79C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E7E4AE0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</w:t>
            </w:r>
          </w:p>
          <w:p w14:paraId="6E0B26A0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…………….………………………….…………….</w:t>
            </w:r>
          </w:p>
          <w:p w14:paraId="3CD5AB41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i/>
                <w:sz w:val="20"/>
                <w:szCs w:val="20"/>
              </w:rPr>
              <w:t>(nazwa i adres</w:t>
            </w:r>
            <w:r w:rsidRPr="00CA7BDC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0152DD" w:rsidRPr="00CA7BDC" w14:paraId="53AC5E38" w14:textId="77777777" w:rsidTr="00502EDE">
        <w:trPr>
          <w:trHeight w:val="567"/>
        </w:trPr>
        <w:tc>
          <w:tcPr>
            <w:tcW w:w="284" w:type="pct"/>
            <w:vMerge/>
          </w:tcPr>
          <w:p w14:paraId="668B3D1E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06B4A09D" w14:textId="0A07D954" w:rsidR="000152DD" w:rsidRPr="00CA7BDC" w:rsidRDefault="007D3008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 xml:space="preserve">Czy zamówienie obejmowało </w:t>
            </w:r>
            <w:r w:rsidRPr="00CA7BDC">
              <w:rPr>
                <w:sz w:val="20"/>
                <w:szCs w:val="20"/>
              </w:rPr>
              <w:t xml:space="preserve"> </w:t>
            </w: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co najmniej 4 (cztery) różne materiały promocyjne oraz znakowanie?</w:t>
            </w:r>
          </w:p>
        </w:tc>
        <w:tc>
          <w:tcPr>
            <w:tcW w:w="2851" w:type="pct"/>
            <w:vAlign w:val="center"/>
          </w:tcPr>
          <w:p w14:paraId="5A824C0C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TAK / NIE</w:t>
            </w:r>
          </w:p>
        </w:tc>
      </w:tr>
      <w:tr w:rsidR="000152DD" w:rsidRPr="00CA7BDC" w14:paraId="15738358" w14:textId="77777777" w:rsidTr="00502EDE">
        <w:trPr>
          <w:trHeight w:val="567"/>
        </w:trPr>
        <w:tc>
          <w:tcPr>
            <w:tcW w:w="284" w:type="pct"/>
            <w:vMerge/>
          </w:tcPr>
          <w:p w14:paraId="16A77FD6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  <w:vAlign w:val="center"/>
          </w:tcPr>
          <w:p w14:paraId="32DFE107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51C88A6E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</w:t>
            </w:r>
          </w:p>
        </w:tc>
      </w:tr>
      <w:tr w:rsidR="000152DD" w:rsidRPr="00CA7BDC" w14:paraId="2DAE26E3" w14:textId="77777777" w:rsidTr="00502EDE">
        <w:trPr>
          <w:trHeight w:val="567"/>
        </w:trPr>
        <w:tc>
          <w:tcPr>
            <w:tcW w:w="284" w:type="pct"/>
            <w:vMerge/>
          </w:tcPr>
          <w:p w14:paraId="0B82713B" w14:textId="77777777" w:rsidR="000152DD" w:rsidRPr="00CA7BDC" w:rsidRDefault="000152DD" w:rsidP="00CA7BDC">
            <w:pPr>
              <w:numPr>
                <w:ilvl w:val="0"/>
                <w:numId w:val="39"/>
              </w:numPr>
              <w:suppressAutoHyphens/>
              <w:spacing w:after="30" w:line="312" w:lineRule="auto"/>
              <w:ind w:right="-288" w:hanging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63EA8FF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b/>
                <w:sz w:val="20"/>
                <w:szCs w:val="20"/>
              </w:rPr>
              <w:t>Dokument potwierdzający należyte wykonanie wyżej wymienionej usługi</w:t>
            </w:r>
            <w:r w:rsidRPr="00CA7BD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CE5F9D4" w14:textId="77777777" w:rsidR="000152DD" w:rsidRPr="00CA7BDC" w:rsidRDefault="000152DD" w:rsidP="00CA7BDC">
            <w:pPr>
              <w:suppressAutoHyphens/>
              <w:spacing w:after="3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CA7BDC">
              <w:rPr>
                <w:rFonts w:ascii="Calibri" w:hAnsi="Calibri" w:cs="Calibri"/>
                <w:sz w:val="20"/>
                <w:szCs w:val="20"/>
              </w:rPr>
              <w:t>Nr załącznika do oferty - …………………..…………</w:t>
            </w:r>
          </w:p>
        </w:tc>
      </w:tr>
    </w:tbl>
    <w:p w14:paraId="54610CE8" w14:textId="77777777" w:rsidR="00CA7BDC" w:rsidRDefault="00CA7BDC" w:rsidP="000152DD">
      <w:pPr>
        <w:spacing w:after="0" w:line="360" w:lineRule="auto"/>
        <w:rPr>
          <w:rFonts w:ascii="Calibri" w:hAnsi="Calibri" w:cs="Calibri"/>
          <w:b/>
          <w:bCs/>
          <w:u w:val="single"/>
        </w:rPr>
      </w:pPr>
    </w:p>
    <w:p w14:paraId="57F5FC68" w14:textId="1F888B9F" w:rsidR="000152DD" w:rsidRPr="00D34056" w:rsidRDefault="000152DD" w:rsidP="00CA7BDC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D34056">
        <w:rPr>
          <w:rFonts w:ascii="Calibri" w:hAnsi="Calibri" w:cs="Calibri"/>
          <w:b/>
          <w:bCs/>
          <w:u w:val="single"/>
        </w:rPr>
        <w:t>Do powyższego wykazu załączam dowody potwierdzające, że wskazane w nim usługi zostały wykonane należycie.</w:t>
      </w:r>
      <w:r w:rsidRPr="00D34056">
        <w:rPr>
          <w:rStyle w:val="Odwoanieprzypisudolnego"/>
          <w:rFonts w:ascii="Calibri" w:hAnsi="Calibri" w:cs="Calibri"/>
          <w:b/>
          <w:bCs/>
          <w:u w:val="single"/>
        </w:rPr>
        <w:t xml:space="preserve"> </w:t>
      </w:r>
    </w:p>
    <w:p w14:paraId="5DDF6063" w14:textId="77777777" w:rsidR="000152DD" w:rsidRPr="00D34056" w:rsidRDefault="000152DD" w:rsidP="00CA7BDC">
      <w:pPr>
        <w:pStyle w:val="Style42"/>
        <w:widowControl/>
        <w:tabs>
          <w:tab w:val="left" w:pos="5103"/>
        </w:tabs>
        <w:spacing w:line="240" w:lineRule="auto"/>
        <w:ind w:left="5103" w:firstLine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D34056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5D819CC4" w14:textId="77777777" w:rsidR="000152DD" w:rsidRPr="00D34056" w:rsidRDefault="000152DD" w:rsidP="00CA7BDC">
      <w:pPr>
        <w:pStyle w:val="Style42"/>
        <w:widowControl/>
        <w:tabs>
          <w:tab w:val="left" w:pos="5103"/>
        </w:tabs>
        <w:spacing w:line="240" w:lineRule="auto"/>
        <w:ind w:left="5103" w:firstLine="0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……………………………….</w:t>
      </w:r>
    </w:p>
    <w:p w14:paraId="5067ED22" w14:textId="77777777" w:rsidR="000152DD" w:rsidRPr="00D34056" w:rsidRDefault="000152DD" w:rsidP="00CA7BDC">
      <w:pPr>
        <w:pStyle w:val="Style42"/>
        <w:widowControl/>
        <w:tabs>
          <w:tab w:val="left" w:pos="5103"/>
        </w:tabs>
        <w:spacing w:line="240" w:lineRule="auto"/>
        <w:ind w:left="5103" w:firstLine="0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Imię i nazwisko</w:t>
      </w:r>
    </w:p>
    <w:p w14:paraId="3480214A" w14:textId="2054ECF8" w:rsidR="000152DD" w:rsidRPr="00A243D2" w:rsidRDefault="000152DD" w:rsidP="00CA7BDC">
      <w:pPr>
        <w:pStyle w:val="Style42"/>
        <w:widowControl/>
        <w:tabs>
          <w:tab w:val="left" w:pos="5103"/>
        </w:tabs>
        <w:spacing w:line="240" w:lineRule="auto"/>
        <w:ind w:left="5103" w:firstLine="0"/>
        <w:rPr>
          <w:rFonts w:ascii="Calibri" w:hAnsi="Calibri" w:cs="Calibri"/>
        </w:rPr>
      </w:pPr>
      <w:r w:rsidRPr="00D34056">
        <w:rPr>
          <w:rStyle w:val="FontStyle98"/>
          <w:rFonts w:ascii="Calibri" w:hAnsi="Calibri" w:cs="Calibri"/>
          <w:i/>
        </w:rPr>
        <w:t>podpisano elektronicznie</w:t>
      </w:r>
    </w:p>
    <w:sectPr w:rsidR="000152DD" w:rsidRPr="00A243D2" w:rsidSect="00C329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4E2F" w14:textId="77777777" w:rsidR="006630F9" w:rsidRDefault="006630F9" w:rsidP="00C7677C">
      <w:pPr>
        <w:spacing w:after="0"/>
      </w:pPr>
      <w:r>
        <w:separator/>
      </w:r>
    </w:p>
  </w:endnote>
  <w:endnote w:type="continuationSeparator" w:id="0">
    <w:p w14:paraId="7E7F0C5C" w14:textId="77777777" w:rsidR="006630F9" w:rsidRDefault="006630F9" w:rsidP="00C7677C">
      <w:pPr>
        <w:spacing w:after="0"/>
      </w:pPr>
      <w:r>
        <w:continuationSeparator/>
      </w:r>
    </w:p>
  </w:endnote>
  <w:endnote w:type="continuationNotice" w:id="1">
    <w:p w14:paraId="7E49C8C4" w14:textId="77777777" w:rsidR="006630F9" w:rsidRDefault="006630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318A247" w:rsidR="000526B8" w:rsidRDefault="00CC7A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166964" wp14:editId="0AA1B9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14803038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FFD29" w14:textId="7A3FC1D1" w:rsidR="00CC7AE9" w:rsidRPr="00CC7AE9" w:rsidRDefault="00CC7AE9" w:rsidP="00CC7A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A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6696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41FFD29" w14:textId="7A3FC1D1" w:rsidR="00CC7AE9" w:rsidRPr="00CC7AE9" w:rsidRDefault="00CC7AE9" w:rsidP="00CC7A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A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9E32244" w:rsidR="009A308A" w:rsidRPr="009A308A" w:rsidRDefault="00CC7AE9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A65A81" wp14:editId="2A79ADAC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257931208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DAFA9" w14:textId="1D98CF26" w:rsidR="00CC7AE9" w:rsidRPr="00CC7AE9" w:rsidRDefault="00CC7AE9" w:rsidP="00CC7A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A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65A8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738DAFA9" w14:textId="1D98CF26" w:rsidR="00CC7AE9" w:rsidRPr="00CC7AE9" w:rsidRDefault="00CC7AE9" w:rsidP="00CC7A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A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3DC5030A" w:rsidR="000526B8" w:rsidRDefault="00CC7A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125EA3" wp14:editId="1ECFAE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117798702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8BEE6" w14:textId="7F3065B4" w:rsidR="00CC7AE9" w:rsidRPr="00CC7AE9" w:rsidRDefault="00CC7AE9" w:rsidP="00CC7A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C7A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25EA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5D28BEE6" w14:textId="7F3065B4" w:rsidR="00CC7AE9" w:rsidRPr="00CC7AE9" w:rsidRDefault="00CC7AE9" w:rsidP="00CC7A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C7A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A2E7F" w14:textId="77777777" w:rsidR="006630F9" w:rsidRDefault="006630F9" w:rsidP="00C7677C">
      <w:pPr>
        <w:spacing w:after="0"/>
      </w:pPr>
      <w:r>
        <w:separator/>
      </w:r>
    </w:p>
  </w:footnote>
  <w:footnote w:type="continuationSeparator" w:id="0">
    <w:p w14:paraId="64145621" w14:textId="77777777" w:rsidR="006630F9" w:rsidRDefault="006630F9" w:rsidP="00C7677C">
      <w:pPr>
        <w:spacing w:after="0"/>
      </w:pPr>
      <w:r>
        <w:continuationSeparator/>
      </w:r>
    </w:p>
  </w:footnote>
  <w:footnote w:type="continuationNotice" w:id="1">
    <w:p w14:paraId="59DE31C9" w14:textId="77777777" w:rsidR="006630F9" w:rsidRDefault="006630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4" w15:restartNumberingAfterBreak="0">
    <w:nsid w:val="52D62B6C"/>
    <w:multiLevelType w:val="hybridMultilevel"/>
    <w:tmpl w:val="11066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0"/>
  </w:num>
  <w:num w:numId="4" w16cid:durableId="1697464290">
    <w:abstractNumId w:val="18"/>
  </w:num>
  <w:num w:numId="5" w16cid:durableId="2046559487">
    <w:abstractNumId w:val="30"/>
  </w:num>
  <w:num w:numId="6" w16cid:durableId="1951232103">
    <w:abstractNumId w:val="22"/>
  </w:num>
  <w:num w:numId="7" w16cid:durableId="1120682655">
    <w:abstractNumId w:val="8"/>
  </w:num>
  <w:num w:numId="8" w16cid:durableId="1385637100">
    <w:abstractNumId w:val="32"/>
  </w:num>
  <w:num w:numId="9" w16cid:durableId="71124745">
    <w:abstractNumId w:val="31"/>
  </w:num>
  <w:num w:numId="10" w16cid:durableId="497889484">
    <w:abstractNumId w:val="33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5"/>
  </w:num>
  <w:num w:numId="14" w16cid:durableId="373701131">
    <w:abstractNumId w:val="26"/>
  </w:num>
  <w:num w:numId="15" w16cid:durableId="985740296">
    <w:abstractNumId w:val="37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5"/>
  </w:num>
  <w:num w:numId="19" w16cid:durableId="1060713386">
    <w:abstractNumId w:val="36"/>
  </w:num>
  <w:num w:numId="20" w16cid:durableId="1713577344">
    <w:abstractNumId w:val="15"/>
  </w:num>
  <w:num w:numId="21" w16cid:durableId="1312976730">
    <w:abstractNumId w:val="20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7"/>
  </w:num>
  <w:num w:numId="26" w16cid:durableId="1557623697">
    <w:abstractNumId w:val="28"/>
  </w:num>
  <w:num w:numId="27" w16cid:durableId="873233069">
    <w:abstractNumId w:val="5"/>
  </w:num>
  <w:num w:numId="28" w16cid:durableId="773792302">
    <w:abstractNumId w:val="34"/>
  </w:num>
  <w:num w:numId="29" w16cid:durableId="190993830">
    <w:abstractNumId w:val="16"/>
  </w:num>
  <w:num w:numId="30" w16cid:durableId="2122994679">
    <w:abstractNumId w:val="21"/>
  </w:num>
  <w:num w:numId="31" w16cid:durableId="1948268749">
    <w:abstractNumId w:val="17"/>
  </w:num>
  <w:num w:numId="32" w16cid:durableId="1263799685">
    <w:abstractNumId w:val="29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19"/>
  </w:num>
  <w:num w:numId="36" w16cid:durableId="1896702001">
    <w:abstractNumId w:val="14"/>
  </w:num>
  <w:num w:numId="37" w16cid:durableId="1705515200">
    <w:abstractNumId w:val="23"/>
  </w:num>
  <w:num w:numId="38" w16cid:durableId="275137108">
    <w:abstractNumId w:val="24"/>
  </w:num>
  <w:num w:numId="39" w16cid:durableId="1607080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5DE"/>
    <w:rsid w:val="0001044D"/>
    <w:rsid w:val="00013496"/>
    <w:rsid w:val="000152B4"/>
    <w:rsid w:val="000152DD"/>
    <w:rsid w:val="00031875"/>
    <w:rsid w:val="0004322E"/>
    <w:rsid w:val="00046B00"/>
    <w:rsid w:val="000526B8"/>
    <w:rsid w:val="00055F1B"/>
    <w:rsid w:val="000849DA"/>
    <w:rsid w:val="000B18D7"/>
    <w:rsid w:val="000B3B5E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A509D"/>
    <w:rsid w:val="001B1951"/>
    <w:rsid w:val="001D6618"/>
    <w:rsid w:val="001D6EC6"/>
    <w:rsid w:val="001E08D8"/>
    <w:rsid w:val="001F4D0D"/>
    <w:rsid w:val="0020793A"/>
    <w:rsid w:val="00222F21"/>
    <w:rsid w:val="00231CE2"/>
    <w:rsid w:val="00235D5D"/>
    <w:rsid w:val="00237912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479B7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1A8E"/>
    <w:rsid w:val="00472A84"/>
    <w:rsid w:val="00475894"/>
    <w:rsid w:val="004839E6"/>
    <w:rsid w:val="004844B9"/>
    <w:rsid w:val="00494D6E"/>
    <w:rsid w:val="004A010B"/>
    <w:rsid w:val="004B10A7"/>
    <w:rsid w:val="004B5C61"/>
    <w:rsid w:val="004C282D"/>
    <w:rsid w:val="004C3D9E"/>
    <w:rsid w:val="004D4928"/>
    <w:rsid w:val="004E1338"/>
    <w:rsid w:val="004E1709"/>
    <w:rsid w:val="004F7362"/>
    <w:rsid w:val="005055B0"/>
    <w:rsid w:val="00505E0A"/>
    <w:rsid w:val="00515413"/>
    <w:rsid w:val="005343BA"/>
    <w:rsid w:val="005437DB"/>
    <w:rsid w:val="00560185"/>
    <w:rsid w:val="00581D2E"/>
    <w:rsid w:val="00594EF0"/>
    <w:rsid w:val="005967B8"/>
    <w:rsid w:val="005A1E67"/>
    <w:rsid w:val="005A2EA3"/>
    <w:rsid w:val="005A4A93"/>
    <w:rsid w:val="005C73CC"/>
    <w:rsid w:val="005D60CA"/>
    <w:rsid w:val="005E06CD"/>
    <w:rsid w:val="005E4F3C"/>
    <w:rsid w:val="005E7692"/>
    <w:rsid w:val="005F17B3"/>
    <w:rsid w:val="006131CB"/>
    <w:rsid w:val="00616582"/>
    <w:rsid w:val="00626862"/>
    <w:rsid w:val="00630437"/>
    <w:rsid w:val="00631967"/>
    <w:rsid w:val="00634B73"/>
    <w:rsid w:val="00656DFA"/>
    <w:rsid w:val="006630F9"/>
    <w:rsid w:val="0067102F"/>
    <w:rsid w:val="006761B2"/>
    <w:rsid w:val="00676CF8"/>
    <w:rsid w:val="00686B9F"/>
    <w:rsid w:val="00690C36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3AF4"/>
    <w:rsid w:val="00735601"/>
    <w:rsid w:val="00740C5D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3008"/>
    <w:rsid w:val="007D7DF5"/>
    <w:rsid w:val="007E4383"/>
    <w:rsid w:val="007F5EE0"/>
    <w:rsid w:val="0081049C"/>
    <w:rsid w:val="00825DC2"/>
    <w:rsid w:val="0083150D"/>
    <w:rsid w:val="00837FFB"/>
    <w:rsid w:val="0084049E"/>
    <w:rsid w:val="00843EF1"/>
    <w:rsid w:val="0085580A"/>
    <w:rsid w:val="008665FD"/>
    <w:rsid w:val="008838E3"/>
    <w:rsid w:val="008974E0"/>
    <w:rsid w:val="008B37B8"/>
    <w:rsid w:val="008C1BB6"/>
    <w:rsid w:val="008E6EDA"/>
    <w:rsid w:val="00907DD2"/>
    <w:rsid w:val="00912D8D"/>
    <w:rsid w:val="00915E70"/>
    <w:rsid w:val="0092484F"/>
    <w:rsid w:val="00925658"/>
    <w:rsid w:val="00925B7F"/>
    <w:rsid w:val="00941294"/>
    <w:rsid w:val="00942D31"/>
    <w:rsid w:val="009512C2"/>
    <w:rsid w:val="0099574B"/>
    <w:rsid w:val="009A308A"/>
    <w:rsid w:val="009B72EC"/>
    <w:rsid w:val="009D18B8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254D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A6B42"/>
    <w:rsid w:val="00AB5C84"/>
    <w:rsid w:val="00AC214F"/>
    <w:rsid w:val="00AD16E7"/>
    <w:rsid w:val="00AE7C3C"/>
    <w:rsid w:val="00AF14FA"/>
    <w:rsid w:val="00B02EC1"/>
    <w:rsid w:val="00B03637"/>
    <w:rsid w:val="00B2147C"/>
    <w:rsid w:val="00B21FD2"/>
    <w:rsid w:val="00B416DC"/>
    <w:rsid w:val="00B5432F"/>
    <w:rsid w:val="00B568B0"/>
    <w:rsid w:val="00B646B2"/>
    <w:rsid w:val="00B818DD"/>
    <w:rsid w:val="00B975FF"/>
    <w:rsid w:val="00BA1291"/>
    <w:rsid w:val="00BC5078"/>
    <w:rsid w:val="00BE419C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4DB5"/>
    <w:rsid w:val="00C37C33"/>
    <w:rsid w:val="00C673CE"/>
    <w:rsid w:val="00C73C78"/>
    <w:rsid w:val="00C7677C"/>
    <w:rsid w:val="00C820A9"/>
    <w:rsid w:val="00CA7BDC"/>
    <w:rsid w:val="00CC2B3A"/>
    <w:rsid w:val="00CC7AE9"/>
    <w:rsid w:val="00CE0432"/>
    <w:rsid w:val="00D0591D"/>
    <w:rsid w:val="00D21D46"/>
    <w:rsid w:val="00D334F1"/>
    <w:rsid w:val="00D435F0"/>
    <w:rsid w:val="00D65179"/>
    <w:rsid w:val="00D71128"/>
    <w:rsid w:val="00D90641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43E2C"/>
    <w:rsid w:val="00E5193A"/>
    <w:rsid w:val="00E6129C"/>
    <w:rsid w:val="00E6214C"/>
    <w:rsid w:val="00E622A6"/>
    <w:rsid w:val="00E65975"/>
    <w:rsid w:val="00E70867"/>
    <w:rsid w:val="00E70CEB"/>
    <w:rsid w:val="00E7125A"/>
    <w:rsid w:val="00E71DD1"/>
    <w:rsid w:val="00E750A6"/>
    <w:rsid w:val="00EB4EE6"/>
    <w:rsid w:val="00EB5BA2"/>
    <w:rsid w:val="00EB7E88"/>
    <w:rsid w:val="00EC383A"/>
    <w:rsid w:val="00ED7FAA"/>
    <w:rsid w:val="00EE23F3"/>
    <w:rsid w:val="00EE6F38"/>
    <w:rsid w:val="00EE7818"/>
    <w:rsid w:val="00EF73AF"/>
    <w:rsid w:val="00EF7C40"/>
    <w:rsid w:val="00F0556C"/>
    <w:rsid w:val="00F14AD2"/>
    <w:rsid w:val="00F14B99"/>
    <w:rsid w:val="00F15B92"/>
    <w:rsid w:val="00F33B01"/>
    <w:rsid w:val="00F531E5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0152DD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0152D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0152DD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</TotalTime>
  <Pages>2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Małgorzata Wójcicka</cp:lastModifiedBy>
  <cp:revision>2</cp:revision>
  <cp:lastPrinted>2022-01-12T14:51:00Z</cp:lastPrinted>
  <dcterms:created xsi:type="dcterms:W3CDTF">2026-03-06T09:35:00Z</dcterms:created>
  <dcterms:modified xsi:type="dcterms:W3CDTF">2026-03-06T09:35:00Z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7e3b0b2e,446d8db2,4afa81c8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2026-03-03T11:51:22Z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2025bd29-9911-4a75-a1d0-df3ad0693a48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