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0F3A6" w14:textId="109A8A58" w:rsidR="002A22C4" w:rsidRPr="0073575B" w:rsidRDefault="00864385" w:rsidP="00C5683E">
      <w:pPr>
        <w:jc w:val="right"/>
        <w:rPr>
          <w:rFonts w:ascii="Lato" w:hAnsi="Lato"/>
          <w:b/>
          <w:sz w:val="22"/>
          <w:szCs w:val="22"/>
        </w:rPr>
      </w:pPr>
      <w:bookmarkStart w:id="0" w:name="_Toc162441915"/>
      <w:r w:rsidRPr="0073575B">
        <w:rPr>
          <w:rStyle w:val="Nagwek3Znak"/>
          <w:rFonts w:ascii="Lato" w:hAnsi="Lato" w:cs="Times New Roman"/>
          <w:color w:val="auto"/>
          <w:sz w:val="22"/>
          <w:szCs w:val="22"/>
        </w:rPr>
        <w:t>Z</w:t>
      </w:r>
      <w:r w:rsidR="002A22C4" w:rsidRPr="0073575B">
        <w:rPr>
          <w:rStyle w:val="Nagwek3Znak"/>
          <w:rFonts w:ascii="Lato" w:hAnsi="Lato" w:cs="Times New Roman"/>
          <w:color w:val="auto"/>
          <w:sz w:val="22"/>
          <w:szCs w:val="22"/>
        </w:rPr>
        <w:t xml:space="preserve">ałącznik nr </w:t>
      </w:r>
      <w:r w:rsidR="002A7A45" w:rsidRPr="0073575B">
        <w:rPr>
          <w:rStyle w:val="Nagwek3Znak"/>
          <w:rFonts w:ascii="Lato" w:hAnsi="Lato" w:cs="Times New Roman"/>
          <w:color w:val="auto"/>
          <w:sz w:val="22"/>
          <w:szCs w:val="22"/>
        </w:rPr>
        <w:t>1</w:t>
      </w:r>
      <w:r w:rsidR="002A22C4" w:rsidRPr="0073575B">
        <w:rPr>
          <w:rStyle w:val="Nagwek3Znak"/>
          <w:rFonts w:ascii="Lato" w:hAnsi="Lato" w:cs="Times New Roman"/>
          <w:color w:val="auto"/>
          <w:sz w:val="22"/>
          <w:szCs w:val="22"/>
        </w:rPr>
        <w:t xml:space="preserve"> do </w:t>
      </w:r>
      <w:bookmarkEnd w:id="0"/>
      <w:r w:rsidR="002A7A45" w:rsidRPr="0073575B">
        <w:rPr>
          <w:rStyle w:val="Nagwek3Znak"/>
          <w:rFonts w:ascii="Lato" w:hAnsi="Lato" w:cs="Times New Roman"/>
          <w:color w:val="auto"/>
          <w:sz w:val="22"/>
          <w:szCs w:val="22"/>
        </w:rPr>
        <w:t>Zaproszenia</w:t>
      </w:r>
    </w:p>
    <w:p w14:paraId="1FAFE44C" w14:textId="77777777" w:rsidR="0081459B" w:rsidRPr="0073575B" w:rsidRDefault="0081459B" w:rsidP="00C5683E">
      <w:pPr>
        <w:jc w:val="right"/>
        <w:rPr>
          <w:rFonts w:ascii="Lato" w:hAnsi="Lato"/>
          <w:b/>
          <w:sz w:val="22"/>
          <w:szCs w:val="22"/>
        </w:rPr>
      </w:pPr>
    </w:p>
    <w:p w14:paraId="1CD32C62" w14:textId="1E855071" w:rsidR="00E53F94" w:rsidRPr="0073575B" w:rsidRDefault="00E53F94" w:rsidP="00C5683E">
      <w:pPr>
        <w:rPr>
          <w:rFonts w:ascii="Lato" w:hAnsi="Lato"/>
          <w:b/>
          <w:noProof/>
          <w:sz w:val="22"/>
          <w:szCs w:val="22"/>
          <w:lang w:eastAsia="pl-PL"/>
        </w:rPr>
      </w:pPr>
    </w:p>
    <w:p w14:paraId="7D89707B" w14:textId="77777777" w:rsidR="00E9482B" w:rsidRPr="0073575B" w:rsidRDefault="00E9482B" w:rsidP="00C5683E">
      <w:pPr>
        <w:autoSpaceDE w:val="0"/>
        <w:autoSpaceDN w:val="0"/>
        <w:adjustRightInd w:val="0"/>
        <w:jc w:val="center"/>
        <w:rPr>
          <w:rFonts w:ascii="Lato" w:hAnsi="Lato" w:cs="Lato-Bold"/>
          <w:b/>
          <w:bCs/>
          <w:sz w:val="22"/>
          <w:szCs w:val="22"/>
        </w:rPr>
      </w:pPr>
      <w:r w:rsidRPr="0073575B">
        <w:rPr>
          <w:rFonts w:ascii="Lato" w:hAnsi="Lato" w:cs="Lato-Bold"/>
          <w:b/>
          <w:bCs/>
          <w:sz w:val="22"/>
          <w:szCs w:val="22"/>
        </w:rPr>
        <w:t>FORMULARZ OFERTOWY</w:t>
      </w:r>
    </w:p>
    <w:p w14:paraId="1FB376C5" w14:textId="7B8FC40C" w:rsidR="00E9482B" w:rsidRPr="0073575B" w:rsidRDefault="00E9482B" w:rsidP="00C5683E">
      <w:pPr>
        <w:autoSpaceDE w:val="0"/>
        <w:autoSpaceDN w:val="0"/>
        <w:adjustRightInd w:val="0"/>
        <w:jc w:val="center"/>
        <w:rPr>
          <w:rFonts w:ascii="Lato" w:hAnsi="Lato" w:cs="Lato-Bold"/>
          <w:b/>
          <w:bCs/>
          <w:sz w:val="22"/>
          <w:szCs w:val="22"/>
        </w:rPr>
      </w:pPr>
      <w:r w:rsidRPr="0073575B">
        <w:rPr>
          <w:rFonts w:ascii="Lato" w:hAnsi="Lato" w:cs="Lato-Regular"/>
          <w:sz w:val="22"/>
          <w:szCs w:val="22"/>
        </w:rPr>
        <w:t>na dostawę materiałów promocyjnych</w:t>
      </w:r>
    </w:p>
    <w:p w14:paraId="42E016F8" w14:textId="77777777" w:rsidR="00E9482B" w:rsidRPr="0073575B" w:rsidRDefault="00E9482B" w:rsidP="00C5683E">
      <w:pPr>
        <w:autoSpaceDE w:val="0"/>
        <w:autoSpaceDN w:val="0"/>
        <w:adjustRightInd w:val="0"/>
        <w:rPr>
          <w:rFonts w:ascii="Lato" w:hAnsi="Lato" w:cs="Lato-Bold"/>
          <w:b/>
          <w:bCs/>
          <w:sz w:val="22"/>
          <w:szCs w:val="22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E9482B" w:rsidRPr="0073575B" w14:paraId="42B8599F" w14:textId="77777777" w:rsidTr="000B33BB">
        <w:trPr>
          <w:trHeight w:val="606"/>
        </w:trPr>
        <w:tc>
          <w:tcPr>
            <w:tcW w:w="9186" w:type="dxa"/>
            <w:gridSpan w:val="2"/>
          </w:tcPr>
          <w:p w14:paraId="29DDF2CD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Nazwa Wykonawcy</w:t>
            </w:r>
          </w:p>
        </w:tc>
      </w:tr>
      <w:tr w:rsidR="00E9482B" w:rsidRPr="0073575B" w14:paraId="0810782B" w14:textId="77777777" w:rsidTr="000B33BB">
        <w:trPr>
          <w:trHeight w:val="606"/>
        </w:trPr>
        <w:tc>
          <w:tcPr>
            <w:tcW w:w="9186" w:type="dxa"/>
            <w:gridSpan w:val="2"/>
          </w:tcPr>
          <w:p w14:paraId="03D11B49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Adres Wykonawcy</w:t>
            </w:r>
          </w:p>
        </w:tc>
      </w:tr>
      <w:tr w:rsidR="00E9482B" w:rsidRPr="0073575B" w14:paraId="4FE0A48B" w14:textId="77777777" w:rsidTr="000B33BB">
        <w:trPr>
          <w:trHeight w:val="606"/>
        </w:trPr>
        <w:tc>
          <w:tcPr>
            <w:tcW w:w="9186" w:type="dxa"/>
            <w:gridSpan w:val="2"/>
          </w:tcPr>
          <w:p w14:paraId="7ADEC962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Imię i nazwisko osoby do kontaktu, numer telefonu, e-mail</w:t>
            </w:r>
          </w:p>
        </w:tc>
      </w:tr>
      <w:tr w:rsidR="00E9482B" w:rsidRPr="0073575B" w14:paraId="31788B8E" w14:textId="77777777" w:rsidTr="000B33BB">
        <w:trPr>
          <w:trHeight w:val="606"/>
        </w:trPr>
        <w:tc>
          <w:tcPr>
            <w:tcW w:w="4593" w:type="dxa"/>
          </w:tcPr>
          <w:p w14:paraId="781550B8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4593" w:type="dxa"/>
          </w:tcPr>
          <w:p w14:paraId="64C69615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Nr telefonu</w:t>
            </w:r>
          </w:p>
        </w:tc>
      </w:tr>
      <w:tr w:rsidR="00E9482B" w:rsidRPr="0073575B" w14:paraId="65805523" w14:textId="77777777" w:rsidTr="000B33BB">
        <w:trPr>
          <w:trHeight w:val="606"/>
        </w:trPr>
        <w:tc>
          <w:tcPr>
            <w:tcW w:w="4593" w:type="dxa"/>
          </w:tcPr>
          <w:p w14:paraId="788E9DF3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4593" w:type="dxa"/>
          </w:tcPr>
          <w:p w14:paraId="124E6B8A" w14:textId="77777777" w:rsidR="00E9482B" w:rsidRPr="0073575B" w:rsidRDefault="00E9482B" w:rsidP="00C5683E">
            <w:pPr>
              <w:autoSpaceDE w:val="0"/>
              <w:autoSpaceDN w:val="0"/>
              <w:adjustRightInd w:val="0"/>
              <w:rPr>
                <w:rFonts w:ascii="Lato" w:hAnsi="Lato" w:cstheme="minorHAnsi"/>
                <w:b/>
                <w:bCs/>
                <w:sz w:val="22"/>
                <w:szCs w:val="22"/>
              </w:rPr>
            </w:pPr>
            <w:r w:rsidRPr="0073575B">
              <w:rPr>
                <w:rFonts w:ascii="Lato" w:hAnsi="Lato" w:cstheme="minorHAnsi"/>
                <w:b/>
                <w:bCs/>
                <w:sz w:val="22"/>
                <w:szCs w:val="22"/>
              </w:rPr>
              <w:t>Adres e-mail</w:t>
            </w:r>
          </w:p>
        </w:tc>
      </w:tr>
    </w:tbl>
    <w:p w14:paraId="074F0EEA" w14:textId="77777777" w:rsidR="00E9482B" w:rsidRPr="0073575B" w:rsidRDefault="00E9482B" w:rsidP="00C5683E">
      <w:pPr>
        <w:autoSpaceDE w:val="0"/>
        <w:autoSpaceDN w:val="0"/>
        <w:adjustRightInd w:val="0"/>
        <w:rPr>
          <w:rFonts w:ascii="Lato" w:hAnsi="Lato" w:cs="Lato-Bold"/>
          <w:b/>
          <w:bCs/>
          <w:sz w:val="22"/>
          <w:szCs w:val="22"/>
        </w:rPr>
      </w:pPr>
    </w:p>
    <w:p w14:paraId="1C6A3635" w14:textId="77777777" w:rsidR="00E9482B" w:rsidRPr="0073575B" w:rsidRDefault="00E9482B" w:rsidP="00C5683E">
      <w:pPr>
        <w:autoSpaceDE w:val="0"/>
        <w:autoSpaceDN w:val="0"/>
        <w:adjustRightInd w:val="0"/>
        <w:rPr>
          <w:rFonts w:ascii="Lato" w:hAnsi="Lato" w:cs="Lato-Bold"/>
          <w:sz w:val="22"/>
          <w:szCs w:val="22"/>
        </w:rPr>
      </w:pPr>
    </w:p>
    <w:p w14:paraId="31AE5550" w14:textId="3E8DABDB" w:rsidR="00E9482B" w:rsidRPr="0073575B" w:rsidRDefault="00E9482B" w:rsidP="00C5683E">
      <w:pPr>
        <w:pStyle w:val="Akapitzlist"/>
        <w:numPr>
          <w:ilvl w:val="0"/>
          <w:numId w:val="81"/>
        </w:numPr>
        <w:autoSpaceDE w:val="0"/>
        <w:autoSpaceDN w:val="0"/>
        <w:adjustRightInd w:val="0"/>
        <w:ind w:left="357" w:hanging="357"/>
        <w:rPr>
          <w:rFonts w:ascii="Lato" w:hAnsi="Lato" w:cstheme="minorHAnsi"/>
          <w:sz w:val="22"/>
          <w:szCs w:val="22"/>
        </w:rPr>
      </w:pPr>
      <w:r w:rsidRPr="0073575B">
        <w:rPr>
          <w:rFonts w:ascii="Lato" w:hAnsi="Lato" w:cstheme="minorHAnsi"/>
          <w:sz w:val="22"/>
          <w:szCs w:val="22"/>
        </w:rPr>
        <w:t>Oferuję wykonanie przedmiotu zamówienia w pełnym zakresie rzeczowym i na warunkach określonych w Opisie przedmiotu zamówienia (OPZ)</w:t>
      </w:r>
      <w:r w:rsidR="00EB5D59">
        <w:rPr>
          <w:rFonts w:ascii="Lato" w:hAnsi="Lato" w:cstheme="minorHAnsi"/>
          <w:sz w:val="22"/>
          <w:szCs w:val="22"/>
        </w:rPr>
        <w:t>,</w:t>
      </w:r>
      <w:r w:rsidRPr="0073575B">
        <w:rPr>
          <w:rFonts w:ascii="Lato" w:hAnsi="Lato" w:cstheme="minorHAnsi"/>
          <w:sz w:val="22"/>
          <w:szCs w:val="22"/>
        </w:rPr>
        <w:t xml:space="preserve"> stanowiąc</w:t>
      </w:r>
      <w:r w:rsidR="00EB5D59">
        <w:rPr>
          <w:rFonts w:ascii="Lato" w:hAnsi="Lato" w:cstheme="minorHAnsi"/>
          <w:sz w:val="22"/>
          <w:szCs w:val="22"/>
        </w:rPr>
        <w:t>ym</w:t>
      </w:r>
      <w:r w:rsidRPr="0073575B">
        <w:rPr>
          <w:rFonts w:ascii="Lato" w:hAnsi="Lato" w:cstheme="minorHAnsi"/>
          <w:sz w:val="22"/>
          <w:szCs w:val="22"/>
        </w:rPr>
        <w:t xml:space="preserve"> Załącznik nr 1 do Umowy, zgodnie z poniższymi cenami:</w:t>
      </w:r>
    </w:p>
    <w:p w14:paraId="215703F7" w14:textId="77777777" w:rsidR="00E9482B" w:rsidRPr="0073575B" w:rsidRDefault="00E9482B" w:rsidP="00C5683E">
      <w:pPr>
        <w:jc w:val="center"/>
        <w:rPr>
          <w:rFonts w:ascii="Lato" w:hAnsi="Lato"/>
          <w:b/>
          <w:noProof/>
          <w:sz w:val="22"/>
          <w:szCs w:val="22"/>
          <w:lang w:eastAsia="pl-PL"/>
        </w:rPr>
      </w:pPr>
    </w:p>
    <w:p w14:paraId="624BF072" w14:textId="77777777" w:rsidR="00E53F94" w:rsidRPr="0073575B" w:rsidRDefault="00E53F94" w:rsidP="00C5683E">
      <w:pPr>
        <w:jc w:val="center"/>
        <w:rPr>
          <w:rFonts w:ascii="Lato" w:hAnsi="Lato"/>
          <w:b/>
          <w:noProof/>
          <w:sz w:val="22"/>
          <w:szCs w:val="22"/>
          <w:lang w:eastAsia="pl-PL"/>
        </w:rPr>
      </w:pPr>
    </w:p>
    <w:tbl>
      <w:tblPr>
        <w:tblStyle w:val="Tabela-Siatka"/>
        <w:tblW w:w="5769" w:type="pct"/>
        <w:tblInd w:w="-714" w:type="dxa"/>
        <w:tblLook w:val="04A0" w:firstRow="1" w:lastRow="0" w:firstColumn="1" w:lastColumn="0" w:noHBand="0" w:noVBand="1"/>
      </w:tblPr>
      <w:tblGrid>
        <w:gridCol w:w="852"/>
        <w:gridCol w:w="2676"/>
        <w:gridCol w:w="840"/>
        <w:gridCol w:w="1487"/>
        <w:gridCol w:w="1487"/>
        <w:gridCol w:w="1590"/>
        <w:gridCol w:w="1842"/>
      </w:tblGrid>
      <w:tr w:rsidR="00EB5D59" w:rsidRPr="0073575B" w14:paraId="63A84ADA" w14:textId="77777777" w:rsidTr="004C62E4">
        <w:trPr>
          <w:trHeight w:val="882"/>
        </w:trPr>
        <w:tc>
          <w:tcPr>
            <w:tcW w:w="395" w:type="pct"/>
          </w:tcPr>
          <w:p w14:paraId="3C1B0D70" w14:textId="1AC09EB6" w:rsidR="00EB5D59" w:rsidRPr="0073575B" w:rsidRDefault="00EB5D59" w:rsidP="00EB5D59">
            <w:pPr>
              <w:tabs>
                <w:tab w:val="left" w:pos="280"/>
                <w:tab w:val="right" w:pos="636"/>
              </w:tabs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547761E1" w14:textId="77777777" w:rsidR="00EB5D59" w:rsidRPr="0073575B" w:rsidRDefault="00EB5D59" w:rsidP="00EB5D59">
            <w:pPr>
              <w:tabs>
                <w:tab w:val="left" w:pos="280"/>
                <w:tab w:val="right" w:pos="636"/>
              </w:tabs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2F99DC1C" w14:textId="351C8A0E" w:rsidR="00EB5D59" w:rsidRPr="0073575B" w:rsidRDefault="00EB5D59" w:rsidP="00EB5D59">
            <w:pPr>
              <w:tabs>
                <w:tab w:val="left" w:pos="280"/>
                <w:tab w:val="right" w:pos="636"/>
              </w:tabs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1242" w:type="pct"/>
          </w:tcPr>
          <w:p w14:paraId="59352360" w14:textId="7777777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65EB5274" w14:textId="7777777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3C9DF131" w14:textId="3EBDD66F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N</w:t>
            </w: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azwa produktu</w:t>
            </w:r>
          </w:p>
        </w:tc>
        <w:tc>
          <w:tcPr>
            <w:tcW w:w="390" w:type="pct"/>
          </w:tcPr>
          <w:p w14:paraId="664AC5A8" w14:textId="7777777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1FC26CC0" w14:textId="7777777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123AC889" w14:textId="667C2506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Liczba sztuk</w:t>
            </w:r>
          </w:p>
        </w:tc>
        <w:tc>
          <w:tcPr>
            <w:tcW w:w="690" w:type="pct"/>
          </w:tcPr>
          <w:p w14:paraId="305C6E46" w14:textId="7777777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742BDA2D" w14:textId="7FB473ED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Cena jednostkowa netto</w:t>
            </w:r>
          </w:p>
        </w:tc>
        <w:tc>
          <w:tcPr>
            <w:tcW w:w="690" w:type="pct"/>
          </w:tcPr>
          <w:p w14:paraId="79B4BCFD" w14:textId="77777777" w:rsidR="00EB5D59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2CF02948" w14:textId="48D04A0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Cena jednostkowa brutto</w:t>
            </w:r>
          </w:p>
        </w:tc>
        <w:tc>
          <w:tcPr>
            <w:tcW w:w="738" w:type="pct"/>
          </w:tcPr>
          <w:p w14:paraId="322A22E5" w14:textId="1E43DFDF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515DE935" w14:textId="3571CFFA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 xml:space="preserve">Cena netto za </w:t>
            </w:r>
            <w:r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wszystkie produkty z danego wiersza  tabeli</w:t>
            </w:r>
          </w:p>
        </w:tc>
        <w:tc>
          <w:tcPr>
            <w:tcW w:w="855" w:type="pct"/>
          </w:tcPr>
          <w:p w14:paraId="5676C473" w14:textId="77777777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</w:p>
          <w:p w14:paraId="1AC86FA5" w14:textId="76863B98" w:rsidR="00EB5D59" w:rsidRPr="0073575B" w:rsidRDefault="00EB5D59" w:rsidP="00EB5D59">
            <w:pPr>
              <w:jc w:val="center"/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 xml:space="preserve">Cena brutto za </w:t>
            </w:r>
            <w:r>
              <w:rPr>
                <w:rFonts w:ascii="Lato" w:eastAsia="Times New Roman" w:hAnsi="Lato" w:cstheme="minorHAnsi"/>
                <w:b/>
                <w:sz w:val="22"/>
                <w:szCs w:val="22"/>
                <w:lang w:eastAsia="pl-PL"/>
              </w:rPr>
              <w:t>wszystkie produkty z danego wiersza tabeli</w:t>
            </w:r>
          </w:p>
        </w:tc>
      </w:tr>
      <w:tr w:rsidR="00EB5D59" w:rsidRPr="0073575B" w14:paraId="1E7791B7" w14:textId="77777777" w:rsidTr="004C62E4">
        <w:tc>
          <w:tcPr>
            <w:tcW w:w="395" w:type="pct"/>
          </w:tcPr>
          <w:p w14:paraId="31B1E214" w14:textId="235463E6" w:rsidR="00EB5D59" w:rsidRPr="0073575B" w:rsidRDefault="00EB5D59" w:rsidP="00EB5D59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103ADE81" w14:textId="0188B85E" w:rsidR="00EB5D59" w:rsidRPr="0073575B" w:rsidRDefault="00EB5D59" w:rsidP="00EB5D59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Butelka szklana 500 ml, ciemne szkło, błyszcząca czarna zakrętka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3D76A80C" w14:textId="65B22922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70</w:t>
            </w:r>
          </w:p>
        </w:tc>
        <w:tc>
          <w:tcPr>
            <w:tcW w:w="690" w:type="pct"/>
          </w:tcPr>
          <w:p w14:paraId="0C199C2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0F625A6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4D87EB5E" w14:textId="146C7CA3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725D4A4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1223A69" w14:textId="77777777" w:rsidTr="004C62E4">
        <w:tc>
          <w:tcPr>
            <w:tcW w:w="395" w:type="pct"/>
          </w:tcPr>
          <w:p w14:paraId="15BCA1C9" w14:textId="778924BA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00975BDD" w14:textId="327C6C7F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Butelka szklana 500 ml, czerwone szkło, srebrna zakrętka (metal)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9ABD778" w14:textId="572927A2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6075FA8C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45506F2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2919BE01" w14:textId="1E0F2022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5B9AEA7A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3296F1C" w14:textId="77777777" w:rsidTr="004C62E4">
        <w:tc>
          <w:tcPr>
            <w:tcW w:w="395" w:type="pct"/>
          </w:tcPr>
          <w:p w14:paraId="1485EEC9" w14:textId="6352D9EC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712655E8" w14:textId="7051E18C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Torba bawełniana z nadrukiem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66BA8AA8" w14:textId="62F0E9E9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640</w:t>
            </w:r>
          </w:p>
        </w:tc>
        <w:tc>
          <w:tcPr>
            <w:tcW w:w="690" w:type="pct"/>
          </w:tcPr>
          <w:p w14:paraId="1D664618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CDAED8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779BD23E" w14:textId="39C3EFFF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2FDD985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2ABF6E1" w14:textId="77777777" w:rsidTr="004C62E4">
        <w:tc>
          <w:tcPr>
            <w:tcW w:w="395" w:type="pct"/>
          </w:tcPr>
          <w:p w14:paraId="2CBA1DB6" w14:textId="7C7F115E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7B1295D9" w14:textId="3B0884A7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Pamięć USB KARTA 32 GB – karta kredytowa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30B91A8" w14:textId="2A86F0E2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690" w:type="pct"/>
          </w:tcPr>
          <w:p w14:paraId="3DDF9C3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A83A70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4677EC8D" w14:textId="65D6BFA9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01BAB48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5A46C2E" w14:textId="77777777" w:rsidTr="004C62E4">
        <w:tc>
          <w:tcPr>
            <w:tcW w:w="395" w:type="pct"/>
          </w:tcPr>
          <w:p w14:paraId="083653F7" w14:textId="31CA2CCC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73FE554" w14:textId="555D8FF7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Piłka antystresowa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594D7CA3" w14:textId="1693D393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250</w:t>
            </w:r>
          </w:p>
        </w:tc>
        <w:tc>
          <w:tcPr>
            <w:tcW w:w="690" w:type="pct"/>
          </w:tcPr>
          <w:p w14:paraId="0CB3711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64FED6E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5B06BDE6" w14:textId="27AAF828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2CAFF706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08D62A23" w14:textId="77777777" w:rsidTr="004C62E4">
        <w:tc>
          <w:tcPr>
            <w:tcW w:w="395" w:type="pct"/>
          </w:tcPr>
          <w:p w14:paraId="43CD5BEF" w14:textId="34256C72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84CCA99" w14:textId="58A6BDA5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Długopis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75052333" w14:textId="24AD9B93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675</w:t>
            </w:r>
          </w:p>
        </w:tc>
        <w:tc>
          <w:tcPr>
            <w:tcW w:w="690" w:type="pct"/>
          </w:tcPr>
          <w:p w14:paraId="612450A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15D1C7A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493679D2" w14:textId="1F86EA28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49EC49C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0B09588" w14:textId="77777777" w:rsidTr="004C62E4">
        <w:tc>
          <w:tcPr>
            <w:tcW w:w="395" w:type="pct"/>
          </w:tcPr>
          <w:p w14:paraId="3953F2D5" w14:textId="1ABE1F31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6497985D" w14:textId="2419259B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Koc 2 w 1 - czerwony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26BD1076" w14:textId="14A7982C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3E2D4F3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CEEBBC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6B43D9D9" w14:textId="2BE4A084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25094BE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EB326C4" w14:textId="77777777" w:rsidTr="004C62E4">
        <w:tc>
          <w:tcPr>
            <w:tcW w:w="395" w:type="pct"/>
          </w:tcPr>
          <w:p w14:paraId="013A018B" w14:textId="0ABF631C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959D337" w14:textId="6BBFB709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Notes A5 w linie z gumką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7608B4C7" w14:textId="4262A483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435</w:t>
            </w:r>
          </w:p>
        </w:tc>
        <w:tc>
          <w:tcPr>
            <w:tcW w:w="690" w:type="pct"/>
          </w:tcPr>
          <w:p w14:paraId="470C2CC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49D17D28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391F3898" w14:textId="6DA764C3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7DCAF8A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1ED1F70" w14:textId="77777777" w:rsidTr="004C62E4">
        <w:tc>
          <w:tcPr>
            <w:tcW w:w="395" w:type="pct"/>
          </w:tcPr>
          <w:p w14:paraId="59557D36" w14:textId="6B49E783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FB15729" w14:textId="4C803787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Smycz z metką (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tubularna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16991DF" w14:textId="0159F393" w:rsidR="00EB5D59" w:rsidRPr="00EB5D59" w:rsidRDefault="00C1438C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4</w:t>
            </w:r>
            <w:r w:rsidR="00EB5D59"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690" w:type="pct"/>
          </w:tcPr>
          <w:p w14:paraId="1A0DC08D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065989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1CA09EF7" w14:textId="04BB4C2A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58FF36F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8C40CD8" w14:textId="77777777" w:rsidTr="004C62E4">
        <w:tc>
          <w:tcPr>
            <w:tcW w:w="395" w:type="pct"/>
          </w:tcPr>
          <w:p w14:paraId="6F4B320A" w14:textId="0D436B3A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2CBA258" w14:textId="553628A6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Torba papierowa A5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91FD56C" w14:textId="75210586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690" w:type="pct"/>
          </w:tcPr>
          <w:p w14:paraId="654B66B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6921D7A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18AFD266" w14:textId="749A93B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2C273FB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11FB59DE" w14:textId="77777777" w:rsidTr="004C62E4">
        <w:tc>
          <w:tcPr>
            <w:tcW w:w="395" w:type="pct"/>
          </w:tcPr>
          <w:p w14:paraId="2C67BB6B" w14:textId="6E75536E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28DCF04" w14:textId="45739374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Torba papierowa A4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354B8972" w14:textId="3279DEBC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150</w:t>
            </w:r>
          </w:p>
        </w:tc>
        <w:tc>
          <w:tcPr>
            <w:tcW w:w="690" w:type="pct"/>
          </w:tcPr>
          <w:p w14:paraId="2DE4AEB6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09D0E07C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390F3CDB" w14:textId="525B0B64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189E750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3637DB5" w14:textId="77777777" w:rsidTr="004C62E4">
        <w:tc>
          <w:tcPr>
            <w:tcW w:w="395" w:type="pct"/>
          </w:tcPr>
          <w:p w14:paraId="480087B2" w14:textId="260E881E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576295FF" w14:textId="626234AA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Torba prezentowa mniejsza powlekana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7C214BC6" w14:textId="53F1C1FB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440</w:t>
            </w:r>
          </w:p>
        </w:tc>
        <w:tc>
          <w:tcPr>
            <w:tcW w:w="690" w:type="pct"/>
          </w:tcPr>
          <w:p w14:paraId="2464D99A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5CA202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4BFCA75C" w14:textId="2D40B0C4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36AD5A0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0DF5733" w14:textId="77777777" w:rsidTr="004C62E4">
        <w:tc>
          <w:tcPr>
            <w:tcW w:w="395" w:type="pct"/>
          </w:tcPr>
          <w:p w14:paraId="47D1B385" w14:textId="1688A2C5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52E0C869" w14:textId="0306A064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Torba prezentowa większa powlekana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4754ED8" w14:textId="4E8E5C89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690" w:type="pct"/>
          </w:tcPr>
          <w:p w14:paraId="735E811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555AC8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0B8C5523" w14:textId="563F4C0F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21AACF4C" w14:textId="0E55DBCE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17A55099" w14:textId="77777777" w:rsidTr="004C62E4">
        <w:tc>
          <w:tcPr>
            <w:tcW w:w="395" w:type="pct"/>
          </w:tcPr>
          <w:p w14:paraId="2B5CC232" w14:textId="12D91811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092C977" w14:textId="482AF03D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Powerbank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 8000mAh ze zintegrowanymi kablami, adapter w komplecie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3A4790C7" w14:textId="7B36948A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80</w:t>
            </w:r>
          </w:p>
        </w:tc>
        <w:tc>
          <w:tcPr>
            <w:tcW w:w="690" w:type="pct"/>
          </w:tcPr>
          <w:p w14:paraId="668A051F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6AFF20C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57F36681" w14:textId="52C858AF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2FB0407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CD03AB2" w14:textId="77777777" w:rsidTr="004C62E4">
        <w:tc>
          <w:tcPr>
            <w:tcW w:w="395" w:type="pct"/>
          </w:tcPr>
          <w:p w14:paraId="517D6388" w14:textId="2D7CF601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52604773" w14:textId="40BAF7C1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Zestaw piśmienniczy (etui, długopis, pióro kulkowe)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52A1F658" w14:textId="4D0B984B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190</w:t>
            </w:r>
          </w:p>
        </w:tc>
        <w:tc>
          <w:tcPr>
            <w:tcW w:w="690" w:type="pct"/>
          </w:tcPr>
          <w:p w14:paraId="2A74799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DFBA80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51688338" w14:textId="5898EE52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317EE97D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DA480D2" w14:textId="77777777" w:rsidTr="004C62E4">
        <w:tc>
          <w:tcPr>
            <w:tcW w:w="395" w:type="pct"/>
          </w:tcPr>
          <w:p w14:paraId="1D95740C" w14:textId="2DF65630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0991B419" w14:textId="7A305410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Zestaw karteczek samoprzylepnych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35B6DE5A" w14:textId="4CF10978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437CF02C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9BA747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2B169AC8" w14:textId="3A696E55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1D3CB97C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07B3667C" w14:textId="77777777" w:rsidTr="004C62E4">
        <w:tc>
          <w:tcPr>
            <w:tcW w:w="395" w:type="pct"/>
          </w:tcPr>
          <w:p w14:paraId="2D31C4D9" w14:textId="5E553066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6959773F" w14:textId="68C8A386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Butelka termiczna 500 + 200 ml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2840917E" w14:textId="1BFB249B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</w:t>
            </w:r>
            <w:r w:rsidR="003A6F9D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690" w:type="pct"/>
          </w:tcPr>
          <w:p w14:paraId="501A4DF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75ADCE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1C2CCEC0" w14:textId="0111EA6C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7E045810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004342B" w14:textId="77777777" w:rsidTr="004C62E4">
        <w:tc>
          <w:tcPr>
            <w:tcW w:w="395" w:type="pct"/>
          </w:tcPr>
          <w:p w14:paraId="4D9D6129" w14:textId="052EA568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9A55210" w14:textId="5EB963B4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Etui na karty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64A066E" w14:textId="6BE96A7F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20E582E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3C3B84A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1FDBA2B3" w14:textId="63D9F93D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47FD6B2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5E7AA1F" w14:textId="77777777" w:rsidTr="004C62E4">
        <w:tc>
          <w:tcPr>
            <w:tcW w:w="395" w:type="pct"/>
          </w:tcPr>
          <w:p w14:paraId="0BD97F32" w14:textId="698C2CEB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1F146DB" w14:textId="3A60B086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Kosmetyczka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038010D" w14:textId="456C32F0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80</w:t>
            </w:r>
          </w:p>
        </w:tc>
        <w:tc>
          <w:tcPr>
            <w:tcW w:w="690" w:type="pct"/>
          </w:tcPr>
          <w:p w14:paraId="4F8CF9C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4330B10F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6E565D7E" w14:textId="525C8A41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024D98B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140CA2D6" w14:textId="77777777" w:rsidTr="004C62E4">
        <w:tc>
          <w:tcPr>
            <w:tcW w:w="395" w:type="pct"/>
          </w:tcPr>
          <w:p w14:paraId="4D5046DA" w14:textId="41A41EAB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1BBAFAAE" w14:textId="598AA053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Szklanka 350 ml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6F2FA4BF" w14:textId="1DD57EDA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11D034C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2BE793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7B85F788" w14:textId="3E05774C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5D76078D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13FA503" w14:textId="77777777" w:rsidTr="004C62E4">
        <w:tc>
          <w:tcPr>
            <w:tcW w:w="395" w:type="pct"/>
          </w:tcPr>
          <w:p w14:paraId="2F3D6F61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62E69B40" w14:textId="0F6AF7AB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Filiżanki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3DEDD3C" w14:textId="61E95257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57DA31B8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7DB291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68B24166" w14:textId="103C6429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1983D2EE" w14:textId="3635686B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24A60E9" w14:textId="77777777" w:rsidTr="004C62E4">
        <w:tc>
          <w:tcPr>
            <w:tcW w:w="395" w:type="pct"/>
          </w:tcPr>
          <w:p w14:paraId="32BFE36A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06841FB8" w14:textId="52594A72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Zegar ścienny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5C190E4" w14:textId="12F53C26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690" w:type="pct"/>
          </w:tcPr>
          <w:p w14:paraId="3DE03366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4273536D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5D20AF36" w14:textId="2DC38FE0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49EE9EA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D8AB2D2" w14:textId="77777777" w:rsidTr="004C62E4">
        <w:tc>
          <w:tcPr>
            <w:tcW w:w="395" w:type="pct"/>
          </w:tcPr>
          <w:p w14:paraId="337DF740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02831F35" w14:textId="2922DE21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Parasol składany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7B50D645" w14:textId="4EECA725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</w:t>
            </w:r>
            <w:r w:rsidR="003A6F9D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690" w:type="pct"/>
          </w:tcPr>
          <w:p w14:paraId="673900BD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056590CE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10DE442E" w14:textId="5D544846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39EA534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1BCC1841" w14:textId="77777777" w:rsidTr="004C62E4">
        <w:tc>
          <w:tcPr>
            <w:tcW w:w="395" w:type="pct"/>
          </w:tcPr>
          <w:p w14:paraId="68774CC6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43C92C2F" w14:textId="12724C27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Koszulka polo - damska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7B0E244" w14:textId="700D2919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77E50059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1B533578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274B58A2" w14:textId="2470ED7A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109413E6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1C715783" w14:textId="77777777" w:rsidTr="004C62E4">
        <w:tc>
          <w:tcPr>
            <w:tcW w:w="395" w:type="pct"/>
          </w:tcPr>
          <w:p w14:paraId="3D5330AE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B7F5CAD" w14:textId="76925CBF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Koszulka polo - męska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20132E0B" w14:textId="13C8289A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1ADA23A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08AD55F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3D95A3D7" w14:textId="6236EF65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30BB4C78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EED7B07" w14:textId="77777777" w:rsidTr="004C62E4">
        <w:tc>
          <w:tcPr>
            <w:tcW w:w="395" w:type="pct"/>
          </w:tcPr>
          <w:p w14:paraId="3C900531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7C240D0D" w14:textId="1BBE06AF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Długopis aluminiowy 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Touch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Tip</w:t>
            </w:r>
            <w:proofErr w:type="spellEnd"/>
          </w:p>
        </w:tc>
        <w:tc>
          <w:tcPr>
            <w:tcW w:w="390" w:type="pct"/>
            <w:shd w:val="clear" w:color="auto" w:fill="auto"/>
            <w:vAlign w:val="bottom"/>
          </w:tcPr>
          <w:p w14:paraId="0E15AD47" w14:textId="487BB4E8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775</w:t>
            </w:r>
          </w:p>
        </w:tc>
        <w:tc>
          <w:tcPr>
            <w:tcW w:w="690" w:type="pct"/>
          </w:tcPr>
          <w:p w14:paraId="70A5328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45F52A20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0C8FD4DD" w14:textId="19289BFE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04E5CCC6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2F99C20E" w14:textId="77777777" w:rsidTr="004C62E4">
        <w:tc>
          <w:tcPr>
            <w:tcW w:w="395" w:type="pct"/>
          </w:tcPr>
          <w:p w14:paraId="403BFE78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589E10CB" w14:textId="15C887DD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KUBEK CERAMICZNY 350ML / czarny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2F7155C" w14:textId="682B7FE1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400</w:t>
            </w:r>
          </w:p>
        </w:tc>
        <w:tc>
          <w:tcPr>
            <w:tcW w:w="690" w:type="pct"/>
          </w:tcPr>
          <w:p w14:paraId="1BFB4D8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5291382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12DAFFFA" w14:textId="695DF912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769AE6E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669FAF50" w14:textId="77777777" w:rsidTr="004C62E4">
        <w:tc>
          <w:tcPr>
            <w:tcW w:w="395" w:type="pct"/>
          </w:tcPr>
          <w:p w14:paraId="42250014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080DD74" w14:textId="29F31967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Worek bawełniany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0ABC6AFC" w14:textId="542BEDC3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19</w:t>
            </w:r>
            <w:r w:rsidR="003A6F9D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10</w:t>
            </w:r>
          </w:p>
        </w:tc>
        <w:tc>
          <w:tcPr>
            <w:tcW w:w="690" w:type="pct"/>
          </w:tcPr>
          <w:p w14:paraId="7960EFBA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3FA5894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16D9BCE4" w14:textId="23DE589E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3A30364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0A924B59" w14:textId="77777777" w:rsidTr="004C62E4">
        <w:tc>
          <w:tcPr>
            <w:tcW w:w="395" w:type="pct"/>
          </w:tcPr>
          <w:p w14:paraId="0B34CF23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03FB18D5" w14:textId="025E8220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Torba bawełniana czarna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52F44FD0" w14:textId="5572B53B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200</w:t>
            </w:r>
          </w:p>
        </w:tc>
        <w:tc>
          <w:tcPr>
            <w:tcW w:w="690" w:type="pct"/>
          </w:tcPr>
          <w:p w14:paraId="01A6AD6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F080D2F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72568C19" w14:textId="5624DB90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7D4992D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DC524A2" w14:textId="77777777" w:rsidTr="004C62E4">
        <w:tc>
          <w:tcPr>
            <w:tcW w:w="395" w:type="pct"/>
          </w:tcPr>
          <w:p w14:paraId="093D5C7F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12122764" w14:textId="75552E7D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Czapka z daszkiem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5D7DE418" w14:textId="48F82EB1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85</w:t>
            </w:r>
          </w:p>
        </w:tc>
        <w:tc>
          <w:tcPr>
            <w:tcW w:w="690" w:type="pct"/>
          </w:tcPr>
          <w:p w14:paraId="41A45279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AF5A019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57FCB90F" w14:textId="52EEB72A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15544AC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950163D" w14:textId="77777777" w:rsidTr="004C62E4">
        <w:tc>
          <w:tcPr>
            <w:tcW w:w="395" w:type="pct"/>
          </w:tcPr>
          <w:p w14:paraId="73DC1444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5D02659E" w14:textId="4A06C9FA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Antystresowa gwiazdka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0015469" w14:textId="63E82516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220</w:t>
            </w:r>
          </w:p>
        </w:tc>
        <w:tc>
          <w:tcPr>
            <w:tcW w:w="690" w:type="pct"/>
          </w:tcPr>
          <w:p w14:paraId="0E101D3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788B580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1B3D44A9" w14:textId="2C0BB0C1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187FC909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148B4E2" w14:textId="77777777" w:rsidTr="004C62E4">
        <w:tc>
          <w:tcPr>
            <w:tcW w:w="395" w:type="pct"/>
          </w:tcPr>
          <w:p w14:paraId="21F4A046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40B571B9" w14:textId="0AAF0999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Świnka skarbonka czerwona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0BD8AD50" w14:textId="26DA1DE7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690" w:type="pct"/>
          </w:tcPr>
          <w:p w14:paraId="127D872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6DE6121B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74B648F1" w14:textId="32A7E41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10192FBA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F819CBE" w14:textId="77777777" w:rsidTr="004C62E4">
        <w:tc>
          <w:tcPr>
            <w:tcW w:w="395" w:type="pct"/>
          </w:tcPr>
          <w:p w14:paraId="50433F2A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EDB0DF1" w14:textId="6DB85279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Koszulka czerwona z logo MF - 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unisex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rozm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. S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74B2AEAA" w14:textId="54C359B8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70</w:t>
            </w:r>
          </w:p>
        </w:tc>
        <w:tc>
          <w:tcPr>
            <w:tcW w:w="690" w:type="pct"/>
          </w:tcPr>
          <w:p w14:paraId="05E3A0FA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08E0FAD7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08A35BFC" w14:textId="2E51882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7E0C78C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343002E" w14:textId="77777777" w:rsidTr="004C62E4">
        <w:tc>
          <w:tcPr>
            <w:tcW w:w="395" w:type="pct"/>
          </w:tcPr>
          <w:p w14:paraId="39EFFC23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46A8A262" w14:textId="01B5DFEF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Koszulka biało-czerwona z logo MF - 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unisex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rozm</w:t>
            </w:r>
            <w:proofErr w:type="spellEnd"/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. M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4E6A5102" w14:textId="3D08CDA1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70</w:t>
            </w:r>
          </w:p>
        </w:tc>
        <w:tc>
          <w:tcPr>
            <w:tcW w:w="690" w:type="pct"/>
          </w:tcPr>
          <w:p w14:paraId="5FB29789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3DD75FEE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616C4C7E" w14:textId="3A03C633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12BF62E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835790F" w14:textId="77777777" w:rsidTr="004C62E4">
        <w:tc>
          <w:tcPr>
            <w:tcW w:w="395" w:type="pct"/>
          </w:tcPr>
          <w:p w14:paraId="01ADE1A4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06B5F020" w14:textId="13E42348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Smycz rozwijana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0CC9C12A" w14:textId="0A6F5B05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130</w:t>
            </w:r>
          </w:p>
        </w:tc>
        <w:tc>
          <w:tcPr>
            <w:tcW w:w="690" w:type="pct"/>
          </w:tcPr>
          <w:p w14:paraId="330421F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1D735ED5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40970640" w14:textId="0A87F94B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7CD7A72E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F21F2BB" w14:textId="77777777" w:rsidTr="004C62E4">
        <w:tc>
          <w:tcPr>
            <w:tcW w:w="395" w:type="pct"/>
          </w:tcPr>
          <w:p w14:paraId="7DA0EF44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2080841" w14:textId="56EA2DBB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Butelka filtrująca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29316587" w14:textId="510F90BF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690" w:type="pct"/>
          </w:tcPr>
          <w:p w14:paraId="6710C38F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0841F231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092B24C9" w14:textId="6E09C7C6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572EF2B5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18311AE6" w14:textId="77777777" w:rsidTr="004C62E4">
        <w:tc>
          <w:tcPr>
            <w:tcW w:w="395" w:type="pct"/>
          </w:tcPr>
          <w:p w14:paraId="5B523357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7B887A2D" w14:textId="7D36AB95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Etui na laptop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3DC40DEE" w14:textId="247EAD64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690" w:type="pct"/>
          </w:tcPr>
          <w:p w14:paraId="2557276C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34D43A8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1B902A69" w14:textId="64F4EDA2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04B7BF4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DEE1D55" w14:textId="77777777" w:rsidTr="004C62E4">
        <w:tc>
          <w:tcPr>
            <w:tcW w:w="395" w:type="pct"/>
          </w:tcPr>
          <w:p w14:paraId="36C200A0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4B9ED5D6" w14:textId="1647321F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Mysz bezprzewodowa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277E592C" w14:textId="224BF038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690" w:type="pct"/>
          </w:tcPr>
          <w:p w14:paraId="352FAC1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BB2894E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00E92C7F" w14:textId="66295BC5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0C5CC49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0A4B967F" w14:textId="77777777" w:rsidTr="004C62E4">
        <w:tc>
          <w:tcPr>
            <w:tcW w:w="395" w:type="pct"/>
          </w:tcPr>
          <w:p w14:paraId="6AB32762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75FADD80" w14:textId="72122CDA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Kabel 3 w 1 z podświetleniem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34105DDA" w14:textId="571DE609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690" w:type="pct"/>
          </w:tcPr>
          <w:p w14:paraId="72ED52D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1CC68348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158F78AB" w14:textId="6B4A4F06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3C14F018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74E11C8" w14:textId="77777777" w:rsidTr="004C62E4">
        <w:tc>
          <w:tcPr>
            <w:tcW w:w="395" w:type="pct"/>
          </w:tcPr>
          <w:p w14:paraId="063F33B9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41AFFA47" w14:textId="2E204172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Parasol z logo MF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72146DE" w14:textId="3D855CA0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690" w:type="pct"/>
          </w:tcPr>
          <w:p w14:paraId="72A87AA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3FA4F13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447647DD" w14:textId="06A71C6E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08AFB20B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72485118" w14:textId="77777777" w:rsidTr="004C62E4">
        <w:tc>
          <w:tcPr>
            <w:tcW w:w="395" w:type="pct"/>
          </w:tcPr>
          <w:p w14:paraId="1127A56E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39021F50" w14:textId="37AB4704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Długopis metalowy w pudełku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21781C4D" w14:textId="6B88D186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17E2807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7015C7D9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6766AABE" w14:textId="44B85EB3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68B13B99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4B2B788E" w14:textId="77777777" w:rsidTr="004C62E4">
        <w:tc>
          <w:tcPr>
            <w:tcW w:w="395" w:type="pct"/>
          </w:tcPr>
          <w:p w14:paraId="6C2000FF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2D32DA0" w14:textId="19CD0B9B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Narzędzie wielofunkcyjne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1A8A17B0" w14:textId="6049A32C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80</w:t>
            </w:r>
          </w:p>
        </w:tc>
        <w:tc>
          <w:tcPr>
            <w:tcW w:w="690" w:type="pct"/>
          </w:tcPr>
          <w:p w14:paraId="3EBB762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4AD83553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38AFBCDC" w14:textId="0EA0D356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48ED1AD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0DB59AC6" w14:textId="77777777" w:rsidTr="004C62E4">
        <w:tc>
          <w:tcPr>
            <w:tcW w:w="395" w:type="pct"/>
          </w:tcPr>
          <w:p w14:paraId="0A316BD7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2502CE8E" w14:textId="356E7B89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Latarka czołówka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77BAE0F2" w14:textId="76F73746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5754891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4A78697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611B3368" w14:textId="63829C00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6B8FFBA3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75DB1AD" w14:textId="77777777" w:rsidTr="004C62E4">
        <w:tc>
          <w:tcPr>
            <w:tcW w:w="395" w:type="pct"/>
          </w:tcPr>
          <w:p w14:paraId="68A33B3B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59243075" w14:textId="330C1DCE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Kompas z karabińczykiem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5C63D32A" w14:textId="0A3692C4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7CA8EA37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28558097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772E38C3" w14:textId="49E3197C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4344898D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3D35E55C" w14:textId="77777777" w:rsidTr="004C62E4">
        <w:tc>
          <w:tcPr>
            <w:tcW w:w="395" w:type="pct"/>
          </w:tcPr>
          <w:p w14:paraId="1F242D7C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49F1B54E" w14:textId="23146360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Latarka solarna z korbą dynamo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58C54135" w14:textId="4F161C54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50</w:t>
            </w:r>
          </w:p>
        </w:tc>
        <w:tc>
          <w:tcPr>
            <w:tcW w:w="690" w:type="pct"/>
          </w:tcPr>
          <w:p w14:paraId="22638039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049A7DEB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5E3AC8BF" w14:textId="7332F2D3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1034308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293EB23" w14:textId="77777777" w:rsidTr="004C62E4">
        <w:tc>
          <w:tcPr>
            <w:tcW w:w="395" w:type="pct"/>
          </w:tcPr>
          <w:p w14:paraId="180DB8A9" w14:textId="77777777" w:rsidR="00EB5D59" w:rsidRPr="0073575B" w:rsidRDefault="00EB5D59" w:rsidP="00C5683E">
            <w:pPr>
              <w:pStyle w:val="Akapitzlist"/>
              <w:numPr>
                <w:ilvl w:val="0"/>
                <w:numId w:val="80"/>
              </w:numPr>
              <w:rPr>
                <w:rFonts w:ascii="Lato" w:eastAsia="Times New Roman" w:hAnsi="Lato" w:cstheme="minorHAns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242" w:type="pct"/>
            <w:shd w:val="clear" w:color="auto" w:fill="auto"/>
            <w:vAlign w:val="bottom"/>
          </w:tcPr>
          <w:p w14:paraId="6171EF0E" w14:textId="7097A816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Drewniana tablica do nauki mnożenia</w:t>
            </w:r>
          </w:p>
        </w:tc>
        <w:tc>
          <w:tcPr>
            <w:tcW w:w="390" w:type="pct"/>
            <w:shd w:val="clear" w:color="auto" w:fill="auto"/>
            <w:vAlign w:val="bottom"/>
          </w:tcPr>
          <w:p w14:paraId="6AECC6BF" w14:textId="73E684D5" w:rsidR="00EB5D59" w:rsidRPr="00EB5D59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</w:pPr>
            <w:r w:rsidRPr="00EB5D59">
              <w:rPr>
                <w:rFonts w:ascii="Lato" w:eastAsia="Times New Roman" w:hAnsi="Lato"/>
                <w:b/>
                <w:sz w:val="22"/>
                <w:szCs w:val="22"/>
                <w:lang w:eastAsia="pl-PL"/>
              </w:rPr>
              <w:t>1000</w:t>
            </w:r>
          </w:p>
        </w:tc>
        <w:tc>
          <w:tcPr>
            <w:tcW w:w="690" w:type="pct"/>
          </w:tcPr>
          <w:p w14:paraId="1891855A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08732BA9" w14:textId="77777777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738" w:type="pct"/>
          </w:tcPr>
          <w:p w14:paraId="21B579D5" w14:textId="35DD5E30" w:rsidR="00EB5D59" w:rsidRPr="00EB5D59" w:rsidRDefault="00EB5D59" w:rsidP="00C5683E">
            <w:pPr>
              <w:rPr>
                <w:rStyle w:val="Odwoaniedokomentarza"/>
                <w:rFonts w:ascii="Lato" w:hAnsi="Lato"/>
                <w:sz w:val="22"/>
                <w:szCs w:val="22"/>
              </w:rPr>
            </w:pPr>
          </w:p>
        </w:tc>
        <w:tc>
          <w:tcPr>
            <w:tcW w:w="855" w:type="pct"/>
          </w:tcPr>
          <w:p w14:paraId="4A0F9354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  <w:tr w:rsidR="00EB5D59" w:rsidRPr="0073575B" w14:paraId="571A481C" w14:textId="77777777" w:rsidTr="00EB5D59">
        <w:tc>
          <w:tcPr>
            <w:tcW w:w="2027" w:type="pct"/>
            <w:gridSpan w:val="3"/>
          </w:tcPr>
          <w:p w14:paraId="41EBB634" w14:textId="16A5A994" w:rsidR="00EB5D59" w:rsidRPr="0073575B" w:rsidRDefault="00EB5D59" w:rsidP="00C5683E">
            <w:pPr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</w:pPr>
            <w:r w:rsidRPr="0073575B">
              <w:rPr>
                <w:rFonts w:ascii="Lato" w:eastAsia="Times New Roman" w:hAnsi="Lato"/>
                <w:bCs/>
                <w:sz w:val="22"/>
                <w:szCs w:val="22"/>
                <w:lang w:eastAsia="pl-PL"/>
              </w:rPr>
              <w:t>SUMA</w:t>
            </w:r>
          </w:p>
        </w:tc>
        <w:tc>
          <w:tcPr>
            <w:tcW w:w="690" w:type="pct"/>
          </w:tcPr>
          <w:p w14:paraId="0AB9B97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690" w:type="pct"/>
          </w:tcPr>
          <w:p w14:paraId="5BFFA2D2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738" w:type="pct"/>
          </w:tcPr>
          <w:p w14:paraId="120BE1A5" w14:textId="455EAC2A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855" w:type="pct"/>
          </w:tcPr>
          <w:p w14:paraId="6CDC3641" w14:textId="77777777" w:rsidR="00EB5D59" w:rsidRPr="0073575B" w:rsidRDefault="00EB5D59" w:rsidP="00C5683E">
            <w:pPr>
              <w:rPr>
                <w:rFonts w:ascii="Lato" w:eastAsia="Times New Roman" w:hAnsi="Lato"/>
                <w:b/>
                <w:sz w:val="22"/>
                <w:szCs w:val="22"/>
                <w:vertAlign w:val="superscript"/>
                <w:lang w:eastAsia="pl-PL"/>
              </w:rPr>
            </w:pPr>
          </w:p>
        </w:tc>
      </w:tr>
    </w:tbl>
    <w:p w14:paraId="6CCE25F4" w14:textId="77777777" w:rsidR="00F66DD8" w:rsidRPr="0073575B" w:rsidRDefault="00F66DD8" w:rsidP="00C5683E">
      <w:pPr>
        <w:rPr>
          <w:rFonts w:ascii="Lato" w:eastAsia="Times New Roman" w:hAnsi="Lato"/>
          <w:b/>
          <w:sz w:val="22"/>
          <w:szCs w:val="22"/>
          <w:vertAlign w:val="superscript"/>
          <w:lang w:eastAsia="pl-PL"/>
        </w:rPr>
      </w:pPr>
    </w:p>
    <w:p w14:paraId="3187A26C" w14:textId="53224562" w:rsidR="00E9482B" w:rsidRPr="0073575B" w:rsidRDefault="00E9482B" w:rsidP="00C5683E">
      <w:pPr>
        <w:pStyle w:val="Akapitzlist"/>
        <w:numPr>
          <w:ilvl w:val="0"/>
          <w:numId w:val="81"/>
        </w:numPr>
        <w:autoSpaceDE w:val="0"/>
        <w:autoSpaceDN w:val="0"/>
        <w:adjustRightInd w:val="0"/>
        <w:ind w:left="357" w:hanging="357"/>
        <w:rPr>
          <w:rFonts w:ascii="Lato" w:hAnsi="Lato" w:cs="Lato-Bold"/>
          <w:sz w:val="22"/>
          <w:szCs w:val="22"/>
        </w:rPr>
      </w:pPr>
      <w:bookmarkStart w:id="1" w:name="_Toc162441916"/>
      <w:r w:rsidRPr="0073575B">
        <w:rPr>
          <w:rFonts w:ascii="Lato" w:hAnsi="Lato" w:cs="Lato-Bold"/>
          <w:sz w:val="22"/>
          <w:szCs w:val="22"/>
        </w:rPr>
        <w:t xml:space="preserve">Oferuję realizację </w:t>
      </w:r>
      <w:r w:rsidR="004272B6" w:rsidRPr="0073575B">
        <w:rPr>
          <w:rFonts w:ascii="Lato" w:hAnsi="Lato" w:cs="Lato-Bold"/>
          <w:sz w:val="22"/>
          <w:szCs w:val="22"/>
        </w:rPr>
        <w:t>przedmiotu zamówienia</w:t>
      </w:r>
      <w:r w:rsidR="00C53D1D" w:rsidRPr="0073575B">
        <w:rPr>
          <w:rFonts w:ascii="Lato" w:hAnsi="Lato" w:cs="Lato-Bold"/>
          <w:sz w:val="22"/>
          <w:szCs w:val="22"/>
        </w:rPr>
        <w:t xml:space="preserve"> </w:t>
      </w:r>
      <w:r w:rsidRPr="0073575B">
        <w:rPr>
          <w:rFonts w:ascii="Lato" w:hAnsi="Lato" w:cs="Lato-Bold"/>
          <w:sz w:val="22"/>
          <w:szCs w:val="22"/>
        </w:rPr>
        <w:t>w terminie …………..</w:t>
      </w:r>
      <w:r w:rsidR="0073575B">
        <w:rPr>
          <w:rFonts w:ascii="Lato" w:hAnsi="Lato" w:cs="Lato-Bold"/>
          <w:sz w:val="22"/>
          <w:szCs w:val="22"/>
        </w:rPr>
        <w:t xml:space="preserve"> </w:t>
      </w:r>
      <w:r w:rsidRPr="0073575B">
        <w:rPr>
          <w:rFonts w:ascii="Lato" w:hAnsi="Lato" w:cs="Lato-Bold"/>
          <w:sz w:val="22"/>
          <w:szCs w:val="22"/>
        </w:rPr>
        <w:t xml:space="preserve">dni kalendarzowych od </w:t>
      </w:r>
      <w:r w:rsidR="004272B6" w:rsidRPr="0073575B">
        <w:rPr>
          <w:rFonts w:ascii="Lato" w:hAnsi="Lato" w:cs="Lato-Bold"/>
          <w:sz w:val="22"/>
          <w:szCs w:val="22"/>
        </w:rPr>
        <w:t>dnia zawarcia Umowy.</w:t>
      </w:r>
    </w:p>
    <w:p w14:paraId="4156E492" w14:textId="77777777" w:rsidR="0073575B" w:rsidRPr="00EB5D59" w:rsidRDefault="0073575B" w:rsidP="00C5683E">
      <w:pPr>
        <w:autoSpaceDE w:val="0"/>
        <w:autoSpaceDN w:val="0"/>
        <w:adjustRightInd w:val="0"/>
        <w:rPr>
          <w:rFonts w:ascii="Lato" w:hAnsi="Lato" w:cs="Lato-Regular"/>
          <w:sz w:val="22"/>
          <w:szCs w:val="22"/>
        </w:rPr>
      </w:pPr>
    </w:p>
    <w:p w14:paraId="2FD46E7B" w14:textId="77777777" w:rsidR="00C5683E" w:rsidRPr="0073575B" w:rsidRDefault="00C5683E" w:rsidP="00C5683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ato" w:eastAsia="Lato" w:hAnsi="Lato"/>
          <w:b/>
          <w:bCs/>
          <w:sz w:val="22"/>
          <w:szCs w:val="22"/>
        </w:rPr>
      </w:pPr>
      <w:r w:rsidRPr="0073575B">
        <w:rPr>
          <w:rFonts w:ascii="Lato" w:eastAsia="Lato" w:hAnsi="Lato"/>
          <w:b/>
          <w:bCs/>
          <w:sz w:val="22"/>
          <w:szCs w:val="22"/>
        </w:rPr>
        <w:t xml:space="preserve">Oświadczam, że: </w:t>
      </w:r>
    </w:p>
    <w:p w14:paraId="039F2AAC" w14:textId="77777777" w:rsidR="00C5683E" w:rsidRPr="0073575B" w:rsidRDefault="00C5683E" w:rsidP="00B477F0">
      <w:pPr>
        <w:numPr>
          <w:ilvl w:val="0"/>
          <w:numId w:val="83"/>
        </w:numPr>
        <w:spacing w:before="120" w:line="276" w:lineRule="auto"/>
        <w:contextualSpacing/>
        <w:jc w:val="both"/>
        <w:rPr>
          <w:rFonts w:ascii="Lato" w:eastAsia="Lato" w:hAnsi="Lato"/>
          <w:sz w:val="22"/>
          <w:szCs w:val="22"/>
          <w:lang w:eastAsia="pl-PL"/>
        </w:rPr>
      </w:pPr>
      <w:r w:rsidRPr="0073575B">
        <w:rPr>
          <w:rFonts w:ascii="Lato" w:eastAsia="Lato" w:hAnsi="Lato"/>
          <w:sz w:val="22"/>
          <w:szCs w:val="22"/>
          <w:lang w:eastAsia="pl-PL"/>
        </w:rPr>
        <w:t xml:space="preserve">wskazana powyżej cena uwzględnia wszystkie zobowiązania, koszty i składniki związane z realizacją przedmiotu zamówienia, </w:t>
      </w:r>
    </w:p>
    <w:p w14:paraId="0C34AEA0" w14:textId="77777777" w:rsidR="00C5683E" w:rsidRPr="0073575B" w:rsidRDefault="00C5683E" w:rsidP="00B477F0">
      <w:pPr>
        <w:numPr>
          <w:ilvl w:val="0"/>
          <w:numId w:val="83"/>
        </w:numPr>
        <w:spacing w:before="120" w:line="276" w:lineRule="auto"/>
        <w:contextualSpacing/>
        <w:jc w:val="both"/>
        <w:rPr>
          <w:rFonts w:ascii="Lato" w:eastAsia="Lato" w:hAnsi="Lato"/>
          <w:sz w:val="22"/>
          <w:szCs w:val="22"/>
          <w:lang w:eastAsia="pl-PL"/>
        </w:rPr>
      </w:pPr>
      <w:r w:rsidRPr="0073575B">
        <w:rPr>
          <w:rFonts w:ascii="Lato" w:eastAsia="Lato" w:hAnsi="Lato"/>
          <w:sz w:val="22"/>
          <w:szCs w:val="22"/>
          <w:lang w:eastAsia="pl-PL"/>
        </w:rPr>
        <w:t>zapoznałem/</w:t>
      </w:r>
      <w:proofErr w:type="spellStart"/>
      <w:r w:rsidRPr="0073575B">
        <w:rPr>
          <w:rFonts w:ascii="Lato" w:eastAsia="Lato" w:hAnsi="Lato"/>
          <w:sz w:val="22"/>
          <w:szCs w:val="22"/>
          <w:lang w:eastAsia="pl-PL"/>
        </w:rPr>
        <w:t>am</w:t>
      </w:r>
      <w:proofErr w:type="spellEnd"/>
      <w:r w:rsidRPr="0073575B">
        <w:rPr>
          <w:rFonts w:ascii="Lato" w:eastAsia="Lato" w:hAnsi="Lato"/>
          <w:sz w:val="22"/>
          <w:szCs w:val="22"/>
          <w:lang w:eastAsia="pl-PL"/>
        </w:rPr>
        <w:t xml:space="preserve"> się z treścią Zapytania ofertowego, akceptuję jego treść, nie wnoszę do niej zastrzeżeń oraz zobowiązuję się zrealizować zamówienie zgodnie z wymaganiami Zamawiającego zawartymi w Zapytaniu ofertowym,</w:t>
      </w:r>
    </w:p>
    <w:p w14:paraId="5C1BF50F" w14:textId="77777777" w:rsidR="00C5683E" w:rsidRPr="0073575B" w:rsidRDefault="00C5683E" w:rsidP="00B477F0">
      <w:pPr>
        <w:numPr>
          <w:ilvl w:val="0"/>
          <w:numId w:val="83"/>
        </w:numPr>
        <w:spacing w:before="120" w:line="276" w:lineRule="auto"/>
        <w:contextualSpacing/>
        <w:jc w:val="both"/>
        <w:rPr>
          <w:rFonts w:ascii="Lato" w:eastAsia="Lato" w:hAnsi="Lato"/>
          <w:sz w:val="22"/>
          <w:szCs w:val="22"/>
          <w:lang w:eastAsia="pl-PL"/>
        </w:rPr>
      </w:pPr>
      <w:r w:rsidRPr="0073575B">
        <w:rPr>
          <w:rFonts w:ascii="Lato" w:eastAsia="Lato" w:hAnsi="Lato"/>
          <w:sz w:val="22"/>
          <w:szCs w:val="22"/>
          <w:lang w:eastAsia="pl-PL"/>
        </w:rPr>
        <w:t xml:space="preserve">uważam się za związanego niniejszą ofertą przez okres </w:t>
      </w:r>
      <w:r w:rsidRPr="0073575B">
        <w:rPr>
          <w:rFonts w:ascii="Lato" w:eastAsia="Lato" w:hAnsi="Lato"/>
          <w:b/>
          <w:bCs/>
          <w:sz w:val="22"/>
          <w:szCs w:val="22"/>
          <w:lang w:eastAsia="pl-PL"/>
        </w:rPr>
        <w:t>30 dni</w:t>
      </w:r>
      <w:r w:rsidRPr="0073575B">
        <w:rPr>
          <w:rFonts w:ascii="Lato" w:eastAsia="Lato" w:hAnsi="Lato"/>
          <w:sz w:val="22"/>
          <w:szCs w:val="22"/>
          <w:lang w:eastAsia="pl-PL"/>
        </w:rPr>
        <w:t>. Bieg terminu związania ofertą rozpoczyna się wraz z upływem terminu składania ofert,</w:t>
      </w:r>
    </w:p>
    <w:p w14:paraId="3CEBFCDA" w14:textId="77777777" w:rsidR="00C5683E" w:rsidRPr="0073575B" w:rsidRDefault="00C5683E" w:rsidP="00B477F0">
      <w:pPr>
        <w:numPr>
          <w:ilvl w:val="0"/>
          <w:numId w:val="83"/>
        </w:numPr>
        <w:spacing w:before="120" w:line="276" w:lineRule="auto"/>
        <w:contextualSpacing/>
        <w:jc w:val="both"/>
        <w:rPr>
          <w:rFonts w:ascii="Lato" w:eastAsia="Lato" w:hAnsi="Lato"/>
          <w:sz w:val="22"/>
          <w:szCs w:val="22"/>
          <w:lang w:eastAsia="pl-PL"/>
        </w:rPr>
      </w:pPr>
      <w:r w:rsidRPr="0073575B">
        <w:rPr>
          <w:rFonts w:ascii="Lato" w:eastAsia="Lato" w:hAnsi="Lato"/>
          <w:sz w:val="22"/>
          <w:szCs w:val="22"/>
          <w:lang w:eastAsia="pl-PL"/>
        </w:rPr>
        <w:t>nie podlegam wykluczeniu z postępowania na podstawie art. 7 ust. 1 ustawy dnia</w:t>
      </w:r>
      <w:r w:rsidRPr="0073575B">
        <w:rPr>
          <w:rFonts w:ascii="Lato" w:eastAsia="Lato" w:hAnsi="Lato"/>
          <w:sz w:val="22"/>
          <w:szCs w:val="22"/>
          <w:lang w:eastAsia="pl-PL"/>
        </w:rPr>
        <w:br/>
        <w:t>13 kwietnia 2022 r. o szczególnych rozwiązaniach w zakresie przeciwdziałania wspieraniu agresji na Ukrainę oraz służących ochronie bezpieczeństwa narodowego,</w:t>
      </w:r>
    </w:p>
    <w:p w14:paraId="501487A5" w14:textId="77777777" w:rsidR="00C5683E" w:rsidRPr="0073575B" w:rsidRDefault="00C5683E" w:rsidP="00B477F0">
      <w:pPr>
        <w:numPr>
          <w:ilvl w:val="0"/>
          <w:numId w:val="83"/>
        </w:numPr>
        <w:spacing w:before="120" w:line="276" w:lineRule="auto"/>
        <w:contextualSpacing/>
        <w:jc w:val="both"/>
        <w:rPr>
          <w:rFonts w:ascii="Lato" w:eastAsia="Lato" w:hAnsi="Lato"/>
          <w:sz w:val="22"/>
          <w:szCs w:val="22"/>
          <w:lang w:eastAsia="pl-PL"/>
        </w:rPr>
      </w:pPr>
      <w:r w:rsidRPr="0073575B">
        <w:rPr>
          <w:rFonts w:ascii="Lato" w:eastAsia="Lato" w:hAnsi="Lato"/>
          <w:sz w:val="22"/>
          <w:szCs w:val="22"/>
          <w:lang w:eastAsia="pl-PL"/>
        </w:rPr>
        <w:t>oświadczam, że wypełniłem/</w:t>
      </w:r>
      <w:proofErr w:type="spellStart"/>
      <w:r w:rsidRPr="0073575B">
        <w:rPr>
          <w:rFonts w:ascii="Lato" w:eastAsia="Lato" w:hAnsi="Lato"/>
          <w:sz w:val="22"/>
          <w:szCs w:val="22"/>
          <w:lang w:eastAsia="pl-PL"/>
        </w:rPr>
        <w:t>am</w:t>
      </w:r>
      <w:proofErr w:type="spellEnd"/>
      <w:r w:rsidRPr="0073575B">
        <w:rPr>
          <w:rFonts w:ascii="Lato" w:eastAsia="Lato" w:hAnsi="Lato"/>
          <w:sz w:val="22"/>
          <w:szCs w:val="22"/>
          <w:lang w:eastAsia="pl-PL"/>
        </w:rPr>
        <w:t xml:space="preserve"> obowiązek informacyjny przewidziany w art. 14 RODO, w imieniu i na rzecz Administratora (Ministra Finansów i Gospodarki)  wobec osób fizycznych, których dane osobowe przekazałem/</w:t>
      </w:r>
      <w:proofErr w:type="spellStart"/>
      <w:r w:rsidRPr="0073575B">
        <w:rPr>
          <w:rFonts w:ascii="Lato" w:eastAsia="Lato" w:hAnsi="Lato"/>
          <w:sz w:val="22"/>
          <w:szCs w:val="22"/>
          <w:lang w:eastAsia="pl-PL"/>
        </w:rPr>
        <w:t>am</w:t>
      </w:r>
      <w:proofErr w:type="spellEnd"/>
      <w:r w:rsidRPr="0073575B">
        <w:rPr>
          <w:rFonts w:ascii="Lato" w:eastAsia="Lato" w:hAnsi="Lato"/>
          <w:sz w:val="22"/>
          <w:szCs w:val="22"/>
          <w:lang w:eastAsia="pl-PL"/>
        </w:rPr>
        <w:t xml:space="preserve"> Administratorowi (Ministrowi Finansów i Gospodarki) w celu ubiegania się o udzielenie zamówienia publicznego w niniejszym postępowaniu (w przypadku gdy Wykonawca nie przekazuje danych osobowych innych niż bezpośrednio jego dotyczących lub zachodzi wyłączenie stosowania obowiązku informacyjnego, stosownie do art. 14 ust. 5 RODO treści oświadczenia wykonawca nie składa (proszę skreślić, jeśli nie dotyczy).</w:t>
      </w:r>
    </w:p>
    <w:p w14:paraId="567D07FF" w14:textId="77777777" w:rsidR="00E9482B" w:rsidRPr="0073575B" w:rsidRDefault="00E9482B" w:rsidP="00C5683E">
      <w:pPr>
        <w:autoSpaceDE w:val="0"/>
        <w:autoSpaceDN w:val="0"/>
        <w:adjustRightInd w:val="0"/>
        <w:rPr>
          <w:rFonts w:ascii="Lato" w:hAnsi="Lato" w:cs="Lato-Regular"/>
          <w:b/>
          <w:bCs/>
          <w:sz w:val="22"/>
          <w:szCs w:val="22"/>
        </w:rPr>
      </w:pPr>
    </w:p>
    <w:p w14:paraId="15A8A9DD" w14:textId="77777777" w:rsidR="00E9482B" w:rsidRPr="0073575B" w:rsidRDefault="00E9482B" w:rsidP="00C5683E">
      <w:pPr>
        <w:autoSpaceDE w:val="0"/>
        <w:autoSpaceDN w:val="0"/>
        <w:adjustRightInd w:val="0"/>
        <w:jc w:val="right"/>
        <w:rPr>
          <w:rFonts w:ascii="Lato" w:hAnsi="Lato" w:cs="Lato-Regular"/>
          <w:sz w:val="22"/>
          <w:szCs w:val="22"/>
        </w:rPr>
      </w:pPr>
    </w:p>
    <w:p w14:paraId="59F6A233" w14:textId="15AC11E6" w:rsidR="00C5683E" w:rsidRPr="00EB5D59" w:rsidRDefault="00C5683E" w:rsidP="00C5683E">
      <w:pPr>
        <w:spacing w:line="265" w:lineRule="auto"/>
        <w:ind w:left="4248"/>
        <w:rPr>
          <w:rFonts w:ascii="Lato" w:hAnsi="Lato"/>
          <w:sz w:val="22"/>
          <w:szCs w:val="22"/>
        </w:rPr>
      </w:pPr>
      <w:r w:rsidRPr="00EB5D59">
        <w:rPr>
          <w:rFonts w:ascii="Lato" w:eastAsia="Times New Roman" w:hAnsi="Lato"/>
          <w:b/>
          <w:sz w:val="22"/>
          <w:szCs w:val="22"/>
        </w:rPr>
        <w:t>……………………………………………………………………………</w:t>
      </w:r>
    </w:p>
    <w:p w14:paraId="2C17F4E1" w14:textId="77777777" w:rsidR="0073575B" w:rsidRPr="00EB5D59" w:rsidRDefault="00C5683E" w:rsidP="00C5683E">
      <w:pPr>
        <w:jc w:val="right"/>
        <w:rPr>
          <w:rFonts w:ascii="Lato" w:eastAsiaTheme="minorHAnsi" w:hAnsi="Lato" w:cstheme="minorBidi"/>
          <w:sz w:val="20"/>
          <w:szCs w:val="20"/>
        </w:rPr>
      </w:pPr>
      <w:r w:rsidRPr="0073575B">
        <w:rPr>
          <w:rFonts w:ascii="Lato" w:hAnsi="Lato"/>
          <w:sz w:val="20"/>
          <w:szCs w:val="20"/>
        </w:rPr>
        <w:t>podpis Wykonawcy albo</w:t>
      </w:r>
      <w:r w:rsidRPr="0073575B">
        <w:rPr>
          <w:rFonts w:ascii="Lato" w:eastAsiaTheme="minorHAnsi" w:hAnsi="Lato" w:cstheme="minorBidi"/>
          <w:sz w:val="20"/>
          <w:szCs w:val="20"/>
        </w:rPr>
        <w:t xml:space="preserve"> </w:t>
      </w:r>
      <w:r w:rsidRPr="0073575B">
        <w:rPr>
          <w:rFonts w:ascii="Lato" w:hAnsi="Lato"/>
          <w:sz w:val="20"/>
          <w:szCs w:val="20"/>
        </w:rPr>
        <w:t>osoby lub osób upoważnionych do reprezentowania</w:t>
      </w:r>
      <w:r w:rsidRPr="0073575B">
        <w:rPr>
          <w:rFonts w:ascii="Lato" w:eastAsiaTheme="minorHAnsi" w:hAnsi="Lato" w:cstheme="minorBidi"/>
          <w:sz w:val="20"/>
          <w:szCs w:val="20"/>
        </w:rPr>
        <w:t xml:space="preserve"> </w:t>
      </w:r>
      <w:r w:rsidRPr="0073575B">
        <w:rPr>
          <w:rFonts w:ascii="Lato" w:hAnsi="Lato"/>
          <w:sz w:val="20"/>
          <w:szCs w:val="20"/>
        </w:rPr>
        <w:t>Wykonawcy</w:t>
      </w:r>
      <w:r w:rsidRPr="0073575B">
        <w:rPr>
          <w:rFonts w:ascii="Lato" w:eastAsiaTheme="minorHAnsi" w:hAnsi="Lato" w:cstheme="minorBidi"/>
          <w:sz w:val="20"/>
          <w:szCs w:val="20"/>
        </w:rPr>
        <w:t xml:space="preserve"> </w:t>
      </w:r>
    </w:p>
    <w:p w14:paraId="65B96FAB" w14:textId="3D8B8271" w:rsidR="00C5683E" w:rsidRPr="00EB5D59" w:rsidRDefault="00C5683E" w:rsidP="00C5683E">
      <w:pPr>
        <w:jc w:val="right"/>
        <w:rPr>
          <w:rFonts w:ascii="Lato" w:hAnsi="Lato"/>
          <w:sz w:val="20"/>
          <w:szCs w:val="20"/>
          <w:lang w:eastAsia="pl-PL"/>
        </w:rPr>
      </w:pPr>
      <w:r w:rsidRPr="0073575B">
        <w:rPr>
          <w:rFonts w:ascii="Lato" w:hAnsi="Lato"/>
          <w:sz w:val="20"/>
          <w:szCs w:val="20"/>
        </w:rPr>
        <w:t>(skan do pliku .pdf) albo w przypadku składania oferty elektronicznie ofertę należy opatrzyć kwalifikowanym podpisem elektronicznym lub podpisem zaufanym lub podpisem osobistym elektronicznym</w:t>
      </w:r>
    </w:p>
    <w:bookmarkEnd w:id="1"/>
    <w:p w14:paraId="773A2B43" w14:textId="56EF781F" w:rsidR="003462CC" w:rsidRPr="0073575B" w:rsidRDefault="003462CC" w:rsidP="00C5683E">
      <w:pPr>
        <w:autoSpaceDE w:val="0"/>
        <w:autoSpaceDN w:val="0"/>
        <w:adjustRightInd w:val="0"/>
        <w:jc w:val="right"/>
        <w:rPr>
          <w:rFonts w:ascii="Lato" w:eastAsia="Calibri" w:hAnsi="Lato"/>
          <w:sz w:val="20"/>
          <w:szCs w:val="20"/>
        </w:rPr>
      </w:pPr>
    </w:p>
    <w:sectPr w:rsidR="003462CC" w:rsidRPr="0073575B" w:rsidSect="00EB5D59">
      <w:headerReference w:type="first" r:id="rId12"/>
      <w:pgSz w:w="11900" w:h="16840"/>
      <w:pgMar w:top="1418" w:right="1134" w:bottom="1701" w:left="1418" w:header="113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6143E" w14:textId="77777777" w:rsidR="00424EC4" w:rsidRDefault="00424EC4">
      <w:r>
        <w:separator/>
      </w:r>
    </w:p>
  </w:endnote>
  <w:endnote w:type="continuationSeparator" w:id="0">
    <w:p w14:paraId="5CD8C46E" w14:textId="77777777" w:rsidR="00424EC4" w:rsidRDefault="0042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">
    <w:altName w:val="Courier New"/>
    <w:charset w:val="00"/>
    <w:family w:val="roman"/>
    <w:pitch w:val="variable"/>
  </w:font>
  <w:font w:name="Gatineau">
    <w:panose1 w:val="00000000000000000000"/>
    <w:charset w:val="02"/>
    <w:family w:val="decorative"/>
    <w:notTrueType/>
    <w:pitch w:val="variable"/>
  </w:font>
  <w:font w:name="Times New Roman PL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Regular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AF859" w14:textId="77777777" w:rsidR="00424EC4" w:rsidRDefault="00424EC4">
      <w:r>
        <w:separator/>
      </w:r>
    </w:p>
  </w:footnote>
  <w:footnote w:type="continuationSeparator" w:id="0">
    <w:p w14:paraId="63DB347C" w14:textId="77777777" w:rsidR="00424EC4" w:rsidRDefault="00424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A751E" w14:textId="0A37193B" w:rsidR="00355FA2" w:rsidRDefault="00355FA2" w:rsidP="00503709">
    <w:pPr>
      <w:pStyle w:val="Nagwek"/>
      <w:tabs>
        <w:tab w:val="clear" w:pos="4320"/>
        <w:tab w:val="center" w:pos="8222"/>
        <w:tab w:val="left" w:pos="9072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4BDF2AD" wp14:editId="7ECFA8BF">
              <wp:simplePos x="0" y="0"/>
              <wp:positionH relativeFrom="column">
                <wp:posOffset>3389548</wp:posOffset>
              </wp:positionH>
              <wp:positionV relativeFrom="paragraph">
                <wp:posOffset>-139948</wp:posOffset>
              </wp:positionV>
              <wp:extent cx="3046095" cy="415759"/>
              <wp:effectExtent l="0" t="0" r="1905" b="3810"/>
              <wp:wrapNone/>
              <wp:docPr id="8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6095" cy="4157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D22AB" w14:textId="77777777" w:rsidR="00355FA2" w:rsidRPr="002E228C" w:rsidRDefault="00355FA2" w:rsidP="00FD7D39">
                          <w:pPr>
                            <w:ind w:right="-864"/>
                            <w:rPr>
                              <w:rFonts w:ascii="Times New Roman" w:hAnsi="Times New Roman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BDF2A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66.9pt;margin-top:-11pt;width:239.85pt;height:32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" filled="f" stroked="f">
              <v:textbox inset="0,0,0,0">
                <w:txbxContent>
                  <w:p w14:paraId="12AD22AB" w14:textId="77777777" w:rsidR="00355FA2" w:rsidRPr="002E228C" w:rsidRDefault="00355FA2" w:rsidP="00FD7D39">
                    <w:pPr>
                      <w:ind w:right="-864"/>
                      <w:rPr>
                        <w:rFonts w:ascii="Times New Roman" w:hAnsi="Times New Roman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44921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E8A716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CE401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C02AA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8CA69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1EE3D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36515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90628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7A75B8"/>
    <w:styleLink w:val="WWNum222"/>
    <w:lvl w:ilvl="0">
      <w:start w:val="1"/>
      <w:numFmt w:val="decimal"/>
      <w:pStyle w:val="2Umow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C0079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9"/>
    <w:lvl w:ilvl="0">
      <w:start w:val="1"/>
      <w:numFmt w:val="decimal"/>
      <w:pStyle w:val="poz3"/>
      <w:lvlText w:val="         §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360"/>
        </w:tabs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</w:pPr>
      <w:rPr>
        <w:rFonts w:cs="Times New Roman"/>
      </w:rPr>
    </w:lvl>
  </w:abstractNum>
  <w:abstractNum w:abstractNumId="11" w15:restartNumberingAfterBreak="0">
    <w:nsid w:val="00915695"/>
    <w:multiLevelType w:val="multilevel"/>
    <w:tmpl w:val="6E2E532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pStyle w:val="Umowa2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00B4202F"/>
    <w:multiLevelType w:val="multilevel"/>
    <w:tmpl w:val="036EFD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432"/>
      </w:pPr>
      <w:rPr>
        <w:rFonts w:asciiTheme="minorHAnsi" w:eastAsia="Times New Roman" w:hAnsiTheme="minorHAnsi" w:cs="Calibri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016536D5"/>
    <w:multiLevelType w:val="hybridMultilevel"/>
    <w:tmpl w:val="7B2AA16C"/>
    <w:styleLink w:val="WWNum221"/>
    <w:lvl w:ilvl="0" w:tplc="943EA59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2385B28"/>
    <w:multiLevelType w:val="hybridMultilevel"/>
    <w:tmpl w:val="C2E0904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049C7ED8"/>
    <w:multiLevelType w:val="multilevel"/>
    <w:tmpl w:val="7280213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093B4A3E"/>
    <w:multiLevelType w:val="hybridMultilevel"/>
    <w:tmpl w:val="1BACF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D71F7F"/>
    <w:multiLevelType w:val="hybridMultilevel"/>
    <w:tmpl w:val="E708BFF0"/>
    <w:lvl w:ilvl="0" w:tplc="745EA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0E7A18A5"/>
    <w:multiLevelType w:val="hybridMultilevel"/>
    <w:tmpl w:val="66C4D864"/>
    <w:lvl w:ilvl="0" w:tplc="E8E68558">
      <w:start w:val="3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420716"/>
    <w:multiLevelType w:val="multilevel"/>
    <w:tmpl w:val="F97CC780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2" w15:restartNumberingAfterBreak="0">
    <w:nsid w:val="103D233D"/>
    <w:multiLevelType w:val="hybridMultilevel"/>
    <w:tmpl w:val="2A928F5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11EA0236"/>
    <w:multiLevelType w:val="hybridMultilevel"/>
    <w:tmpl w:val="926CAD7C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 w15:restartNumberingAfterBreak="0">
    <w:nsid w:val="12FC7C5B"/>
    <w:multiLevelType w:val="multilevel"/>
    <w:tmpl w:val="0F64E924"/>
    <w:styleLink w:val="WWNum11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13F2659F"/>
    <w:multiLevelType w:val="multilevel"/>
    <w:tmpl w:val="3B3A6F4A"/>
    <w:styleLink w:val="WWNum6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15C316E6"/>
    <w:multiLevelType w:val="hybridMultilevel"/>
    <w:tmpl w:val="3C78360A"/>
    <w:styleLink w:val="WWNum81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18790799"/>
    <w:multiLevelType w:val="multilevel"/>
    <w:tmpl w:val="DF0A4582"/>
    <w:styleLink w:val="WWNum8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4.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 w15:restartNumberingAfterBreak="0">
    <w:nsid w:val="18E66690"/>
    <w:multiLevelType w:val="hybridMultilevel"/>
    <w:tmpl w:val="63E028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C0658B3"/>
    <w:multiLevelType w:val="hybridMultilevel"/>
    <w:tmpl w:val="926CAD7C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 w15:restartNumberingAfterBreak="0">
    <w:nsid w:val="1E6835AD"/>
    <w:multiLevelType w:val="hybridMultilevel"/>
    <w:tmpl w:val="C652D53E"/>
    <w:lvl w:ilvl="0" w:tplc="0415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31" w15:restartNumberingAfterBreak="0">
    <w:nsid w:val="211A0B2F"/>
    <w:multiLevelType w:val="hybridMultilevel"/>
    <w:tmpl w:val="63E02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3D5822"/>
    <w:multiLevelType w:val="hybridMultilevel"/>
    <w:tmpl w:val="72FCA774"/>
    <w:styleLink w:val="WWNum132"/>
    <w:lvl w:ilvl="0" w:tplc="EFC4F7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2D206994"/>
    <w:multiLevelType w:val="multilevel"/>
    <w:tmpl w:val="30CE93E6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6" w15:restartNumberingAfterBreak="0">
    <w:nsid w:val="2D9E3658"/>
    <w:multiLevelType w:val="hybridMultilevel"/>
    <w:tmpl w:val="EA5C676C"/>
    <w:styleLink w:val="WWNum211"/>
    <w:lvl w:ilvl="0" w:tplc="C6DA23D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537407"/>
    <w:multiLevelType w:val="hybridMultilevel"/>
    <w:tmpl w:val="F828C9C8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8" w15:restartNumberingAfterBreak="0">
    <w:nsid w:val="31CF1EA8"/>
    <w:multiLevelType w:val="multilevel"/>
    <w:tmpl w:val="B238B3CE"/>
    <w:styleLink w:val="WWNum212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39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B13634"/>
    <w:multiLevelType w:val="hybridMultilevel"/>
    <w:tmpl w:val="926CAD7C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1" w15:restartNumberingAfterBreak="0">
    <w:nsid w:val="35E30DD9"/>
    <w:multiLevelType w:val="hybridMultilevel"/>
    <w:tmpl w:val="39D04D72"/>
    <w:styleLink w:val="WWNum91"/>
    <w:lvl w:ilvl="0" w:tplc="A4C23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D36F8C"/>
    <w:multiLevelType w:val="multilevel"/>
    <w:tmpl w:val="7280213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3" w15:restartNumberingAfterBreak="0">
    <w:nsid w:val="37DB14FF"/>
    <w:multiLevelType w:val="multilevel"/>
    <w:tmpl w:val="C6E277B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4.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 w15:restartNumberingAfterBreak="0">
    <w:nsid w:val="38A54DC3"/>
    <w:multiLevelType w:val="hybridMultilevel"/>
    <w:tmpl w:val="E87EB3AE"/>
    <w:styleLink w:val="WWNum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11">
      <w:start w:val="1"/>
      <w:numFmt w:val="decimal"/>
      <w:lvlText w:val="%7)"/>
      <w:lvlJc w:val="left"/>
      <w:pPr>
        <w:ind w:left="5040" w:hanging="360"/>
      </w:pPr>
      <w:rPr>
        <w:color w:val="auto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0C24A0"/>
    <w:multiLevelType w:val="multilevel"/>
    <w:tmpl w:val="7280213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3D3A0E43"/>
    <w:multiLevelType w:val="hybridMultilevel"/>
    <w:tmpl w:val="6FDCDAE8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7" w15:restartNumberingAfterBreak="0">
    <w:nsid w:val="3D84272F"/>
    <w:multiLevelType w:val="hybridMultilevel"/>
    <w:tmpl w:val="6DD60F04"/>
    <w:lvl w:ilvl="0" w:tplc="04150001">
      <w:start w:val="1"/>
      <w:numFmt w:val="bullet"/>
      <w:lvlText w:val=""/>
      <w:lvlJc w:val="left"/>
      <w:pPr>
        <w:ind w:left="11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48" w15:restartNumberingAfterBreak="0">
    <w:nsid w:val="3E1F6CBA"/>
    <w:multiLevelType w:val="multilevel"/>
    <w:tmpl w:val="E3328CCE"/>
    <w:styleLink w:val="WWNum9"/>
    <w:lvl w:ilvl="0">
      <w:start w:val="1"/>
      <w:numFmt w:val="decimal"/>
      <w:lvlText w:val="%1."/>
      <w:lvlJc w:val="righ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9" w15:restartNumberingAfterBreak="0">
    <w:nsid w:val="44CA3116"/>
    <w:multiLevelType w:val="hybridMultilevel"/>
    <w:tmpl w:val="B7F6D2C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4834483E"/>
    <w:multiLevelType w:val="multilevel"/>
    <w:tmpl w:val="7280213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51" w15:restartNumberingAfterBreak="0">
    <w:nsid w:val="485B1B4D"/>
    <w:multiLevelType w:val="hybridMultilevel"/>
    <w:tmpl w:val="29064F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4AAB412B"/>
    <w:multiLevelType w:val="hybridMultilevel"/>
    <w:tmpl w:val="BBD67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110904"/>
    <w:multiLevelType w:val="multilevel"/>
    <w:tmpl w:val="1B968B86"/>
    <w:styleLink w:val="WWNum133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4" w15:restartNumberingAfterBreak="0">
    <w:nsid w:val="4F4005FC"/>
    <w:multiLevelType w:val="multilevel"/>
    <w:tmpl w:val="62B4116C"/>
    <w:lvl w:ilvl="0">
      <w:start w:val="1"/>
      <w:numFmt w:val="decimal"/>
      <w:lvlText w:val="%1."/>
      <w:lvlJc w:val="left"/>
      <w:rPr>
        <w:rFonts w:asciiTheme="minorHAnsi" w:hAnsiTheme="minorHAnsi" w:hint="default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5" w15:restartNumberingAfterBreak="0">
    <w:nsid w:val="51DE700F"/>
    <w:multiLevelType w:val="multilevel"/>
    <w:tmpl w:val="454CC068"/>
    <w:styleLink w:val="WWNum9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6" w15:restartNumberingAfterBreak="0">
    <w:nsid w:val="522D557D"/>
    <w:multiLevelType w:val="hybridMultilevel"/>
    <w:tmpl w:val="87566550"/>
    <w:lvl w:ilvl="0" w:tplc="4704E830">
      <w:start w:val="1"/>
      <w:numFmt w:val="decimal"/>
      <w:lvlText w:val="%1)"/>
      <w:lvlJc w:val="left"/>
      <w:pPr>
        <w:ind w:left="50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7" w15:restartNumberingAfterBreak="0">
    <w:nsid w:val="538B3ACC"/>
    <w:multiLevelType w:val="multilevel"/>
    <w:tmpl w:val="B1189490"/>
    <w:styleLink w:val="WWNum8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 w15:restartNumberingAfterBreak="0">
    <w:nsid w:val="561A7694"/>
    <w:multiLevelType w:val="hybridMultilevel"/>
    <w:tmpl w:val="4530AA3E"/>
    <w:styleLink w:val="WWNum102"/>
    <w:lvl w:ilvl="0" w:tplc="041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5D0D166">
      <w:start w:val="1"/>
      <w:numFmt w:val="decimal"/>
      <w:lvlText w:val="%3."/>
      <w:lvlJc w:val="left"/>
      <w:pPr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6DA32A4"/>
    <w:multiLevelType w:val="multilevel"/>
    <w:tmpl w:val="31A610EC"/>
    <w:styleLink w:val="WWNum1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0" w15:restartNumberingAfterBreak="0">
    <w:nsid w:val="56DA357F"/>
    <w:multiLevelType w:val="hybridMultilevel"/>
    <w:tmpl w:val="327E5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3B3756"/>
    <w:multiLevelType w:val="hybridMultilevel"/>
    <w:tmpl w:val="5A5CF158"/>
    <w:lvl w:ilvl="0" w:tplc="0415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62" w15:restartNumberingAfterBreak="0">
    <w:nsid w:val="5D5426CB"/>
    <w:multiLevelType w:val="multilevel"/>
    <w:tmpl w:val="9D74F84E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3" w15:restartNumberingAfterBreak="0">
    <w:nsid w:val="5D652B15"/>
    <w:multiLevelType w:val="hybridMultilevel"/>
    <w:tmpl w:val="458EB5EC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4" w15:restartNumberingAfterBreak="0">
    <w:nsid w:val="5F6B438E"/>
    <w:multiLevelType w:val="hybridMultilevel"/>
    <w:tmpl w:val="CAAC9FE0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5" w15:restartNumberingAfterBreak="0">
    <w:nsid w:val="642A63D5"/>
    <w:multiLevelType w:val="multilevel"/>
    <w:tmpl w:val="7280213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6" w15:restartNumberingAfterBreak="0">
    <w:nsid w:val="655673C4"/>
    <w:multiLevelType w:val="hybridMultilevel"/>
    <w:tmpl w:val="924C12C0"/>
    <w:lvl w:ilvl="0" w:tplc="A42830F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56A7107"/>
    <w:multiLevelType w:val="multilevel"/>
    <w:tmpl w:val="72802132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8" w15:restartNumberingAfterBreak="0">
    <w:nsid w:val="659B303E"/>
    <w:multiLevelType w:val="hybridMultilevel"/>
    <w:tmpl w:val="FF421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7EC0D00"/>
    <w:multiLevelType w:val="hybridMultilevel"/>
    <w:tmpl w:val="45901B7E"/>
    <w:lvl w:ilvl="0" w:tplc="2E8041F4">
      <w:start w:val="1"/>
      <w:numFmt w:val="decimal"/>
      <w:lvlText w:val="%1."/>
      <w:lvlJc w:val="left"/>
      <w:pPr>
        <w:tabs>
          <w:tab w:val="num" w:pos="3049"/>
        </w:tabs>
        <w:ind w:left="3049" w:hanging="360"/>
      </w:pPr>
      <w:rPr>
        <w:rFonts w:cs="Times New Roman" w:hint="default"/>
        <w:b w:val="0"/>
      </w:rPr>
    </w:lvl>
    <w:lvl w:ilvl="1" w:tplc="F20C6E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68507FEC"/>
    <w:multiLevelType w:val="hybridMultilevel"/>
    <w:tmpl w:val="C4661404"/>
    <w:styleLink w:val="WWNum101"/>
    <w:lvl w:ilvl="0" w:tplc="E926DF70">
      <w:start w:val="2"/>
      <w:numFmt w:val="decimal"/>
      <w:lvlText w:val="%1."/>
      <w:lvlJc w:val="left"/>
      <w:pPr>
        <w:ind w:left="2880" w:hanging="360"/>
      </w:pPr>
      <w:rPr>
        <w:rFonts w:hint="default"/>
        <w:i w:val="0"/>
        <w:color w:val="auto"/>
      </w:rPr>
    </w:lvl>
    <w:lvl w:ilvl="1" w:tplc="53DA6A3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F95E8F"/>
    <w:multiLevelType w:val="hybridMultilevel"/>
    <w:tmpl w:val="45901B7E"/>
    <w:lvl w:ilvl="0" w:tplc="2E8041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20C6EAE" w:tentative="1">
      <w:start w:val="1"/>
      <w:numFmt w:val="lowerLetter"/>
      <w:lvlText w:val="%2."/>
      <w:lvlJc w:val="left"/>
      <w:pPr>
        <w:tabs>
          <w:tab w:val="num" w:pos="-1249"/>
        </w:tabs>
        <w:ind w:left="-12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529"/>
        </w:tabs>
        <w:ind w:left="-52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1"/>
        </w:tabs>
        <w:ind w:left="19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911"/>
        </w:tabs>
        <w:ind w:left="91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631"/>
        </w:tabs>
        <w:ind w:left="163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351"/>
        </w:tabs>
        <w:ind w:left="235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071"/>
        </w:tabs>
        <w:ind w:left="307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791"/>
        </w:tabs>
        <w:ind w:left="3791" w:hanging="180"/>
      </w:pPr>
      <w:rPr>
        <w:rFonts w:cs="Times New Roman"/>
      </w:rPr>
    </w:lvl>
  </w:abstractNum>
  <w:abstractNum w:abstractNumId="72" w15:restartNumberingAfterBreak="0">
    <w:nsid w:val="6AA2119B"/>
    <w:multiLevelType w:val="multilevel"/>
    <w:tmpl w:val="14C8BE08"/>
    <w:styleLink w:val="WWNum15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3" w15:restartNumberingAfterBreak="0">
    <w:nsid w:val="707B77CC"/>
    <w:multiLevelType w:val="hybridMultilevel"/>
    <w:tmpl w:val="0112878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4" w15:restartNumberingAfterBreak="0">
    <w:nsid w:val="71730AF3"/>
    <w:multiLevelType w:val="hybridMultilevel"/>
    <w:tmpl w:val="ABA8E926"/>
    <w:styleLink w:val="WWNum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6" w15:restartNumberingAfterBreak="0">
    <w:nsid w:val="755C0ABA"/>
    <w:multiLevelType w:val="hybridMultilevel"/>
    <w:tmpl w:val="53704D9E"/>
    <w:styleLink w:val="WWNum112"/>
    <w:lvl w:ilvl="0" w:tplc="28F00D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8CD1B29"/>
    <w:multiLevelType w:val="hybridMultilevel"/>
    <w:tmpl w:val="65668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922642A"/>
    <w:multiLevelType w:val="multilevel"/>
    <w:tmpl w:val="F4E20308"/>
    <w:styleLink w:val="WWNum123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79" w15:restartNumberingAfterBreak="0">
    <w:nsid w:val="7D697B43"/>
    <w:multiLevelType w:val="hybridMultilevel"/>
    <w:tmpl w:val="0B7E4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DD05B98"/>
    <w:multiLevelType w:val="multilevel"/>
    <w:tmpl w:val="61CE8CEC"/>
    <w:styleLink w:val="WWNum1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1" w15:restartNumberingAfterBreak="0">
    <w:nsid w:val="7EEA3AE4"/>
    <w:multiLevelType w:val="multilevel"/>
    <w:tmpl w:val="DF6250F6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43"/>
  </w:num>
  <w:num w:numId="13">
    <w:abstractNumId w:val="35"/>
  </w:num>
  <w:num w:numId="14">
    <w:abstractNumId w:val="48"/>
  </w:num>
  <w:num w:numId="15">
    <w:abstractNumId w:val="24"/>
  </w:num>
  <w:num w:numId="16">
    <w:abstractNumId w:val="81"/>
  </w:num>
  <w:num w:numId="17">
    <w:abstractNumId w:val="62"/>
  </w:num>
  <w:num w:numId="18">
    <w:abstractNumId w:val="36"/>
  </w:num>
  <w:num w:numId="19">
    <w:abstractNumId w:val="44"/>
  </w:num>
  <w:num w:numId="20">
    <w:abstractNumId w:val="26"/>
  </w:num>
  <w:num w:numId="21">
    <w:abstractNumId w:val="38"/>
  </w:num>
  <w:num w:numId="22">
    <w:abstractNumId w:val="25"/>
  </w:num>
  <w:num w:numId="23">
    <w:abstractNumId w:val="27"/>
  </w:num>
  <w:num w:numId="24">
    <w:abstractNumId w:val="55"/>
  </w:num>
  <w:num w:numId="25">
    <w:abstractNumId w:val="58"/>
  </w:num>
  <w:num w:numId="26">
    <w:abstractNumId w:val="76"/>
  </w:num>
  <w:num w:numId="27">
    <w:abstractNumId w:val="74"/>
  </w:num>
  <w:num w:numId="28">
    <w:abstractNumId w:val="32"/>
  </w:num>
  <w:num w:numId="29">
    <w:abstractNumId w:val="13"/>
  </w:num>
  <w:num w:numId="30">
    <w:abstractNumId w:val="70"/>
  </w:num>
  <w:num w:numId="31">
    <w:abstractNumId w:val="41"/>
  </w:num>
  <w:num w:numId="32">
    <w:abstractNumId w:val="45"/>
  </w:num>
  <w:num w:numId="33">
    <w:abstractNumId w:val="20"/>
  </w:num>
  <w:num w:numId="34">
    <w:abstractNumId w:val="67"/>
  </w:num>
  <w:num w:numId="35">
    <w:abstractNumId w:val="11"/>
  </w:num>
  <w:num w:numId="36">
    <w:abstractNumId w:val="50"/>
  </w:num>
  <w:num w:numId="37">
    <w:abstractNumId w:val="69"/>
  </w:num>
  <w:num w:numId="38">
    <w:abstractNumId w:val="18"/>
  </w:num>
  <w:num w:numId="39">
    <w:abstractNumId w:val="42"/>
  </w:num>
  <w:num w:numId="40">
    <w:abstractNumId w:val="59"/>
  </w:num>
  <w:num w:numId="41">
    <w:abstractNumId w:val="57"/>
  </w:num>
  <w:num w:numId="42">
    <w:abstractNumId w:val="78"/>
  </w:num>
  <w:num w:numId="43">
    <w:abstractNumId w:val="53"/>
  </w:num>
  <w:num w:numId="44">
    <w:abstractNumId w:val="57"/>
    <w:lvlOverride w:ilvl="0">
      <w:startOverride w:val="1"/>
    </w:lvlOverride>
  </w:num>
  <w:num w:numId="45">
    <w:abstractNumId w:val="29"/>
  </w:num>
  <w:num w:numId="46">
    <w:abstractNumId w:val="63"/>
  </w:num>
  <w:num w:numId="47">
    <w:abstractNumId w:val="47"/>
  </w:num>
  <w:num w:numId="48">
    <w:abstractNumId w:val="73"/>
  </w:num>
  <w:num w:numId="49">
    <w:abstractNumId w:val="19"/>
  </w:num>
  <w:num w:numId="50">
    <w:abstractNumId w:val="77"/>
  </w:num>
  <w:num w:numId="51">
    <w:abstractNumId w:val="80"/>
  </w:num>
  <w:num w:numId="52">
    <w:abstractNumId w:val="72"/>
  </w:num>
  <w:num w:numId="53">
    <w:abstractNumId w:val="46"/>
  </w:num>
  <w:num w:numId="54">
    <w:abstractNumId w:val="54"/>
  </w:num>
  <w:num w:numId="55">
    <w:abstractNumId w:val="14"/>
  </w:num>
  <w:num w:numId="56">
    <w:abstractNumId w:val="52"/>
  </w:num>
  <w:num w:numId="57">
    <w:abstractNumId w:val="30"/>
  </w:num>
  <w:num w:numId="58">
    <w:abstractNumId w:val="61"/>
  </w:num>
  <w:num w:numId="59">
    <w:abstractNumId w:val="64"/>
  </w:num>
  <w:num w:numId="60">
    <w:abstractNumId w:val="65"/>
  </w:num>
  <w:num w:numId="61">
    <w:abstractNumId w:val="23"/>
  </w:num>
  <w:num w:numId="62">
    <w:abstractNumId w:val="40"/>
  </w:num>
  <w:num w:numId="63">
    <w:abstractNumId w:val="12"/>
  </w:num>
  <w:num w:numId="64">
    <w:abstractNumId w:val="66"/>
  </w:num>
  <w:num w:numId="65">
    <w:abstractNumId w:val="16"/>
  </w:num>
  <w:num w:numId="66">
    <w:abstractNumId w:val="49"/>
  </w:num>
  <w:num w:numId="67">
    <w:abstractNumId w:val="51"/>
  </w:num>
  <w:num w:numId="68">
    <w:abstractNumId w:val="22"/>
  </w:num>
  <w:num w:numId="69">
    <w:abstractNumId w:val="60"/>
  </w:num>
  <w:num w:numId="70">
    <w:abstractNumId w:val="75"/>
  </w:num>
  <w:num w:numId="71">
    <w:abstractNumId w:val="15"/>
  </w:num>
  <w:num w:numId="72">
    <w:abstractNumId w:val="79"/>
  </w:num>
  <w:num w:numId="73">
    <w:abstractNumId w:val="39"/>
  </w:num>
  <w:num w:numId="74">
    <w:abstractNumId w:val="33"/>
  </w:num>
  <w:num w:numId="75">
    <w:abstractNumId w:val="17"/>
  </w:num>
  <w:num w:numId="76">
    <w:abstractNumId w:val="21"/>
  </w:num>
  <w:num w:numId="77">
    <w:abstractNumId w:val="34"/>
  </w:num>
  <w:num w:numId="78">
    <w:abstractNumId w:val="71"/>
  </w:num>
  <w:num w:numId="79">
    <w:abstractNumId w:val="37"/>
  </w:num>
  <w:num w:numId="80">
    <w:abstractNumId w:val="68"/>
  </w:num>
  <w:num w:numId="81">
    <w:abstractNumId w:val="31"/>
  </w:num>
  <w:num w:numId="82">
    <w:abstractNumId w:val="56"/>
  </w:num>
  <w:num w:numId="83">
    <w:abstractNumId w:val="2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19"/>
  <w:drawingGridVerticalSpacing w:val="357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3A"/>
    <w:rsid w:val="00001835"/>
    <w:rsid w:val="000028DC"/>
    <w:rsid w:val="00002B2A"/>
    <w:rsid w:val="00002F90"/>
    <w:rsid w:val="00002FF0"/>
    <w:rsid w:val="000044CA"/>
    <w:rsid w:val="00005268"/>
    <w:rsid w:val="0000628F"/>
    <w:rsid w:val="00007F40"/>
    <w:rsid w:val="0001006F"/>
    <w:rsid w:val="00010086"/>
    <w:rsid w:val="00011FBA"/>
    <w:rsid w:val="0001303D"/>
    <w:rsid w:val="00013D82"/>
    <w:rsid w:val="00014B16"/>
    <w:rsid w:val="00015200"/>
    <w:rsid w:val="00015B78"/>
    <w:rsid w:val="00020C61"/>
    <w:rsid w:val="0002370F"/>
    <w:rsid w:val="000251D7"/>
    <w:rsid w:val="0002648D"/>
    <w:rsid w:val="00026C66"/>
    <w:rsid w:val="00027455"/>
    <w:rsid w:val="000317FF"/>
    <w:rsid w:val="0003186D"/>
    <w:rsid w:val="00032ADD"/>
    <w:rsid w:val="00032B97"/>
    <w:rsid w:val="00032CA8"/>
    <w:rsid w:val="000358B8"/>
    <w:rsid w:val="0003724A"/>
    <w:rsid w:val="00040D9D"/>
    <w:rsid w:val="000412C2"/>
    <w:rsid w:val="0004208C"/>
    <w:rsid w:val="00044700"/>
    <w:rsid w:val="00047151"/>
    <w:rsid w:val="00050E50"/>
    <w:rsid w:val="0005125C"/>
    <w:rsid w:val="00052AE0"/>
    <w:rsid w:val="0005359B"/>
    <w:rsid w:val="00054E9D"/>
    <w:rsid w:val="00057188"/>
    <w:rsid w:val="00057B69"/>
    <w:rsid w:val="00060192"/>
    <w:rsid w:val="00060FD8"/>
    <w:rsid w:val="00062F16"/>
    <w:rsid w:val="00063078"/>
    <w:rsid w:val="000638A3"/>
    <w:rsid w:val="0006413F"/>
    <w:rsid w:val="00065F7A"/>
    <w:rsid w:val="00070250"/>
    <w:rsid w:val="00072313"/>
    <w:rsid w:val="000726D2"/>
    <w:rsid w:val="00072C0B"/>
    <w:rsid w:val="00075524"/>
    <w:rsid w:val="0007796F"/>
    <w:rsid w:val="000779C7"/>
    <w:rsid w:val="00080ECB"/>
    <w:rsid w:val="00081091"/>
    <w:rsid w:val="0008311C"/>
    <w:rsid w:val="0008353A"/>
    <w:rsid w:val="00084F57"/>
    <w:rsid w:val="00086D4A"/>
    <w:rsid w:val="0008784C"/>
    <w:rsid w:val="00094CB9"/>
    <w:rsid w:val="00096A51"/>
    <w:rsid w:val="00096FE3"/>
    <w:rsid w:val="000A1EC7"/>
    <w:rsid w:val="000A23DF"/>
    <w:rsid w:val="000A4AAF"/>
    <w:rsid w:val="000A78C7"/>
    <w:rsid w:val="000A7CCB"/>
    <w:rsid w:val="000B006A"/>
    <w:rsid w:val="000B0C16"/>
    <w:rsid w:val="000B128D"/>
    <w:rsid w:val="000B1498"/>
    <w:rsid w:val="000B6358"/>
    <w:rsid w:val="000C06F7"/>
    <w:rsid w:val="000C1830"/>
    <w:rsid w:val="000C1AA0"/>
    <w:rsid w:val="000C2E49"/>
    <w:rsid w:val="000C357D"/>
    <w:rsid w:val="000C3C5E"/>
    <w:rsid w:val="000C3CB1"/>
    <w:rsid w:val="000C4A4E"/>
    <w:rsid w:val="000C58AA"/>
    <w:rsid w:val="000C6F62"/>
    <w:rsid w:val="000D014C"/>
    <w:rsid w:val="000D087D"/>
    <w:rsid w:val="000D28FD"/>
    <w:rsid w:val="000D32B5"/>
    <w:rsid w:val="000D3F3D"/>
    <w:rsid w:val="000D4810"/>
    <w:rsid w:val="000D5213"/>
    <w:rsid w:val="000D61BC"/>
    <w:rsid w:val="000D7070"/>
    <w:rsid w:val="000D7A7B"/>
    <w:rsid w:val="000E1916"/>
    <w:rsid w:val="000E60E3"/>
    <w:rsid w:val="000F00B5"/>
    <w:rsid w:val="000F07EC"/>
    <w:rsid w:val="000F216E"/>
    <w:rsid w:val="000F2281"/>
    <w:rsid w:val="000F4D9B"/>
    <w:rsid w:val="000F5F0E"/>
    <w:rsid w:val="000F72F4"/>
    <w:rsid w:val="001008A9"/>
    <w:rsid w:val="00102AF7"/>
    <w:rsid w:val="00103F18"/>
    <w:rsid w:val="0010503E"/>
    <w:rsid w:val="001069C7"/>
    <w:rsid w:val="00107047"/>
    <w:rsid w:val="00110EC6"/>
    <w:rsid w:val="00110F8A"/>
    <w:rsid w:val="00111B66"/>
    <w:rsid w:val="00113A84"/>
    <w:rsid w:val="00113E4D"/>
    <w:rsid w:val="00113F52"/>
    <w:rsid w:val="0011447F"/>
    <w:rsid w:val="001159AE"/>
    <w:rsid w:val="001159C8"/>
    <w:rsid w:val="00115C98"/>
    <w:rsid w:val="00117779"/>
    <w:rsid w:val="00117964"/>
    <w:rsid w:val="00122F5D"/>
    <w:rsid w:val="001264C2"/>
    <w:rsid w:val="0012650E"/>
    <w:rsid w:val="001279CE"/>
    <w:rsid w:val="0013054B"/>
    <w:rsid w:val="00130F79"/>
    <w:rsid w:val="00133EF1"/>
    <w:rsid w:val="00134F1D"/>
    <w:rsid w:val="0013611D"/>
    <w:rsid w:val="001362AF"/>
    <w:rsid w:val="001372B8"/>
    <w:rsid w:val="0013767A"/>
    <w:rsid w:val="00140419"/>
    <w:rsid w:val="00142042"/>
    <w:rsid w:val="001449A1"/>
    <w:rsid w:val="00146FE9"/>
    <w:rsid w:val="00150165"/>
    <w:rsid w:val="001507AB"/>
    <w:rsid w:val="00152DB2"/>
    <w:rsid w:val="00155863"/>
    <w:rsid w:val="001569E9"/>
    <w:rsid w:val="00160A8B"/>
    <w:rsid w:val="00160F54"/>
    <w:rsid w:val="00161950"/>
    <w:rsid w:val="00163242"/>
    <w:rsid w:val="001639C3"/>
    <w:rsid w:val="001640DE"/>
    <w:rsid w:val="00164B40"/>
    <w:rsid w:val="00166545"/>
    <w:rsid w:val="001710D8"/>
    <w:rsid w:val="001715AB"/>
    <w:rsid w:val="00172962"/>
    <w:rsid w:val="00173189"/>
    <w:rsid w:val="00173A79"/>
    <w:rsid w:val="001761BA"/>
    <w:rsid w:val="0017671C"/>
    <w:rsid w:val="00176B21"/>
    <w:rsid w:val="00176FB6"/>
    <w:rsid w:val="0018018E"/>
    <w:rsid w:val="0018135F"/>
    <w:rsid w:val="00181DED"/>
    <w:rsid w:val="001832D8"/>
    <w:rsid w:val="00187727"/>
    <w:rsid w:val="00191CE0"/>
    <w:rsid w:val="001943A7"/>
    <w:rsid w:val="00196404"/>
    <w:rsid w:val="00197197"/>
    <w:rsid w:val="001977F0"/>
    <w:rsid w:val="001A10E5"/>
    <w:rsid w:val="001A1465"/>
    <w:rsid w:val="001A1896"/>
    <w:rsid w:val="001A1A54"/>
    <w:rsid w:val="001A423A"/>
    <w:rsid w:val="001A4E13"/>
    <w:rsid w:val="001A55D8"/>
    <w:rsid w:val="001A6009"/>
    <w:rsid w:val="001A73A4"/>
    <w:rsid w:val="001B02F1"/>
    <w:rsid w:val="001B0F11"/>
    <w:rsid w:val="001B22E5"/>
    <w:rsid w:val="001B2D57"/>
    <w:rsid w:val="001B4215"/>
    <w:rsid w:val="001B5DA5"/>
    <w:rsid w:val="001B6FA6"/>
    <w:rsid w:val="001B6FDD"/>
    <w:rsid w:val="001B7896"/>
    <w:rsid w:val="001B79AC"/>
    <w:rsid w:val="001C0459"/>
    <w:rsid w:val="001C0620"/>
    <w:rsid w:val="001C289E"/>
    <w:rsid w:val="001C2A5F"/>
    <w:rsid w:val="001C57C7"/>
    <w:rsid w:val="001C5AF4"/>
    <w:rsid w:val="001C600D"/>
    <w:rsid w:val="001D0282"/>
    <w:rsid w:val="001D0E31"/>
    <w:rsid w:val="001D18F9"/>
    <w:rsid w:val="001D27EB"/>
    <w:rsid w:val="001D2CE6"/>
    <w:rsid w:val="001D3933"/>
    <w:rsid w:val="001D3B97"/>
    <w:rsid w:val="001D4467"/>
    <w:rsid w:val="001D5671"/>
    <w:rsid w:val="001D61EC"/>
    <w:rsid w:val="001D6D74"/>
    <w:rsid w:val="001D732C"/>
    <w:rsid w:val="001E047C"/>
    <w:rsid w:val="001E0CF5"/>
    <w:rsid w:val="001E18C1"/>
    <w:rsid w:val="001E35C5"/>
    <w:rsid w:val="001E3855"/>
    <w:rsid w:val="001E3E27"/>
    <w:rsid w:val="001E4033"/>
    <w:rsid w:val="001E4488"/>
    <w:rsid w:val="001E46AF"/>
    <w:rsid w:val="001E640D"/>
    <w:rsid w:val="001E6861"/>
    <w:rsid w:val="001E6D9C"/>
    <w:rsid w:val="001E746C"/>
    <w:rsid w:val="001E75BD"/>
    <w:rsid w:val="001F0FC8"/>
    <w:rsid w:val="001F194D"/>
    <w:rsid w:val="001F1A7A"/>
    <w:rsid w:val="001F3E0E"/>
    <w:rsid w:val="001F5E1B"/>
    <w:rsid w:val="001F6C47"/>
    <w:rsid w:val="002009C8"/>
    <w:rsid w:val="00201A84"/>
    <w:rsid w:val="00201C3B"/>
    <w:rsid w:val="00202C9E"/>
    <w:rsid w:val="00202D17"/>
    <w:rsid w:val="00203053"/>
    <w:rsid w:val="0020337D"/>
    <w:rsid w:val="0020471A"/>
    <w:rsid w:val="0020695A"/>
    <w:rsid w:val="00206F93"/>
    <w:rsid w:val="00207C7F"/>
    <w:rsid w:val="00210072"/>
    <w:rsid w:val="0021051F"/>
    <w:rsid w:val="002155E0"/>
    <w:rsid w:val="00220C68"/>
    <w:rsid w:val="002213C2"/>
    <w:rsid w:val="00221BF9"/>
    <w:rsid w:val="00222814"/>
    <w:rsid w:val="002228CD"/>
    <w:rsid w:val="00224911"/>
    <w:rsid w:val="00227CDB"/>
    <w:rsid w:val="00227EF9"/>
    <w:rsid w:val="00231524"/>
    <w:rsid w:val="00231898"/>
    <w:rsid w:val="00231EB7"/>
    <w:rsid w:val="00232B8B"/>
    <w:rsid w:val="00232FE0"/>
    <w:rsid w:val="002359D0"/>
    <w:rsid w:val="00237E2E"/>
    <w:rsid w:val="002421A5"/>
    <w:rsid w:val="00242A6B"/>
    <w:rsid w:val="00242FD4"/>
    <w:rsid w:val="00244ADA"/>
    <w:rsid w:val="0024637F"/>
    <w:rsid w:val="0024724D"/>
    <w:rsid w:val="00247332"/>
    <w:rsid w:val="0025069D"/>
    <w:rsid w:val="00250FB5"/>
    <w:rsid w:val="002512AA"/>
    <w:rsid w:val="002532F5"/>
    <w:rsid w:val="0025384B"/>
    <w:rsid w:val="00254E07"/>
    <w:rsid w:val="002555F0"/>
    <w:rsid w:val="002564F9"/>
    <w:rsid w:val="002567D5"/>
    <w:rsid w:val="00261882"/>
    <w:rsid w:val="00261C5A"/>
    <w:rsid w:val="002647E6"/>
    <w:rsid w:val="00264962"/>
    <w:rsid w:val="00264E3B"/>
    <w:rsid w:val="00266724"/>
    <w:rsid w:val="00270DE0"/>
    <w:rsid w:val="00271211"/>
    <w:rsid w:val="00274BF1"/>
    <w:rsid w:val="00274D7E"/>
    <w:rsid w:val="00275F35"/>
    <w:rsid w:val="00276087"/>
    <w:rsid w:val="002803AD"/>
    <w:rsid w:val="00284F0C"/>
    <w:rsid w:val="00291D1E"/>
    <w:rsid w:val="00291D47"/>
    <w:rsid w:val="00294E66"/>
    <w:rsid w:val="00294E8D"/>
    <w:rsid w:val="00295827"/>
    <w:rsid w:val="002961DE"/>
    <w:rsid w:val="00296D7C"/>
    <w:rsid w:val="002A16D7"/>
    <w:rsid w:val="002A22C4"/>
    <w:rsid w:val="002A2941"/>
    <w:rsid w:val="002A4967"/>
    <w:rsid w:val="002A4CA2"/>
    <w:rsid w:val="002A5F91"/>
    <w:rsid w:val="002A6A59"/>
    <w:rsid w:val="002A7A45"/>
    <w:rsid w:val="002B0357"/>
    <w:rsid w:val="002B1F5A"/>
    <w:rsid w:val="002B2A52"/>
    <w:rsid w:val="002B2EDD"/>
    <w:rsid w:val="002B53C5"/>
    <w:rsid w:val="002B5A0E"/>
    <w:rsid w:val="002B6B8E"/>
    <w:rsid w:val="002C0F39"/>
    <w:rsid w:val="002C2576"/>
    <w:rsid w:val="002C25A1"/>
    <w:rsid w:val="002C3046"/>
    <w:rsid w:val="002C5029"/>
    <w:rsid w:val="002C5204"/>
    <w:rsid w:val="002C7CC1"/>
    <w:rsid w:val="002D3021"/>
    <w:rsid w:val="002D3EAA"/>
    <w:rsid w:val="002D3F65"/>
    <w:rsid w:val="002D4890"/>
    <w:rsid w:val="002D52B4"/>
    <w:rsid w:val="002D5D9F"/>
    <w:rsid w:val="002D5F49"/>
    <w:rsid w:val="002D6312"/>
    <w:rsid w:val="002D69F2"/>
    <w:rsid w:val="002D6B48"/>
    <w:rsid w:val="002D79D3"/>
    <w:rsid w:val="002D7BAC"/>
    <w:rsid w:val="002E01ED"/>
    <w:rsid w:val="002E0828"/>
    <w:rsid w:val="002E0CA8"/>
    <w:rsid w:val="002E1E53"/>
    <w:rsid w:val="002E228B"/>
    <w:rsid w:val="002E228C"/>
    <w:rsid w:val="002E247D"/>
    <w:rsid w:val="002E258A"/>
    <w:rsid w:val="002E3FF1"/>
    <w:rsid w:val="002E5B61"/>
    <w:rsid w:val="002E5C36"/>
    <w:rsid w:val="002E79A6"/>
    <w:rsid w:val="002F0A3E"/>
    <w:rsid w:val="002F1588"/>
    <w:rsid w:val="002F2283"/>
    <w:rsid w:val="002F2CEC"/>
    <w:rsid w:val="002F3868"/>
    <w:rsid w:val="002F4D23"/>
    <w:rsid w:val="002F6BBE"/>
    <w:rsid w:val="003007EF"/>
    <w:rsid w:val="003016ED"/>
    <w:rsid w:val="00303683"/>
    <w:rsid w:val="00303949"/>
    <w:rsid w:val="00303DC5"/>
    <w:rsid w:val="0030618F"/>
    <w:rsid w:val="00306475"/>
    <w:rsid w:val="003064EE"/>
    <w:rsid w:val="00310999"/>
    <w:rsid w:val="00310E87"/>
    <w:rsid w:val="00313FED"/>
    <w:rsid w:val="0031664A"/>
    <w:rsid w:val="00317114"/>
    <w:rsid w:val="003179A6"/>
    <w:rsid w:val="0032140A"/>
    <w:rsid w:val="00325A83"/>
    <w:rsid w:val="00325B4C"/>
    <w:rsid w:val="0032732A"/>
    <w:rsid w:val="0032788D"/>
    <w:rsid w:val="003278A9"/>
    <w:rsid w:val="00327905"/>
    <w:rsid w:val="00331A8B"/>
    <w:rsid w:val="00337881"/>
    <w:rsid w:val="003404FC"/>
    <w:rsid w:val="0034276B"/>
    <w:rsid w:val="00342EDB"/>
    <w:rsid w:val="00342F22"/>
    <w:rsid w:val="00344917"/>
    <w:rsid w:val="00345040"/>
    <w:rsid w:val="00345540"/>
    <w:rsid w:val="003462CC"/>
    <w:rsid w:val="00346BDC"/>
    <w:rsid w:val="00346C8C"/>
    <w:rsid w:val="003505B7"/>
    <w:rsid w:val="00353D8B"/>
    <w:rsid w:val="003553D4"/>
    <w:rsid w:val="003556D5"/>
    <w:rsid w:val="00355FA2"/>
    <w:rsid w:val="0035649D"/>
    <w:rsid w:val="00357304"/>
    <w:rsid w:val="00357395"/>
    <w:rsid w:val="00357D2E"/>
    <w:rsid w:val="00357FA8"/>
    <w:rsid w:val="00361217"/>
    <w:rsid w:val="003612D1"/>
    <w:rsid w:val="00363004"/>
    <w:rsid w:val="00363D64"/>
    <w:rsid w:val="0036550B"/>
    <w:rsid w:val="00365E13"/>
    <w:rsid w:val="00372143"/>
    <w:rsid w:val="00372351"/>
    <w:rsid w:val="00375ADA"/>
    <w:rsid w:val="003775C6"/>
    <w:rsid w:val="00377ED2"/>
    <w:rsid w:val="003804D1"/>
    <w:rsid w:val="003814A0"/>
    <w:rsid w:val="0038283D"/>
    <w:rsid w:val="00384AD1"/>
    <w:rsid w:val="00385123"/>
    <w:rsid w:val="003851C7"/>
    <w:rsid w:val="00386A34"/>
    <w:rsid w:val="003878BC"/>
    <w:rsid w:val="00390F9A"/>
    <w:rsid w:val="003920AC"/>
    <w:rsid w:val="0039275D"/>
    <w:rsid w:val="00392A0C"/>
    <w:rsid w:val="003943DF"/>
    <w:rsid w:val="00394814"/>
    <w:rsid w:val="00397285"/>
    <w:rsid w:val="00397780"/>
    <w:rsid w:val="00397F9E"/>
    <w:rsid w:val="003A01C0"/>
    <w:rsid w:val="003A10D2"/>
    <w:rsid w:val="003A14CE"/>
    <w:rsid w:val="003A2108"/>
    <w:rsid w:val="003A41A1"/>
    <w:rsid w:val="003A4418"/>
    <w:rsid w:val="003A479E"/>
    <w:rsid w:val="003A4C66"/>
    <w:rsid w:val="003A559A"/>
    <w:rsid w:val="003A57D1"/>
    <w:rsid w:val="003A6F9D"/>
    <w:rsid w:val="003A784F"/>
    <w:rsid w:val="003B094D"/>
    <w:rsid w:val="003B1491"/>
    <w:rsid w:val="003B1770"/>
    <w:rsid w:val="003B31D6"/>
    <w:rsid w:val="003B328F"/>
    <w:rsid w:val="003B3CD1"/>
    <w:rsid w:val="003B3E09"/>
    <w:rsid w:val="003B4EA8"/>
    <w:rsid w:val="003B51D1"/>
    <w:rsid w:val="003B580F"/>
    <w:rsid w:val="003B5F08"/>
    <w:rsid w:val="003C07C8"/>
    <w:rsid w:val="003C0947"/>
    <w:rsid w:val="003C129A"/>
    <w:rsid w:val="003C251A"/>
    <w:rsid w:val="003C29DC"/>
    <w:rsid w:val="003C4A3C"/>
    <w:rsid w:val="003C4B56"/>
    <w:rsid w:val="003C4E25"/>
    <w:rsid w:val="003C6F53"/>
    <w:rsid w:val="003D173D"/>
    <w:rsid w:val="003D1FE8"/>
    <w:rsid w:val="003D32F5"/>
    <w:rsid w:val="003D412E"/>
    <w:rsid w:val="003D6C40"/>
    <w:rsid w:val="003E2A22"/>
    <w:rsid w:val="003E43DC"/>
    <w:rsid w:val="003E66BB"/>
    <w:rsid w:val="003F20A9"/>
    <w:rsid w:val="003F2450"/>
    <w:rsid w:val="003F252C"/>
    <w:rsid w:val="003F3E5F"/>
    <w:rsid w:val="003F4504"/>
    <w:rsid w:val="003F5219"/>
    <w:rsid w:val="003F5ACB"/>
    <w:rsid w:val="0040075E"/>
    <w:rsid w:val="00400AAB"/>
    <w:rsid w:val="00400C43"/>
    <w:rsid w:val="004027B3"/>
    <w:rsid w:val="00402971"/>
    <w:rsid w:val="00403F7E"/>
    <w:rsid w:val="004067F0"/>
    <w:rsid w:val="0041110D"/>
    <w:rsid w:val="00411968"/>
    <w:rsid w:val="00412FAE"/>
    <w:rsid w:val="00414F18"/>
    <w:rsid w:val="00415811"/>
    <w:rsid w:val="004202FB"/>
    <w:rsid w:val="004238AA"/>
    <w:rsid w:val="0042459B"/>
    <w:rsid w:val="00424806"/>
    <w:rsid w:val="0042480A"/>
    <w:rsid w:val="00424EC4"/>
    <w:rsid w:val="0042639F"/>
    <w:rsid w:val="004265DE"/>
    <w:rsid w:val="004272B6"/>
    <w:rsid w:val="00432221"/>
    <w:rsid w:val="00432728"/>
    <w:rsid w:val="00435867"/>
    <w:rsid w:val="00436C64"/>
    <w:rsid w:val="0043754A"/>
    <w:rsid w:val="00437DA4"/>
    <w:rsid w:val="00437EA9"/>
    <w:rsid w:val="004409C8"/>
    <w:rsid w:val="0044120C"/>
    <w:rsid w:val="004416E8"/>
    <w:rsid w:val="004419B3"/>
    <w:rsid w:val="00443401"/>
    <w:rsid w:val="00443477"/>
    <w:rsid w:val="0044366B"/>
    <w:rsid w:val="00443E1F"/>
    <w:rsid w:val="00443E70"/>
    <w:rsid w:val="00444D08"/>
    <w:rsid w:val="00444E46"/>
    <w:rsid w:val="00444F35"/>
    <w:rsid w:val="00445142"/>
    <w:rsid w:val="00445768"/>
    <w:rsid w:val="004478E8"/>
    <w:rsid w:val="004502B4"/>
    <w:rsid w:val="004505D7"/>
    <w:rsid w:val="004519DF"/>
    <w:rsid w:val="00452CC5"/>
    <w:rsid w:val="00452F32"/>
    <w:rsid w:val="00453205"/>
    <w:rsid w:val="00455876"/>
    <w:rsid w:val="004564FE"/>
    <w:rsid w:val="00456E4A"/>
    <w:rsid w:val="00457BE5"/>
    <w:rsid w:val="0046096C"/>
    <w:rsid w:val="00460E34"/>
    <w:rsid w:val="004634B1"/>
    <w:rsid w:val="00464A24"/>
    <w:rsid w:val="00466378"/>
    <w:rsid w:val="00466694"/>
    <w:rsid w:val="00472B51"/>
    <w:rsid w:val="004738FD"/>
    <w:rsid w:val="004747B2"/>
    <w:rsid w:val="004807B3"/>
    <w:rsid w:val="00481616"/>
    <w:rsid w:val="00481731"/>
    <w:rsid w:val="0048216A"/>
    <w:rsid w:val="00483023"/>
    <w:rsid w:val="004845D2"/>
    <w:rsid w:val="00485D49"/>
    <w:rsid w:val="004871C0"/>
    <w:rsid w:val="00490EDB"/>
    <w:rsid w:val="0049263E"/>
    <w:rsid w:val="00493047"/>
    <w:rsid w:val="00493387"/>
    <w:rsid w:val="004933E1"/>
    <w:rsid w:val="00493E05"/>
    <w:rsid w:val="00494C9E"/>
    <w:rsid w:val="004950A5"/>
    <w:rsid w:val="00496079"/>
    <w:rsid w:val="00496A29"/>
    <w:rsid w:val="00496D10"/>
    <w:rsid w:val="004A2E34"/>
    <w:rsid w:val="004A55A8"/>
    <w:rsid w:val="004A5668"/>
    <w:rsid w:val="004A6C0A"/>
    <w:rsid w:val="004A6EED"/>
    <w:rsid w:val="004A75CC"/>
    <w:rsid w:val="004B04BE"/>
    <w:rsid w:val="004B343D"/>
    <w:rsid w:val="004B3AE1"/>
    <w:rsid w:val="004B5181"/>
    <w:rsid w:val="004B593E"/>
    <w:rsid w:val="004B70F7"/>
    <w:rsid w:val="004C0332"/>
    <w:rsid w:val="004C188F"/>
    <w:rsid w:val="004C607B"/>
    <w:rsid w:val="004C62C9"/>
    <w:rsid w:val="004C62E4"/>
    <w:rsid w:val="004C728A"/>
    <w:rsid w:val="004D1237"/>
    <w:rsid w:val="004D1814"/>
    <w:rsid w:val="004D54CF"/>
    <w:rsid w:val="004D5E49"/>
    <w:rsid w:val="004D624D"/>
    <w:rsid w:val="004D6498"/>
    <w:rsid w:val="004D6C34"/>
    <w:rsid w:val="004D6C65"/>
    <w:rsid w:val="004D7BF2"/>
    <w:rsid w:val="004E08D1"/>
    <w:rsid w:val="004E0A1D"/>
    <w:rsid w:val="004E103B"/>
    <w:rsid w:val="004E16C6"/>
    <w:rsid w:val="004E1D96"/>
    <w:rsid w:val="004E1F33"/>
    <w:rsid w:val="004E3236"/>
    <w:rsid w:val="004E3598"/>
    <w:rsid w:val="004E4275"/>
    <w:rsid w:val="004E7B2A"/>
    <w:rsid w:val="004F0696"/>
    <w:rsid w:val="004F0AB7"/>
    <w:rsid w:val="004F1631"/>
    <w:rsid w:val="004F20FF"/>
    <w:rsid w:val="004F228A"/>
    <w:rsid w:val="004F3D58"/>
    <w:rsid w:val="004F563D"/>
    <w:rsid w:val="004F6167"/>
    <w:rsid w:val="004F6A1D"/>
    <w:rsid w:val="005021B5"/>
    <w:rsid w:val="00502D11"/>
    <w:rsid w:val="00502F69"/>
    <w:rsid w:val="00503709"/>
    <w:rsid w:val="00504040"/>
    <w:rsid w:val="00505603"/>
    <w:rsid w:val="0050798D"/>
    <w:rsid w:val="00507EE9"/>
    <w:rsid w:val="00513C09"/>
    <w:rsid w:val="005150D7"/>
    <w:rsid w:val="005160E3"/>
    <w:rsid w:val="0052113A"/>
    <w:rsid w:val="00521A58"/>
    <w:rsid w:val="005241ED"/>
    <w:rsid w:val="00524FAC"/>
    <w:rsid w:val="00525BA2"/>
    <w:rsid w:val="00525C67"/>
    <w:rsid w:val="005266FF"/>
    <w:rsid w:val="005270FB"/>
    <w:rsid w:val="005277E5"/>
    <w:rsid w:val="00527FC2"/>
    <w:rsid w:val="005312FE"/>
    <w:rsid w:val="00531E19"/>
    <w:rsid w:val="00532D7B"/>
    <w:rsid w:val="0053449E"/>
    <w:rsid w:val="00536437"/>
    <w:rsid w:val="005367B4"/>
    <w:rsid w:val="005369EC"/>
    <w:rsid w:val="00537425"/>
    <w:rsid w:val="00537E72"/>
    <w:rsid w:val="00541500"/>
    <w:rsid w:val="005417DA"/>
    <w:rsid w:val="00542BC4"/>
    <w:rsid w:val="0054473E"/>
    <w:rsid w:val="00544772"/>
    <w:rsid w:val="00545361"/>
    <w:rsid w:val="005463B6"/>
    <w:rsid w:val="0054706A"/>
    <w:rsid w:val="00547ABF"/>
    <w:rsid w:val="005504A3"/>
    <w:rsid w:val="005515A9"/>
    <w:rsid w:val="005549DA"/>
    <w:rsid w:val="00555B3A"/>
    <w:rsid w:val="00556BE2"/>
    <w:rsid w:val="00561454"/>
    <w:rsid w:val="00562CFE"/>
    <w:rsid w:val="00562E89"/>
    <w:rsid w:val="00563DA1"/>
    <w:rsid w:val="0056599F"/>
    <w:rsid w:val="00566523"/>
    <w:rsid w:val="00572A79"/>
    <w:rsid w:val="00572CD8"/>
    <w:rsid w:val="005731BE"/>
    <w:rsid w:val="00574083"/>
    <w:rsid w:val="005749A1"/>
    <w:rsid w:val="00574F2F"/>
    <w:rsid w:val="00575E01"/>
    <w:rsid w:val="005767A2"/>
    <w:rsid w:val="005810B5"/>
    <w:rsid w:val="00581911"/>
    <w:rsid w:val="00581C48"/>
    <w:rsid w:val="00582E2A"/>
    <w:rsid w:val="005830B8"/>
    <w:rsid w:val="00583C45"/>
    <w:rsid w:val="005847D1"/>
    <w:rsid w:val="0058592F"/>
    <w:rsid w:val="005862BB"/>
    <w:rsid w:val="005862BC"/>
    <w:rsid w:val="00591A2F"/>
    <w:rsid w:val="00592635"/>
    <w:rsid w:val="0059519A"/>
    <w:rsid w:val="0059641D"/>
    <w:rsid w:val="005A1C16"/>
    <w:rsid w:val="005A1DA5"/>
    <w:rsid w:val="005A69ED"/>
    <w:rsid w:val="005A6E18"/>
    <w:rsid w:val="005A7FC5"/>
    <w:rsid w:val="005B1760"/>
    <w:rsid w:val="005B2308"/>
    <w:rsid w:val="005B319E"/>
    <w:rsid w:val="005B4C8B"/>
    <w:rsid w:val="005B4DCC"/>
    <w:rsid w:val="005B4E6B"/>
    <w:rsid w:val="005B531E"/>
    <w:rsid w:val="005B6535"/>
    <w:rsid w:val="005B6ECD"/>
    <w:rsid w:val="005B76B8"/>
    <w:rsid w:val="005C0033"/>
    <w:rsid w:val="005C08BB"/>
    <w:rsid w:val="005C3149"/>
    <w:rsid w:val="005C7A08"/>
    <w:rsid w:val="005C7C22"/>
    <w:rsid w:val="005D12E0"/>
    <w:rsid w:val="005D13E6"/>
    <w:rsid w:val="005D20F1"/>
    <w:rsid w:val="005D2759"/>
    <w:rsid w:val="005D5899"/>
    <w:rsid w:val="005D5B13"/>
    <w:rsid w:val="005D662B"/>
    <w:rsid w:val="005D75E5"/>
    <w:rsid w:val="005D7A2E"/>
    <w:rsid w:val="005E0572"/>
    <w:rsid w:val="005E2038"/>
    <w:rsid w:val="005E4201"/>
    <w:rsid w:val="005E6D09"/>
    <w:rsid w:val="005F0372"/>
    <w:rsid w:val="005F0511"/>
    <w:rsid w:val="005F2481"/>
    <w:rsid w:val="005F2711"/>
    <w:rsid w:val="005F31EC"/>
    <w:rsid w:val="005F409F"/>
    <w:rsid w:val="005F55C8"/>
    <w:rsid w:val="005F56B3"/>
    <w:rsid w:val="005F6FA3"/>
    <w:rsid w:val="006035A0"/>
    <w:rsid w:val="006063B3"/>
    <w:rsid w:val="0060662F"/>
    <w:rsid w:val="0060700E"/>
    <w:rsid w:val="00612673"/>
    <w:rsid w:val="006132D3"/>
    <w:rsid w:val="006133BD"/>
    <w:rsid w:val="0061572E"/>
    <w:rsid w:val="006167D5"/>
    <w:rsid w:val="00617856"/>
    <w:rsid w:val="00620E1D"/>
    <w:rsid w:val="00620F53"/>
    <w:rsid w:val="00621228"/>
    <w:rsid w:val="006214A6"/>
    <w:rsid w:val="006226EE"/>
    <w:rsid w:val="00623FCC"/>
    <w:rsid w:val="00624867"/>
    <w:rsid w:val="00624921"/>
    <w:rsid w:val="006250E8"/>
    <w:rsid w:val="006273D8"/>
    <w:rsid w:val="00627644"/>
    <w:rsid w:val="0063521B"/>
    <w:rsid w:val="00635AD5"/>
    <w:rsid w:val="00636426"/>
    <w:rsid w:val="006369F3"/>
    <w:rsid w:val="006412A3"/>
    <w:rsid w:val="00644E11"/>
    <w:rsid w:val="006451DA"/>
    <w:rsid w:val="00645BCA"/>
    <w:rsid w:val="006468D2"/>
    <w:rsid w:val="0064692C"/>
    <w:rsid w:val="00647593"/>
    <w:rsid w:val="00650B13"/>
    <w:rsid w:val="006528E3"/>
    <w:rsid w:val="00652AB8"/>
    <w:rsid w:val="00653076"/>
    <w:rsid w:val="00653761"/>
    <w:rsid w:val="00653E99"/>
    <w:rsid w:val="006547E9"/>
    <w:rsid w:val="00654AA7"/>
    <w:rsid w:val="00657635"/>
    <w:rsid w:val="00657C22"/>
    <w:rsid w:val="00662A1F"/>
    <w:rsid w:val="00664C4C"/>
    <w:rsid w:val="00665128"/>
    <w:rsid w:val="006658DC"/>
    <w:rsid w:val="006667B9"/>
    <w:rsid w:val="006668B9"/>
    <w:rsid w:val="0067196C"/>
    <w:rsid w:val="00672975"/>
    <w:rsid w:val="006731B9"/>
    <w:rsid w:val="0067338F"/>
    <w:rsid w:val="00673895"/>
    <w:rsid w:val="006738CB"/>
    <w:rsid w:val="00673C49"/>
    <w:rsid w:val="00674129"/>
    <w:rsid w:val="006744A4"/>
    <w:rsid w:val="00680E24"/>
    <w:rsid w:val="00680FE6"/>
    <w:rsid w:val="00681D1F"/>
    <w:rsid w:val="00682324"/>
    <w:rsid w:val="006829C9"/>
    <w:rsid w:val="006834A1"/>
    <w:rsid w:val="00683902"/>
    <w:rsid w:val="0068439E"/>
    <w:rsid w:val="00684BB2"/>
    <w:rsid w:val="00685BE4"/>
    <w:rsid w:val="006863A7"/>
    <w:rsid w:val="00686A2C"/>
    <w:rsid w:val="00686D31"/>
    <w:rsid w:val="00690000"/>
    <w:rsid w:val="0069006E"/>
    <w:rsid w:val="006907B2"/>
    <w:rsid w:val="00692362"/>
    <w:rsid w:val="00692E5F"/>
    <w:rsid w:val="006932E4"/>
    <w:rsid w:val="0069471C"/>
    <w:rsid w:val="00694751"/>
    <w:rsid w:val="00694FDC"/>
    <w:rsid w:val="00695BEC"/>
    <w:rsid w:val="0069627B"/>
    <w:rsid w:val="00696A85"/>
    <w:rsid w:val="00697CAB"/>
    <w:rsid w:val="006A1121"/>
    <w:rsid w:val="006A2C4C"/>
    <w:rsid w:val="006A3763"/>
    <w:rsid w:val="006A5574"/>
    <w:rsid w:val="006A56E1"/>
    <w:rsid w:val="006A602C"/>
    <w:rsid w:val="006A7AB0"/>
    <w:rsid w:val="006B0E17"/>
    <w:rsid w:val="006B1068"/>
    <w:rsid w:val="006B12C9"/>
    <w:rsid w:val="006B2BA3"/>
    <w:rsid w:val="006B34FD"/>
    <w:rsid w:val="006B54DF"/>
    <w:rsid w:val="006B5E23"/>
    <w:rsid w:val="006B5EAF"/>
    <w:rsid w:val="006B6AEC"/>
    <w:rsid w:val="006B6FB0"/>
    <w:rsid w:val="006B7645"/>
    <w:rsid w:val="006C2013"/>
    <w:rsid w:val="006C5889"/>
    <w:rsid w:val="006C7CCC"/>
    <w:rsid w:val="006D1302"/>
    <w:rsid w:val="006D19E7"/>
    <w:rsid w:val="006D2408"/>
    <w:rsid w:val="006D2546"/>
    <w:rsid w:val="006D2834"/>
    <w:rsid w:val="006D389E"/>
    <w:rsid w:val="006D3997"/>
    <w:rsid w:val="006D3DC4"/>
    <w:rsid w:val="006D447E"/>
    <w:rsid w:val="006D45E4"/>
    <w:rsid w:val="006D52E9"/>
    <w:rsid w:val="006D63A7"/>
    <w:rsid w:val="006D7C68"/>
    <w:rsid w:val="006E128C"/>
    <w:rsid w:val="006E17BD"/>
    <w:rsid w:val="006E1FCB"/>
    <w:rsid w:val="006E405D"/>
    <w:rsid w:val="006E43CE"/>
    <w:rsid w:val="006E4E87"/>
    <w:rsid w:val="006E5B5B"/>
    <w:rsid w:val="006E78F8"/>
    <w:rsid w:val="006F0614"/>
    <w:rsid w:val="006F0D3F"/>
    <w:rsid w:val="006F422C"/>
    <w:rsid w:val="006F6ED0"/>
    <w:rsid w:val="006F76F8"/>
    <w:rsid w:val="006F7FBA"/>
    <w:rsid w:val="007012BC"/>
    <w:rsid w:val="00701D79"/>
    <w:rsid w:val="00702368"/>
    <w:rsid w:val="007028FB"/>
    <w:rsid w:val="00702B1C"/>
    <w:rsid w:val="0070617C"/>
    <w:rsid w:val="007071FE"/>
    <w:rsid w:val="00707475"/>
    <w:rsid w:val="00707C3F"/>
    <w:rsid w:val="007102CC"/>
    <w:rsid w:val="00710488"/>
    <w:rsid w:val="0071072D"/>
    <w:rsid w:val="00711AE5"/>
    <w:rsid w:val="00711D5F"/>
    <w:rsid w:val="007126D7"/>
    <w:rsid w:val="007130DA"/>
    <w:rsid w:val="007132F3"/>
    <w:rsid w:val="0071338E"/>
    <w:rsid w:val="00713C3C"/>
    <w:rsid w:val="00715DF9"/>
    <w:rsid w:val="007167E0"/>
    <w:rsid w:val="00716B53"/>
    <w:rsid w:val="00721446"/>
    <w:rsid w:val="0072223E"/>
    <w:rsid w:val="00724856"/>
    <w:rsid w:val="0072546D"/>
    <w:rsid w:val="00725F45"/>
    <w:rsid w:val="007277D6"/>
    <w:rsid w:val="00730077"/>
    <w:rsid w:val="007305CB"/>
    <w:rsid w:val="00731F64"/>
    <w:rsid w:val="00733DE2"/>
    <w:rsid w:val="00734064"/>
    <w:rsid w:val="0073415C"/>
    <w:rsid w:val="00735280"/>
    <w:rsid w:val="0073575B"/>
    <w:rsid w:val="007369E9"/>
    <w:rsid w:val="00736F78"/>
    <w:rsid w:val="0073753C"/>
    <w:rsid w:val="00737BEC"/>
    <w:rsid w:val="00740753"/>
    <w:rsid w:val="00740908"/>
    <w:rsid w:val="00745624"/>
    <w:rsid w:val="0075041C"/>
    <w:rsid w:val="007517D7"/>
    <w:rsid w:val="0075195A"/>
    <w:rsid w:val="00751B93"/>
    <w:rsid w:val="00751FD1"/>
    <w:rsid w:val="007524F0"/>
    <w:rsid w:val="00752AE2"/>
    <w:rsid w:val="007533FA"/>
    <w:rsid w:val="007566B4"/>
    <w:rsid w:val="00756D39"/>
    <w:rsid w:val="007572BE"/>
    <w:rsid w:val="00757406"/>
    <w:rsid w:val="00757B92"/>
    <w:rsid w:val="00763C35"/>
    <w:rsid w:val="0076464F"/>
    <w:rsid w:val="00766A79"/>
    <w:rsid w:val="0076732C"/>
    <w:rsid w:val="00767926"/>
    <w:rsid w:val="0077046F"/>
    <w:rsid w:val="00772516"/>
    <w:rsid w:val="007728E8"/>
    <w:rsid w:val="0077366A"/>
    <w:rsid w:val="00773B65"/>
    <w:rsid w:val="0077439F"/>
    <w:rsid w:val="007772FF"/>
    <w:rsid w:val="00777DB0"/>
    <w:rsid w:val="00780747"/>
    <w:rsid w:val="00780BB2"/>
    <w:rsid w:val="00784019"/>
    <w:rsid w:val="00784CCC"/>
    <w:rsid w:val="00784D80"/>
    <w:rsid w:val="0078554A"/>
    <w:rsid w:val="00785A10"/>
    <w:rsid w:val="00785AF1"/>
    <w:rsid w:val="007860EF"/>
    <w:rsid w:val="00786358"/>
    <w:rsid w:val="00787A57"/>
    <w:rsid w:val="00787B18"/>
    <w:rsid w:val="00787BC4"/>
    <w:rsid w:val="00790399"/>
    <w:rsid w:val="0079073F"/>
    <w:rsid w:val="0079415B"/>
    <w:rsid w:val="0079549B"/>
    <w:rsid w:val="007960A8"/>
    <w:rsid w:val="0079780F"/>
    <w:rsid w:val="007A1216"/>
    <w:rsid w:val="007A72BC"/>
    <w:rsid w:val="007A7BCA"/>
    <w:rsid w:val="007B0CE8"/>
    <w:rsid w:val="007B583C"/>
    <w:rsid w:val="007B6678"/>
    <w:rsid w:val="007B66B4"/>
    <w:rsid w:val="007B6B01"/>
    <w:rsid w:val="007B757A"/>
    <w:rsid w:val="007C05DC"/>
    <w:rsid w:val="007C3D5B"/>
    <w:rsid w:val="007C4257"/>
    <w:rsid w:val="007C6148"/>
    <w:rsid w:val="007C66C2"/>
    <w:rsid w:val="007D0383"/>
    <w:rsid w:val="007D439A"/>
    <w:rsid w:val="007D4582"/>
    <w:rsid w:val="007D4F47"/>
    <w:rsid w:val="007D507C"/>
    <w:rsid w:val="007D61AA"/>
    <w:rsid w:val="007D795B"/>
    <w:rsid w:val="007E327C"/>
    <w:rsid w:val="007E5D28"/>
    <w:rsid w:val="007E61E5"/>
    <w:rsid w:val="007E626C"/>
    <w:rsid w:val="007E637E"/>
    <w:rsid w:val="007F18FD"/>
    <w:rsid w:val="007F1A24"/>
    <w:rsid w:val="007F1A88"/>
    <w:rsid w:val="007F331C"/>
    <w:rsid w:val="007F39DD"/>
    <w:rsid w:val="007F440A"/>
    <w:rsid w:val="007F4EEA"/>
    <w:rsid w:val="007F540B"/>
    <w:rsid w:val="007F5B68"/>
    <w:rsid w:val="007F6BB3"/>
    <w:rsid w:val="007F7462"/>
    <w:rsid w:val="007F79F9"/>
    <w:rsid w:val="007F7DC6"/>
    <w:rsid w:val="00801160"/>
    <w:rsid w:val="00802422"/>
    <w:rsid w:val="00802EB2"/>
    <w:rsid w:val="00803EE5"/>
    <w:rsid w:val="00804631"/>
    <w:rsid w:val="00805E49"/>
    <w:rsid w:val="00807A74"/>
    <w:rsid w:val="0081032D"/>
    <w:rsid w:val="00811A46"/>
    <w:rsid w:val="00811C11"/>
    <w:rsid w:val="008121E9"/>
    <w:rsid w:val="0081459B"/>
    <w:rsid w:val="00814D88"/>
    <w:rsid w:val="00815798"/>
    <w:rsid w:val="0081710B"/>
    <w:rsid w:val="0082036E"/>
    <w:rsid w:val="0082351E"/>
    <w:rsid w:val="0082412A"/>
    <w:rsid w:val="008252F7"/>
    <w:rsid w:val="008253FA"/>
    <w:rsid w:val="00825CE0"/>
    <w:rsid w:val="0082613C"/>
    <w:rsid w:val="008262EC"/>
    <w:rsid w:val="0082658B"/>
    <w:rsid w:val="00826E26"/>
    <w:rsid w:val="00830071"/>
    <w:rsid w:val="0083019B"/>
    <w:rsid w:val="008301AE"/>
    <w:rsid w:val="00830390"/>
    <w:rsid w:val="00831139"/>
    <w:rsid w:val="0083328C"/>
    <w:rsid w:val="008333E1"/>
    <w:rsid w:val="008341A6"/>
    <w:rsid w:val="00834805"/>
    <w:rsid w:val="0083493B"/>
    <w:rsid w:val="00836335"/>
    <w:rsid w:val="00836C48"/>
    <w:rsid w:val="00837156"/>
    <w:rsid w:val="0084001E"/>
    <w:rsid w:val="008408BB"/>
    <w:rsid w:val="008422FD"/>
    <w:rsid w:val="0084376A"/>
    <w:rsid w:val="0084574C"/>
    <w:rsid w:val="00845B42"/>
    <w:rsid w:val="00855105"/>
    <w:rsid w:val="00855203"/>
    <w:rsid w:val="00855B2E"/>
    <w:rsid w:val="00856373"/>
    <w:rsid w:val="00856949"/>
    <w:rsid w:val="00861215"/>
    <w:rsid w:val="00862C6F"/>
    <w:rsid w:val="00864385"/>
    <w:rsid w:val="0086614E"/>
    <w:rsid w:val="00867A19"/>
    <w:rsid w:val="0087063F"/>
    <w:rsid w:val="00872136"/>
    <w:rsid w:val="008740F0"/>
    <w:rsid w:val="008748C1"/>
    <w:rsid w:val="008839B8"/>
    <w:rsid w:val="00883EF4"/>
    <w:rsid w:val="00884198"/>
    <w:rsid w:val="0088437A"/>
    <w:rsid w:val="00884437"/>
    <w:rsid w:val="00884D86"/>
    <w:rsid w:val="00885956"/>
    <w:rsid w:val="008867B6"/>
    <w:rsid w:val="008872F9"/>
    <w:rsid w:val="00887DA5"/>
    <w:rsid w:val="008903C7"/>
    <w:rsid w:val="00890CAF"/>
    <w:rsid w:val="0089137F"/>
    <w:rsid w:val="00893198"/>
    <w:rsid w:val="00895378"/>
    <w:rsid w:val="00895420"/>
    <w:rsid w:val="00895F9A"/>
    <w:rsid w:val="0089607D"/>
    <w:rsid w:val="00897196"/>
    <w:rsid w:val="008A177A"/>
    <w:rsid w:val="008A283F"/>
    <w:rsid w:val="008A555E"/>
    <w:rsid w:val="008A7766"/>
    <w:rsid w:val="008B0C27"/>
    <w:rsid w:val="008B13CB"/>
    <w:rsid w:val="008B1476"/>
    <w:rsid w:val="008B1852"/>
    <w:rsid w:val="008B247D"/>
    <w:rsid w:val="008B66AC"/>
    <w:rsid w:val="008B6941"/>
    <w:rsid w:val="008B6F47"/>
    <w:rsid w:val="008B7253"/>
    <w:rsid w:val="008C131E"/>
    <w:rsid w:val="008C1A77"/>
    <w:rsid w:val="008C37B6"/>
    <w:rsid w:val="008C38D9"/>
    <w:rsid w:val="008C477E"/>
    <w:rsid w:val="008C4A10"/>
    <w:rsid w:val="008C4A8E"/>
    <w:rsid w:val="008C511D"/>
    <w:rsid w:val="008C589A"/>
    <w:rsid w:val="008C7AF6"/>
    <w:rsid w:val="008D1ADB"/>
    <w:rsid w:val="008D29E1"/>
    <w:rsid w:val="008D379D"/>
    <w:rsid w:val="008D408A"/>
    <w:rsid w:val="008D653D"/>
    <w:rsid w:val="008D6B9E"/>
    <w:rsid w:val="008E0A16"/>
    <w:rsid w:val="008E245C"/>
    <w:rsid w:val="008E40C1"/>
    <w:rsid w:val="008E4126"/>
    <w:rsid w:val="008E4AC2"/>
    <w:rsid w:val="008E54EA"/>
    <w:rsid w:val="008E56AB"/>
    <w:rsid w:val="008E5A55"/>
    <w:rsid w:val="008E7712"/>
    <w:rsid w:val="008F065D"/>
    <w:rsid w:val="008F1560"/>
    <w:rsid w:val="008F251F"/>
    <w:rsid w:val="008F29D6"/>
    <w:rsid w:val="008F39E8"/>
    <w:rsid w:val="009025A7"/>
    <w:rsid w:val="009032BA"/>
    <w:rsid w:val="0090466E"/>
    <w:rsid w:val="00904AD7"/>
    <w:rsid w:val="00907386"/>
    <w:rsid w:val="00907634"/>
    <w:rsid w:val="0091208F"/>
    <w:rsid w:val="00916451"/>
    <w:rsid w:val="009164B8"/>
    <w:rsid w:val="0091799E"/>
    <w:rsid w:val="00917F53"/>
    <w:rsid w:val="00920513"/>
    <w:rsid w:val="00922528"/>
    <w:rsid w:val="00922F20"/>
    <w:rsid w:val="00923631"/>
    <w:rsid w:val="00924705"/>
    <w:rsid w:val="00926821"/>
    <w:rsid w:val="009273A9"/>
    <w:rsid w:val="009275F5"/>
    <w:rsid w:val="00927A35"/>
    <w:rsid w:val="00927E0A"/>
    <w:rsid w:val="00927FBB"/>
    <w:rsid w:val="009301BA"/>
    <w:rsid w:val="00931240"/>
    <w:rsid w:val="0093179C"/>
    <w:rsid w:val="00931B6E"/>
    <w:rsid w:val="00931D84"/>
    <w:rsid w:val="0093275F"/>
    <w:rsid w:val="00932ACE"/>
    <w:rsid w:val="00935127"/>
    <w:rsid w:val="0093522D"/>
    <w:rsid w:val="009355EC"/>
    <w:rsid w:val="009361B6"/>
    <w:rsid w:val="00937E3A"/>
    <w:rsid w:val="00937E93"/>
    <w:rsid w:val="009414B3"/>
    <w:rsid w:val="00941B20"/>
    <w:rsid w:val="00944C67"/>
    <w:rsid w:val="0094733D"/>
    <w:rsid w:val="00947A45"/>
    <w:rsid w:val="00947ADA"/>
    <w:rsid w:val="009507FA"/>
    <w:rsid w:val="00950864"/>
    <w:rsid w:val="00953225"/>
    <w:rsid w:val="009538A8"/>
    <w:rsid w:val="009546C5"/>
    <w:rsid w:val="00954BAA"/>
    <w:rsid w:val="00955592"/>
    <w:rsid w:val="00956D90"/>
    <w:rsid w:val="00961613"/>
    <w:rsid w:val="00962874"/>
    <w:rsid w:val="00963222"/>
    <w:rsid w:val="0096377B"/>
    <w:rsid w:val="0096489D"/>
    <w:rsid w:val="00966EEB"/>
    <w:rsid w:val="009678E7"/>
    <w:rsid w:val="00967B5D"/>
    <w:rsid w:val="0097013A"/>
    <w:rsid w:val="00971BA7"/>
    <w:rsid w:val="00981134"/>
    <w:rsid w:val="009815D6"/>
    <w:rsid w:val="00987600"/>
    <w:rsid w:val="00987D1A"/>
    <w:rsid w:val="00993AD5"/>
    <w:rsid w:val="00994617"/>
    <w:rsid w:val="00995054"/>
    <w:rsid w:val="00995869"/>
    <w:rsid w:val="00996E14"/>
    <w:rsid w:val="00996FEF"/>
    <w:rsid w:val="009A1CDC"/>
    <w:rsid w:val="009A39DF"/>
    <w:rsid w:val="009A5A20"/>
    <w:rsid w:val="009A7BC5"/>
    <w:rsid w:val="009B0D43"/>
    <w:rsid w:val="009B1BAA"/>
    <w:rsid w:val="009B234C"/>
    <w:rsid w:val="009B2828"/>
    <w:rsid w:val="009B4794"/>
    <w:rsid w:val="009B50F5"/>
    <w:rsid w:val="009B5BE8"/>
    <w:rsid w:val="009C06A8"/>
    <w:rsid w:val="009C0D0D"/>
    <w:rsid w:val="009C1A37"/>
    <w:rsid w:val="009C28FC"/>
    <w:rsid w:val="009C2B68"/>
    <w:rsid w:val="009C38B0"/>
    <w:rsid w:val="009C4D20"/>
    <w:rsid w:val="009C593C"/>
    <w:rsid w:val="009C603F"/>
    <w:rsid w:val="009D175C"/>
    <w:rsid w:val="009D1BFB"/>
    <w:rsid w:val="009D1EED"/>
    <w:rsid w:val="009D2293"/>
    <w:rsid w:val="009D2509"/>
    <w:rsid w:val="009D314F"/>
    <w:rsid w:val="009D3D5A"/>
    <w:rsid w:val="009D4A83"/>
    <w:rsid w:val="009D616A"/>
    <w:rsid w:val="009D6301"/>
    <w:rsid w:val="009D6695"/>
    <w:rsid w:val="009D6DF2"/>
    <w:rsid w:val="009D70FC"/>
    <w:rsid w:val="009E2DAF"/>
    <w:rsid w:val="009E38E1"/>
    <w:rsid w:val="009E398B"/>
    <w:rsid w:val="009E6879"/>
    <w:rsid w:val="009F1458"/>
    <w:rsid w:val="009F1669"/>
    <w:rsid w:val="009F1973"/>
    <w:rsid w:val="009F24AA"/>
    <w:rsid w:val="009F2FA6"/>
    <w:rsid w:val="009F3D06"/>
    <w:rsid w:val="009F4B73"/>
    <w:rsid w:val="009F59CE"/>
    <w:rsid w:val="009F670A"/>
    <w:rsid w:val="009F6B41"/>
    <w:rsid w:val="009F707B"/>
    <w:rsid w:val="009F77A5"/>
    <w:rsid w:val="009F7CD3"/>
    <w:rsid w:val="009F7DF0"/>
    <w:rsid w:val="00A00B5C"/>
    <w:rsid w:val="00A00CE6"/>
    <w:rsid w:val="00A04865"/>
    <w:rsid w:val="00A04C75"/>
    <w:rsid w:val="00A06586"/>
    <w:rsid w:val="00A06D5F"/>
    <w:rsid w:val="00A06E24"/>
    <w:rsid w:val="00A0742E"/>
    <w:rsid w:val="00A07CA5"/>
    <w:rsid w:val="00A07F3D"/>
    <w:rsid w:val="00A103E5"/>
    <w:rsid w:val="00A10A88"/>
    <w:rsid w:val="00A12004"/>
    <w:rsid w:val="00A13AA9"/>
    <w:rsid w:val="00A144E1"/>
    <w:rsid w:val="00A14D9B"/>
    <w:rsid w:val="00A14F87"/>
    <w:rsid w:val="00A15C11"/>
    <w:rsid w:val="00A17355"/>
    <w:rsid w:val="00A17F80"/>
    <w:rsid w:val="00A17F90"/>
    <w:rsid w:val="00A211CC"/>
    <w:rsid w:val="00A213DE"/>
    <w:rsid w:val="00A2410A"/>
    <w:rsid w:val="00A25BA4"/>
    <w:rsid w:val="00A279F3"/>
    <w:rsid w:val="00A315B9"/>
    <w:rsid w:val="00A32E1E"/>
    <w:rsid w:val="00A36A48"/>
    <w:rsid w:val="00A36A8E"/>
    <w:rsid w:val="00A36FAC"/>
    <w:rsid w:val="00A375C6"/>
    <w:rsid w:val="00A40EAD"/>
    <w:rsid w:val="00A41726"/>
    <w:rsid w:val="00A419BF"/>
    <w:rsid w:val="00A42ECC"/>
    <w:rsid w:val="00A441FC"/>
    <w:rsid w:val="00A4636B"/>
    <w:rsid w:val="00A47742"/>
    <w:rsid w:val="00A47B01"/>
    <w:rsid w:val="00A51A9D"/>
    <w:rsid w:val="00A523A4"/>
    <w:rsid w:val="00A53365"/>
    <w:rsid w:val="00A53BE7"/>
    <w:rsid w:val="00A544FE"/>
    <w:rsid w:val="00A56D41"/>
    <w:rsid w:val="00A61436"/>
    <w:rsid w:val="00A614A3"/>
    <w:rsid w:val="00A61A01"/>
    <w:rsid w:val="00A61A57"/>
    <w:rsid w:val="00A63E1E"/>
    <w:rsid w:val="00A63ED9"/>
    <w:rsid w:val="00A64D23"/>
    <w:rsid w:val="00A65711"/>
    <w:rsid w:val="00A65DF6"/>
    <w:rsid w:val="00A70E6A"/>
    <w:rsid w:val="00A71D72"/>
    <w:rsid w:val="00A720C5"/>
    <w:rsid w:val="00A723D7"/>
    <w:rsid w:val="00A73C08"/>
    <w:rsid w:val="00A750AE"/>
    <w:rsid w:val="00A75527"/>
    <w:rsid w:val="00A7595C"/>
    <w:rsid w:val="00A761C8"/>
    <w:rsid w:val="00A763FC"/>
    <w:rsid w:val="00A8438E"/>
    <w:rsid w:val="00A84390"/>
    <w:rsid w:val="00A84A5F"/>
    <w:rsid w:val="00A86D9E"/>
    <w:rsid w:val="00A90A4E"/>
    <w:rsid w:val="00A92600"/>
    <w:rsid w:val="00A926AF"/>
    <w:rsid w:val="00A92764"/>
    <w:rsid w:val="00A946FA"/>
    <w:rsid w:val="00A94EAB"/>
    <w:rsid w:val="00A95B56"/>
    <w:rsid w:val="00A97C1E"/>
    <w:rsid w:val="00AA013C"/>
    <w:rsid w:val="00AA4352"/>
    <w:rsid w:val="00AA52CE"/>
    <w:rsid w:val="00AA54CB"/>
    <w:rsid w:val="00AA5994"/>
    <w:rsid w:val="00AA7B29"/>
    <w:rsid w:val="00AA7DAB"/>
    <w:rsid w:val="00AB0A5B"/>
    <w:rsid w:val="00AB185D"/>
    <w:rsid w:val="00AB2213"/>
    <w:rsid w:val="00AB2646"/>
    <w:rsid w:val="00AB2932"/>
    <w:rsid w:val="00AB3D0B"/>
    <w:rsid w:val="00AB67FF"/>
    <w:rsid w:val="00AC02D0"/>
    <w:rsid w:val="00AC05F8"/>
    <w:rsid w:val="00AC0AD5"/>
    <w:rsid w:val="00AC1442"/>
    <w:rsid w:val="00AC14F2"/>
    <w:rsid w:val="00AC15D3"/>
    <w:rsid w:val="00AC275C"/>
    <w:rsid w:val="00AC308D"/>
    <w:rsid w:val="00AC3151"/>
    <w:rsid w:val="00AC384A"/>
    <w:rsid w:val="00AC3C04"/>
    <w:rsid w:val="00AC4410"/>
    <w:rsid w:val="00AC4C36"/>
    <w:rsid w:val="00AC4F31"/>
    <w:rsid w:val="00AC5AF3"/>
    <w:rsid w:val="00AC6A91"/>
    <w:rsid w:val="00AC76DE"/>
    <w:rsid w:val="00AD293E"/>
    <w:rsid w:val="00AD44E7"/>
    <w:rsid w:val="00AD79C0"/>
    <w:rsid w:val="00AE0593"/>
    <w:rsid w:val="00AE148F"/>
    <w:rsid w:val="00AE23F3"/>
    <w:rsid w:val="00AE57CE"/>
    <w:rsid w:val="00AF0477"/>
    <w:rsid w:val="00AF05CD"/>
    <w:rsid w:val="00AF140E"/>
    <w:rsid w:val="00AF2106"/>
    <w:rsid w:val="00AF24DB"/>
    <w:rsid w:val="00AF4BD9"/>
    <w:rsid w:val="00AF5806"/>
    <w:rsid w:val="00AF65DD"/>
    <w:rsid w:val="00AF7D12"/>
    <w:rsid w:val="00B02261"/>
    <w:rsid w:val="00B029EF"/>
    <w:rsid w:val="00B030EE"/>
    <w:rsid w:val="00B048A6"/>
    <w:rsid w:val="00B06BB6"/>
    <w:rsid w:val="00B105E7"/>
    <w:rsid w:val="00B108DA"/>
    <w:rsid w:val="00B110BB"/>
    <w:rsid w:val="00B1193E"/>
    <w:rsid w:val="00B1532C"/>
    <w:rsid w:val="00B16781"/>
    <w:rsid w:val="00B21054"/>
    <w:rsid w:val="00B21996"/>
    <w:rsid w:val="00B21CBB"/>
    <w:rsid w:val="00B235E5"/>
    <w:rsid w:val="00B30856"/>
    <w:rsid w:val="00B3269C"/>
    <w:rsid w:val="00B34CC1"/>
    <w:rsid w:val="00B363E8"/>
    <w:rsid w:val="00B367B8"/>
    <w:rsid w:val="00B41435"/>
    <w:rsid w:val="00B4216A"/>
    <w:rsid w:val="00B42768"/>
    <w:rsid w:val="00B42AB8"/>
    <w:rsid w:val="00B42E98"/>
    <w:rsid w:val="00B441BA"/>
    <w:rsid w:val="00B44F50"/>
    <w:rsid w:val="00B477F0"/>
    <w:rsid w:val="00B47DDE"/>
    <w:rsid w:val="00B50E70"/>
    <w:rsid w:val="00B5129D"/>
    <w:rsid w:val="00B51A5F"/>
    <w:rsid w:val="00B531FB"/>
    <w:rsid w:val="00B53DDC"/>
    <w:rsid w:val="00B563B7"/>
    <w:rsid w:val="00B56CA5"/>
    <w:rsid w:val="00B5746B"/>
    <w:rsid w:val="00B574ED"/>
    <w:rsid w:val="00B60586"/>
    <w:rsid w:val="00B60C0C"/>
    <w:rsid w:val="00B63116"/>
    <w:rsid w:val="00B63DDC"/>
    <w:rsid w:val="00B64C18"/>
    <w:rsid w:val="00B74887"/>
    <w:rsid w:val="00B75BAB"/>
    <w:rsid w:val="00B75F6A"/>
    <w:rsid w:val="00B76853"/>
    <w:rsid w:val="00B77D0A"/>
    <w:rsid w:val="00B82ED1"/>
    <w:rsid w:val="00B871E7"/>
    <w:rsid w:val="00B87810"/>
    <w:rsid w:val="00B90933"/>
    <w:rsid w:val="00B90B50"/>
    <w:rsid w:val="00B90E67"/>
    <w:rsid w:val="00B911B2"/>
    <w:rsid w:val="00B96FE9"/>
    <w:rsid w:val="00B97973"/>
    <w:rsid w:val="00B97E28"/>
    <w:rsid w:val="00B97F90"/>
    <w:rsid w:val="00BA324C"/>
    <w:rsid w:val="00BA4419"/>
    <w:rsid w:val="00BB356B"/>
    <w:rsid w:val="00BB41F0"/>
    <w:rsid w:val="00BB4F99"/>
    <w:rsid w:val="00BC04DA"/>
    <w:rsid w:val="00BC1760"/>
    <w:rsid w:val="00BC3CD3"/>
    <w:rsid w:val="00BC3EE3"/>
    <w:rsid w:val="00BC538C"/>
    <w:rsid w:val="00BC5490"/>
    <w:rsid w:val="00BC5F45"/>
    <w:rsid w:val="00BC6F88"/>
    <w:rsid w:val="00BC7A6D"/>
    <w:rsid w:val="00BD0577"/>
    <w:rsid w:val="00BD0FC0"/>
    <w:rsid w:val="00BD134D"/>
    <w:rsid w:val="00BD30F8"/>
    <w:rsid w:val="00BD34B1"/>
    <w:rsid w:val="00BD4220"/>
    <w:rsid w:val="00BD4DE2"/>
    <w:rsid w:val="00BD72D2"/>
    <w:rsid w:val="00BE0CC7"/>
    <w:rsid w:val="00BE2991"/>
    <w:rsid w:val="00BE46A0"/>
    <w:rsid w:val="00BE74DC"/>
    <w:rsid w:val="00BE7F8E"/>
    <w:rsid w:val="00BF0B3B"/>
    <w:rsid w:val="00BF45C4"/>
    <w:rsid w:val="00BF46C7"/>
    <w:rsid w:val="00BF47A4"/>
    <w:rsid w:val="00BF4E72"/>
    <w:rsid w:val="00BF5373"/>
    <w:rsid w:val="00BF554A"/>
    <w:rsid w:val="00C014D3"/>
    <w:rsid w:val="00C016C3"/>
    <w:rsid w:val="00C017FE"/>
    <w:rsid w:val="00C027E2"/>
    <w:rsid w:val="00C05C88"/>
    <w:rsid w:val="00C07391"/>
    <w:rsid w:val="00C11514"/>
    <w:rsid w:val="00C1438C"/>
    <w:rsid w:val="00C14475"/>
    <w:rsid w:val="00C15774"/>
    <w:rsid w:val="00C15CEE"/>
    <w:rsid w:val="00C15D4F"/>
    <w:rsid w:val="00C16364"/>
    <w:rsid w:val="00C17059"/>
    <w:rsid w:val="00C1741C"/>
    <w:rsid w:val="00C21A31"/>
    <w:rsid w:val="00C22070"/>
    <w:rsid w:val="00C268D7"/>
    <w:rsid w:val="00C345DB"/>
    <w:rsid w:val="00C3550B"/>
    <w:rsid w:val="00C35F1F"/>
    <w:rsid w:val="00C4092E"/>
    <w:rsid w:val="00C41B62"/>
    <w:rsid w:val="00C43046"/>
    <w:rsid w:val="00C5066D"/>
    <w:rsid w:val="00C52052"/>
    <w:rsid w:val="00C53300"/>
    <w:rsid w:val="00C5336A"/>
    <w:rsid w:val="00C53D1D"/>
    <w:rsid w:val="00C5438F"/>
    <w:rsid w:val="00C554DB"/>
    <w:rsid w:val="00C556B4"/>
    <w:rsid w:val="00C55AA7"/>
    <w:rsid w:val="00C564B4"/>
    <w:rsid w:val="00C5683E"/>
    <w:rsid w:val="00C569BA"/>
    <w:rsid w:val="00C57F62"/>
    <w:rsid w:val="00C62AD4"/>
    <w:rsid w:val="00C62EAB"/>
    <w:rsid w:val="00C649AD"/>
    <w:rsid w:val="00C64C5E"/>
    <w:rsid w:val="00C657D7"/>
    <w:rsid w:val="00C67574"/>
    <w:rsid w:val="00C67778"/>
    <w:rsid w:val="00C67F89"/>
    <w:rsid w:val="00C7018C"/>
    <w:rsid w:val="00C7048E"/>
    <w:rsid w:val="00C70778"/>
    <w:rsid w:val="00C72FA4"/>
    <w:rsid w:val="00C73746"/>
    <w:rsid w:val="00C74A7C"/>
    <w:rsid w:val="00C75921"/>
    <w:rsid w:val="00C77197"/>
    <w:rsid w:val="00C804D4"/>
    <w:rsid w:val="00C806C4"/>
    <w:rsid w:val="00C83E61"/>
    <w:rsid w:val="00C865E4"/>
    <w:rsid w:val="00C86A25"/>
    <w:rsid w:val="00C91186"/>
    <w:rsid w:val="00C91D82"/>
    <w:rsid w:val="00C927DC"/>
    <w:rsid w:val="00C945BC"/>
    <w:rsid w:val="00C9460F"/>
    <w:rsid w:val="00C94A80"/>
    <w:rsid w:val="00C960AA"/>
    <w:rsid w:val="00C977E2"/>
    <w:rsid w:val="00CA10F2"/>
    <w:rsid w:val="00CA2057"/>
    <w:rsid w:val="00CA39B9"/>
    <w:rsid w:val="00CA3F16"/>
    <w:rsid w:val="00CA45EA"/>
    <w:rsid w:val="00CA4C1D"/>
    <w:rsid w:val="00CA5753"/>
    <w:rsid w:val="00CA5843"/>
    <w:rsid w:val="00CA7191"/>
    <w:rsid w:val="00CA7292"/>
    <w:rsid w:val="00CB0839"/>
    <w:rsid w:val="00CB195A"/>
    <w:rsid w:val="00CB1A26"/>
    <w:rsid w:val="00CB305F"/>
    <w:rsid w:val="00CB3F7C"/>
    <w:rsid w:val="00CB4896"/>
    <w:rsid w:val="00CB628A"/>
    <w:rsid w:val="00CB6563"/>
    <w:rsid w:val="00CB678A"/>
    <w:rsid w:val="00CB6C0A"/>
    <w:rsid w:val="00CB6D2F"/>
    <w:rsid w:val="00CC019E"/>
    <w:rsid w:val="00CC4896"/>
    <w:rsid w:val="00CC4BE7"/>
    <w:rsid w:val="00CC54B1"/>
    <w:rsid w:val="00CD1CAD"/>
    <w:rsid w:val="00CD21AD"/>
    <w:rsid w:val="00CD2A52"/>
    <w:rsid w:val="00CD5330"/>
    <w:rsid w:val="00CD6CC1"/>
    <w:rsid w:val="00CD735C"/>
    <w:rsid w:val="00CD7532"/>
    <w:rsid w:val="00CE0E43"/>
    <w:rsid w:val="00CE12EF"/>
    <w:rsid w:val="00CE18A0"/>
    <w:rsid w:val="00CE1ADE"/>
    <w:rsid w:val="00CE2A81"/>
    <w:rsid w:val="00CF09D8"/>
    <w:rsid w:val="00CF15AF"/>
    <w:rsid w:val="00CF16EA"/>
    <w:rsid w:val="00CF4461"/>
    <w:rsid w:val="00CF4DD5"/>
    <w:rsid w:val="00CF4E36"/>
    <w:rsid w:val="00CF5A8B"/>
    <w:rsid w:val="00CF6823"/>
    <w:rsid w:val="00CF7377"/>
    <w:rsid w:val="00CF76A5"/>
    <w:rsid w:val="00D02E62"/>
    <w:rsid w:val="00D03096"/>
    <w:rsid w:val="00D03AA3"/>
    <w:rsid w:val="00D052BE"/>
    <w:rsid w:val="00D06F66"/>
    <w:rsid w:val="00D07451"/>
    <w:rsid w:val="00D077B5"/>
    <w:rsid w:val="00D07AEA"/>
    <w:rsid w:val="00D10A16"/>
    <w:rsid w:val="00D11398"/>
    <w:rsid w:val="00D11826"/>
    <w:rsid w:val="00D14200"/>
    <w:rsid w:val="00D16614"/>
    <w:rsid w:val="00D17BE1"/>
    <w:rsid w:val="00D21E8C"/>
    <w:rsid w:val="00D2257A"/>
    <w:rsid w:val="00D22B26"/>
    <w:rsid w:val="00D23388"/>
    <w:rsid w:val="00D236F7"/>
    <w:rsid w:val="00D24850"/>
    <w:rsid w:val="00D25B8F"/>
    <w:rsid w:val="00D31407"/>
    <w:rsid w:val="00D33237"/>
    <w:rsid w:val="00D33A15"/>
    <w:rsid w:val="00D3614C"/>
    <w:rsid w:val="00D36841"/>
    <w:rsid w:val="00D3686E"/>
    <w:rsid w:val="00D36A80"/>
    <w:rsid w:val="00D37B41"/>
    <w:rsid w:val="00D37C8E"/>
    <w:rsid w:val="00D40498"/>
    <w:rsid w:val="00D411CF"/>
    <w:rsid w:val="00D42799"/>
    <w:rsid w:val="00D463A0"/>
    <w:rsid w:val="00D470C7"/>
    <w:rsid w:val="00D50921"/>
    <w:rsid w:val="00D527EA"/>
    <w:rsid w:val="00D52DBD"/>
    <w:rsid w:val="00D53ACF"/>
    <w:rsid w:val="00D56ED6"/>
    <w:rsid w:val="00D600CE"/>
    <w:rsid w:val="00D60C4F"/>
    <w:rsid w:val="00D613B8"/>
    <w:rsid w:val="00D65CCA"/>
    <w:rsid w:val="00D6757F"/>
    <w:rsid w:val="00D70575"/>
    <w:rsid w:val="00D70BD4"/>
    <w:rsid w:val="00D717DE"/>
    <w:rsid w:val="00D71AD1"/>
    <w:rsid w:val="00D71C57"/>
    <w:rsid w:val="00D7355C"/>
    <w:rsid w:val="00D73A37"/>
    <w:rsid w:val="00D74A51"/>
    <w:rsid w:val="00D75744"/>
    <w:rsid w:val="00D75977"/>
    <w:rsid w:val="00D77089"/>
    <w:rsid w:val="00D77777"/>
    <w:rsid w:val="00D80D4F"/>
    <w:rsid w:val="00D80DEC"/>
    <w:rsid w:val="00D81887"/>
    <w:rsid w:val="00D84F8F"/>
    <w:rsid w:val="00D8657A"/>
    <w:rsid w:val="00D87086"/>
    <w:rsid w:val="00D90D27"/>
    <w:rsid w:val="00D92846"/>
    <w:rsid w:val="00D937A6"/>
    <w:rsid w:val="00D93F19"/>
    <w:rsid w:val="00D94CF0"/>
    <w:rsid w:val="00D954E6"/>
    <w:rsid w:val="00D96504"/>
    <w:rsid w:val="00D96D8F"/>
    <w:rsid w:val="00D97ADC"/>
    <w:rsid w:val="00D97C74"/>
    <w:rsid w:val="00D97CD9"/>
    <w:rsid w:val="00DA04E2"/>
    <w:rsid w:val="00DA09DF"/>
    <w:rsid w:val="00DA34C0"/>
    <w:rsid w:val="00DA4242"/>
    <w:rsid w:val="00DA4A1F"/>
    <w:rsid w:val="00DA7B65"/>
    <w:rsid w:val="00DA7C1D"/>
    <w:rsid w:val="00DB02FF"/>
    <w:rsid w:val="00DB3E25"/>
    <w:rsid w:val="00DB4F7D"/>
    <w:rsid w:val="00DB59C1"/>
    <w:rsid w:val="00DB6B82"/>
    <w:rsid w:val="00DB7D9E"/>
    <w:rsid w:val="00DC05FB"/>
    <w:rsid w:val="00DC192A"/>
    <w:rsid w:val="00DC2442"/>
    <w:rsid w:val="00DC2AE1"/>
    <w:rsid w:val="00DC350E"/>
    <w:rsid w:val="00DC3674"/>
    <w:rsid w:val="00DC370D"/>
    <w:rsid w:val="00DC374B"/>
    <w:rsid w:val="00DC3AEF"/>
    <w:rsid w:val="00DC45CB"/>
    <w:rsid w:val="00DC46C1"/>
    <w:rsid w:val="00DC46FD"/>
    <w:rsid w:val="00DC48DB"/>
    <w:rsid w:val="00DD3295"/>
    <w:rsid w:val="00DD35AD"/>
    <w:rsid w:val="00DD48B4"/>
    <w:rsid w:val="00DD5266"/>
    <w:rsid w:val="00DD59B9"/>
    <w:rsid w:val="00DD6CAD"/>
    <w:rsid w:val="00DD70E3"/>
    <w:rsid w:val="00DD7DDA"/>
    <w:rsid w:val="00DE262E"/>
    <w:rsid w:val="00DE2D53"/>
    <w:rsid w:val="00DE4562"/>
    <w:rsid w:val="00DE5B30"/>
    <w:rsid w:val="00DE6D84"/>
    <w:rsid w:val="00DE74A2"/>
    <w:rsid w:val="00DF08E7"/>
    <w:rsid w:val="00DF1606"/>
    <w:rsid w:val="00DF338B"/>
    <w:rsid w:val="00DF3646"/>
    <w:rsid w:val="00DF3AD0"/>
    <w:rsid w:val="00DF4DEF"/>
    <w:rsid w:val="00DF4ED9"/>
    <w:rsid w:val="00DF5EF8"/>
    <w:rsid w:val="00DF5FEF"/>
    <w:rsid w:val="00DF6A54"/>
    <w:rsid w:val="00DF7467"/>
    <w:rsid w:val="00DF7D81"/>
    <w:rsid w:val="00E00111"/>
    <w:rsid w:val="00E0599F"/>
    <w:rsid w:val="00E0667D"/>
    <w:rsid w:val="00E068E9"/>
    <w:rsid w:val="00E10A28"/>
    <w:rsid w:val="00E10DE5"/>
    <w:rsid w:val="00E12A53"/>
    <w:rsid w:val="00E1370F"/>
    <w:rsid w:val="00E13913"/>
    <w:rsid w:val="00E13B2F"/>
    <w:rsid w:val="00E13E2D"/>
    <w:rsid w:val="00E20B65"/>
    <w:rsid w:val="00E23B3B"/>
    <w:rsid w:val="00E241C7"/>
    <w:rsid w:val="00E252B9"/>
    <w:rsid w:val="00E25C03"/>
    <w:rsid w:val="00E25E4D"/>
    <w:rsid w:val="00E2635A"/>
    <w:rsid w:val="00E27037"/>
    <w:rsid w:val="00E308AA"/>
    <w:rsid w:val="00E30AB0"/>
    <w:rsid w:val="00E30CC6"/>
    <w:rsid w:val="00E30E9A"/>
    <w:rsid w:val="00E30F27"/>
    <w:rsid w:val="00E314E9"/>
    <w:rsid w:val="00E32C89"/>
    <w:rsid w:val="00E334CE"/>
    <w:rsid w:val="00E33AEF"/>
    <w:rsid w:val="00E3481C"/>
    <w:rsid w:val="00E35584"/>
    <w:rsid w:val="00E35750"/>
    <w:rsid w:val="00E3619B"/>
    <w:rsid w:val="00E410F4"/>
    <w:rsid w:val="00E41466"/>
    <w:rsid w:val="00E42DEC"/>
    <w:rsid w:val="00E43177"/>
    <w:rsid w:val="00E44EB3"/>
    <w:rsid w:val="00E452AB"/>
    <w:rsid w:val="00E462FF"/>
    <w:rsid w:val="00E46B72"/>
    <w:rsid w:val="00E476DE"/>
    <w:rsid w:val="00E50452"/>
    <w:rsid w:val="00E52337"/>
    <w:rsid w:val="00E52AA9"/>
    <w:rsid w:val="00E52AF1"/>
    <w:rsid w:val="00E53F94"/>
    <w:rsid w:val="00E56A75"/>
    <w:rsid w:val="00E571FA"/>
    <w:rsid w:val="00E60729"/>
    <w:rsid w:val="00E60BC7"/>
    <w:rsid w:val="00E625A6"/>
    <w:rsid w:val="00E649B7"/>
    <w:rsid w:val="00E676DF"/>
    <w:rsid w:val="00E679DD"/>
    <w:rsid w:val="00E67CB0"/>
    <w:rsid w:val="00E72E34"/>
    <w:rsid w:val="00E72FE9"/>
    <w:rsid w:val="00E740A3"/>
    <w:rsid w:val="00E75196"/>
    <w:rsid w:val="00E76925"/>
    <w:rsid w:val="00E774F8"/>
    <w:rsid w:val="00E77BC8"/>
    <w:rsid w:val="00E810DD"/>
    <w:rsid w:val="00E82361"/>
    <w:rsid w:val="00E824E9"/>
    <w:rsid w:val="00E829E2"/>
    <w:rsid w:val="00E83154"/>
    <w:rsid w:val="00E839C3"/>
    <w:rsid w:val="00E83BC7"/>
    <w:rsid w:val="00E8489A"/>
    <w:rsid w:val="00E84FDB"/>
    <w:rsid w:val="00E858B2"/>
    <w:rsid w:val="00E85AFA"/>
    <w:rsid w:val="00E8718E"/>
    <w:rsid w:val="00E90932"/>
    <w:rsid w:val="00E91583"/>
    <w:rsid w:val="00E91C3B"/>
    <w:rsid w:val="00E91DF3"/>
    <w:rsid w:val="00E93F56"/>
    <w:rsid w:val="00E9482B"/>
    <w:rsid w:val="00E95363"/>
    <w:rsid w:val="00E96947"/>
    <w:rsid w:val="00E96F73"/>
    <w:rsid w:val="00E97032"/>
    <w:rsid w:val="00E97413"/>
    <w:rsid w:val="00E978E6"/>
    <w:rsid w:val="00EA1C2A"/>
    <w:rsid w:val="00EA2EB8"/>
    <w:rsid w:val="00EA41D6"/>
    <w:rsid w:val="00EA4538"/>
    <w:rsid w:val="00EA6006"/>
    <w:rsid w:val="00EB0BBF"/>
    <w:rsid w:val="00EB20AA"/>
    <w:rsid w:val="00EB2188"/>
    <w:rsid w:val="00EB23FF"/>
    <w:rsid w:val="00EB3FE1"/>
    <w:rsid w:val="00EB4EA4"/>
    <w:rsid w:val="00EB5D59"/>
    <w:rsid w:val="00EB6416"/>
    <w:rsid w:val="00EB711F"/>
    <w:rsid w:val="00EB71EF"/>
    <w:rsid w:val="00EB7751"/>
    <w:rsid w:val="00EC0011"/>
    <w:rsid w:val="00EC00A2"/>
    <w:rsid w:val="00EC0225"/>
    <w:rsid w:val="00EC0366"/>
    <w:rsid w:val="00EC18C1"/>
    <w:rsid w:val="00EC4EF9"/>
    <w:rsid w:val="00EC55EE"/>
    <w:rsid w:val="00EC5DD8"/>
    <w:rsid w:val="00ED246A"/>
    <w:rsid w:val="00ED32C4"/>
    <w:rsid w:val="00ED41A6"/>
    <w:rsid w:val="00ED443C"/>
    <w:rsid w:val="00ED5034"/>
    <w:rsid w:val="00ED7032"/>
    <w:rsid w:val="00ED7956"/>
    <w:rsid w:val="00EE12F4"/>
    <w:rsid w:val="00EE159B"/>
    <w:rsid w:val="00EE19B4"/>
    <w:rsid w:val="00EE1DAA"/>
    <w:rsid w:val="00EE2241"/>
    <w:rsid w:val="00EE2EF8"/>
    <w:rsid w:val="00EE46C7"/>
    <w:rsid w:val="00EE5D8C"/>
    <w:rsid w:val="00EE7971"/>
    <w:rsid w:val="00EE7B58"/>
    <w:rsid w:val="00EF2817"/>
    <w:rsid w:val="00EF3BAE"/>
    <w:rsid w:val="00EF3CC1"/>
    <w:rsid w:val="00EF4374"/>
    <w:rsid w:val="00EF464C"/>
    <w:rsid w:val="00EF4B66"/>
    <w:rsid w:val="00EF6997"/>
    <w:rsid w:val="00F00727"/>
    <w:rsid w:val="00F03115"/>
    <w:rsid w:val="00F064B5"/>
    <w:rsid w:val="00F06A19"/>
    <w:rsid w:val="00F0714D"/>
    <w:rsid w:val="00F103A1"/>
    <w:rsid w:val="00F10CAF"/>
    <w:rsid w:val="00F1184C"/>
    <w:rsid w:val="00F1199B"/>
    <w:rsid w:val="00F120B5"/>
    <w:rsid w:val="00F121FD"/>
    <w:rsid w:val="00F135AB"/>
    <w:rsid w:val="00F13A4C"/>
    <w:rsid w:val="00F14003"/>
    <w:rsid w:val="00F169EE"/>
    <w:rsid w:val="00F16D14"/>
    <w:rsid w:val="00F16F16"/>
    <w:rsid w:val="00F16F64"/>
    <w:rsid w:val="00F17F6E"/>
    <w:rsid w:val="00F2195D"/>
    <w:rsid w:val="00F23F23"/>
    <w:rsid w:val="00F24645"/>
    <w:rsid w:val="00F25E69"/>
    <w:rsid w:val="00F27CCA"/>
    <w:rsid w:val="00F31919"/>
    <w:rsid w:val="00F31B16"/>
    <w:rsid w:val="00F31D93"/>
    <w:rsid w:val="00F321B3"/>
    <w:rsid w:val="00F3283E"/>
    <w:rsid w:val="00F32A71"/>
    <w:rsid w:val="00F3322C"/>
    <w:rsid w:val="00F34D2E"/>
    <w:rsid w:val="00F36487"/>
    <w:rsid w:val="00F37A21"/>
    <w:rsid w:val="00F42EB5"/>
    <w:rsid w:val="00F44CA5"/>
    <w:rsid w:val="00F474D7"/>
    <w:rsid w:val="00F47CAF"/>
    <w:rsid w:val="00F5030C"/>
    <w:rsid w:val="00F5060E"/>
    <w:rsid w:val="00F56E84"/>
    <w:rsid w:val="00F6053E"/>
    <w:rsid w:val="00F60EF6"/>
    <w:rsid w:val="00F61670"/>
    <w:rsid w:val="00F61E56"/>
    <w:rsid w:val="00F62AC0"/>
    <w:rsid w:val="00F636B8"/>
    <w:rsid w:val="00F64B2C"/>
    <w:rsid w:val="00F65A33"/>
    <w:rsid w:val="00F65E4F"/>
    <w:rsid w:val="00F66AF8"/>
    <w:rsid w:val="00F66DD8"/>
    <w:rsid w:val="00F72435"/>
    <w:rsid w:val="00F72973"/>
    <w:rsid w:val="00F72B08"/>
    <w:rsid w:val="00F736E1"/>
    <w:rsid w:val="00F7475A"/>
    <w:rsid w:val="00F75E8B"/>
    <w:rsid w:val="00F7648D"/>
    <w:rsid w:val="00F801E5"/>
    <w:rsid w:val="00F81E2E"/>
    <w:rsid w:val="00F83033"/>
    <w:rsid w:val="00F846FE"/>
    <w:rsid w:val="00F901C3"/>
    <w:rsid w:val="00F912C2"/>
    <w:rsid w:val="00F9139D"/>
    <w:rsid w:val="00F915E7"/>
    <w:rsid w:val="00F92AF4"/>
    <w:rsid w:val="00F93A18"/>
    <w:rsid w:val="00F93F47"/>
    <w:rsid w:val="00F94680"/>
    <w:rsid w:val="00F94D71"/>
    <w:rsid w:val="00F95CE9"/>
    <w:rsid w:val="00F9615A"/>
    <w:rsid w:val="00F963A5"/>
    <w:rsid w:val="00F9705F"/>
    <w:rsid w:val="00FA3D5C"/>
    <w:rsid w:val="00FA4EBA"/>
    <w:rsid w:val="00FA5B9F"/>
    <w:rsid w:val="00FA6FAB"/>
    <w:rsid w:val="00FA7ECA"/>
    <w:rsid w:val="00FB0911"/>
    <w:rsid w:val="00FB0B21"/>
    <w:rsid w:val="00FB0EDF"/>
    <w:rsid w:val="00FB1FF1"/>
    <w:rsid w:val="00FB293D"/>
    <w:rsid w:val="00FB317C"/>
    <w:rsid w:val="00FB417D"/>
    <w:rsid w:val="00FB44BB"/>
    <w:rsid w:val="00FB6E3E"/>
    <w:rsid w:val="00FB6F1C"/>
    <w:rsid w:val="00FB72DE"/>
    <w:rsid w:val="00FC0793"/>
    <w:rsid w:val="00FC1097"/>
    <w:rsid w:val="00FC2454"/>
    <w:rsid w:val="00FC329A"/>
    <w:rsid w:val="00FC5734"/>
    <w:rsid w:val="00FC59B6"/>
    <w:rsid w:val="00FC6ACF"/>
    <w:rsid w:val="00FD2D5D"/>
    <w:rsid w:val="00FD3868"/>
    <w:rsid w:val="00FD3E37"/>
    <w:rsid w:val="00FD43CB"/>
    <w:rsid w:val="00FD4FAA"/>
    <w:rsid w:val="00FD625E"/>
    <w:rsid w:val="00FD6921"/>
    <w:rsid w:val="00FD6A3F"/>
    <w:rsid w:val="00FD7D39"/>
    <w:rsid w:val="00FE44D5"/>
    <w:rsid w:val="00FE7971"/>
    <w:rsid w:val="00FF0519"/>
    <w:rsid w:val="00FF097E"/>
    <w:rsid w:val="00FF1CEB"/>
    <w:rsid w:val="00FF6200"/>
    <w:rsid w:val="00FF660B"/>
    <w:rsid w:val="00FF6709"/>
    <w:rsid w:val="00FF6FD1"/>
    <w:rsid w:val="00FF7AD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8EE769"/>
  <w15:docId w15:val="{F33B9A7D-0178-41D5-BBD8-BCE9C959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805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421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2421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2421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421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nhideWhenUsed/>
    <w:qFormat/>
    <w:rsid w:val="002421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nhideWhenUsed/>
    <w:qFormat/>
    <w:rsid w:val="002421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nhideWhenUsed/>
    <w:qFormat/>
    <w:rsid w:val="002421A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21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aliases w:val="App1,App Heading"/>
    <w:basedOn w:val="Normalny"/>
    <w:next w:val="Normalny"/>
    <w:link w:val="Nagwek9Znak"/>
    <w:unhideWhenUsed/>
    <w:qFormat/>
    <w:rsid w:val="002421A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203EC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E203EC"/>
  </w:style>
  <w:style w:type="paragraph" w:styleId="Stopka">
    <w:name w:val="footer"/>
    <w:basedOn w:val="Normalny"/>
    <w:link w:val="StopkaZnak"/>
    <w:uiPriority w:val="99"/>
    <w:unhideWhenUsed/>
    <w:rsid w:val="00E203EC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03EC"/>
  </w:style>
  <w:style w:type="paragraph" w:styleId="Tekstdymka">
    <w:name w:val="Balloon Text"/>
    <w:basedOn w:val="Normalny"/>
    <w:link w:val="TekstdymkaZnak"/>
    <w:semiHidden/>
    <w:unhideWhenUsed/>
    <w:rsid w:val="00FF097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FF09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F3BAE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C67574"/>
    <w:pPr>
      <w:spacing w:after="120"/>
    </w:pPr>
    <w:rPr>
      <w:rFonts w:ascii="Times New Roman" w:eastAsia="Times New Roman" w:hAnsi="Times New Roman"/>
    </w:rPr>
  </w:style>
  <w:style w:type="character" w:customStyle="1" w:styleId="TekstpodstawowyZnak">
    <w:name w:val="Tekst podstawowy Znak"/>
    <w:link w:val="Tekstpodstawowy"/>
    <w:rsid w:val="00C67574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E4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nakopercie">
    <w:name w:val="envelope address"/>
    <w:basedOn w:val="Normalny"/>
    <w:uiPriority w:val="99"/>
    <w:semiHidden/>
    <w:unhideWhenUsed/>
    <w:rsid w:val="002421A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dreszwrotnynakopercie">
    <w:name w:val="envelope return"/>
    <w:basedOn w:val="Normalny"/>
    <w:uiPriority w:val="99"/>
    <w:semiHidden/>
    <w:unhideWhenUsed/>
    <w:rsid w:val="002421A5"/>
    <w:rPr>
      <w:rFonts w:asciiTheme="majorHAnsi" w:eastAsiaTheme="majorEastAsia" w:hAnsiTheme="majorHAnsi" w:cstheme="majorBidi"/>
      <w:sz w:val="20"/>
      <w:szCs w:val="20"/>
    </w:rPr>
  </w:style>
  <w:style w:type="paragraph" w:styleId="Akapitzlist">
    <w:name w:val="List Paragraph"/>
    <w:aliases w:val="L1,Numerowanie,List Paragraph,BulletC,Wyliczanie,Obiekt,normalny tekst,Akapit z listą31,Bullets,List Paragraph1,lp1,Preambuła,CP-UC,CP-Punkty,Bullet List,List - bullets,Equipment,Bullet 1,List Paragraph Char Char,b1,Figure_name,Ref"/>
    <w:basedOn w:val="Normalny"/>
    <w:link w:val="AkapitzlistZnak"/>
    <w:uiPriority w:val="34"/>
    <w:qFormat/>
    <w:rsid w:val="002421A5"/>
    <w:pPr>
      <w:ind w:left="720"/>
      <w:contextualSpacing/>
    </w:pPr>
  </w:style>
  <w:style w:type="paragraph" w:styleId="Bezodstpw">
    <w:name w:val="No Spacing"/>
    <w:uiPriority w:val="99"/>
    <w:qFormat/>
    <w:rsid w:val="002421A5"/>
    <w:rPr>
      <w:sz w:val="24"/>
      <w:szCs w:val="24"/>
      <w:lang w:eastAsia="en-US"/>
    </w:rPr>
  </w:style>
  <w:style w:type="paragraph" w:styleId="Bibliografia">
    <w:name w:val="Bibliography"/>
    <w:basedOn w:val="Normalny"/>
    <w:next w:val="Normalny"/>
    <w:uiPriority w:val="70"/>
    <w:rsid w:val="002421A5"/>
  </w:style>
  <w:style w:type="paragraph" w:styleId="Cytat">
    <w:name w:val="Quote"/>
    <w:basedOn w:val="Normalny"/>
    <w:next w:val="Normalny"/>
    <w:link w:val="CytatZnak"/>
    <w:uiPriority w:val="73"/>
    <w:qFormat/>
    <w:rsid w:val="002421A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73"/>
    <w:rsid w:val="002421A5"/>
    <w:rPr>
      <w:i/>
      <w:iCs/>
      <w:color w:val="000000" w:themeColor="text1"/>
      <w:sz w:val="24"/>
      <w:szCs w:val="24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60"/>
    <w:qFormat/>
    <w:rsid w:val="002421A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60"/>
    <w:rsid w:val="002421A5"/>
    <w:rPr>
      <w:b/>
      <w:bCs/>
      <w:i/>
      <w:iCs/>
      <w:color w:val="4F81BD" w:themeColor="accent1"/>
      <w:sz w:val="24"/>
      <w:szCs w:val="24"/>
      <w:lang w:eastAsia="en-US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421A5"/>
  </w:style>
  <w:style w:type="character" w:customStyle="1" w:styleId="DataZnak">
    <w:name w:val="Data Znak"/>
    <w:basedOn w:val="Domylnaczcionkaakapitu"/>
    <w:link w:val="Data"/>
    <w:uiPriority w:val="99"/>
    <w:semiHidden/>
    <w:rsid w:val="002421A5"/>
    <w:rPr>
      <w:sz w:val="24"/>
      <w:szCs w:val="24"/>
      <w:lang w:eastAsia="en-US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421A5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421A5"/>
    <w:rPr>
      <w:i/>
      <w:iCs/>
      <w:sz w:val="24"/>
      <w:szCs w:val="24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421A5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421A5"/>
    <w:rPr>
      <w:rFonts w:ascii="Consolas" w:hAnsi="Consolas"/>
      <w:lang w:eastAsia="en-US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421A5"/>
    <w:pPr>
      <w:ind w:left="240" w:hanging="24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421A5"/>
    <w:pPr>
      <w:ind w:left="480" w:hanging="24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421A5"/>
    <w:pPr>
      <w:ind w:left="720" w:hanging="24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421A5"/>
    <w:pPr>
      <w:ind w:left="960" w:hanging="24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421A5"/>
    <w:pPr>
      <w:ind w:left="1200" w:hanging="24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421A5"/>
    <w:pPr>
      <w:ind w:left="1440" w:hanging="24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421A5"/>
    <w:pPr>
      <w:ind w:left="1680" w:hanging="24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421A5"/>
    <w:pPr>
      <w:ind w:left="1920" w:hanging="24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421A5"/>
    <w:pPr>
      <w:ind w:left="2160" w:hanging="24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2421A5"/>
    <w:pPr>
      <w:spacing w:after="200"/>
    </w:pPr>
    <w:rPr>
      <w:b/>
      <w:bCs/>
      <w:color w:val="4F81BD" w:themeColor="accent1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421A5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421A5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421A5"/>
    <w:pPr>
      <w:spacing w:after="120"/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421A5"/>
    <w:pPr>
      <w:spacing w:after="120"/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421A5"/>
    <w:pPr>
      <w:spacing w:after="120"/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421A5"/>
    <w:pPr>
      <w:spacing w:after="120"/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421A5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421A5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421A5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421A5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421A5"/>
    <w:pPr>
      <w:tabs>
        <w:tab w:val="num" w:pos="360"/>
      </w:tabs>
      <w:ind w:left="360" w:hanging="360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421A5"/>
    <w:pPr>
      <w:numPr>
        <w:numId w:val="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421A5"/>
    <w:pPr>
      <w:numPr>
        <w:numId w:val="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421A5"/>
    <w:pPr>
      <w:numPr>
        <w:numId w:val="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421A5"/>
    <w:pPr>
      <w:numPr>
        <w:numId w:val="5"/>
      </w:numPr>
      <w:contextualSpacing/>
    </w:pPr>
  </w:style>
  <w:style w:type="paragraph" w:styleId="Listapunktowana">
    <w:name w:val="List Bullet"/>
    <w:basedOn w:val="Normalny"/>
    <w:uiPriority w:val="99"/>
    <w:unhideWhenUsed/>
    <w:rsid w:val="002421A5"/>
    <w:pPr>
      <w:numPr>
        <w:numId w:val="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421A5"/>
    <w:pPr>
      <w:numPr>
        <w:numId w:val="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421A5"/>
    <w:pPr>
      <w:numPr>
        <w:numId w:val="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421A5"/>
    <w:pPr>
      <w:numPr>
        <w:numId w:val="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421A5"/>
    <w:pPr>
      <w:numPr>
        <w:numId w:val="10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421A5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421A5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rsid w:val="002421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242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2421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2421A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/>
    </w:rPr>
  </w:style>
  <w:style w:type="character" w:customStyle="1" w:styleId="Nagwek5Znak">
    <w:name w:val="Nagłówek 5 Znak"/>
    <w:basedOn w:val="Domylnaczcionkaakapitu"/>
    <w:link w:val="Nagwek5"/>
    <w:rsid w:val="002421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gwek6Znak">
    <w:name w:val="Nagłówek 6 Znak"/>
    <w:basedOn w:val="Domylnaczcionkaakapitu"/>
    <w:link w:val="Nagwek6"/>
    <w:rsid w:val="002421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Nagwek7Znak">
    <w:name w:val="Nagłówek 7 Znak"/>
    <w:basedOn w:val="Domylnaczcionkaakapitu"/>
    <w:link w:val="Nagwek7"/>
    <w:rsid w:val="002421A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21A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gwek9Znak">
    <w:name w:val="Nagłówek 9 Znak"/>
    <w:aliases w:val="App1 Znak,App Heading Znak"/>
    <w:basedOn w:val="Domylnaczcionkaakapitu"/>
    <w:link w:val="Nagwek9"/>
    <w:rsid w:val="002421A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421A5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421A5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421A5"/>
    <w:rPr>
      <w:sz w:val="24"/>
      <w:szCs w:val="24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421A5"/>
    <w:pPr>
      <w:outlineLvl w:val="9"/>
    </w:p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421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421A5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421A5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NormalnyWeb">
    <w:name w:val="Normal (Web)"/>
    <w:basedOn w:val="Normalny"/>
    <w:semiHidden/>
    <w:unhideWhenUsed/>
    <w:rsid w:val="002421A5"/>
    <w:rPr>
      <w:rFonts w:ascii="Times New Roman" w:hAnsi="Times New Roman"/>
    </w:rPr>
  </w:style>
  <w:style w:type="paragraph" w:styleId="Podpis">
    <w:name w:val="Signature"/>
    <w:basedOn w:val="Normalny"/>
    <w:link w:val="PodpisZnak"/>
    <w:uiPriority w:val="99"/>
    <w:semiHidden/>
    <w:unhideWhenUsed/>
    <w:rsid w:val="002421A5"/>
    <w:pPr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421A5"/>
    <w:rPr>
      <w:sz w:val="24"/>
      <w:szCs w:val="24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421A5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421A5"/>
    <w:rPr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qFormat/>
    <w:rsid w:val="002421A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2421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421A5"/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421A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421A5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261882"/>
    <w:pPr>
      <w:tabs>
        <w:tab w:val="right" w:leader="dot" w:pos="9338"/>
      </w:tabs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421A5"/>
    <w:pPr>
      <w:spacing w:after="100"/>
      <w:ind w:left="72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421A5"/>
    <w:pPr>
      <w:spacing w:after="100"/>
      <w:ind w:left="9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421A5"/>
    <w:pPr>
      <w:spacing w:after="100"/>
      <w:ind w:left="12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421A5"/>
    <w:pPr>
      <w:spacing w:after="100"/>
      <w:ind w:left="14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421A5"/>
    <w:pPr>
      <w:spacing w:after="100"/>
      <w:ind w:left="168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421A5"/>
    <w:pPr>
      <w:spacing w:after="100"/>
      <w:ind w:left="1920"/>
    </w:pPr>
  </w:style>
  <w:style w:type="paragraph" w:styleId="Tekstblokowy">
    <w:name w:val="Block Text"/>
    <w:basedOn w:val="Normalny"/>
    <w:semiHidden/>
    <w:unhideWhenUsed/>
    <w:rsid w:val="002421A5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21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21A5"/>
    <w:rPr>
      <w:lang w:eastAsia="en-US"/>
    </w:rPr>
  </w:style>
  <w:style w:type="paragraph" w:styleId="Tekstmakra">
    <w:name w:val="macro"/>
    <w:link w:val="TekstmakraZnak"/>
    <w:uiPriority w:val="99"/>
    <w:semiHidden/>
    <w:unhideWhenUsed/>
    <w:rsid w:val="002421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en-US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421A5"/>
    <w:rPr>
      <w:rFonts w:ascii="Consolas" w:hAnsi="Consolas"/>
      <w:lang w:eastAsia="en-US"/>
    </w:rPr>
  </w:style>
  <w:style w:type="paragraph" w:styleId="Tekstpodstawowy2">
    <w:name w:val="Body Text 2"/>
    <w:basedOn w:val="Normalny"/>
    <w:link w:val="Tekstpodstawowy2Znak"/>
    <w:unhideWhenUsed/>
    <w:rsid w:val="002421A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2421A5"/>
    <w:rPr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semiHidden/>
    <w:unhideWhenUsed/>
    <w:rsid w:val="002421A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2421A5"/>
    <w:rPr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nhideWhenUsed/>
    <w:rsid w:val="002421A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421A5"/>
    <w:rPr>
      <w:sz w:val="24"/>
      <w:szCs w:val="24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421A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421A5"/>
    <w:rPr>
      <w:sz w:val="24"/>
      <w:szCs w:val="24"/>
      <w:lang w:eastAsia="en-US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2421A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421A5"/>
    <w:rPr>
      <w:sz w:val="16"/>
      <w:szCs w:val="16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421A5"/>
    <w:pPr>
      <w:spacing w:after="0"/>
      <w:ind w:firstLine="360"/>
    </w:pPr>
    <w:rPr>
      <w:rFonts w:ascii="Cambria" w:eastAsia="Cambria" w:hAnsi="Cambria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421A5"/>
    <w:rPr>
      <w:rFonts w:ascii="Times New Roman" w:eastAsia="Times New Roman" w:hAnsi="Times New Roman"/>
      <w:sz w:val="24"/>
      <w:szCs w:val="24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421A5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421A5"/>
    <w:rPr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21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21A5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21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21A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1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1A5"/>
    <w:rPr>
      <w:b/>
      <w:bCs/>
      <w:lang w:eastAsia="en-US"/>
    </w:rPr>
  </w:style>
  <w:style w:type="paragraph" w:styleId="Tytu">
    <w:name w:val="Title"/>
    <w:basedOn w:val="Normalny"/>
    <w:next w:val="Normalny"/>
    <w:link w:val="TytuZnak"/>
    <w:qFormat/>
    <w:rsid w:val="002421A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2421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Wcicienormalne">
    <w:name w:val="Normal Indent"/>
    <w:basedOn w:val="Normalny"/>
    <w:uiPriority w:val="99"/>
    <w:semiHidden/>
    <w:unhideWhenUsed/>
    <w:rsid w:val="002421A5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421A5"/>
    <w:pPr>
      <w:ind w:left="240" w:hanging="24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421A5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421A5"/>
    <w:rPr>
      <w:sz w:val="24"/>
      <w:szCs w:val="24"/>
      <w:lang w:eastAsia="en-US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421A5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421A5"/>
    <w:rPr>
      <w:sz w:val="24"/>
      <w:szCs w:val="24"/>
      <w:lang w:eastAsia="en-US"/>
    </w:rPr>
  </w:style>
  <w:style w:type="paragraph" w:styleId="Zwykytekst">
    <w:name w:val="Plain Text"/>
    <w:basedOn w:val="Normalny"/>
    <w:link w:val="ZwykytekstZnak"/>
    <w:unhideWhenUsed/>
    <w:rsid w:val="002421A5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rsid w:val="002421A5"/>
    <w:rPr>
      <w:rFonts w:ascii="Consolas" w:hAnsi="Consolas"/>
      <w:sz w:val="21"/>
      <w:szCs w:val="21"/>
      <w:lang w:eastAsia="en-US"/>
    </w:rPr>
  </w:style>
  <w:style w:type="character" w:styleId="Odwoanieprzypisudolnego">
    <w:name w:val="footnote reference"/>
    <w:aliases w:val="FZ,(Voetnootmarkering)"/>
    <w:basedOn w:val="Domylnaczcionkaakapitu"/>
    <w:uiPriority w:val="99"/>
    <w:semiHidden/>
    <w:unhideWhenUsed/>
    <w:rsid w:val="00E52AF1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4F0AB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6214A6"/>
    <w:rPr>
      <w:vertAlign w:val="superscript"/>
    </w:rPr>
  </w:style>
  <w:style w:type="paragraph" w:customStyle="1" w:styleId="FR1">
    <w:name w:val="FR1"/>
    <w:rsid w:val="00AF0477"/>
    <w:pPr>
      <w:widowControl w:val="0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styleId="Numerstrony">
    <w:name w:val="page number"/>
    <w:basedOn w:val="Domylnaczcionkaakapitu"/>
    <w:semiHidden/>
    <w:rsid w:val="00AF0477"/>
  </w:style>
  <w:style w:type="paragraph" w:customStyle="1" w:styleId="Rub1">
    <w:name w:val="Rub1"/>
    <w:basedOn w:val="Normalny"/>
    <w:rsid w:val="00AF0477"/>
    <w:pPr>
      <w:tabs>
        <w:tab w:val="left" w:pos="1276"/>
      </w:tabs>
      <w:jc w:val="both"/>
    </w:pPr>
    <w:rPr>
      <w:rFonts w:ascii="Times New Roman" w:eastAsia="Times New Roman" w:hAnsi="Times New Roman"/>
      <w:b/>
      <w:smallCaps/>
      <w:sz w:val="20"/>
      <w:szCs w:val="20"/>
      <w:lang w:eastAsia="pl-PL"/>
    </w:rPr>
  </w:style>
  <w:style w:type="paragraph" w:customStyle="1" w:styleId="Tabela">
    <w:name w:val="Tabela"/>
    <w:next w:val="Normalny"/>
    <w:rsid w:val="00AF047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T4">
    <w:name w:val="T4"/>
    <w:rsid w:val="00AF0477"/>
    <w:pPr>
      <w:keepNext/>
      <w:widowControl w:val="0"/>
      <w:tabs>
        <w:tab w:val="left" w:pos="454"/>
      </w:tabs>
      <w:spacing w:line="240" w:lineRule="atLeast"/>
    </w:pPr>
    <w:rPr>
      <w:rFonts w:ascii="Times New Roman" w:eastAsia="Times New Roman" w:hAnsi="Times New Roman"/>
      <w:b/>
    </w:rPr>
  </w:style>
  <w:style w:type="character" w:styleId="UyteHipercze">
    <w:name w:val="FollowedHyperlink"/>
    <w:semiHidden/>
    <w:rsid w:val="00AF0477"/>
    <w:rPr>
      <w:color w:val="800080"/>
      <w:u w:val="single"/>
    </w:rPr>
  </w:style>
  <w:style w:type="character" w:customStyle="1" w:styleId="black11">
    <w:name w:val="black11"/>
    <w:rsid w:val="00AF0477"/>
    <w:rPr>
      <w:rFonts w:ascii="Verdana" w:hAnsi="Verdana" w:hint="default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PARAGRAF">
    <w:name w:val="PARAGRAF"/>
    <w:basedOn w:val="Normalny"/>
    <w:rsid w:val="00AF0477"/>
    <w:pPr>
      <w:widowControl w:val="0"/>
      <w:spacing w:before="240" w:after="120"/>
      <w:jc w:val="center"/>
    </w:pPr>
    <w:rPr>
      <w:rFonts w:ascii="Time" w:eastAsia="Times New Roman" w:hAnsi="Time"/>
      <w:b/>
      <w:szCs w:val="20"/>
      <w:lang w:eastAsia="pl-PL"/>
    </w:rPr>
  </w:style>
  <w:style w:type="paragraph" w:customStyle="1" w:styleId="Indeks">
    <w:name w:val="Indeks"/>
    <w:basedOn w:val="Normalny"/>
    <w:rsid w:val="00AF0477"/>
    <w:pPr>
      <w:suppressLineNumbers/>
      <w:suppressAutoHyphens/>
    </w:pPr>
    <w:rPr>
      <w:rFonts w:ascii="Times New Roman" w:eastAsia="Times New Roman" w:hAnsi="Times New Roman"/>
      <w:lang w:eastAsia="ar-SA"/>
    </w:rPr>
  </w:style>
  <w:style w:type="paragraph" w:customStyle="1" w:styleId="poz3">
    <w:name w:val="#poz3"/>
    <w:basedOn w:val="Normalny"/>
    <w:rsid w:val="00AF0477"/>
    <w:pPr>
      <w:numPr>
        <w:numId w:val="11"/>
      </w:numPr>
      <w:tabs>
        <w:tab w:val="clear" w:pos="1800"/>
        <w:tab w:val="left" w:pos="-1080"/>
        <w:tab w:val="num" w:pos="1440"/>
      </w:tabs>
      <w:suppressAutoHyphens/>
      <w:spacing w:before="60" w:after="60" w:line="340" w:lineRule="atLeast"/>
      <w:jc w:val="both"/>
    </w:pPr>
    <w:rPr>
      <w:rFonts w:ascii="Arial" w:eastAsia="Times New Roman" w:hAnsi="Arial" w:cs="Arial"/>
      <w:lang w:eastAsia="ar-SA"/>
    </w:rPr>
  </w:style>
  <w:style w:type="paragraph" w:customStyle="1" w:styleId="WW-Tekstpodstawowy2">
    <w:name w:val="WW-Tekst podstawowy 2"/>
    <w:basedOn w:val="Normalny"/>
    <w:rsid w:val="00AF0477"/>
    <w:pPr>
      <w:keepNext/>
      <w:suppressAutoHyphens/>
      <w:spacing w:before="40" w:after="40" w:line="360" w:lineRule="atLeast"/>
      <w:ind w:right="6"/>
      <w:jc w:val="both"/>
    </w:pPr>
    <w:rPr>
      <w:rFonts w:ascii="Arial" w:eastAsia="Times New Roman" w:hAnsi="Arial" w:cs="Arial"/>
      <w:b/>
      <w:bCs/>
      <w:lang w:eastAsia="ar-SA"/>
    </w:rPr>
  </w:style>
  <w:style w:type="paragraph" w:customStyle="1" w:styleId="Akapitzlist1">
    <w:name w:val="Akapit z listą1"/>
    <w:basedOn w:val="Normalny"/>
    <w:uiPriority w:val="99"/>
    <w:rsid w:val="00AF0477"/>
    <w:pPr>
      <w:ind w:left="720"/>
      <w:contextualSpacing/>
    </w:pPr>
    <w:rPr>
      <w:rFonts w:ascii="Arial" w:eastAsia="Calibri" w:hAnsi="Arial"/>
      <w:lang w:eastAsia="pl-PL"/>
    </w:rPr>
  </w:style>
  <w:style w:type="character" w:customStyle="1" w:styleId="akapitustep1">
    <w:name w:val="akapitustep1"/>
    <w:basedOn w:val="Domylnaczcionkaakapitu"/>
    <w:rsid w:val="00AF0477"/>
  </w:style>
  <w:style w:type="character" w:customStyle="1" w:styleId="point1">
    <w:name w:val="point1"/>
    <w:rsid w:val="00AF0477"/>
    <w:rPr>
      <w:b/>
      <w:bCs/>
    </w:rPr>
  </w:style>
  <w:style w:type="character" w:customStyle="1" w:styleId="letter1">
    <w:name w:val="letter1"/>
    <w:rsid w:val="00AF0477"/>
    <w:rPr>
      <w:b/>
      <w:bCs/>
    </w:rPr>
  </w:style>
  <w:style w:type="character" w:customStyle="1" w:styleId="paragraphpunkt1">
    <w:name w:val="paragraphpunkt1"/>
    <w:rsid w:val="00AF0477"/>
    <w:rPr>
      <w:b/>
      <w:bCs/>
    </w:rPr>
  </w:style>
  <w:style w:type="character" w:customStyle="1" w:styleId="TekstpodstawowywcityZnak1">
    <w:name w:val="Tekst podstawowy wcięty Znak1"/>
    <w:locked/>
    <w:rsid w:val="00AF0477"/>
  </w:style>
  <w:style w:type="paragraph" w:customStyle="1" w:styleId="Normaltab">
    <w:name w:val="Normaltab"/>
    <w:basedOn w:val="Normalny"/>
    <w:rsid w:val="00AF0477"/>
    <w:pPr>
      <w:widowControl w:val="0"/>
      <w:suppressAutoHyphens/>
      <w:spacing w:before="24" w:after="48" w:line="360" w:lineRule="atLeast"/>
      <w:jc w:val="center"/>
    </w:pPr>
    <w:rPr>
      <w:rFonts w:ascii="Gatineau" w:eastAsia="Times New Roman" w:hAnsi="Gatineau"/>
      <w:szCs w:val="20"/>
      <w:lang w:eastAsia="ar-SA"/>
    </w:rPr>
  </w:style>
  <w:style w:type="paragraph" w:customStyle="1" w:styleId="Tekst">
    <w:name w:val="Tekst"/>
    <w:rsid w:val="00AF0477"/>
    <w:pPr>
      <w:ind w:left="352"/>
      <w:jc w:val="both"/>
    </w:pPr>
    <w:rPr>
      <w:rFonts w:ascii="Arial" w:eastAsia="Times New Roman" w:hAnsi="Arial"/>
      <w:sz w:val="22"/>
      <w:szCs w:val="22"/>
    </w:rPr>
  </w:style>
  <w:style w:type="character" w:customStyle="1" w:styleId="Teksttreci">
    <w:name w:val="Tekst treści_"/>
    <w:link w:val="Teksttreci1"/>
    <w:uiPriority w:val="99"/>
    <w:locked/>
    <w:rsid w:val="00AF0477"/>
  </w:style>
  <w:style w:type="paragraph" w:customStyle="1" w:styleId="Teksttreci1">
    <w:name w:val="Tekst treści1"/>
    <w:basedOn w:val="Normalny"/>
    <w:link w:val="Teksttreci"/>
    <w:uiPriority w:val="99"/>
    <w:rsid w:val="00AF0477"/>
    <w:pPr>
      <w:spacing w:before="240" w:after="840" w:line="240" w:lineRule="atLeast"/>
      <w:ind w:hanging="540"/>
    </w:pPr>
    <w:rPr>
      <w:sz w:val="20"/>
      <w:szCs w:val="20"/>
      <w:lang w:eastAsia="pl-PL"/>
    </w:rPr>
  </w:style>
  <w:style w:type="numbering" w:customStyle="1" w:styleId="WWNum2">
    <w:name w:val="WWNum2"/>
    <w:basedOn w:val="Bezlisty"/>
    <w:rsid w:val="00AF0477"/>
  </w:style>
  <w:style w:type="numbering" w:customStyle="1" w:styleId="WWNum21">
    <w:name w:val="WWNum21"/>
    <w:basedOn w:val="Bezlisty"/>
    <w:rsid w:val="00AF0477"/>
    <w:pPr>
      <w:numPr>
        <w:numId w:val="12"/>
      </w:numPr>
    </w:pPr>
  </w:style>
  <w:style w:type="numbering" w:customStyle="1" w:styleId="WWNum6">
    <w:name w:val="WWNum6"/>
    <w:basedOn w:val="Bezlisty"/>
    <w:rsid w:val="00AF0477"/>
    <w:pPr>
      <w:numPr>
        <w:numId w:val="17"/>
      </w:numPr>
    </w:pPr>
  </w:style>
  <w:style w:type="numbering" w:customStyle="1" w:styleId="WWNum8">
    <w:name w:val="WWNum8"/>
    <w:basedOn w:val="Bezlisty"/>
    <w:rsid w:val="00AF0477"/>
    <w:pPr>
      <w:numPr>
        <w:numId w:val="13"/>
      </w:numPr>
    </w:pPr>
  </w:style>
  <w:style w:type="numbering" w:customStyle="1" w:styleId="WWNum9">
    <w:name w:val="WWNum9"/>
    <w:basedOn w:val="Bezlisty"/>
    <w:rsid w:val="00AF0477"/>
    <w:pPr>
      <w:numPr>
        <w:numId w:val="14"/>
      </w:numPr>
    </w:pPr>
  </w:style>
  <w:style w:type="numbering" w:customStyle="1" w:styleId="WWNum10">
    <w:name w:val="WWNum10"/>
    <w:basedOn w:val="Bezlisty"/>
    <w:rsid w:val="00AF0477"/>
  </w:style>
  <w:style w:type="numbering" w:customStyle="1" w:styleId="WWNum11">
    <w:name w:val="WWNum11"/>
    <w:basedOn w:val="Bezlisty"/>
    <w:rsid w:val="00AF0477"/>
    <w:pPr>
      <w:numPr>
        <w:numId w:val="15"/>
      </w:numPr>
    </w:pPr>
  </w:style>
  <w:style w:type="numbering" w:customStyle="1" w:styleId="WWNum12">
    <w:name w:val="WWNum12"/>
    <w:basedOn w:val="Bezlisty"/>
    <w:rsid w:val="00AF0477"/>
  </w:style>
  <w:style w:type="numbering" w:customStyle="1" w:styleId="WWNum13">
    <w:name w:val="WWNum13"/>
    <w:basedOn w:val="Bezlisty"/>
    <w:rsid w:val="00AF0477"/>
    <w:pPr>
      <w:numPr>
        <w:numId w:val="16"/>
      </w:numPr>
    </w:pPr>
  </w:style>
  <w:style w:type="numbering" w:customStyle="1" w:styleId="WWNum22">
    <w:name w:val="WWNum22"/>
    <w:basedOn w:val="Bezlisty"/>
    <w:rsid w:val="00AF0477"/>
  </w:style>
  <w:style w:type="character" w:styleId="Odwoaniedokomentarza">
    <w:name w:val="annotation reference"/>
    <w:basedOn w:val="Domylnaczcionkaakapitu"/>
    <w:uiPriority w:val="99"/>
    <w:semiHidden/>
    <w:unhideWhenUsed/>
    <w:rsid w:val="00AF0477"/>
    <w:rPr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357304"/>
  </w:style>
  <w:style w:type="table" w:customStyle="1" w:styleId="Tabela-Siatka2">
    <w:name w:val="Tabela - Siatka2"/>
    <w:basedOn w:val="Standardowy"/>
    <w:next w:val="Tabela-Siatka"/>
    <w:uiPriority w:val="59"/>
    <w:rsid w:val="003573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3">
    <w:name w:val="WWNum23"/>
    <w:basedOn w:val="Bezlisty"/>
    <w:rsid w:val="00357304"/>
  </w:style>
  <w:style w:type="numbering" w:customStyle="1" w:styleId="WWNum211">
    <w:name w:val="WWNum211"/>
    <w:basedOn w:val="Bezlisty"/>
    <w:rsid w:val="00357304"/>
    <w:pPr>
      <w:numPr>
        <w:numId w:val="18"/>
      </w:numPr>
    </w:pPr>
  </w:style>
  <w:style w:type="numbering" w:customStyle="1" w:styleId="WWNum61">
    <w:name w:val="WWNum61"/>
    <w:basedOn w:val="Bezlisty"/>
    <w:rsid w:val="00357304"/>
  </w:style>
  <w:style w:type="numbering" w:customStyle="1" w:styleId="WWNum81">
    <w:name w:val="WWNum81"/>
    <w:basedOn w:val="Bezlisty"/>
    <w:rsid w:val="00357304"/>
    <w:pPr>
      <w:numPr>
        <w:numId w:val="20"/>
      </w:numPr>
    </w:pPr>
  </w:style>
  <w:style w:type="numbering" w:customStyle="1" w:styleId="WWNum91">
    <w:name w:val="WWNum91"/>
    <w:basedOn w:val="Bezlisty"/>
    <w:rsid w:val="00357304"/>
    <w:pPr>
      <w:numPr>
        <w:numId w:val="31"/>
      </w:numPr>
    </w:pPr>
  </w:style>
  <w:style w:type="numbering" w:customStyle="1" w:styleId="WWNum101">
    <w:name w:val="WWNum101"/>
    <w:basedOn w:val="Bezlisty"/>
    <w:rsid w:val="00357304"/>
    <w:pPr>
      <w:numPr>
        <w:numId w:val="30"/>
      </w:numPr>
    </w:pPr>
  </w:style>
  <w:style w:type="numbering" w:customStyle="1" w:styleId="WWNum111">
    <w:name w:val="WWNum111"/>
    <w:basedOn w:val="Bezlisty"/>
    <w:rsid w:val="00357304"/>
  </w:style>
  <w:style w:type="numbering" w:customStyle="1" w:styleId="WWNum121">
    <w:name w:val="WWNum121"/>
    <w:basedOn w:val="Bezlisty"/>
    <w:rsid w:val="00357304"/>
  </w:style>
  <w:style w:type="numbering" w:customStyle="1" w:styleId="WWNum131">
    <w:name w:val="WWNum131"/>
    <w:basedOn w:val="Bezlisty"/>
    <w:rsid w:val="00357304"/>
  </w:style>
  <w:style w:type="numbering" w:customStyle="1" w:styleId="WWNum221">
    <w:name w:val="WWNum221"/>
    <w:basedOn w:val="Bezlisty"/>
    <w:rsid w:val="00357304"/>
    <w:pPr>
      <w:numPr>
        <w:numId w:val="29"/>
      </w:numPr>
    </w:pPr>
  </w:style>
  <w:style w:type="numbering" w:customStyle="1" w:styleId="Bezlisty2">
    <w:name w:val="Bez listy2"/>
    <w:next w:val="Bezlisty"/>
    <w:uiPriority w:val="99"/>
    <w:semiHidden/>
    <w:unhideWhenUsed/>
    <w:rsid w:val="008408BB"/>
  </w:style>
  <w:style w:type="table" w:customStyle="1" w:styleId="Tabela-Siatka3">
    <w:name w:val="Tabela - Siatka3"/>
    <w:basedOn w:val="Standardowy"/>
    <w:next w:val="Tabela-Siatka"/>
    <w:uiPriority w:val="59"/>
    <w:rsid w:val="008408B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4">
    <w:name w:val="WWNum24"/>
    <w:basedOn w:val="Bezlisty"/>
    <w:rsid w:val="008408BB"/>
    <w:pPr>
      <w:numPr>
        <w:numId w:val="19"/>
      </w:numPr>
    </w:pPr>
  </w:style>
  <w:style w:type="numbering" w:customStyle="1" w:styleId="WWNum212">
    <w:name w:val="WWNum212"/>
    <w:basedOn w:val="Bezlisty"/>
    <w:rsid w:val="008408BB"/>
    <w:pPr>
      <w:numPr>
        <w:numId w:val="21"/>
      </w:numPr>
    </w:pPr>
  </w:style>
  <w:style w:type="numbering" w:customStyle="1" w:styleId="WWNum62">
    <w:name w:val="WWNum62"/>
    <w:basedOn w:val="Bezlisty"/>
    <w:rsid w:val="008408BB"/>
    <w:pPr>
      <w:numPr>
        <w:numId w:val="22"/>
      </w:numPr>
    </w:pPr>
  </w:style>
  <w:style w:type="numbering" w:customStyle="1" w:styleId="WWNum82">
    <w:name w:val="WWNum82"/>
    <w:basedOn w:val="Bezlisty"/>
    <w:rsid w:val="008408BB"/>
    <w:pPr>
      <w:numPr>
        <w:numId w:val="23"/>
      </w:numPr>
    </w:pPr>
  </w:style>
  <w:style w:type="numbering" w:customStyle="1" w:styleId="WWNum92">
    <w:name w:val="WWNum92"/>
    <w:basedOn w:val="Bezlisty"/>
    <w:rsid w:val="008408BB"/>
    <w:pPr>
      <w:numPr>
        <w:numId w:val="24"/>
      </w:numPr>
    </w:pPr>
  </w:style>
  <w:style w:type="numbering" w:customStyle="1" w:styleId="WWNum102">
    <w:name w:val="WWNum102"/>
    <w:basedOn w:val="Bezlisty"/>
    <w:rsid w:val="008408BB"/>
    <w:pPr>
      <w:numPr>
        <w:numId w:val="25"/>
      </w:numPr>
    </w:pPr>
  </w:style>
  <w:style w:type="numbering" w:customStyle="1" w:styleId="WWNum112">
    <w:name w:val="WWNum112"/>
    <w:basedOn w:val="Bezlisty"/>
    <w:rsid w:val="008408BB"/>
    <w:pPr>
      <w:numPr>
        <w:numId w:val="26"/>
      </w:numPr>
    </w:pPr>
  </w:style>
  <w:style w:type="numbering" w:customStyle="1" w:styleId="WWNum122">
    <w:name w:val="WWNum122"/>
    <w:basedOn w:val="Bezlisty"/>
    <w:rsid w:val="008408BB"/>
    <w:pPr>
      <w:numPr>
        <w:numId w:val="27"/>
      </w:numPr>
    </w:pPr>
  </w:style>
  <w:style w:type="numbering" w:customStyle="1" w:styleId="WWNum132">
    <w:name w:val="WWNum132"/>
    <w:basedOn w:val="Bezlisty"/>
    <w:rsid w:val="008408BB"/>
    <w:pPr>
      <w:numPr>
        <w:numId w:val="28"/>
      </w:numPr>
    </w:pPr>
  </w:style>
  <w:style w:type="numbering" w:customStyle="1" w:styleId="WWNum222">
    <w:name w:val="WWNum222"/>
    <w:basedOn w:val="Bezlisty"/>
    <w:rsid w:val="008408BB"/>
    <w:pPr>
      <w:numPr>
        <w:numId w:val="1"/>
      </w:numPr>
    </w:pPr>
  </w:style>
  <w:style w:type="character" w:styleId="Pogrubienie">
    <w:name w:val="Strong"/>
    <w:basedOn w:val="Domylnaczcionkaakapitu"/>
    <w:uiPriority w:val="22"/>
    <w:qFormat/>
    <w:rsid w:val="00DD48B4"/>
    <w:rPr>
      <w:b/>
      <w:bCs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lp1 Znak,Preambuła Znak,CP-UC Znak,CP-Punkty Znak,Bullet List Znak"/>
    <w:link w:val="Akapitzlist"/>
    <w:uiPriority w:val="34"/>
    <w:qFormat/>
    <w:locked/>
    <w:rsid w:val="00763C35"/>
    <w:rPr>
      <w:sz w:val="24"/>
      <w:szCs w:val="24"/>
      <w:lang w:eastAsia="en-US"/>
    </w:rPr>
  </w:style>
  <w:style w:type="paragraph" w:styleId="Poprawka">
    <w:name w:val="Revision"/>
    <w:hidden/>
    <w:uiPriority w:val="71"/>
    <w:rsid w:val="001D732C"/>
    <w:rPr>
      <w:sz w:val="24"/>
      <w:szCs w:val="24"/>
      <w:lang w:eastAsia="en-US"/>
    </w:rPr>
  </w:style>
  <w:style w:type="paragraph" w:customStyle="1" w:styleId="2Umowa">
    <w:name w:val="2 Umowa"/>
    <w:rsid w:val="00AC3151"/>
    <w:pPr>
      <w:numPr>
        <w:ilvl w:val="1"/>
        <w:numId w:val="1"/>
      </w:numPr>
    </w:pPr>
    <w:rPr>
      <w:rFonts w:ascii="Arial" w:eastAsia="Times New Roman" w:hAnsi="Arial" w:cs="Arial"/>
      <w:b/>
      <w:bCs/>
      <w:kern w:val="32"/>
      <w:sz w:val="22"/>
      <w:szCs w:val="32"/>
    </w:rPr>
  </w:style>
  <w:style w:type="character" w:customStyle="1" w:styleId="spelle">
    <w:name w:val="spelle"/>
    <w:rsid w:val="00EE5D8C"/>
  </w:style>
  <w:style w:type="paragraph" w:customStyle="1" w:styleId="Styl2">
    <w:name w:val="Styl2"/>
    <w:basedOn w:val="Normalny"/>
    <w:link w:val="Styl2Znak"/>
    <w:autoRedefine/>
    <w:qFormat/>
    <w:rsid w:val="00284F0C"/>
    <w:pPr>
      <w:widowControl w:val="0"/>
      <w:suppressAutoHyphens/>
      <w:autoSpaceDN w:val="0"/>
      <w:spacing w:line="360" w:lineRule="auto"/>
      <w:ind w:left="928" w:right="-28" w:hanging="360"/>
      <w:jc w:val="both"/>
      <w:textAlignment w:val="baseline"/>
    </w:pPr>
    <w:rPr>
      <w:rFonts w:ascii="Times New Roman" w:eastAsia="Calibri" w:hAnsi="Times New Roman"/>
      <w:kern w:val="3"/>
      <w:lang w:eastAsia="pl-PL"/>
    </w:rPr>
  </w:style>
  <w:style w:type="character" w:customStyle="1" w:styleId="Styl2Znak">
    <w:name w:val="Styl2 Znak"/>
    <w:link w:val="Styl2"/>
    <w:rsid w:val="00284F0C"/>
    <w:rPr>
      <w:rFonts w:ascii="Times New Roman" w:eastAsia="Calibri" w:hAnsi="Times New Roman"/>
      <w:kern w:val="3"/>
      <w:sz w:val="24"/>
      <w:szCs w:val="24"/>
    </w:rPr>
  </w:style>
  <w:style w:type="paragraph" w:customStyle="1" w:styleId="Umowa2">
    <w:name w:val="Umowa 2"/>
    <w:basedOn w:val="Normalny"/>
    <w:rsid w:val="00A95B56"/>
    <w:pPr>
      <w:numPr>
        <w:ilvl w:val="1"/>
        <w:numId w:val="35"/>
      </w:numPr>
      <w:tabs>
        <w:tab w:val="num" w:pos="792"/>
      </w:tabs>
    </w:pPr>
    <w:rPr>
      <w:rFonts w:ascii="Times New Roman" w:eastAsia="Times New Roman" w:hAnsi="Times New Roman"/>
      <w:lang w:eastAsia="pl-PL"/>
    </w:rPr>
  </w:style>
  <w:style w:type="paragraph" w:customStyle="1" w:styleId="Styl1">
    <w:name w:val="Styl1"/>
    <w:basedOn w:val="Normalny"/>
    <w:rsid w:val="002E79A6"/>
    <w:pPr>
      <w:widowControl w:val="0"/>
      <w:spacing w:line="360" w:lineRule="auto"/>
      <w:jc w:val="both"/>
    </w:pPr>
    <w:rPr>
      <w:rFonts w:ascii="Times New Roman PL" w:eastAsia="Times New Roman" w:hAnsi="Times New Roman PL"/>
      <w:szCs w:val="20"/>
      <w:lang w:eastAsia="pl-PL"/>
    </w:rPr>
  </w:style>
  <w:style w:type="paragraph" w:customStyle="1" w:styleId="StylPogrubienieWyrwnanydorodka">
    <w:name w:val="Styl Pogrubienie Wyrównany do środka"/>
    <w:basedOn w:val="Normalny"/>
    <w:rsid w:val="000638A3"/>
    <w:pPr>
      <w:spacing w:before="120" w:after="360"/>
      <w:jc w:val="center"/>
    </w:pPr>
    <w:rPr>
      <w:rFonts w:ascii="Times New Roman" w:eastAsia="Times New Roman" w:hAnsi="Times New Roman"/>
      <w:b/>
      <w:bCs/>
      <w:szCs w:val="20"/>
      <w:lang w:eastAsia="pl-PL"/>
    </w:rPr>
  </w:style>
  <w:style w:type="paragraph" w:customStyle="1" w:styleId="Default">
    <w:name w:val="Default"/>
    <w:rsid w:val="000638A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4E11"/>
    <w:rPr>
      <w:color w:val="605E5C"/>
      <w:shd w:val="clear" w:color="auto" w:fill="E1DFDD"/>
    </w:rPr>
  </w:style>
  <w:style w:type="numbering" w:customStyle="1" w:styleId="WWNum113">
    <w:name w:val="WWNum113"/>
    <w:basedOn w:val="Bezlisty"/>
    <w:rsid w:val="00E33AEF"/>
    <w:pPr>
      <w:numPr>
        <w:numId w:val="40"/>
      </w:numPr>
    </w:pPr>
  </w:style>
  <w:style w:type="numbering" w:customStyle="1" w:styleId="WWNum83">
    <w:name w:val="WWNum83"/>
    <w:basedOn w:val="Bezlisty"/>
    <w:rsid w:val="007D61AA"/>
    <w:pPr>
      <w:numPr>
        <w:numId w:val="41"/>
      </w:numPr>
    </w:pPr>
  </w:style>
  <w:style w:type="numbering" w:customStyle="1" w:styleId="WWNum123">
    <w:name w:val="WWNum123"/>
    <w:basedOn w:val="Bezlisty"/>
    <w:rsid w:val="007D61AA"/>
    <w:pPr>
      <w:numPr>
        <w:numId w:val="42"/>
      </w:numPr>
    </w:pPr>
  </w:style>
  <w:style w:type="numbering" w:customStyle="1" w:styleId="WWNum133">
    <w:name w:val="WWNum133"/>
    <w:basedOn w:val="Bezlisty"/>
    <w:rsid w:val="007D61AA"/>
    <w:pPr>
      <w:numPr>
        <w:numId w:val="43"/>
      </w:numPr>
    </w:pPr>
  </w:style>
  <w:style w:type="paragraph" w:customStyle="1" w:styleId="Standard">
    <w:name w:val="Standard"/>
    <w:rsid w:val="002E1E53"/>
    <w:pPr>
      <w:tabs>
        <w:tab w:val="right" w:pos="34"/>
      </w:tabs>
      <w:autoSpaceDN w:val="0"/>
      <w:spacing w:line="264" w:lineRule="auto"/>
      <w:ind w:left="34"/>
      <w:textAlignment w:val="baseline"/>
    </w:pPr>
    <w:rPr>
      <w:rFonts w:ascii="Calibri" w:eastAsia="Times New Roman" w:hAnsi="Calibri"/>
      <w:kern w:val="3"/>
    </w:rPr>
  </w:style>
  <w:style w:type="numbering" w:customStyle="1" w:styleId="WWNum14">
    <w:name w:val="WWNum14"/>
    <w:basedOn w:val="Bezlisty"/>
    <w:rsid w:val="002E1E53"/>
    <w:pPr>
      <w:numPr>
        <w:numId w:val="51"/>
      </w:numPr>
    </w:pPr>
  </w:style>
  <w:style w:type="numbering" w:customStyle="1" w:styleId="WWNum15">
    <w:name w:val="WWNum15"/>
    <w:basedOn w:val="Bezlisty"/>
    <w:rsid w:val="002E1E53"/>
    <w:pPr>
      <w:numPr>
        <w:numId w:val="52"/>
      </w:numPr>
    </w:pPr>
  </w:style>
  <w:style w:type="paragraph" w:customStyle="1" w:styleId="RODO">
    <w:name w:val="RODO"/>
    <w:basedOn w:val="Normalny"/>
    <w:qFormat/>
    <w:rsid w:val="00A4636B"/>
    <w:pPr>
      <w:spacing w:after="80" w:line="276" w:lineRule="auto"/>
      <w:jc w:val="both"/>
    </w:pPr>
    <w:rPr>
      <w:rFonts w:ascii="Fira Sans" w:eastAsiaTheme="minorHAnsi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A46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6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84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0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49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888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020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27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894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58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8917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0722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6097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rzodakmarek.D300000\AppData\Local\Microsoft\Windows\Temporary%20Internet%20Files\Content.Outlook\BXO5HZMK\SC%20P1%20(2)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7A2AF-5C91-44D0-9071-5CF0D52F97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1FB03A-6D67-4C1C-A873-C695316B53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3E2888-8F1E-4925-B69A-80C1A1F5057C}">
  <ds:schemaRefs>
    <ds:schemaRef ds:uri="http://www.w3.org/2001/XMLSchema"/>
    <ds:schemaRef ds:uri="http://www.zhaw.ch/AccessibilityAddIn"/>
  </ds:schemaRefs>
</ds:datastoreItem>
</file>

<file path=customXml/itemProps4.xml><?xml version="1.0" encoding="utf-8"?>
<ds:datastoreItem xmlns:ds="http://schemas.openxmlformats.org/officeDocument/2006/customXml" ds:itemID="{E9822434-67B8-489E-B996-F5287A1E9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D836A83-EE6D-4F5A-800F-116ED8CC22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P1 (2)</Template>
  <TotalTime>0</TotalTime>
  <Pages>3</Pages>
  <Words>598</Words>
  <Characters>3588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zawiadomienie</vt:lpstr>
      <vt:lpstr/>
    </vt:vector>
  </TitlesOfParts>
  <Company>Plan B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creator>wrzodakmarek</dc:creator>
  <cp:lastModifiedBy>Zaremba Ewelina</cp:lastModifiedBy>
  <cp:revision>2</cp:revision>
  <cp:lastPrinted>2019-11-28T07:39:00Z</cp:lastPrinted>
  <dcterms:created xsi:type="dcterms:W3CDTF">2026-10-12T14:01:00Z</dcterms:created>
  <dcterms:modified xsi:type="dcterms:W3CDTF">2026-10-12T14:01:00Z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UxC4dwLulzfINJ8nQH+xvX5LNGipWa4BRSZhPgxsCvn21kXytrGo4LhiS5mN+csxJp7Zv9rfvySkY4AOPL0mmQ==</vt:lpwstr>
  </property>
  <property fmtid="{D5CDD505-2E9C-101B-9397-08002B2CF9AE}" pid="5" name="MFClassificationDate">
    <vt:lpwstr>2024-03-27T09:49:07.1211086+01:00</vt:lpwstr>
  </property>
  <property fmtid="{D5CDD505-2E9C-101B-9397-08002B2CF9AE}" pid="6" name="MFClassifiedBySID">
    <vt:lpwstr>UxC4dwLulzfINJ8nQH+xvX5LNGipWa4BRSZhPgxsCvm42mrIC/DSDv0ggS+FjUN/2v1BBotkLlY5aAiEhoi6ucp5d5pZJccZJaoKK6wL9l16YMsep/YZWBD1G5grFNEq</vt:lpwstr>
  </property>
  <property fmtid="{D5CDD505-2E9C-101B-9397-08002B2CF9AE}" pid="7" name="MFGRNItemId">
    <vt:lpwstr>GRN-93eb7842-1b37-4a2b-8742-32bd2aec73d1</vt:lpwstr>
  </property>
  <property fmtid="{D5CDD505-2E9C-101B-9397-08002B2CF9AE}" pid="8" name="MFHash">
    <vt:lpwstr>PF1BskgKN06Yly9qMG8+ULBzA0QW7sXwzbxsreK0RMM=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