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76E5B5C9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>URZĘDZIE SKARBOWYM W</w:t>
      </w:r>
      <w:r w:rsidR="00DC23F6">
        <w:t xml:space="preserve"> SANOKU</w:t>
      </w:r>
    </w:p>
    <w:p w14:paraId="3CAA534D" w14:textId="634B340C" w:rsidR="007017A2" w:rsidRPr="007017A2" w:rsidRDefault="00C55247" w:rsidP="00357013">
      <w:pPr>
        <w:pStyle w:val="USTustnpkodeksu"/>
        <w:ind w:firstLine="0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D02BC3">
        <w:rPr>
          <w:rStyle w:val="Ppogrubienie"/>
        </w:rPr>
        <w:t>Konsultant</w:t>
      </w:r>
      <w:r w:rsidR="00D02BC3" w:rsidRPr="007017A2">
        <w:rPr>
          <w:rStyle w:val="Ppogrubienie"/>
          <w:lang w:eastAsia="en-US"/>
        </w:rPr>
        <w:t xml:space="preserve"> </w:t>
      </w:r>
      <w:r w:rsidR="007017A2" w:rsidRPr="007017A2">
        <w:rPr>
          <w:rStyle w:val="Ppogrubienie"/>
          <w:lang w:eastAsia="en-US"/>
        </w:rPr>
        <w:t xml:space="preserve">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D02BC3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D02BC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628A2BA9" w:rsidR="007C0389" w:rsidRPr="007C0389" w:rsidRDefault="00C55247" w:rsidP="00357013">
      <w:pPr>
        <w:pStyle w:val="USTustnpkodeksu"/>
        <w:ind w:firstLine="0"/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357013">
      <w:pPr>
        <w:pStyle w:val="USTustnpkodeksu"/>
        <w:ind w:firstLine="0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9968" w14:textId="77777777" w:rsidR="008C54BF" w:rsidRDefault="008C54BF">
      <w:r>
        <w:separator/>
      </w:r>
    </w:p>
  </w:endnote>
  <w:endnote w:type="continuationSeparator" w:id="0">
    <w:p w14:paraId="65677EFE" w14:textId="77777777" w:rsidR="008C54BF" w:rsidRDefault="008C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F7D29" w14:textId="77777777" w:rsidR="008C54BF" w:rsidRDefault="008C54BF">
      <w:r>
        <w:separator/>
      </w:r>
    </w:p>
  </w:footnote>
  <w:footnote w:type="continuationSeparator" w:id="0">
    <w:p w14:paraId="5FD03002" w14:textId="77777777" w:rsidR="008C54BF" w:rsidRDefault="008C5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42564A2A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357013">
      <w:t>2</w:t>
    </w:r>
    <w:r w:rsidRPr="0027288E">
      <w:t xml:space="preserve"> do Regulaminu organizacyjnego </w:t>
    </w:r>
    <w:r w:rsidR="007B7D81">
      <w:t>Urzędu Skarbowego w</w:t>
    </w:r>
    <w:r w:rsidR="0051657F">
      <w:t xml:space="preserve"> </w:t>
    </w:r>
    <w:r w:rsidR="00DC23F6">
      <w:t>Sanoku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04FCB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0762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7013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0217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4BF"/>
    <w:rsid w:val="008C5BE0"/>
    <w:rsid w:val="008C7233"/>
    <w:rsid w:val="008D2434"/>
    <w:rsid w:val="008E171D"/>
    <w:rsid w:val="008E2785"/>
    <w:rsid w:val="008E364A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2CBC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3F6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562"/>
    <w:rsid w:val="00E62774"/>
    <w:rsid w:val="00E6307C"/>
    <w:rsid w:val="00E636FA"/>
    <w:rsid w:val="00E653A3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894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60</TotalTime>
  <Pages>2</Pages>
  <Words>269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Kuras Agnieszka 3</cp:lastModifiedBy>
  <cp:revision>29</cp:revision>
  <cp:lastPrinted>2025-04-02T08:46:00Z</cp:lastPrinted>
  <dcterms:created xsi:type="dcterms:W3CDTF">2025-04-02T08:51:00Z</dcterms:created>
  <dcterms:modified xsi:type="dcterms:W3CDTF">2025-05-21T07:36:00Z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