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592DE" w14:textId="77777777" w:rsidR="004E46DA" w:rsidRPr="00F01236" w:rsidRDefault="00000000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0" w:name="ezdDataPodpisu"/>
      <w:r w:rsidRPr="00F01236">
        <w:rPr>
          <w:rFonts w:eastAsiaTheme="majorEastAsia" w:cstheme="majorBidi"/>
        </w:rPr>
        <w:t>$data_podpisu</w:t>
      </w:r>
      <w:bookmarkEnd w:id="0"/>
      <w:r w:rsidRPr="00F01236">
        <w:rPr>
          <w:rFonts w:eastAsiaTheme="majorEastAsia" w:cstheme="majorBidi"/>
        </w:rPr>
        <w:t xml:space="preserve"> r.</w:t>
      </w:r>
    </w:p>
    <w:p w14:paraId="02FF55C9" w14:textId="77777777" w:rsidR="00E9750E" w:rsidRPr="00E9750E" w:rsidRDefault="00E9750E" w:rsidP="00E9750E">
      <w:pPr>
        <w:spacing w:before="0" w:after="0" w:line="256" w:lineRule="auto"/>
        <w:rPr>
          <w:rFonts w:eastAsia="Times New Roman" w:cs="Times New Roman"/>
          <w:b/>
        </w:rPr>
      </w:pPr>
      <w:r w:rsidRPr="00E9750E">
        <w:rPr>
          <w:rFonts w:eastAsia="Times New Roman" w:cs="Times New Roman"/>
          <w:b/>
        </w:rPr>
        <w:t>KOMUNIKAT</w:t>
      </w:r>
    </w:p>
    <w:p w14:paraId="188AAD81" w14:textId="77777777" w:rsidR="00E9750E" w:rsidRPr="00E9750E" w:rsidRDefault="00E9750E" w:rsidP="00E9750E">
      <w:pPr>
        <w:spacing w:before="0" w:after="0" w:line="256" w:lineRule="auto"/>
        <w:rPr>
          <w:rFonts w:eastAsia="Times New Roman" w:cs="Times New Roman"/>
          <w:b/>
        </w:rPr>
      </w:pPr>
    </w:p>
    <w:p w14:paraId="1B2EEB29" w14:textId="77777777" w:rsidR="00E9750E" w:rsidRPr="00E9750E" w:rsidRDefault="00E9750E" w:rsidP="00E9750E">
      <w:pPr>
        <w:spacing w:before="0" w:after="0" w:line="256" w:lineRule="auto"/>
        <w:rPr>
          <w:rFonts w:eastAsia="Times New Roman" w:cs="Times New Roman"/>
          <w:b/>
        </w:rPr>
      </w:pPr>
      <w:r w:rsidRPr="00E9750E">
        <w:rPr>
          <w:rFonts w:eastAsia="Times New Roman" w:cs="Times New Roman"/>
          <w:b/>
        </w:rPr>
        <w:t>Państwowego Powiatowego Inspektora Sanitarnego w Skierniewicach</w:t>
      </w:r>
    </w:p>
    <w:p w14:paraId="0E645D29" w14:textId="3B6E3912" w:rsidR="00E9750E" w:rsidRPr="00E9750E" w:rsidRDefault="00E9750E" w:rsidP="00E9750E">
      <w:pPr>
        <w:spacing w:before="0" w:after="0" w:line="256" w:lineRule="auto"/>
        <w:rPr>
          <w:rFonts w:eastAsia="Times New Roman" w:cs="Times New Roman"/>
          <w:b/>
        </w:rPr>
      </w:pPr>
      <w:r w:rsidRPr="00E9750E">
        <w:rPr>
          <w:rFonts w:eastAsia="Times New Roman" w:cs="Times New Roman"/>
          <w:b/>
        </w:rPr>
        <w:t xml:space="preserve">z dnia </w:t>
      </w:r>
      <w:r w:rsidR="00EF69DE">
        <w:rPr>
          <w:rFonts w:eastAsia="Times New Roman" w:cs="Times New Roman"/>
          <w:b/>
        </w:rPr>
        <w:t>27</w:t>
      </w:r>
      <w:r w:rsidRPr="00E9750E">
        <w:rPr>
          <w:rFonts w:eastAsia="Times New Roman" w:cs="Times New Roman"/>
          <w:b/>
        </w:rPr>
        <w:t>.0</w:t>
      </w:r>
      <w:r w:rsidR="00EF69DE">
        <w:rPr>
          <w:rFonts w:eastAsia="Times New Roman" w:cs="Times New Roman"/>
          <w:b/>
        </w:rPr>
        <w:t>3</w:t>
      </w:r>
      <w:r w:rsidRPr="00E9750E">
        <w:rPr>
          <w:rFonts w:eastAsia="Times New Roman" w:cs="Times New Roman"/>
          <w:b/>
        </w:rPr>
        <w:t>.2026 r.</w:t>
      </w:r>
      <w:r>
        <w:rPr>
          <w:rFonts w:eastAsia="Times New Roman" w:cs="Times New Roman"/>
          <w:b/>
        </w:rPr>
        <w:t xml:space="preserve"> </w:t>
      </w:r>
      <w:r w:rsidRPr="00E9750E">
        <w:rPr>
          <w:rFonts w:eastAsia="Times New Roman" w:cs="Times New Roman"/>
          <w:b/>
        </w:rPr>
        <w:t xml:space="preserve">skierowany do konsumentów wody z wodociągu </w:t>
      </w:r>
      <w:r>
        <w:rPr>
          <w:rFonts w:eastAsia="Times New Roman" w:cs="Times New Roman"/>
          <w:b/>
        </w:rPr>
        <w:t>Janisławice</w:t>
      </w:r>
    </w:p>
    <w:p w14:paraId="3B56A15F" w14:textId="77777777" w:rsidR="00E9750E" w:rsidRPr="00E9750E" w:rsidRDefault="00E9750E" w:rsidP="00E9750E">
      <w:pPr>
        <w:spacing w:before="0" w:after="0" w:line="256" w:lineRule="auto"/>
        <w:rPr>
          <w:rFonts w:eastAsia="Times New Roman" w:cs="Times New Roman"/>
          <w:b/>
        </w:rPr>
      </w:pPr>
    </w:p>
    <w:p w14:paraId="05798B30" w14:textId="3220DF46" w:rsidR="00E9750E" w:rsidRPr="00E9750E" w:rsidRDefault="00E9750E" w:rsidP="00E9750E">
      <w:pPr>
        <w:spacing w:before="0" w:after="0" w:line="256" w:lineRule="auto"/>
        <w:rPr>
          <w:rFonts w:eastAsia="Times New Roman" w:cs="Times New Roman"/>
        </w:rPr>
      </w:pPr>
      <w:r w:rsidRPr="00E9750E">
        <w:rPr>
          <w:rFonts w:eastAsia="Times New Roman" w:cs="Times New Roman"/>
        </w:rPr>
        <w:t xml:space="preserve">Państwowy Powiatowy Inspektor Sanitarny w Skierniewicach informuje, że w badaniach jakości wody z wodociągu publicznego w </w:t>
      </w:r>
      <w:r>
        <w:rPr>
          <w:rFonts w:eastAsia="Times New Roman" w:cs="Times New Roman"/>
        </w:rPr>
        <w:t>Janisławicach</w:t>
      </w:r>
      <w:r w:rsidRPr="00E9750E">
        <w:rPr>
          <w:rFonts w:eastAsia="Times New Roman" w:cs="Times New Roman"/>
        </w:rPr>
        <w:t xml:space="preserve"> zaopatrującego mieszkańców miejscowości</w:t>
      </w:r>
      <w:r>
        <w:rPr>
          <w:rFonts w:eastAsia="Times New Roman" w:cs="Times New Roman"/>
        </w:rPr>
        <w:t>: Janisławice, Borysław, Reczul</w:t>
      </w:r>
      <w:r w:rsidRPr="00E9750E">
        <w:rPr>
          <w:rFonts w:eastAsia="Times New Roman" w:cs="Times New Roman"/>
        </w:rPr>
        <w:t xml:space="preserve"> </w:t>
      </w:r>
      <w:r w:rsidR="00370DE7">
        <w:rPr>
          <w:rFonts w:eastAsia="Times New Roman" w:cs="Times New Roman"/>
        </w:rPr>
        <w:t xml:space="preserve">nadal utrzymuje się </w:t>
      </w:r>
      <w:r w:rsidRPr="00E9750E">
        <w:rPr>
          <w:rFonts w:eastAsia="Times New Roman" w:cs="Times New Roman"/>
        </w:rPr>
        <w:t>zanieczyszczenie mikrobiologiczne, tj. ponadnormatywn</w:t>
      </w:r>
      <w:r w:rsidR="00370DE7">
        <w:rPr>
          <w:rFonts w:eastAsia="Times New Roman" w:cs="Times New Roman"/>
        </w:rPr>
        <w:t>a</w:t>
      </w:r>
      <w:r w:rsidRPr="00E9750E">
        <w:rPr>
          <w:rFonts w:eastAsia="Times New Roman" w:cs="Times New Roman"/>
        </w:rPr>
        <w:t xml:space="preserve"> wartość ogólnej liczby mikroorganizmów w 22° C.</w:t>
      </w:r>
    </w:p>
    <w:p w14:paraId="22DD6377" w14:textId="77777777" w:rsidR="00E9750E" w:rsidRPr="00E9750E" w:rsidRDefault="00E9750E" w:rsidP="00E9750E">
      <w:pPr>
        <w:spacing w:after="0" w:line="256" w:lineRule="auto"/>
        <w:rPr>
          <w:rFonts w:eastAsia="Times New Roman" w:cs="Times New Roman"/>
        </w:rPr>
      </w:pPr>
      <w:r w:rsidRPr="00E9750E">
        <w:rPr>
          <w:rFonts w:eastAsia="Times New Roman" w:cs="Times New Roman"/>
        </w:rPr>
        <w:t>Mikroorganizmy te nie stwarzają istotnego zagrożenia zdrowia dla konsumentów. Trwają prace mające na celu przywrócenie jakości wody spełniającej wymagania zalecane rozporządzeniem Ministra Zdrowia z dnia 07.12.2017 r. w sprawie jakości wody przeznaczonej do spożycia przez ludzi (Dz. U. 2017 poz. 2294).</w:t>
      </w:r>
    </w:p>
    <w:p w14:paraId="223D9A75" w14:textId="77777777" w:rsidR="00E9750E" w:rsidRPr="00E9750E" w:rsidRDefault="00E9750E" w:rsidP="00E9750E">
      <w:pPr>
        <w:spacing w:after="0" w:line="256" w:lineRule="auto"/>
        <w:rPr>
          <w:rFonts w:eastAsia="Times New Roman" w:cs="Times New Roman"/>
          <w:b/>
          <w:bCs/>
        </w:rPr>
      </w:pPr>
      <w:r w:rsidRPr="00E9750E">
        <w:rPr>
          <w:rFonts w:eastAsia="Times New Roman" w:cs="Times New Roman"/>
          <w:b/>
          <w:bCs/>
        </w:rPr>
        <w:t xml:space="preserve">Uwaga: Wodę przeznaczoną do spożycia i przygotowywania posiłków dla niemowląt </w:t>
      </w:r>
      <w:r w:rsidRPr="00E9750E">
        <w:rPr>
          <w:rFonts w:eastAsia="Times New Roman" w:cs="Times New Roman"/>
          <w:b/>
          <w:bCs/>
        </w:rPr>
        <w:br/>
        <w:t>i dzieci do lat 2 oraz osób ze znacznie obniżoną odpornością należy gotować przez minimum 2 minuty, a następnie bez gwałtownego schładzania pozostawić do ostudzenia.</w:t>
      </w:r>
    </w:p>
    <w:p w14:paraId="305B4642" w14:textId="77777777" w:rsidR="00E9750E" w:rsidRPr="00E9750E" w:rsidRDefault="00E9750E" w:rsidP="00E9750E">
      <w:pPr>
        <w:spacing w:before="0" w:after="0" w:line="256" w:lineRule="auto"/>
        <w:rPr>
          <w:rFonts w:eastAsia="Times New Roman" w:cs="Times New Roman"/>
          <w:b/>
          <w:bCs/>
        </w:rPr>
      </w:pPr>
    </w:p>
    <w:p w14:paraId="0090782C" w14:textId="2567A405" w:rsidR="004E46DA" w:rsidRPr="0073067D" w:rsidRDefault="00E9750E" w:rsidP="0073067D">
      <w:pPr>
        <w:spacing w:before="0" w:after="0" w:line="256" w:lineRule="auto"/>
        <w:rPr>
          <w:rFonts w:eastAsia="Times New Roman" w:cs="Times New Roman"/>
        </w:rPr>
      </w:pPr>
      <w:r w:rsidRPr="00E9750E">
        <w:rPr>
          <w:rFonts w:eastAsia="Times New Roman" w:cs="Times New Roman"/>
        </w:rPr>
        <w:t>Zalecenia obowiązują do czasu wydania kolejnego komunikatu.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522A39" w14:paraId="705D16A2" w14:textId="77777777" w:rsidTr="00A30B7B">
        <w:tc>
          <w:tcPr>
            <w:tcW w:w="4111" w:type="dxa"/>
            <w:vAlign w:val="bottom"/>
            <w:hideMark/>
          </w:tcPr>
          <w:p w14:paraId="415EE3FC" w14:textId="77777777" w:rsidR="004E46DA" w:rsidRPr="00F01236" w:rsidRDefault="00000000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" w:name="ezdPracownikNazwa"/>
            <w:r w:rsidRPr="00F01236">
              <w:rPr>
                <w:rFonts w:eastAsiaTheme="majorEastAsia" w:cstheme="majorBidi"/>
              </w:rPr>
              <w:t>$imie_nazwisko_podpisujacego</w:t>
            </w:r>
            <w:bookmarkEnd w:id="1"/>
          </w:p>
        </w:tc>
      </w:tr>
      <w:tr w:rsidR="00522A39" w14:paraId="59CBDA9C" w14:textId="77777777" w:rsidTr="00A30B7B">
        <w:tc>
          <w:tcPr>
            <w:tcW w:w="4111" w:type="dxa"/>
            <w:hideMark/>
          </w:tcPr>
          <w:p w14:paraId="3E3A3339" w14:textId="77777777" w:rsidR="004E46DA" w:rsidRPr="00A21F85" w:rsidRDefault="00000000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2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$stanowisko_podpisujacego</w:t>
            </w:r>
            <w:bookmarkEnd w:id="2"/>
          </w:p>
        </w:tc>
      </w:tr>
      <w:tr w:rsidR="00522A39" w14:paraId="03215E83" w14:textId="77777777" w:rsidTr="00A30B7B">
        <w:tc>
          <w:tcPr>
            <w:tcW w:w="4111" w:type="dxa"/>
            <w:hideMark/>
          </w:tcPr>
          <w:p w14:paraId="7C8E88C1" w14:textId="77777777" w:rsidR="004E46DA" w:rsidRPr="00625537" w:rsidRDefault="00000000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14:paraId="694745A6" w14:textId="45760F39" w:rsidR="004E46DA" w:rsidRPr="00F609C4" w:rsidRDefault="004E46DA" w:rsidP="00E9750E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R="004E46DA" w:rsidRPr="00F609C4" w:rsidSect="00D0463B">
      <w:footerReference w:type="default" r:id="rId11"/>
      <w:headerReference w:type="first" r:id="rId12"/>
      <w:footerReference w:type="first" r:id="rId13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C6245" w14:textId="77777777" w:rsidR="002438F6" w:rsidRDefault="002438F6">
      <w:pPr>
        <w:spacing w:before="0" w:after="0" w:line="240" w:lineRule="auto"/>
      </w:pPr>
      <w:r>
        <w:separator/>
      </w:r>
    </w:p>
  </w:endnote>
  <w:endnote w:type="continuationSeparator" w:id="0">
    <w:p w14:paraId="58E2D6BB" w14:textId="77777777" w:rsidR="002438F6" w:rsidRDefault="002438F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9FD4B7-BB3D-4F82-8611-1A5798EE811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DBD9596C-CE45-4CC4-81B2-03E350C87E80}"/>
    <w:embedBold r:id="rId3" w:fontKey="{BBC703B9-9E4A-4D05-8D3E-569E63FA0476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0336C48F-A335-43F2-9FDC-0A901BCF9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1D7FC" w14:textId="77777777" w:rsidR="004E46DA" w:rsidRPr="00F66716" w:rsidRDefault="00000000" w:rsidP="007D0359">
    <w:pPr>
      <w:pStyle w:val="Stopka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E4B22" w14:textId="77777777" w:rsidR="004E46DA" w:rsidRPr="00D50D18" w:rsidRDefault="00000000" w:rsidP="00D0463B">
    <w:pPr>
      <w:pStyle w:val="Stopka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 wp14:anchorId="3866630E" wp14:editId="4AF2DBB0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 wp14:anchorId="61E2D357" wp14:editId="55D299BB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B606EB5" wp14:editId="0D83CC15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8E932" w14:textId="77777777" w:rsidR="004E46DA" w:rsidRDefault="00000000" w:rsidP="007D0359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14:paraId="6656D30B" w14:textId="77777777" w:rsidR="004E46DA" w:rsidRDefault="00000000" w:rsidP="00F033BF">
                          <w:pPr>
                            <w:pStyle w:val="Nagwek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14:paraId="2BEB2976" w14:textId="77777777" w:rsidR="004E46DA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14:paraId="77A24CE2" w14:textId="77777777" w:rsidR="004E46DA" w:rsidRPr="00227FB5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14:paraId="286C8312" w14:textId="77777777" w:rsidR="004E46DA" w:rsidRPr="007D0359" w:rsidRDefault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B606EB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0.1pt;margin-top:-58.35pt;width:260.55pt;height:122.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" filled="f" stroked="f">
              <v:textbox style="mso-fit-shape-to-text:t">
                <w:txbxContent>
                  <w:p w14:paraId="1438E932" w14:textId="77777777" w:rsidR="004E46DA" w:rsidRDefault="00000000" w:rsidP="007D0359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14:paraId="6656D30B" w14:textId="77777777" w:rsidR="004E46DA" w:rsidRDefault="00000000" w:rsidP="00F033BF">
                    <w:pPr>
                      <w:pStyle w:val="Nagwek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14:paraId="2BEB2976" w14:textId="77777777" w:rsidR="004E46DA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14:paraId="77A24CE2" w14:textId="77777777" w:rsidR="004E46DA" w:rsidRPr="00227FB5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14:paraId="286C8312" w14:textId="77777777" w:rsidR="004E46DA" w:rsidRPr="007D0359" w:rsidRDefault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48190A" w14:textId="77777777" w:rsidR="002438F6" w:rsidRDefault="002438F6">
      <w:pPr>
        <w:spacing w:before="0" w:after="0" w:line="240" w:lineRule="auto"/>
      </w:pPr>
      <w:r>
        <w:separator/>
      </w:r>
    </w:p>
  </w:footnote>
  <w:footnote w:type="continuationSeparator" w:id="0">
    <w:p w14:paraId="53D81B67" w14:textId="77777777" w:rsidR="002438F6" w:rsidRDefault="002438F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49DB2" w14:textId="77777777" w:rsidR="004E46DA" w:rsidRDefault="00000000" w:rsidP="000D4B89">
    <w:pPr>
      <w:pStyle w:val="Nagwek"/>
      <w:tabs>
        <w:tab w:val="clear" w:pos="4536"/>
        <w:tab w:val="clear" w:pos="9072"/>
        <w:tab w:val="left" w:pos="6358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5704C94" wp14:editId="30369106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E429DF6" w14:textId="77777777" w:rsidR="004E46DA" w:rsidRPr="00D50D18" w:rsidRDefault="004E46DA" w:rsidP="007D035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C4716"/>
    <w:multiLevelType w:val="hybridMultilevel"/>
    <w:tmpl w:val="C0983860"/>
    <w:lvl w:ilvl="0" w:tplc="6B9E1AB8">
      <w:start w:val="1"/>
      <w:numFmt w:val="decimal"/>
      <w:lvlText w:val="%1."/>
      <w:lvlJc w:val="left"/>
      <w:pPr>
        <w:ind w:left="1070" w:hanging="710"/>
      </w:pPr>
    </w:lvl>
    <w:lvl w:ilvl="1" w:tplc="580E8BC2">
      <w:start w:val="1"/>
      <w:numFmt w:val="lowerLetter"/>
      <w:lvlText w:val="%2."/>
      <w:lvlJc w:val="left"/>
      <w:pPr>
        <w:ind w:left="1440" w:hanging="360"/>
      </w:pPr>
    </w:lvl>
    <w:lvl w:ilvl="2" w:tplc="15327652">
      <w:start w:val="1"/>
      <w:numFmt w:val="lowerRoman"/>
      <w:lvlText w:val="%3."/>
      <w:lvlJc w:val="right"/>
      <w:pPr>
        <w:ind w:left="2160" w:hanging="180"/>
      </w:pPr>
    </w:lvl>
    <w:lvl w:ilvl="3" w:tplc="9F8AE682">
      <w:start w:val="1"/>
      <w:numFmt w:val="decimal"/>
      <w:lvlText w:val="%4."/>
      <w:lvlJc w:val="left"/>
      <w:pPr>
        <w:ind w:left="2880" w:hanging="360"/>
      </w:pPr>
    </w:lvl>
    <w:lvl w:ilvl="4" w:tplc="979CB806">
      <w:start w:val="1"/>
      <w:numFmt w:val="lowerLetter"/>
      <w:lvlText w:val="%5."/>
      <w:lvlJc w:val="left"/>
      <w:pPr>
        <w:ind w:left="3600" w:hanging="360"/>
      </w:pPr>
    </w:lvl>
    <w:lvl w:ilvl="5" w:tplc="6A187BFC">
      <w:start w:val="1"/>
      <w:numFmt w:val="lowerRoman"/>
      <w:lvlText w:val="%6."/>
      <w:lvlJc w:val="right"/>
      <w:pPr>
        <w:ind w:left="4320" w:hanging="180"/>
      </w:pPr>
    </w:lvl>
    <w:lvl w:ilvl="6" w:tplc="F5EE4178">
      <w:start w:val="1"/>
      <w:numFmt w:val="decimal"/>
      <w:lvlText w:val="%7."/>
      <w:lvlJc w:val="left"/>
      <w:pPr>
        <w:ind w:left="5040" w:hanging="360"/>
      </w:pPr>
    </w:lvl>
    <w:lvl w:ilvl="7" w:tplc="1E1208DE">
      <w:start w:val="1"/>
      <w:numFmt w:val="lowerLetter"/>
      <w:lvlText w:val="%8."/>
      <w:lvlJc w:val="left"/>
      <w:pPr>
        <w:ind w:left="5760" w:hanging="360"/>
      </w:pPr>
    </w:lvl>
    <w:lvl w:ilvl="8" w:tplc="AAE6E464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1362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A39"/>
    <w:rsid w:val="001C743F"/>
    <w:rsid w:val="00204C7F"/>
    <w:rsid w:val="00232755"/>
    <w:rsid w:val="002438F6"/>
    <w:rsid w:val="00370DE7"/>
    <w:rsid w:val="004E46DA"/>
    <w:rsid w:val="00522A39"/>
    <w:rsid w:val="006066D2"/>
    <w:rsid w:val="0073067D"/>
    <w:rsid w:val="007C341E"/>
    <w:rsid w:val="008B7816"/>
    <w:rsid w:val="008C0513"/>
    <w:rsid w:val="00B27F0D"/>
    <w:rsid w:val="00B73A6F"/>
    <w:rsid w:val="00E9750E"/>
    <w:rsid w:val="00EF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5BF88E"/>
  <w15:docId w15:val="{77977192-C2FD-4CEE-B4F1-45C18CCEE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3BEA"/>
  </w:style>
  <w:style w:type="paragraph" w:styleId="Stopka">
    <w:name w:val="footer"/>
    <w:basedOn w:val="Normalny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3BEA"/>
  </w:style>
  <w:style w:type="paragraph" w:customStyle="1" w:styleId="Podstawowyakapit">
    <w:name w:val="[Podstawowy akapit]"/>
    <w:basedOn w:val="Normalny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rsid w:val="00AC3C55"/>
    <w:rPr>
      <w:rFonts w:ascii="Lato" w:eastAsiaTheme="majorEastAsia" w:hAnsi="Lato" w:cstheme="majorBidi"/>
      <w:sz w:val="20"/>
      <w:szCs w:val="24"/>
    </w:rPr>
  </w:style>
  <w:style w:type="paragraph" w:styleId="Bezodstpw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54E"/>
    <w:rPr>
      <w:rFonts w:ascii="Lato" w:hAnsi="Lato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AC3C55"/>
    <w:rPr>
      <w:rFonts w:ascii="Lato" w:eastAsiaTheme="majorEastAsia" w:hAnsi="Lato" w:cstheme="majorBidi"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rsid w:val="00077CC1"/>
    <w:rPr>
      <w:rFonts w:ascii="Lato" w:eastAsiaTheme="majorEastAsia" w:hAnsi="Lato" w:cstheme="majorBidi"/>
      <w:sz w:val="20"/>
      <w:szCs w:val="20"/>
    </w:rPr>
  </w:style>
  <w:style w:type="table" w:styleId="Tabela-Siatka">
    <w:name w:val="Table Grid"/>
    <w:basedOn w:val="Standardowy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3</TotalTime>
  <Pages>1</Pages>
  <Words>146</Words>
  <Characters>1068</Characters>
  <Application>Microsoft Office Word</Application>
  <DocSecurity>0</DocSecurity>
  <Lines>22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6</cp:revision>
  <dcterms:created xsi:type="dcterms:W3CDTF">2026-03-27T12:59:00Z</dcterms:created>
  <dcterms:modified xsi:type="dcterms:W3CDTF">2026-03-27T13:28:00Z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