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D7C06" w14:textId="73B90816" w:rsidR="007D025C" w:rsidRDefault="007D025C" w:rsidP="00CC52AD">
      <w:r w:rsidRPr="007D025C">
        <w:t>RM-06111-129-26</w:t>
      </w:r>
    </w:p>
    <w:p w14:paraId="5BEFFFC2" w14:textId="0C9B2519" w:rsidR="00E80797" w:rsidRPr="0092758E" w:rsidRDefault="00E80797" w:rsidP="00E80797">
      <w:pPr>
        <w:pStyle w:val="OZNRODZAKTUtznustawalubrozporzdzenieiorganwydajcy"/>
      </w:pPr>
      <w:r>
        <w:t>UCHWAŁA</w:t>
      </w:r>
      <w:r w:rsidRPr="0092758E">
        <w:t xml:space="preserve"> NR</w:t>
      </w:r>
      <w:r w:rsidR="001D5079">
        <w:t xml:space="preserve"> 157</w:t>
      </w:r>
    </w:p>
    <w:p w14:paraId="21338D5F" w14:textId="77777777" w:rsidR="00E80797" w:rsidRPr="0092758E" w:rsidRDefault="00E80797" w:rsidP="00E80797">
      <w:pPr>
        <w:pStyle w:val="OZNRODZAKTUtznustawalubrozporzdzenieiorganwydajcy"/>
      </w:pPr>
      <w:r w:rsidRPr="0092758E">
        <w:t>RADY MINISTRÓW</w:t>
      </w:r>
    </w:p>
    <w:p w14:paraId="51C32B76" w14:textId="36EAD7B9" w:rsidR="00E80797" w:rsidRPr="00FD09A2" w:rsidRDefault="00E80797" w:rsidP="00E80797">
      <w:pPr>
        <w:pStyle w:val="DATAAKTUdatauchwalenialubwydaniaaktu"/>
      </w:pPr>
      <w:r w:rsidRPr="00FD09A2">
        <w:t xml:space="preserve">z dnia </w:t>
      </w:r>
      <w:r w:rsidR="001D5079">
        <w:t>16 lipca 2026 r.</w:t>
      </w:r>
    </w:p>
    <w:p w14:paraId="47671F50" w14:textId="25253C84" w:rsidR="00E80797" w:rsidRPr="00FD09A2" w:rsidRDefault="00E80797" w:rsidP="00E80797">
      <w:pPr>
        <w:pStyle w:val="TYTUAKTUprzedmiotregulacjiustawylubrozporzdzenia"/>
      </w:pPr>
      <w:r w:rsidRPr="00FD09A2">
        <w:t>zmieniająca uchwałę w</w:t>
      </w:r>
      <w:r w:rsidR="00A473D2">
        <w:t xml:space="preserve"> </w:t>
      </w:r>
      <w:r w:rsidRPr="00FD09A2">
        <w:t>sprawie przyjęcia programu wspierania rozwoju</w:t>
      </w:r>
      <w:r>
        <w:t xml:space="preserve"> </w:t>
      </w:r>
      <w:r w:rsidRPr="00FD09A2">
        <w:t xml:space="preserve">społeczeństwa obywatelskiego pod nazwą </w:t>
      </w:r>
      <w:r>
        <w:t>„</w:t>
      </w:r>
      <w:r w:rsidRPr="00FD09A2">
        <w:t xml:space="preserve">Rządowy Program Fundusz Młodzieżowy na lata </w:t>
      </w:r>
      <w:r w:rsidR="009F3472">
        <w:br/>
      </w:r>
      <w:r w:rsidRPr="00FD09A2">
        <w:t>2022–2033</w:t>
      </w:r>
      <w:r>
        <w:t>”</w:t>
      </w:r>
    </w:p>
    <w:p w14:paraId="5A292AE9" w14:textId="1EF35C00" w:rsidR="00E80797" w:rsidRPr="0092758E" w:rsidRDefault="00E80797" w:rsidP="00E80797">
      <w:pPr>
        <w:pStyle w:val="NIEARTTEKSTtekstnieartykuowanynppodstprawnarozplubpreambua"/>
      </w:pPr>
      <w:r w:rsidRPr="0092758E">
        <w:t>Na podstawie</w:t>
      </w:r>
      <w:r w:rsidR="007F6FA1">
        <w:t xml:space="preserve"> art. </w:t>
      </w:r>
      <w:r w:rsidRPr="00FD09A2">
        <w:t>2</w:t>
      </w:r>
      <w:r w:rsidR="007F6FA1" w:rsidRPr="00FD09A2">
        <w:t>3</w:t>
      </w:r>
      <w:r w:rsidR="007F6FA1">
        <w:t xml:space="preserve"> ust. </w:t>
      </w:r>
      <w:r w:rsidRPr="00FD09A2">
        <w:t>2</w:t>
      </w:r>
      <w:r>
        <w:t> </w:t>
      </w:r>
      <w:r w:rsidRPr="00FD09A2">
        <w:t>ustawy z</w:t>
      </w:r>
      <w:r>
        <w:t> </w:t>
      </w:r>
      <w:r w:rsidRPr="00FD09A2">
        <w:t>dnia 15</w:t>
      </w:r>
      <w:r>
        <w:t> </w:t>
      </w:r>
      <w:r w:rsidRPr="00FD09A2">
        <w:t>września 2017</w:t>
      </w:r>
      <w:r>
        <w:t> </w:t>
      </w:r>
      <w:r w:rsidRPr="00FD09A2">
        <w:t>r. o</w:t>
      </w:r>
      <w:r>
        <w:t> </w:t>
      </w:r>
      <w:r w:rsidRPr="00FD09A2">
        <w:t>Narodowym Instytucie Wolności – Centrum Rozwoju Społeczeństwa Obywatelskiego (</w:t>
      </w:r>
      <w:r w:rsidR="007F6FA1">
        <w:t>Dz. U.</w:t>
      </w:r>
      <w:r w:rsidRPr="00FD09A2">
        <w:t xml:space="preserve"> z</w:t>
      </w:r>
      <w:r>
        <w:t> </w:t>
      </w:r>
      <w:r w:rsidRPr="00FD09A2">
        <w:t>202</w:t>
      </w:r>
      <w:r>
        <w:t>6 </w:t>
      </w:r>
      <w:r w:rsidRPr="00FD09A2">
        <w:t>r.</w:t>
      </w:r>
      <w:r w:rsidR="007F6FA1">
        <w:t xml:space="preserve"> poz. </w:t>
      </w:r>
      <w:r>
        <w:t>94</w:t>
      </w:r>
      <w:r w:rsidRPr="00FD09A2">
        <w:t>) Rada Ministrów uchwala, co następuje</w:t>
      </w:r>
      <w:r w:rsidRPr="0092758E">
        <w:t>:</w:t>
      </w:r>
    </w:p>
    <w:p w14:paraId="7860073B" w14:textId="5CDA45C3" w:rsidR="00E80797" w:rsidRDefault="00E80797" w:rsidP="00E80797">
      <w:pPr>
        <w:pStyle w:val="ARTartustawynprozporzdzenia"/>
      </w:pPr>
      <w:r w:rsidRPr="00BC26D0">
        <w:rPr>
          <w:rStyle w:val="Ppogrubienie"/>
        </w:rPr>
        <w:t>§ 1.</w:t>
      </w:r>
      <w:r w:rsidRPr="007501F6">
        <w:t> </w:t>
      </w:r>
      <w:r w:rsidRPr="00FD09A2">
        <w:t>W</w:t>
      </w:r>
      <w:r>
        <w:t> </w:t>
      </w:r>
      <w:r w:rsidRPr="00FD09A2">
        <w:t>uchwale</w:t>
      </w:r>
      <w:r w:rsidR="007F6FA1">
        <w:t xml:space="preserve"> nr </w:t>
      </w:r>
      <w:r w:rsidRPr="00FD09A2">
        <w:t>159/2022</w:t>
      </w:r>
      <w:r>
        <w:t> </w:t>
      </w:r>
      <w:r w:rsidRPr="00FD09A2">
        <w:t>Rady Ministrów z</w:t>
      </w:r>
      <w:r>
        <w:t> </w:t>
      </w:r>
      <w:r w:rsidRPr="00FD09A2">
        <w:t>dnia 19</w:t>
      </w:r>
      <w:r>
        <w:t> </w:t>
      </w:r>
      <w:r w:rsidRPr="00FD09A2">
        <w:t>lipca 2022</w:t>
      </w:r>
      <w:r>
        <w:t> </w:t>
      </w:r>
      <w:r w:rsidRPr="00FD09A2">
        <w:t>r. w</w:t>
      </w:r>
      <w:r>
        <w:t> </w:t>
      </w:r>
      <w:r w:rsidRPr="00FD09A2">
        <w:t xml:space="preserve">sprawie przyjęcia programu wspierania rozwoju społeczeństwa obywatelskiego pod nazwą </w:t>
      </w:r>
      <w:r>
        <w:t>„</w:t>
      </w:r>
      <w:r w:rsidRPr="00FD09A2">
        <w:t>Rządowy Program Fundusz Młodzieżowy na lata 2022–203</w:t>
      </w:r>
      <w:r>
        <w:t>3”</w:t>
      </w:r>
      <w:r w:rsidRPr="00FD09A2">
        <w:t>, w</w:t>
      </w:r>
      <w:r>
        <w:t> </w:t>
      </w:r>
      <w:r w:rsidRPr="00FD09A2">
        <w:t>załączniku wprowadza się następujące zmiany:</w:t>
      </w:r>
    </w:p>
    <w:p w14:paraId="286B67BC" w14:textId="62ECCAED" w:rsidR="00C759AB" w:rsidRDefault="00C759AB" w:rsidP="00C759AB">
      <w:pPr>
        <w:pStyle w:val="PKTpunkt"/>
      </w:pPr>
      <w:r>
        <w:t>1)</w:t>
      </w:r>
      <w:r>
        <w:tab/>
      </w:r>
      <w:r w:rsidR="00832618">
        <w:t>w</w:t>
      </w:r>
      <w:r w:rsidR="005A6E60">
        <w:t xml:space="preserve"> </w:t>
      </w:r>
      <w:r w:rsidR="00832618">
        <w:t>części „</w:t>
      </w:r>
      <w:r w:rsidR="00B55985">
        <w:t>S</w:t>
      </w:r>
      <w:r>
        <w:t>pis treści</w:t>
      </w:r>
      <w:r w:rsidR="00832618">
        <w:t>”</w:t>
      </w:r>
      <w:r>
        <w:t>:</w:t>
      </w:r>
    </w:p>
    <w:p w14:paraId="3CB9F799" w14:textId="20A3BE83" w:rsidR="00832618" w:rsidRDefault="00832618" w:rsidP="00CC52AD">
      <w:pPr>
        <w:pStyle w:val="LITlitera"/>
      </w:pPr>
      <w:r>
        <w:t>a)</w:t>
      </w:r>
      <w:r>
        <w:tab/>
        <w:t xml:space="preserve">wyrazy </w:t>
      </w:r>
      <w:r w:rsidR="00C759AB">
        <w:t>„</w:t>
      </w:r>
      <w:r>
        <w:t>2.</w:t>
      </w:r>
      <w:r w:rsidR="005A1094">
        <w:t> </w:t>
      </w:r>
      <w:r>
        <w:t>Definicja inicjatyw młodzieżowy</w:t>
      </w:r>
      <w:r w:rsidR="00536106">
        <w:t>ch</w:t>
      </w:r>
      <w:r>
        <w:t>” zastępuje się wyraz</w:t>
      </w:r>
      <w:r w:rsidR="005A1094">
        <w:t>ami</w:t>
      </w:r>
      <w:r>
        <w:t xml:space="preserve"> „2.</w:t>
      </w:r>
      <w:r w:rsidR="005A1094">
        <w:t> </w:t>
      </w:r>
      <w:r>
        <w:t>Definicje”,</w:t>
      </w:r>
    </w:p>
    <w:p w14:paraId="603EEE27" w14:textId="0CA36437" w:rsidR="00832618" w:rsidRDefault="00832618" w:rsidP="00CC52AD">
      <w:pPr>
        <w:pStyle w:val="LITlitera"/>
      </w:pPr>
      <w:r>
        <w:t>b)</w:t>
      </w:r>
      <w:r>
        <w:tab/>
        <w:t>wyrazy „3.2</w:t>
      </w:r>
      <w:r w:rsidR="005A1094">
        <w:t> </w:t>
      </w:r>
      <w:r>
        <w:t>Organizacje młodzieżowe” zastępuje się wyrazami „3.2</w:t>
      </w:r>
      <w:r w:rsidR="002517E9">
        <w:t>.</w:t>
      </w:r>
      <w:r w:rsidR="005A1094">
        <w:t> </w:t>
      </w:r>
      <w:r>
        <w:t>Organizacje sektora młodzieżowego”,</w:t>
      </w:r>
    </w:p>
    <w:p w14:paraId="6F8338DE" w14:textId="71774C28" w:rsidR="00832618" w:rsidRDefault="00832618" w:rsidP="00CC52AD">
      <w:pPr>
        <w:pStyle w:val="LITlitera"/>
      </w:pPr>
      <w:r>
        <w:t>c)</w:t>
      </w:r>
      <w:r>
        <w:tab/>
        <w:t>wyrazy „Organizacje młodzieżowe w</w:t>
      </w:r>
      <w:r w:rsidR="005A1094">
        <w:t> </w:t>
      </w:r>
      <w:r>
        <w:t>życiu publicznym” zastępuje się wyrazami „Organizacje sektora młodzieżowego w</w:t>
      </w:r>
      <w:r w:rsidR="005A1094">
        <w:t> </w:t>
      </w:r>
      <w:r>
        <w:t>życiu publicznym”,</w:t>
      </w:r>
    </w:p>
    <w:p w14:paraId="5D773BC6" w14:textId="09F6024F" w:rsidR="00C759AB" w:rsidRDefault="00832618" w:rsidP="00CC52AD">
      <w:pPr>
        <w:pStyle w:val="LITlitera"/>
      </w:pPr>
      <w:r>
        <w:t>d)</w:t>
      </w:r>
      <w:r>
        <w:tab/>
      </w:r>
      <w:r w:rsidR="005A1094">
        <w:t xml:space="preserve">wyrazy „Wzmocnienie kompetencji organizacji młodzieżowych” zastępuje się wyrazami „Wzmocnienie kompetencji </w:t>
      </w:r>
      <w:r w:rsidR="00A90A88">
        <w:t xml:space="preserve">i potencjału </w:t>
      </w:r>
      <w:r w:rsidR="005A1094">
        <w:t>organizacji sektora młodzieżowego”;</w:t>
      </w:r>
    </w:p>
    <w:p w14:paraId="1702536E" w14:textId="44CB60D6" w:rsidR="00E80797" w:rsidRDefault="00C759AB" w:rsidP="00E80797">
      <w:pPr>
        <w:pStyle w:val="PKTpunkt"/>
      </w:pPr>
      <w:r>
        <w:t>2</w:t>
      </w:r>
      <w:r w:rsidR="00E80797">
        <w:t>)</w:t>
      </w:r>
      <w:r w:rsidR="00E80797">
        <w:tab/>
      </w:r>
      <w:r w:rsidR="00E80797" w:rsidRPr="00C35B8F">
        <w:t xml:space="preserve">w części </w:t>
      </w:r>
      <w:r w:rsidR="00E80797" w:rsidRPr="00E80797">
        <w:t>„Słownik skrótów</w:t>
      </w:r>
      <w:r w:rsidR="001E2596" w:rsidRPr="00E80797">
        <w:t xml:space="preserve"> i</w:t>
      </w:r>
      <w:r w:rsidR="001E2596">
        <w:t> </w:t>
      </w:r>
      <w:r w:rsidR="00E80797" w:rsidRPr="00E80797">
        <w:t>pojęć wykorzystywanych</w:t>
      </w:r>
      <w:r w:rsidR="001E2596" w:rsidRPr="00E80797">
        <w:t xml:space="preserve"> w</w:t>
      </w:r>
      <w:r w:rsidR="001E2596">
        <w:t> </w:t>
      </w:r>
      <w:r w:rsidR="00E80797" w:rsidRPr="00E80797">
        <w:t>dokumencie”</w:t>
      </w:r>
      <w:r w:rsidR="00F70870">
        <w:t xml:space="preserve"> </w:t>
      </w:r>
      <w:r w:rsidR="00E80797" w:rsidRPr="00E80797">
        <w:t>tabela otrzymuje brzmienie:</w:t>
      </w:r>
    </w:p>
    <w:p w14:paraId="74F3CD83" w14:textId="6A62996E" w:rsidR="00A24D4D" w:rsidRPr="00E80797" w:rsidRDefault="00A24D4D" w:rsidP="00E80797">
      <w:pPr>
        <w:pStyle w:val="PKTpunkt"/>
      </w:pPr>
    </w:p>
    <w:tbl>
      <w:tblPr>
        <w:tblW w:w="9062" w:type="dxa"/>
        <w:jc w:val="center"/>
        <w:tblLayout w:type="fixed"/>
        <w:tblLook w:val="0400" w:firstRow="0" w:lastRow="0" w:firstColumn="0" w:lastColumn="0" w:noHBand="0" w:noVBand="1"/>
      </w:tblPr>
      <w:tblGrid>
        <w:gridCol w:w="2832"/>
        <w:gridCol w:w="6230"/>
      </w:tblGrid>
      <w:tr w:rsidR="00E80797" w:rsidRPr="00C35B8F" w14:paraId="791DE79E" w14:textId="77777777" w:rsidTr="00EF74A9">
        <w:trPr>
          <w:trHeight w:val="499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F475324" w14:textId="77777777" w:rsidR="00E80797" w:rsidRPr="00E80797" w:rsidRDefault="00E80797" w:rsidP="00E80797">
            <w:pPr>
              <w:pStyle w:val="P1wTABELIpoziom1numeracjiwtabeli"/>
            </w:pPr>
            <w:r w:rsidRPr="00C35B8F">
              <w:t>Centrum młodzieżowe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4D5E0C" w14:textId="63A4FB95" w:rsidR="00E80797" w:rsidRPr="00E80797" w:rsidRDefault="00E80797" w:rsidP="00E80797">
            <w:pPr>
              <w:pStyle w:val="CZWSPP1wTABELIczwsppoziomu1numeracjiwtabeli"/>
            </w:pPr>
            <w:r w:rsidRPr="00C35B8F">
              <w:t>Forma pracy</w:t>
            </w:r>
            <w:r w:rsidR="001E2596" w:rsidRPr="00C35B8F">
              <w:t xml:space="preserve"> z</w:t>
            </w:r>
            <w:r w:rsidR="001E2596">
              <w:t> </w:t>
            </w:r>
            <w:r w:rsidRPr="00C35B8F">
              <w:t>młodzieżą polegająca na oferowaniu jej otwartej i</w:t>
            </w:r>
            <w:r w:rsidRPr="00E80797">
              <w:t xml:space="preserve"> bezpiecznej przestrzeni do uczenia się w sposób nieformalny i pozaformalny, a także umożliwiającej spędzanie wolnego czasu, integrację, inicjowanie różnych aktywności rekreacyjnych, kulturalnych, społecznych lub obywatelskich </w:t>
            </w:r>
            <w:r w:rsidRPr="00E80797">
              <w:lastRenderedPageBreak/>
              <w:t>i uczestnictwo w</w:t>
            </w:r>
            <w:r w:rsidR="000676FB" w:rsidRPr="00E80797">
              <w:t> </w:t>
            </w:r>
            <w:r w:rsidRPr="00E80797">
              <w:t>nich oraz uzyskiwanie wsparcia dostosowanego do potrzeb młodzieży</w:t>
            </w:r>
          </w:p>
        </w:tc>
      </w:tr>
      <w:tr w:rsidR="00E80797" w:rsidRPr="00C35B8F" w14:paraId="52B70492" w14:textId="77777777" w:rsidTr="00EF74A9">
        <w:trPr>
          <w:trHeight w:val="499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4BA2F2" w14:textId="77777777" w:rsidR="00E80797" w:rsidRPr="00E80797" w:rsidRDefault="00E80797" w:rsidP="00E80797">
            <w:pPr>
              <w:pStyle w:val="P1wTABELIpoziom1numeracjiwtabeli"/>
            </w:pPr>
            <w:r w:rsidRPr="00C35B8F">
              <w:lastRenderedPageBreak/>
              <w:t>FIO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6CBD8" w14:textId="77777777" w:rsidR="00E80797" w:rsidRPr="00E80797" w:rsidRDefault="00E80797" w:rsidP="00E80797">
            <w:pPr>
              <w:pStyle w:val="CZWSPP1wTABELIczwsppoziomu1numeracjiwtabeli"/>
            </w:pPr>
            <w:r w:rsidRPr="00C35B8F">
              <w:t>Program Fundusz Inicjatyw Obywatelskich na lata 2014–2020</w:t>
            </w:r>
          </w:p>
        </w:tc>
      </w:tr>
      <w:tr w:rsidR="00E80797" w:rsidRPr="00C35B8F" w14:paraId="36D63C09" w14:textId="77777777" w:rsidTr="00EF74A9">
        <w:trPr>
          <w:trHeight w:val="816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2372C7B" w14:textId="77777777" w:rsidR="00E80797" w:rsidRPr="00E80797" w:rsidRDefault="00E80797" w:rsidP="00E80797">
            <w:pPr>
              <w:pStyle w:val="P1wTABELIpoziom1numeracjiwtabeli"/>
            </w:pPr>
            <w:r w:rsidRPr="00C35B8F">
              <w:t>Instytucja Zarządzająca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2438D" w14:textId="77777777" w:rsidR="00E80797" w:rsidRPr="00E80797" w:rsidRDefault="00E80797" w:rsidP="00E80797">
            <w:pPr>
              <w:pStyle w:val="CZWSPP1wTABELIczwsppoziomu1numeracjiwtabeli"/>
            </w:pPr>
            <w:r w:rsidRPr="00C35B8F">
              <w:t>Narodowy Instytut Wolności – Centrum Rozwoju Społeczeństwa Obywatelskiego</w:t>
            </w:r>
          </w:p>
        </w:tc>
      </w:tr>
      <w:tr w:rsidR="00E80797" w:rsidRPr="003F38E1" w14:paraId="31EC3E45" w14:textId="77777777" w:rsidTr="00EF74A9">
        <w:trPr>
          <w:trHeight w:val="558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D9A6746" w14:textId="77777777" w:rsidR="00E80797" w:rsidRPr="00E80797" w:rsidRDefault="00E80797" w:rsidP="00E80797">
            <w:pPr>
              <w:pStyle w:val="P1wTABELIpoziom1numeracjiwtabeli"/>
            </w:pPr>
            <w:r w:rsidRPr="003F38E1">
              <w:t>JST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78D766" w14:textId="77777777" w:rsidR="00E80797" w:rsidRPr="00E80797" w:rsidRDefault="00E80797" w:rsidP="00E80797">
            <w:pPr>
              <w:pStyle w:val="CZWSPP1wTABELIczwsppoziomu1numeracjiwtabeli"/>
            </w:pPr>
            <w:r w:rsidRPr="003F38E1">
              <w:t xml:space="preserve">Jednostka </w:t>
            </w:r>
            <w:r w:rsidRPr="00E80797">
              <w:t>samorządu terytorialnego</w:t>
            </w:r>
          </w:p>
        </w:tc>
      </w:tr>
      <w:tr w:rsidR="00E80797" w:rsidRPr="00C35B8F" w14:paraId="3061EA17" w14:textId="77777777" w:rsidTr="00EF74A9">
        <w:trPr>
          <w:trHeight w:val="4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F1DAB37" w14:textId="77777777" w:rsidR="00E80797" w:rsidRPr="00E80797" w:rsidRDefault="00E80797" w:rsidP="00E80797">
            <w:pPr>
              <w:pStyle w:val="P1wTABELIpoziom1numeracjiwtabeli"/>
            </w:pPr>
            <w:r w:rsidRPr="00C35B8F">
              <w:t>KSM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E4821" w14:textId="25932707" w:rsidR="00E80797" w:rsidRPr="00E80797" w:rsidRDefault="00E80797" w:rsidP="00E80797">
            <w:pPr>
              <w:pStyle w:val="CZWSPP1wTABELIczwsppoziomu1numeracjiwtabeli"/>
            </w:pPr>
            <w:r w:rsidRPr="00C35B8F">
              <w:t>Komitet Sterująco</w:t>
            </w:r>
            <w:r w:rsidR="00027060">
              <w:t>-</w:t>
            </w:r>
            <w:r w:rsidRPr="00C35B8F">
              <w:t>Monitorujący</w:t>
            </w:r>
          </w:p>
        </w:tc>
      </w:tr>
      <w:tr w:rsidR="00E80797" w:rsidRPr="00C35B8F" w14:paraId="098FE463" w14:textId="77777777" w:rsidTr="00EF74A9">
        <w:trPr>
          <w:trHeight w:val="905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75E2E80" w14:textId="77777777" w:rsidR="00E80797" w:rsidRPr="00E80797" w:rsidRDefault="00E80797" w:rsidP="00E80797">
            <w:pPr>
              <w:pStyle w:val="P1wTABELIpoziom1numeracjiwtabeli"/>
            </w:pPr>
            <w:r w:rsidRPr="00C35B8F">
              <w:t>Korpus Solidarności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2ABC8B" w14:textId="247A7D9C" w:rsidR="00E80797" w:rsidRPr="00E80797" w:rsidRDefault="00E80797" w:rsidP="00E80797">
            <w:pPr>
              <w:pStyle w:val="CZWSPP1wTABELIczwsppoziomu1numeracjiwtabeli"/>
            </w:pPr>
            <w:r w:rsidRPr="00C35B8F">
              <w:t>Korpus Solidarności – Rządowy Program Wspierania i</w:t>
            </w:r>
            <w:r w:rsidRPr="00E80797">
              <w:t> Rozwoju Wolontariatu Systematycznego na lata 2018–2030</w:t>
            </w:r>
          </w:p>
        </w:tc>
      </w:tr>
      <w:tr w:rsidR="00E80797" w:rsidRPr="00C35B8F" w14:paraId="181A83DF" w14:textId="77777777" w:rsidTr="00EF74A9">
        <w:trPr>
          <w:trHeight w:val="811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0394CCE" w14:textId="7216E502" w:rsidR="00E80797" w:rsidRPr="00E80797" w:rsidRDefault="00E80797" w:rsidP="00E80797">
            <w:pPr>
              <w:pStyle w:val="P1wTABELIpoziom1numeracjiwtabeli"/>
            </w:pPr>
            <w:r w:rsidRPr="00C35B8F">
              <w:t>NIW</w:t>
            </w:r>
            <w:r w:rsidR="00027060">
              <w:t>-</w:t>
            </w:r>
            <w:r w:rsidRPr="00C35B8F">
              <w:t>CRSO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44666E" w14:textId="77777777" w:rsidR="00E80797" w:rsidRPr="00E80797" w:rsidRDefault="00E80797" w:rsidP="00E80797">
            <w:pPr>
              <w:pStyle w:val="CZWSPP1wTABELIczwsppoziomu1numeracjiwtabeli"/>
            </w:pPr>
            <w:r w:rsidRPr="00C35B8F">
              <w:t>Narodowy Instytut Wolności – Centrum Rozwoju Społeczeństwa Obywatelskiego</w:t>
            </w:r>
          </w:p>
        </w:tc>
      </w:tr>
      <w:tr w:rsidR="00E80797" w:rsidRPr="00C35B8F" w14:paraId="4E366D63" w14:textId="77777777" w:rsidTr="00EF74A9">
        <w:trPr>
          <w:trHeight w:val="811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C41C9CB" w14:textId="77777777" w:rsidR="00E80797" w:rsidRPr="00E80797" w:rsidRDefault="00E80797" w:rsidP="00E80797">
            <w:pPr>
              <w:pStyle w:val="P1wTABELIpoziom1numeracjiwtabeli"/>
            </w:pPr>
            <w:r w:rsidRPr="00C35B8F">
              <w:t>NOWEFIO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74B0A" w14:textId="4D298F3E" w:rsidR="00E80797" w:rsidRPr="00E80797" w:rsidRDefault="00E80797" w:rsidP="00E80797">
            <w:pPr>
              <w:pStyle w:val="CZWSPP1wTABELIczwsppoziomu1numeracjiwtabeli"/>
            </w:pPr>
            <w:r>
              <w:t xml:space="preserve">Rządowy </w:t>
            </w:r>
            <w:r w:rsidRPr="00E80797">
              <w:t>Program Fundusz Inicjatyw Obywatelskich NOWEFIO na lata 2021–2030</w:t>
            </w:r>
          </w:p>
        </w:tc>
      </w:tr>
      <w:tr w:rsidR="00E80797" w:rsidRPr="00C35B8F" w14:paraId="4894ED03" w14:textId="77777777" w:rsidTr="00EF74A9">
        <w:trPr>
          <w:trHeight w:val="811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29BBB63" w14:textId="77777777" w:rsidR="00E80797" w:rsidRPr="00E80797" w:rsidRDefault="00E80797" w:rsidP="00E80797">
            <w:pPr>
              <w:pStyle w:val="P1wTABELIpoziom1numeracjiwtabeli"/>
            </w:pPr>
            <w:r w:rsidRPr="00C35B8F">
              <w:t>Pracownik młodzieżowy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091C5" w14:textId="735C8040" w:rsidR="00E80797" w:rsidRPr="00E80797" w:rsidRDefault="00E80797" w:rsidP="00E80797">
            <w:pPr>
              <w:pStyle w:val="CZWSPP1wTABELIczwsppoziomu1numeracjiwtabeli"/>
            </w:pPr>
            <w:r w:rsidRPr="00C35B8F">
              <w:t>Osoba wykonująca pracę</w:t>
            </w:r>
            <w:r w:rsidR="001E2596" w:rsidRPr="00C35B8F">
              <w:t xml:space="preserve"> z</w:t>
            </w:r>
            <w:r w:rsidR="001E2596">
              <w:t> </w:t>
            </w:r>
            <w:r w:rsidRPr="00C35B8F">
              <w:t>młodzieżą, której zadaniem jest</w:t>
            </w:r>
            <w:r w:rsidRPr="00E80797">
              <w:t xml:space="preserve"> wspieranie i stymulowanie rozwoju społecznego, emocjonalnego i osobistego oraz rezyliencji i dobrostanu młodzieży, a także wzmacnianie jej postaw demokratycznych, otwartości i ciekawości świata</w:t>
            </w:r>
          </w:p>
        </w:tc>
      </w:tr>
      <w:tr w:rsidR="00E80797" w:rsidRPr="00C35B8F" w14:paraId="669874AC" w14:textId="77777777" w:rsidTr="00EF74A9">
        <w:trPr>
          <w:trHeight w:val="811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45559A5" w14:textId="77777777" w:rsidR="00E80797" w:rsidRPr="00E80797" w:rsidRDefault="00E80797" w:rsidP="00E80797">
            <w:pPr>
              <w:pStyle w:val="P1wTABELIpoziom1numeracjiwtabeli"/>
            </w:pPr>
            <w:r w:rsidRPr="00C35B8F">
              <w:t>Prawo oświatowe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5CC258" w14:textId="4F1B8759" w:rsidR="00E80797" w:rsidRPr="00E80797" w:rsidRDefault="00E80797" w:rsidP="00E80797">
            <w:pPr>
              <w:pStyle w:val="CZWSPP1wTABELIczwsppoziomu1numeracjiwtabeli"/>
            </w:pPr>
            <w:r w:rsidRPr="00C35B8F">
              <w:t>Ustawa</w:t>
            </w:r>
            <w:r w:rsidR="001E2596" w:rsidRPr="00C35B8F">
              <w:t xml:space="preserve"> z</w:t>
            </w:r>
            <w:r w:rsidR="001E2596">
              <w:t> </w:t>
            </w:r>
            <w:r w:rsidRPr="00C35B8F">
              <w:t>dnia 1</w:t>
            </w:r>
            <w:r w:rsidR="001E2596" w:rsidRPr="00C35B8F">
              <w:t>4</w:t>
            </w:r>
            <w:r w:rsidR="001E2596">
              <w:t> </w:t>
            </w:r>
            <w:r w:rsidRPr="00C35B8F">
              <w:t>grudnia 201</w:t>
            </w:r>
            <w:r w:rsidR="001E2596" w:rsidRPr="00C35B8F">
              <w:t>6</w:t>
            </w:r>
            <w:r w:rsidR="001E2596">
              <w:t> </w:t>
            </w:r>
            <w:r w:rsidRPr="00C35B8F">
              <w:t>r. – Prawo oświatowe (</w:t>
            </w:r>
            <w:r w:rsidR="007F6FA1">
              <w:t>Dz. U.</w:t>
            </w:r>
            <w:r w:rsidRPr="00C35B8F">
              <w:t xml:space="preserve"> z </w:t>
            </w:r>
            <w:r w:rsidR="00536106" w:rsidRPr="00C35B8F">
              <w:t>202</w:t>
            </w:r>
            <w:r w:rsidR="00536106">
              <w:t>6 </w:t>
            </w:r>
            <w:r w:rsidRPr="00E80797">
              <w:t>r.</w:t>
            </w:r>
            <w:r w:rsidR="007F6FA1">
              <w:t xml:space="preserve"> poz. </w:t>
            </w:r>
            <w:r w:rsidR="00536106">
              <w:t>820</w:t>
            </w:r>
            <w:r w:rsidR="009340F6">
              <w:t xml:space="preserve"> i 904</w:t>
            </w:r>
            <w:r w:rsidRPr="00E80797">
              <w:t>)</w:t>
            </w:r>
          </w:p>
        </w:tc>
      </w:tr>
      <w:tr w:rsidR="00E80797" w:rsidRPr="00C35B8F" w14:paraId="3B873DB0" w14:textId="77777777" w:rsidTr="00EF74A9">
        <w:trPr>
          <w:trHeight w:val="811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1C0C800" w14:textId="77777777" w:rsidR="00E80797" w:rsidRPr="00E80797" w:rsidRDefault="00E80797" w:rsidP="00E80797">
            <w:pPr>
              <w:pStyle w:val="P1wTABELIpoziom1numeracjiwtabeli"/>
            </w:pPr>
            <w:r w:rsidRPr="00C35B8F">
              <w:t>PROO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54F7C" w14:textId="1550C28E" w:rsidR="00E80797" w:rsidRPr="00E80797" w:rsidRDefault="00E80797" w:rsidP="00E80797">
            <w:pPr>
              <w:pStyle w:val="CZWSPP1wTABELIczwsppoziomu1numeracjiwtabeli"/>
            </w:pPr>
            <w:r w:rsidRPr="00C35B8F">
              <w:t>Rządowy Program Rozwoju Organizacji Obywatelskich na lata 2018–2030</w:t>
            </w:r>
            <w:r w:rsidR="00F920E2">
              <w:t xml:space="preserve"> PROO</w:t>
            </w:r>
          </w:p>
        </w:tc>
      </w:tr>
      <w:tr w:rsidR="00E80797" w:rsidRPr="00C35B8F" w14:paraId="2A6C74B2" w14:textId="77777777" w:rsidTr="00EF74A9">
        <w:trPr>
          <w:trHeight w:val="499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65A29" w14:textId="77777777" w:rsidR="00E80797" w:rsidRPr="00E80797" w:rsidRDefault="00E80797" w:rsidP="00E80797">
            <w:pPr>
              <w:pStyle w:val="P1wTABELIpoziom1numeracjiwtabeli"/>
            </w:pPr>
            <w:r w:rsidRPr="00C35B8F">
              <w:t>Przewodniczący Komitetu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CDACD6" w14:textId="77777777" w:rsidR="00E80797" w:rsidRPr="00E80797" w:rsidRDefault="00E80797" w:rsidP="00E80797">
            <w:pPr>
              <w:pStyle w:val="CZWSPP1wTABELIczwsppoziomu1numeracjiwtabeli"/>
            </w:pPr>
            <w:r w:rsidRPr="00C35B8F">
              <w:t>Przewodniczący Komitetu do spraw Pożytku Publicznego</w:t>
            </w:r>
          </w:p>
        </w:tc>
      </w:tr>
      <w:tr w:rsidR="00E80797" w:rsidRPr="00C35B8F" w14:paraId="78317CFE" w14:textId="77777777" w:rsidTr="00EF74A9">
        <w:trPr>
          <w:trHeight w:val="811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DC59A2C" w14:textId="77777777" w:rsidR="00E80797" w:rsidRPr="00E80797" w:rsidRDefault="00E80797" w:rsidP="00E80797">
            <w:pPr>
              <w:pStyle w:val="P1wTABELIpoziom1numeracjiwtabeli"/>
            </w:pPr>
            <w:r w:rsidRPr="00C35B8F">
              <w:t>SOR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844BA" w14:textId="6E696A33" w:rsidR="00E80797" w:rsidRPr="00E80797" w:rsidRDefault="00E80797" w:rsidP="00E80797">
            <w:pPr>
              <w:pStyle w:val="CZWSPP1wTABELIczwsppoziomu1numeracjiwtabeli"/>
            </w:pPr>
            <w:r w:rsidRPr="00C35B8F">
              <w:t>Strategia na rzecz Odpowiedzialnego Rozwoju do roku 202</w:t>
            </w:r>
            <w:r w:rsidR="001E2596" w:rsidRPr="00C35B8F">
              <w:t>0</w:t>
            </w:r>
            <w:r w:rsidR="001E2596">
              <w:t> </w:t>
            </w:r>
            <w:r w:rsidRPr="00C35B8F">
              <w:t>(z perspektywą do 203</w:t>
            </w:r>
            <w:r w:rsidR="001E2596" w:rsidRPr="00C35B8F">
              <w:t>0</w:t>
            </w:r>
            <w:r w:rsidR="001E2596">
              <w:t> </w:t>
            </w:r>
            <w:r w:rsidRPr="00C35B8F">
              <w:t>r.)</w:t>
            </w:r>
          </w:p>
        </w:tc>
      </w:tr>
      <w:tr w:rsidR="00E80797" w:rsidRPr="00C35B8F" w14:paraId="14305092" w14:textId="77777777" w:rsidTr="00EF74A9">
        <w:trPr>
          <w:trHeight w:val="4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950BEB" w14:textId="77777777" w:rsidR="00E80797" w:rsidRPr="00E80797" w:rsidRDefault="00E80797" w:rsidP="00E80797">
            <w:pPr>
              <w:pStyle w:val="P1wTABELIpoziom1numeracjiwtabeli"/>
            </w:pPr>
            <w:r w:rsidRPr="00C35B8F">
              <w:t>SRKS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702B8" w14:textId="77777777" w:rsidR="00E80797" w:rsidRPr="00E80797" w:rsidRDefault="00E80797" w:rsidP="00E80797">
            <w:pPr>
              <w:pStyle w:val="CZWSPP1wTABELIczwsppoziomu1numeracjiwtabeli"/>
            </w:pPr>
            <w:r w:rsidRPr="00C35B8F">
              <w:t>Strategia Rozwoju Kapitału Społecznego 2030</w:t>
            </w:r>
          </w:p>
        </w:tc>
      </w:tr>
      <w:tr w:rsidR="00E80797" w:rsidRPr="00C35B8F" w14:paraId="7FC3AA24" w14:textId="77777777" w:rsidTr="00EF74A9">
        <w:trPr>
          <w:trHeight w:val="4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8FB11B" w14:textId="77777777" w:rsidR="00E80797" w:rsidRPr="00E80797" w:rsidRDefault="00E80797" w:rsidP="00E80797">
            <w:pPr>
              <w:pStyle w:val="P1wTABELIpoziom1numeracjiwtabeli"/>
            </w:pPr>
            <w:r w:rsidRPr="00C35B8F">
              <w:t>UE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A17E6" w14:textId="77777777" w:rsidR="00E80797" w:rsidRPr="00E80797" w:rsidRDefault="00E80797" w:rsidP="00E80797">
            <w:pPr>
              <w:pStyle w:val="CZWSPP1wTABELIczwsppoziomu1numeracjiwtabeli"/>
            </w:pPr>
            <w:r w:rsidRPr="00C35B8F">
              <w:t>Unia Europejska</w:t>
            </w:r>
          </w:p>
        </w:tc>
      </w:tr>
      <w:tr w:rsidR="00E80797" w:rsidRPr="00C35B8F" w14:paraId="23FC1B7E" w14:textId="77777777" w:rsidTr="00EF74A9">
        <w:trPr>
          <w:trHeight w:val="848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63343F" w14:textId="77777777" w:rsidR="00E80797" w:rsidRPr="00E80797" w:rsidRDefault="00E80797" w:rsidP="00E80797">
            <w:pPr>
              <w:pStyle w:val="P1wTABELIpoziom1numeracjiwtabeli"/>
            </w:pPr>
            <w:r w:rsidRPr="00C35B8F">
              <w:t>UoDPPiW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D81074" w14:textId="0AA56EF0" w:rsidR="00E80797" w:rsidRPr="00E80797" w:rsidRDefault="00E80797" w:rsidP="00E80797">
            <w:pPr>
              <w:pStyle w:val="CZWSPP1wTABELIczwsppoziomu1numeracjiwtabeli"/>
            </w:pPr>
            <w:r w:rsidRPr="00C35B8F">
              <w:t>Ustawa</w:t>
            </w:r>
            <w:r w:rsidR="001E2596" w:rsidRPr="00C35B8F">
              <w:t xml:space="preserve"> z</w:t>
            </w:r>
            <w:r w:rsidR="001E2596">
              <w:t> </w:t>
            </w:r>
            <w:r w:rsidRPr="00C35B8F">
              <w:t>dnia 2</w:t>
            </w:r>
            <w:r w:rsidR="001E2596" w:rsidRPr="00C35B8F">
              <w:t>4</w:t>
            </w:r>
            <w:r w:rsidR="001E2596">
              <w:t> </w:t>
            </w:r>
            <w:r w:rsidRPr="00C35B8F">
              <w:t>kwietnia 200</w:t>
            </w:r>
            <w:r w:rsidR="001E2596" w:rsidRPr="00C35B8F">
              <w:t>3</w:t>
            </w:r>
            <w:r w:rsidR="001E2596">
              <w:t> </w:t>
            </w:r>
            <w:r w:rsidRPr="00C35B8F">
              <w:t>r.</w:t>
            </w:r>
            <w:r w:rsidR="001E2596" w:rsidRPr="00C35B8F">
              <w:t xml:space="preserve"> o</w:t>
            </w:r>
            <w:r w:rsidR="001E2596">
              <w:t> </w:t>
            </w:r>
            <w:r w:rsidRPr="00C35B8F">
              <w:t>działalności pożytku publicznego</w:t>
            </w:r>
            <w:r w:rsidR="001E2596" w:rsidRPr="00C35B8F">
              <w:t xml:space="preserve"> i</w:t>
            </w:r>
            <w:r w:rsidR="001E2596">
              <w:t> </w:t>
            </w:r>
            <w:r w:rsidR="001E2596" w:rsidRPr="00C35B8F">
              <w:t>o</w:t>
            </w:r>
            <w:r w:rsidR="001E2596">
              <w:t> </w:t>
            </w:r>
            <w:r w:rsidRPr="00C35B8F">
              <w:t>wolontariacie (</w:t>
            </w:r>
            <w:r w:rsidR="007F6FA1">
              <w:t>Dz. U.</w:t>
            </w:r>
            <w:r w:rsidR="001E2596" w:rsidRPr="00C35B8F">
              <w:t xml:space="preserve"> z</w:t>
            </w:r>
            <w:r w:rsidR="001E2596">
              <w:t> </w:t>
            </w:r>
            <w:r w:rsidRPr="00C35B8F">
              <w:t>202</w:t>
            </w:r>
            <w:r w:rsidR="001E2596" w:rsidRPr="00E80797">
              <w:t>5</w:t>
            </w:r>
            <w:r w:rsidR="001E2596">
              <w:t> </w:t>
            </w:r>
            <w:r w:rsidRPr="00E80797">
              <w:t>r.</w:t>
            </w:r>
            <w:r w:rsidR="007F6FA1">
              <w:t xml:space="preserve"> poz. </w:t>
            </w:r>
            <w:r w:rsidRPr="00E80797">
              <w:t>1338)</w:t>
            </w:r>
          </w:p>
        </w:tc>
      </w:tr>
      <w:tr w:rsidR="00E80797" w:rsidRPr="00C35B8F" w14:paraId="420B697A" w14:textId="77777777" w:rsidTr="00EF74A9">
        <w:trPr>
          <w:trHeight w:val="846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B77316" w14:textId="77777777" w:rsidR="00E80797" w:rsidRPr="00E80797" w:rsidRDefault="00E80797" w:rsidP="00E80797">
            <w:pPr>
              <w:pStyle w:val="P1wTABELIpoziom1numeracjiwtabeli"/>
            </w:pPr>
            <w:r w:rsidRPr="00C35B8F">
              <w:lastRenderedPageBreak/>
              <w:t>UoNIW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6E351" w14:textId="44CA8FB3" w:rsidR="00E80797" w:rsidRPr="00E80797" w:rsidRDefault="00E80797" w:rsidP="00E80797">
            <w:pPr>
              <w:pStyle w:val="CZWSPP1wTABELIczwsppoziomu1numeracjiwtabeli"/>
            </w:pPr>
            <w:r w:rsidRPr="00C35B8F">
              <w:t>Ustawa</w:t>
            </w:r>
            <w:r w:rsidR="001E2596" w:rsidRPr="00C35B8F">
              <w:t xml:space="preserve"> z</w:t>
            </w:r>
            <w:r w:rsidR="001E2596">
              <w:t> </w:t>
            </w:r>
            <w:r w:rsidRPr="00C35B8F">
              <w:t>dnia 1</w:t>
            </w:r>
            <w:r w:rsidR="001E2596" w:rsidRPr="00C35B8F">
              <w:t>5</w:t>
            </w:r>
            <w:r w:rsidR="001E2596">
              <w:t> </w:t>
            </w:r>
            <w:r w:rsidRPr="00C35B8F">
              <w:t>września 201</w:t>
            </w:r>
            <w:r w:rsidR="001E2596" w:rsidRPr="00C35B8F">
              <w:t>7</w:t>
            </w:r>
            <w:r w:rsidR="001E2596">
              <w:t> </w:t>
            </w:r>
            <w:r w:rsidRPr="00C35B8F">
              <w:t>r.</w:t>
            </w:r>
            <w:r w:rsidR="001E2596" w:rsidRPr="00C35B8F">
              <w:t xml:space="preserve"> o</w:t>
            </w:r>
            <w:r w:rsidR="001E2596">
              <w:t> </w:t>
            </w:r>
            <w:r w:rsidRPr="00C35B8F">
              <w:t>Narodowym Instytucie Wolności – Centrum Rozwoju Społeczeństwa Obywatelskiego (</w:t>
            </w:r>
            <w:r w:rsidR="007F6FA1">
              <w:t>Dz. U.</w:t>
            </w:r>
            <w:r w:rsidR="001E2596" w:rsidRPr="00C35B8F">
              <w:t xml:space="preserve"> z</w:t>
            </w:r>
            <w:r w:rsidR="001E2596">
              <w:t> </w:t>
            </w:r>
            <w:r w:rsidRPr="00C35B8F">
              <w:t>202</w:t>
            </w:r>
            <w:r w:rsidR="001E2596" w:rsidRPr="00E80797">
              <w:t>6</w:t>
            </w:r>
            <w:r w:rsidR="001E2596">
              <w:t> </w:t>
            </w:r>
            <w:r w:rsidRPr="00E80797">
              <w:t>r.</w:t>
            </w:r>
            <w:r w:rsidR="007F6FA1">
              <w:t xml:space="preserve"> poz. </w:t>
            </w:r>
            <w:r w:rsidRPr="00E80797">
              <w:t>94)</w:t>
            </w:r>
          </w:p>
        </w:tc>
      </w:tr>
    </w:tbl>
    <w:p w14:paraId="4ADA38FF" w14:textId="3EB10146" w:rsidR="00E80797" w:rsidRDefault="00A24D4D" w:rsidP="00E80797">
      <w:pPr>
        <w:pStyle w:val="PKTpunkt"/>
      </w:pPr>
      <w:r>
        <w:t>;</w:t>
      </w:r>
    </w:p>
    <w:p w14:paraId="7795EC8B" w14:textId="4562D758" w:rsidR="00E80797" w:rsidRPr="00E80797" w:rsidRDefault="00F252E1" w:rsidP="00E80797">
      <w:pPr>
        <w:pStyle w:val="PKTpunkt"/>
      </w:pPr>
      <w:r>
        <w:t>3</w:t>
      </w:r>
      <w:r w:rsidR="00E80797">
        <w:t>)</w:t>
      </w:r>
      <w:r w:rsidR="00E80797">
        <w:tab/>
      </w:r>
      <w:r w:rsidR="00E80797" w:rsidRPr="00BF211B">
        <w:t xml:space="preserve">w </w:t>
      </w:r>
      <w:r w:rsidR="00E80797" w:rsidRPr="00E80797">
        <w:t>części „Wstęp”:</w:t>
      </w:r>
    </w:p>
    <w:p w14:paraId="5B9C93B3" w14:textId="77777777" w:rsidR="00E1612F" w:rsidRDefault="00E80797" w:rsidP="00E80797">
      <w:pPr>
        <w:pStyle w:val="LITlitera"/>
      </w:pPr>
      <w:r>
        <w:t>a)</w:t>
      </w:r>
      <w:r>
        <w:tab/>
        <w:t>w akapicie czwartym</w:t>
      </w:r>
      <w:r w:rsidR="00E1612F">
        <w:t>:</w:t>
      </w:r>
    </w:p>
    <w:p w14:paraId="4DA07B6B" w14:textId="7241D8FD" w:rsidR="00E80797" w:rsidRDefault="00E1612F" w:rsidP="00E1612F">
      <w:pPr>
        <w:pStyle w:val="TIRtiret"/>
      </w:pPr>
      <w:r>
        <w:t>–</w:t>
      </w:r>
      <w:r>
        <w:tab/>
      </w:r>
      <w:r w:rsidR="001E2596">
        <w:t>w </w:t>
      </w:r>
      <w:r w:rsidR="00E80797">
        <w:t>zdaniu pierwszym</w:t>
      </w:r>
      <w:r w:rsidR="00F37496">
        <w:t xml:space="preserve"> </w:t>
      </w:r>
      <w:r w:rsidR="00E80797" w:rsidRPr="00E80797">
        <w:t>wyrazy „organizacje młodzieżowe” zastępuje się wyrazami „</w:t>
      </w:r>
      <w:r w:rsidR="00E80797" w:rsidRPr="00552571">
        <w:t>organizacje sektora młodzieżowego</w:t>
      </w:r>
      <w:r w:rsidR="00E80797" w:rsidRPr="00E80797">
        <w:t>”,</w:t>
      </w:r>
    </w:p>
    <w:p w14:paraId="4C3335D9" w14:textId="37B84DAE" w:rsidR="00E1612F" w:rsidRPr="00E80797" w:rsidRDefault="00E1612F" w:rsidP="005A1094">
      <w:pPr>
        <w:pStyle w:val="TIRtiret"/>
      </w:pPr>
      <w:r>
        <w:t>–</w:t>
      </w:r>
      <w:r>
        <w:tab/>
        <w:t xml:space="preserve">w zdaniu czwartym </w:t>
      </w:r>
      <w:r w:rsidRPr="00E80797">
        <w:t>wyrazy „organizacj</w:t>
      </w:r>
      <w:r>
        <w:t>i</w:t>
      </w:r>
      <w:r w:rsidRPr="00E80797">
        <w:t xml:space="preserve"> młodzieżow</w:t>
      </w:r>
      <w:r>
        <w:t>ych</w:t>
      </w:r>
      <w:r w:rsidRPr="00E80797">
        <w:t>” zastępuje się wyrazami „</w:t>
      </w:r>
      <w:r w:rsidRPr="00552571">
        <w:t>organizacj</w:t>
      </w:r>
      <w:r>
        <w:t>i</w:t>
      </w:r>
      <w:r w:rsidRPr="00552571">
        <w:t xml:space="preserve"> sektora młodzieżowego</w:t>
      </w:r>
      <w:r w:rsidRPr="00E80797">
        <w:t>”,</w:t>
      </w:r>
    </w:p>
    <w:p w14:paraId="40D97C85" w14:textId="30842AC3" w:rsidR="00D72AF7" w:rsidRDefault="00E80797" w:rsidP="00314E15">
      <w:pPr>
        <w:pStyle w:val="LITlitera"/>
      </w:pPr>
      <w:r>
        <w:t>b)</w:t>
      </w:r>
      <w:r>
        <w:tab/>
        <w:t xml:space="preserve">w </w:t>
      </w:r>
      <w:r w:rsidRPr="003E33F8">
        <w:t>akapicie piątym</w:t>
      </w:r>
      <w:r w:rsidR="00314E15" w:rsidRPr="003E33F8">
        <w:t xml:space="preserve"> </w:t>
      </w:r>
      <w:r w:rsidR="00F47477" w:rsidRPr="003E33F8">
        <w:t xml:space="preserve">po zdaniu pierwszym </w:t>
      </w:r>
      <w:r w:rsidRPr="003E33F8">
        <w:t xml:space="preserve">dodaje się </w:t>
      </w:r>
      <w:r w:rsidR="00F47477" w:rsidRPr="003E33F8">
        <w:t>zdani</w:t>
      </w:r>
      <w:r w:rsidR="004A58A8" w:rsidRPr="003E33F8">
        <w:t xml:space="preserve">a </w:t>
      </w:r>
      <w:r w:rsidR="00AB3C18" w:rsidRPr="003E33F8">
        <w:t>drugie i</w:t>
      </w:r>
      <w:r w:rsidR="00C450BB" w:rsidRPr="003E33F8">
        <w:t> </w:t>
      </w:r>
      <w:r w:rsidR="00AB3C18" w:rsidRPr="003E33F8">
        <w:t>trzecie</w:t>
      </w:r>
      <w:r w:rsidR="00F47477" w:rsidRPr="003E33F8">
        <w:t xml:space="preserve"> </w:t>
      </w:r>
      <w:r w:rsidR="001E2596" w:rsidRPr="003E33F8">
        <w:t>w </w:t>
      </w:r>
      <w:r w:rsidRPr="003E33F8">
        <w:t>brzmieniu:</w:t>
      </w:r>
    </w:p>
    <w:p w14:paraId="20AB9981" w14:textId="10DDAB7B" w:rsidR="00E80797" w:rsidRPr="00E80797" w:rsidRDefault="00E80797" w:rsidP="00314E15">
      <w:pPr>
        <w:pStyle w:val="ZLITFRAGzmlitfragmentunpzdanialiter"/>
      </w:pPr>
      <w:r w:rsidRPr="00E80797">
        <w:t>„Jednocześnie procesy partycypacyjne powinny charakteryzować się tym, że młodzież ma</w:t>
      </w:r>
      <w:r w:rsidR="001E2596" w:rsidRPr="00E80797">
        <w:t xml:space="preserve"> w</w:t>
      </w:r>
      <w:r w:rsidR="001E2596">
        <w:t> </w:t>
      </w:r>
      <w:r w:rsidRPr="00E80797">
        <w:t>nich prawo, środki, przestrzeń</w:t>
      </w:r>
      <w:r w:rsidR="001E2596" w:rsidRPr="00E80797">
        <w:t xml:space="preserve"> i</w:t>
      </w:r>
      <w:r w:rsidR="001E2596">
        <w:t> </w:t>
      </w:r>
      <w:r w:rsidRPr="00E80797">
        <w:t>rzeczywiste możliwości do swobodnego wyrażania opinii, wpływania na decyzje ich dotyczące oraz angażowania się</w:t>
      </w:r>
      <w:r w:rsidR="001E2596" w:rsidRPr="00E80797">
        <w:t xml:space="preserve"> w</w:t>
      </w:r>
      <w:r w:rsidR="001E2596">
        <w:t> </w:t>
      </w:r>
      <w:r w:rsidRPr="00E80797">
        <w:t>życie obywatelskie, przy jednoczesnym uznaniu ich za sprawczych aktorów zmian. Uczestnictwo jest tu rozumiane jako ciągły proces oparty na dzieleniu się władzą na wszystkich poziomach (indywidualnym, społeczności lokalnej, krajowym)</w:t>
      </w:r>
      <w:r w:rsidR="001E2596" w:rsidRPr="00E80797">
        <w:t xml:space="preserve"> i</w:t>
      </w:r>
      <w:r w:rsidR="001E2596">
        <w:t> </w:t>
      </w:r>
      <w:r w:rsidRPr="00E80797">
        <w:t xml:space="preserve">zachodzący w różnych środowiskach, </w:t>
      </w:r>
      <w:r>
        <w:t>również</w:t>
      </w:r>
      <w:r w:rsidR="001E2596">
        <w:t xml:space="preserve"> w </w:t>
      </w:r>
      <w:r>
        <w:t>obszarze</w:t>
      </w:r>
      <w:r w:rsidR="00796159">
        <w:t xml:space="preserve"> </w:t>
      </w:r>
      <w:r w:rsidRPr="00E80797">
        <w:t>polityk</w:t>
      </w:r>
      <w:r>
        <w:t>i</w:t>
      </w:r>
      <w:r w:rsidRPr="00E80797">
        <w:t>.</w:t>
      </w:r>
      <w:r w:rsidRPr="00E80797">
        <w:rPr>
          <w:rStyle w:val="IGindeksgrny"/>
        </w:rPr>
        <w:t>1a</w:t>
      </w:r>
      <w:r w:rsidRPr="00E80797">
        <w:t>”,</w:t>
      </w:r>
    </w:p>
    <w:p w14:paraId="76A0F520" w14:textId="36672577" w:rsidR="00D72AF7" w:rsidRDefault="00E80797" w:rsidP="00D72AF7">
      <w:pPr>
        <w:pStyle w:val="LITlitera"/>
      </w:pPr>
      <w:r>
        <w:t>c)</w:t>
      </w:r>
      <w:r>
        <w:tab/>
      </w:r>
      <w:r w:rsidR="008A2212">
        <w:t>po odnośniku nr</w:t>
      </w:r>
      <w:r w:rsidR="00C450BB">
        <w:t> </w:t>
      </w:r>
      <w:r w:rsidR="008A2212">
        <w:t xml:space="preserve">1 </w:t>
      </w:r>
      <w:r>
        <w:t xml:space="preserve">dodaje się </w:t>
      </w:r>
      <w:r w:rsidR="00D72AF7">
        <w:t>odnośnik</w:t>
      </w:r>
      <w:r w:rsidR="007F6FA1">
        <w:t xml:space="preserve"> nr </w:t>
      </w:r>
      <w:r>
        <w:t>1a</w:t>
      </w:r>
      <w:r w:rsidR="001E2596">
        <w:t xml:space="preserve"> w </w:t>
      </w:r>
      <w:r>
        <w:t>brzmieniu:</w:t>
      </w:r>
    </w:p>
    <w:p w14:paraId="722CB756" w14:textId="4C9AFEBD" w:rsidR="00E80797" w:rsidRPr="001C4E43" w:rsidRDefault="00E80797" w:rsidP="00CC52AD">
      <w:pPr>
        <w:pStyle w:val="ZLITPKTzmpktliter"/>
        <w:rPr>
          <w:lang w:val="en-US"/>
        </w:rPr>
      </w:pPr>
      <w:r w:rsidRPr="001C4E43">
        <w:rPr>
          <w:lang w:val="en-US"/>
        </w:rPr>
        <w:t>„</w:t>
      </w:r>
      <w:r w:rsidR="00D72AF7" w:rsidRPr="00F47477">
        <w:rPr>
          <w:rStyle w:val="IGindeksgrny"/>
          <w:lang w:val="en-US"/>
        </w:rPr>
        <w:t>1a </w:t>
      </w:r>
      <w:r w:rsidRPr="00F47477">
        <w:rPr>
          <w:lang w:val="en-US"/>
        </w:rPr>
        <w:t>Youth Participation Strategy SALTO Participation &amp; Information; https://www.salto</w:t>
      </w:r>
      <w:r w:rsidR="00066654" w:rsidRPr="00F47477">
        <w:rPr>
          <w:lang w:val="en-US"/>
        </w:rPr>
        <w:t>-</w:t>
      </w:r>
      <w:r w:rsidRPr="00F47477">
        <w:rPr>
          <w:lang w:val="en-US"/>
        </w:rPr>
        <w:t>youth.net/downloads/</w:t>
      </w:r>
      <w:r w:rsidR="007F6FA1" w:rsidRPr="00F47477">
        <w:rPr>
          <w:lang w:val="en-US"/>
        </w:rPr>
        <w:t>4</w:t>
      </w:r>
      <w:r w:rsidR="00027060">
        <w:t>-</w:t>
      </w:r>
      <w:r w:rsidRPr="00F47477">
        <w:rPr>
          <w:lang w:val="en-US"/>
        </w:rPr>
        <w:t>1</w:t>
      </w:r>
      <w:r w:rsidR="007F6FA1" w:rsidRPr="00F47477">
        <w:rPr>
          <w:lang w:val="en-US"/>
        </w:rPr>
        <w:t>7</w:t>
      </w:r>
      <w:r w:rsidR="00027060">
        <w:t>-</w:t>
      </w:r>
      <w:r w:rsidRPr="00F47477">
        <w:rPr>
          <w:lang w:val="en-US"/>
        </w:rPr>
        <w:t>4089/20200929_ParticipationStrategy_Online_Final_02.pdf</w:t>
      </w:r>
      <w:r w:rsidR="008B579B">
        <w:rPr>
          <w:lang w:val="en-US"/>
        </w:rPr>
        <w:t>.</w:t>
      </w:r>
      <w:r w:rsidRPr="001C4E43">
        <w:rPr>
          <w:lang w:val="en-US"/>
        </w:rPr>
        <w:t>”;</w:t>
      </w:r>
    </w:p>
    <w:p w14:paraId="38825767" w14:textId="7B9CE750" w:rsidR="00E80797" w:rsidRDefault="00F37496" w:rsidP="00E80797">
      <w:pPr>
        <w:pStyle w:val="PKTpunkt"/>
      </w:pPr>
      <w:r>
        <w:t>4</w:t>
      </w:r>
      <w:r w:rsidR="00E80797">
        <w:t>)</w:t>
      </w:r>
      <w:r w:rsidR="00D72AF7">
        <w:tab/>
      </w:r>
      <w:r w:rsidR="00E80797">
        <w:t>w rozdziale</w:t>
      </w:r>
      <w:r w:rsidR="00A327EB">
        <w:t xml:space="preserve"> </w:t>
      </w:r>
      <w:r w:rsidR="00E80797" w:rsidRPr="00E80797">
        <w:t>„</w:t>
      </w:r>
      <w:r w:rsidR="00AB3C18">
        <w:t>1.</w:t>
      </w:r>
      <w:r w:rsidR="00A327EB">
        <w:t> </w:t>
      </w:r>
      <w:r w:rsidR="00E80797">
        <w:t>Ramy prawne i spójność strategiczna Programu</w:t>
      </w:r>
      <w:r w:rsidR="00E80797" w:rsidRPr="00E80797">
        <w:t>”</w:t>
      </w:r>
      <w:r w:rsidR="00E80797" w:rsidRPr="007D3524">
        <w:t>:</w:t>
      </w:r>
    </w:p>
    <w:p w14:paraId="7B5FD950" w14:textId="3782DDDA" w:rsidR="00E80797" w:rsidRDefault="00E80797" w:rsidP="00E80797">
      <w:pPr>
        <w:pStyle w:val="LITlitera"/>
      </w:pPr>
      <w:r>
        <w:t>a)</w:t>
      </w:r>
      <w:r w:rsidR="00D72AF7">
        <w:tab/>
      </w:r>
      <w:r w:rsidR="001E2596">
        <w:t>w </w:t>
      </w:r>
      <w:r w:rsidR="00F05A49">
        <w:t>podrozdziale</w:t>
      </w:r>
      <w:r>
        <w:t xml:space="preserve"> „1.1.</w:t>
      </w:r>
      <w:r w:rsidR="00D72AF7">
        <w:t> </w:t>
      </w:r>
      <w:r>
        <w:t>Otoczenie prawne Programu” po akapicie szóstym dodaje się akapit siódmy w brzmieniu:</w:t>
      </w:r>
    </w:p>
    <w:p w14:paraId="2720DC88" w14:textId="5B42A172" w:rsidR="00E80797" w:rsidRPr="00DF7562" w:rsidRDefault="00E80797" w:rsidP="001E2596">
      <w:pPr>
        <w:pStyle w:val="ZLITFRAGzmlitfragmentunpzdanialiter"/>
      </w:pPr>
      <w:r>
        <w:t>„</w:t>
      </w:r>
      <w:r w:rsidRPr="00DF7562">
        <w:t>Ostatnią ustawą wzmacniającą działalność młodzieżowych rad jednostek samorządu terytorialnego była ustawa</w:t>
      </w:r>
      <w:r w:rsidR="001E2596" w:rsidRPr="00DF7562">
        <w:t xml:space="preserve"> z</w:t>
      </w:r>
      <w:r w:rsidR="001E2596">
        <w:t> </w:t>
      </w:r>
      <w:r w:rsidRPr="00DF7562">
        <w:t>dnia 1</w:t>
      </w:r>
      <w:r w:rsidR="001E2596" w:rsidRPr="00DF7562">
        <w:t>2</w:t>
      </w:r>
      <w:r w:rsidR="001E2596">
        <w:t> </w:t>
      </w:r>
      <w:r w:rsidRPr="00DF7562">
        <w:t>września 202</w:t>
      </w:r>
      <w:r w:rsidR="001E2596" w:rsidRPr="00DF7562">
        <w:t>5</w:t>
      </w:r>
      <w:r w:rsidR="001E2596">
        <w:t> </w:t>
      </w:r>
      <w:r w:rsidRPr="00DF7562">
        <w:t>r.</w:t>
      </w:r>
      <w:r w:rsidR="001E2596" w:rsidRPr="00DF7562">
        <w:t xml:space="preserve"> o</w:t>
      </w:r>
      <w:r w:rsidR="001E2596">
        <w:t> </w:t>
      </w:r>
      <w:r w:rsidRPr="00DF7562">
        <w:t>zmianie ustawy o</w:t>
      </w:r>
      <w:r>
        <w:t> </w:t>
      </w:r>
      <w:r w:rsidRPr="00DF7562">
        <w:t>samorządzie gminnym oraz ustawy</w:t>
      </w:r>
      <w:r w:rsidR="001E2596" w:rsidRPr="00DF7562">
        <w:t xml:space="preserve"> o</w:t>
      </w:r>
      <w:r w:rsidR="001E2596">
        <w:t> </w:t>
      </w:r>
      <w:r w:rsidRPr="00DF7562">
        <w:t>funduszu sołeckim</w:t>
      </w:r>
      <w:r w:rsidR="00AB3C18">
        <w:t xml:space="preserve"> (Dz.</w:t>
      </w:r>
      <w:r w:rsidR="00A327EB">
        <w:t> </w:t>
      </w:r>
      <w:r w:rsidR="00AB3C18">
        <w:t>U. poz.</w:t>
      </w:r>
      <w:r w:rsidR="00A327EB">
        <w:t> </w:t>
      </w:r>
      <w:r w:rsidR="00155867">
        <w:t>1436)</w:t>
      </w:r>
      <w:r w:rsidRPr="00DF7562">
        <w:t>, która uregulowała na</w:t>
      </w:r>
      <w:r>
        <w:t> </w:t>
      </w:r>
      <w:r w:rsidRPr="00DF7562">
        <w:t>poziomie ustawowym możliwość tworzenia</w:t>
      </w:r>
      <w:r w:rsidR="001E2596" w:rsidRPr="00DF7562">
        <w:t xml:space="preserve"> i</w:t>
      </w:r>
      <w:r w:rsidR="001E2596">
        <w:t> </w:t>
      </w:r>
      <w:r w:rsidRPr="00DF7562">
        <w:t>funkcjonowania młodzieżowych rad jednostek pomocniczych gmin,</w:t>
      </w:r>
      <w:r w:rsidR="001E2596" w:rsidRPr="00DF7562">
        <w:t xml:space="preserve"> w</w:t>
      </w:r>
      <w:r w:rsidR="001E2596">
        <w:t> </w:t>
      </w:r>
      <w:r w:rsidRPr="00DF7562">
        <w:t>szczególności sołectw, dzielnic</w:t>
      </w:r>
      <w:r w:rsidR="001E2596" w:rsidRPr="00DF7562">
        <w:t xml:space="preserve"> i</w:t>
      </w:r>
      <w:r w:rsidR="001E2596">
        <w:t> </w:t>
      </w:r>
      <w:r w:rsidRPr="00DF7562">
        <w:t>osiedli.</w:t>
      </w:r>
      <w:r>
        <w:t>”,</w:t>
      </w:r>
    </w:p>
    <w:p w14:paraId="32B91AA9" w14:textId="06E5F277" w:rsidR="00E80797" w:rsidRPr="00D72AF7" w:rsidRDefault="00E80797" w:rsidP="00D72AF7">
      <w:pPr>
        <w:pStyle w:val="LITlitera"/>
        <w:rPr>
          <w:rStyle w:val="Kkursywa"/>
          <w:i w:val="0"/>
        </w:rPr>
      </w:pPr>
      <w:r>
        <w:lastRenderedPageBreak/>
        <w:t>b</w:t>
      </w:r>
      <w:r w:rsidRPr="00F302EB">
        <w:t>)</w:t>
      </w:r>
      <w:r>
        <w:tab/>
        <w:t>w </w:t>
      </w:r>
      <w:r w:rsidR="00F05A49">
        <w:t xml:space="preserve">podrozdziale </w:t>
      </w:r>
      <w:r w:rsidRPr="00E80797">
        <w:t>„</w:t>
      </w:r>
      <w:r>
        <w:t>1.2. </w:t>
      </w:r>
      <w:r w:rsidRPr="00D72AF7">
        <w:rPr>
          <w:rStyle w:val="Kkursywa"/>
          <w:i w:val="0"/>
        </w:rPr>
        <w:t>Zgodność z dokumentami strategicznymi”:</w:t>
      </w:r>
    </w:p>
    <w:p w14:paraId="0240834A" w14:textId="6DC8BA94" w:rsidR="00E80797" w:rsidRPr="00CC52AD" w:rsidRDefault="00D72AF7" w:rsidP="003D669A">
      <w:pPr>
        <w:pStyle w:val="TIRtiret"/>
      </w:pPr>
      <w:r w:rsidRPr="00CC52AD">
        <w:t>–</w:t>
      </w:r>
      <w:r w:rsidRPr="00CC52AD">
        <w:tab/>
      </w:r>
      <w:r w:rsidR="00E80797" w:rsidRPr="00CC52AD">
        <w:t xml:space="preserve">w </w:t>
      </w:r>
      <w:r w:rsidRPr="00CC52AD">
        <w:t xml:space="preserve">akapicie </w:t>
      </w:r>
      <w:r w:rsidR="00E80797" w:rsidRPr="00CC52AD">
        <w:t xml:space="preserve">drugim </w:t>
      </w:r>
      <w:r w:rsidR="00F05A49" w:rsidRPr="00CC52AD">
        <w:t xml:space="preserve">po wyrazach „procesy demokratyczne” </w:t>
      </w:r>
      <w:r w:rsidR="00F01F9C" w:rsidRPr="00CC52AD">
        <w:t>kropk</w:t>
      </w:r>
      <w:r w:rsidR="00F01F9C" w:rsidRPr="00CC52AD">
        <w:rPr>
          <w:rFonts w:hint="eastAsia"/>
        </w:rPr>
        <w:t>ę</w:t>
      </w:r>
      <w:r w:rsidR="00F01F9C" w:rsidRPr="00CC52AD">
        <w:t xml:space="preserve"> zast</w:t>
      </w:r>
      <w:r w:rsidR="00F01F9C" w:rsidRPr="00CC52AD">
        <w:rPr>
          <w:rFonts w:hint="eastAsia"/>
        </w:rPr>
        <w:t>ę</w:t>
      </w:r>
      <w:r w:rsidR="00F01F9C" w:rsidRPr="00CC52AD">
        <w:t>puje si</w:t>
      </w:r>
      <w:r w:rsidR="00F01F9C" w:rsidRPr="00CC52AD">
        <w:rPr>
          <w:rFonts w:hint="eastAsia"/>
        </w:rPr>
        <w:t>ę</w:t>
      </w:r>
      <w:r w:rsidR="00F01F9C" w:rsidRPr="00CC52AD">
        <w:t xml:space="preserve"> przecinkiem</w:t>
      </w:r>
      <w:r w:rsidR="00F05A49" w:rsidRPr="00CC52AD">
        <w:t xml:space="preserve"> </w:t>
      </w:r>
      <w:r w:rsidR="007E77FC" w:rsidRPr="00CC52AD">
        <w:t>i </w:t>
      </w:r>
      <w:r w:rsidR="00F01F9C" w:rsidRPr="00CC52AD">
        <w:t>dodaje si</w:t>
      </w:r>
      <w:r w:rsidR="00F01F9C" w:rsidRPr="00CC52AD">
        <w:rPr>
          <w:rFonts w:hint="eastAsia"/>
        </w:rPr>
        <w:t>ę</w:t>
      </w:r>
      <w:r w:rsidR="00F01F9C" w:rsidRPr="00CC52AD">
        <w:t xml:space="preserve"> </w:t>
      </w:r>
      <w:r w:rsidR="00F05A49" w:rsidRPr="00CC52AD">
        <w:t>wyrazy</w:t>
      </w:r>
      <w:r w:rsidR="00F01F9C" w:rsidRPr="00CC52AD">
        <w:t>:</w:t>
      </w:r>
    </w:p>
    <w:p w14:paraId="7FF962B4" w14:textId="712B6B61" w:rsidR="00E80797" w:rsidRPr="00CC52AD" w:rsidRDefault="00E80797" w:rsidP="003D669A">
      <w:pPr>
        <w:pStyle w:val="ZTIRFRAGMzmnpwprdowyliczeniatiret"/>
      </w:pPr>
      <w:r w:rsidRPr="00CC52AD">
        <w:t>„</w:t>
      </w:r>
      <w:bookmarkStart w:id="0" w:name="_Hlk224109726"/>
      <w:r w:rsidR="00486613" w:rsidRPr="003D669A">
        <w:t>•</w:t>
      </w:r>
      <w:bookmarkEnd w:id="0"/>
      <w:r w:rsidR="00E62DA5">
        <w:tab/>
      </w:r>
      <w:r w:rsidRPr="00CC52AD">
        <w:t>Programem Erasmus+</w:t>
      </w:r>
      <w:r w:rsidR="00D7397E" w:rsidRPr="00CC52AD">
        <w:t xml:space="preserve"> </w:t>
      </w:r>
      <w:r w:rsidR="00D7397E" w:rsidRPr="00CC52AD">
        <w:sym w:font="Symbol" w:char="F02D"/>
      </w:r>
      <w:r w:rsidRPr="00CC52AD">
        <w:t xml:space="preserve"> służ</w:t>
      </w:r>
      <w:r w:rsidR="00D7397E" w:rsidRPr="00CC52AD">
        <w:t>ącym</w:t>
      </w:r>
      <w:r w:rsidRPr="00CC52AD">
        <w:t xml:space="preserve"> wspieraniu mobilności edukacyjnej na rzecz uczenia się pozaformalnego młodzieży</w:t>
      </w:r>
      <w:r w:rsidR="001E2596" w:rsidRPr="00CC52AD">
        <w:t xml:space="preserve"> w </w:t>
      </w:r>
      <w:r w:rsidRPr="00CC52AD">
        <w:t>formie wymiany młodzieży. Celem tych działań jest zaangażowanie</w:t>
      </w:r>
      <w:r w:rsidR="001E2596" w:rsidRPr="00CC52AD">
        <w:t xml:space="preserve"> i </w:t>
      </w:r>
      <w:r w:rsidRPr="00CC52AD">
        <w:t>umożliwienie osobom młodym stania się aktywnymi obywatelami, włączenie ich do projektu europejskiego oraz pomoc</w:t>
      </w:r>
      <w:r w:rsidR="001E2596" w:rsidRPr="00CC52AD">
        <w:t xml:space="preserve"> w </w:t>
      </w:r>
      <w:r w:rsidRPr="00CC52AD">
        <w:t>zdobywaniu</w:t>
      </w:r>
      <w:r w:rsidR="001E2596" w:rsidRPr="00CC52AD">
        <w:t xml:space="preserve"> i </w:t>
      </w:r>
      <w:r w:rsidRPr="00CC52AD">
        <w:t>rozwijaniu kompetencji, które posłużą im przez całe życie</w:t>
      </w:r>
      <w:r w:rsidR="001E2596" w:rsidRPr="00CC52AD">
        <w:t xml:space="preserve"> i w </w:t>
      </w:r>
      <w:r w:rsidRPr="00CC52AD">
        <w:t>przyszłej aktywności zawodowej.”,</w:t>
      </w:r>
    </w:p>
    <w:p w14:paraId="1063B959" w14:textId="20AC63FF" w:rsidR="00F01F9C" w:rsidRDefault="00D72AF7" w:rsidP="00D72AF7">
      <w:pPr>
        <w:pStyle w:val="TIRtiret"/>
      </w:pPr>
      <w:r>
        <w:t>–</w:t>
      </w:r>
      <w:r>
        <w:tab/>
      </w:r>
      <w:r w:rsidR="00E80797" w:rsidRPr="00D72AF7">
        <w:t>w akapicie trzecim</w:t>
      </w:r>
      <w:r w:rsidR="00F01F9C">
        <w:t>:</w:t>
      </w:r>
    </w:p>
    <w:p w14:paraId="1D4C95C5" w14:textId="6291727E" w:rsidR="00E80797" w:rsidRPr="00E80797" w:rsidRDefault="00F01F9C" w:rsidP="00486613">
      <w:pPr>
        <w:pStyle w:val="2TIRpodwjnytiret"/>
      </w:pPr>
      <w:r>
        <w:t>–</w:t>
      </w:r>
      <w:r w:rsidR="00EB4A34">
        <w:t xml:space="preserve"> </w:t>
      </w:r>
      <w:r>
        <w:t>–</w:t>
      </w:r>
      <w:r w:rsidR="00486613">
        <w:tab/>
      </w:r>
      <w:r w:rsidR="007E77FC">
        <w:t xml:space="preserve">wyraz </w:t>
      </w:r>
      <w:r w:rsidR="00E80797" w:rsidRPr="00E80797">
        <w:t>„zalecającej” zastępuje się wyrazem „zalecających”,</w:t>
      </w:r>
    </w:p>
    <w:p w14:paraId="0B513958" w14:textId="029B1DBE" w:rsidR="007E77FC" w:rsidRDefault="007E77FC" w:rsidP="007E77FC">
      <w:pPr>
        <w:pStyle w:val="2TIRpodwjnytiret"/>
      </w:pPr>
      <w:r>
        <w:t>–</w:t>
      </w:r>
      <w:r w:rsidR="00EB4A34">
        <w:t xml:space="preserve"> </w:t>
      </w:r>
      <w:r>
        <w:t>–</w:t>
      </w:r>
      <w:r>
        <w:tab/>
      </w:r>
      <w:r w:rsidR="00F05A49">
        <w:t xml:space="preserve">po wyrazach „na wszystkich szczeblach” </w:t>
      </w:r>
      <w:r w:rsidR="00F01F9C">
        <w:t>kropkę zastępuje się przecinkiem i</w:t>
      </w:r>
      <w:r>
        <w:t> </w:t>
      </w:r>
      <w:r w:rsidR="00F01F9C">
        <w:t xml:space="preserve">dodaje się </w:t>
      </w:r>
      <w:r w:rsidR="00F05A49">
        <w:t>wyrazy</w:t>
      </w:r>
      <w:r w:rsidR="00F01F9C">
        <w:t>:</w:t>
      </w:r>
    </w:p>
    <w:p w14:paraId="77C2FE36" w14:textId="29C35676" w:rsidR="00E80797" w:rsidRPr="00E80797" w:rsidRDefault="00E80797" w:rsidP="007E77FC">
      <w:pPr>
        <w:pStyle w:val="Z2TIRFRAGMzmnpwprdowyliczeniapodwjnymtiret"/>
      </w:pPr>
      <w:r w:rsidRPr="00E80797">
        <w:t>„</w:t>
      </w:r>
      <w:r w:rsidR="007E77FC">
        <w:rPr>
          <w:rFonts w:cs="Times New Roman"/>
        </w:rPr>
        <w:t>•</w:t>
      </w:r>
      <w:r w:rsidR="00E62DA5">
        <w:tab/>
      </w:r>
      <w:r w:rsidRPr="007E77FC">
        <w:rPr>
          <w:rStyle w:val="Kkursywa"/>
        </w:rPr>
        <w:t>Konkluzji Rady</w:t>
      </w:r>
      <w:r w:rsidR="001E2596" w:rsidRPr="007E77FC">
        <w:rPr>
          <w:rStyle w:val="Kkursywa"/>
        </w:rPr>
        <w:t xml:space="preserve"> i </w:t>
      </w:r>
      <w:r w:rsidRPr="007E77FC">
        <w:rPr>
          <w:rStyle w:val="Kkursywa"/>
        </w:rPr>
        <w:t>przedstawicieli rządów państw członkowskich zebranych w Radzie w sprawie zapewniania glokalnych możliwości na rzecz młodych ludzi mieszkających na obszarach wiejskich</w:t>
      </w:r>
      <w:r w:rsidR="001E2596" w:rsidRPr="007E77FC">
        <w:rPr>
          <w:rStyle w:val="Kkursywa"/>
        </w:rPr>
        <w:t xml:space="preserve"> i </w:t>
      </w:r>
      <w:r w:rsidRPr="007E77FC">
        <w:rPr>
          <w:rStyle w:val="Kkursywa"/>
        </w:rPr>
        <w:t>oddalonych (C/2024/7404)</w:t>
      </w:r>
      <w:r w:rsidRPr="00E80797">
        <w:t xml:space="preserve"> – zachęcających władze do ułatwiania uczestnictwa młodzieży</w:t>
      </w:r>
      <w:r w:rsidR="001E2596" w:rsidRPr="00E80797">
        <w:t xml:space="preserve"> z</w:t>
      </w:r>
      <w:r w:rsidR="001E2596">
        <w:t> </w:t>
      </w:r>
      <w:r w:rsidRPr="00E80797">
        <w:t>obszarów wiejskich</w:t>
      </w:r>
      <w:r w:rsidR="001E2596" w:rsidRPr="00E80797">
        <w:t xml:space="preserve"> i</w:t>
      </w:r>
      <w:r w:rsidR="001E2596">
        <w:t> </w:t>
      </w:r>
      <w:r w:rsidRPr="00E80797">
        <w:t>oddalonych</w:t>
      </w:r>
      <w:r w:rsidR="001E2596" w:rsidRPr="00E80797">
        <w:t xml:space="preserve"> w</w:t>
      </w:r>
      <w:r w:rsidR="001E2596">
        <w:t> </w:t>
      </w:r>
      <w:r w:rsidRPr="00E80797">
        <w:t>procesach podejmowania decyzji, np. przez ustanawianie rad młodzieżowych jako organów konsultacyjnych i doradczych,</w:t>
      </w:r>
    </w:p>
    <w:p w14:paraId="0E9F59C7" w14:textId="5EDC9CE2" w:rsidR="00E80797" w:rsidRPr="00E80797" w:rsidRDefault="007E77FC" w:rsidP="007E77FC">
      <w:pPr>
        <w:pStyle w:val="Z2TIRFRAGMzmnpwprdowyliczeniapodwjnymtiret"/>
      </w:pPr>
      <w:r w:rsidRPr="007E77FC">
        <w:t>•</w:t>
      </w:r>
      <w:r w:rsidR="00E62DA5">
        <w:tab/>
      </w:r>
      <w:r w:rsidR="00E62DA5">
        <w:tab/>
      </w:r>
      <w:r w:rsidR="00E80797" w:rsidRPr="007E77FC">
        <w:rPr>
          <w:rStyle w:val="Kkursywa"/>
        </w:rPr>
        <w:t>Konkluzji Rady</w:t>
      </w:r>
      <w:r w:rsidR="001E2596" w:rsidRPr="007E77FC">
        <w:rPr>
          <w:rStyle w:val="Kkursywa"/>
        </w:rPr>
        <w:t xml:space="preserve"> i </w:t>
      </w:r>
      <w:r w:rsidR="00E80797" w:rsidRPr="007E77FC">
        <w:rPr>
          <w:rStyle w:val="Kkursywa"/>
        </w:rPr>
        <w:t>przedstawicieli rządów państw członkowskich zebranych w Radzie w sprawie europejskiej społeczności ludzi młodych opartej na europejskich wartościach na rzecz wspólnej</w:t>
      </w:r>
      <w:r w:rsidR="001E2596" w:rsidRPr="007E77FC">
        <w:rPr>
          <w:rStyle w:val="Kkursywa"/>
        </w:rPr>
        <w:t xml:space="preserve"> i </w:t>
      </w:r>
      <w:r w:rsidR="00E80797" w:rsidRPr="007E77FC">
        <w:rPr>
          <w:rStyle w:val="Kkursywa"/>
        </w:rPr>
        <w:t>bezpiecznej Europy (C/2025/2977)</w:t>
      </w:r>
      <w:r w:rsidR="00E80797" w:rsidRPr="00E80797">
        <w:t xml:space="preserve"> –</w:t>
      </w:r>
      <w:r w:rsidR="001E2596" w:rsidRPr="00E80797">
        <w:t xml:space="preserve"> w</w:t>
      </w:r>
      <w:r w:rsidR="001E2596">
        <w:t> </w:t>
      </w:r>
      <w:r w:rsidR="00E80797" w:rsidRPr="00E80797">
        <w:t>których zwrócono się do państw członkowskich</w:t>
      </w:r>
      <w:r w:rsidR="001E2596" w:rsidRPr="00E80797">
        <w:t xml:space="preserve"> </w:t>
      </w:r>
      <w:r>
        <w:t xml:space="preserve">Unii Europejskiej </w:t>
      </w:r>
      <w:r w:rsidR="00C450BB">
        <w:t xml:space="preserve">oraz do </w:t>
      </w:r>
      <w:r w:rsidR="00E80797" w:rsidRPr="00E80797">
        <w:t xml:space="preserve">Komisji Europejskiej, </w:t>
      </w:r>
      <w:r w:rsidR="00F74E9B">
        <w:t>a</w:t>
      </w:r>
      <w:r w:rsidR="00E80797" w:rsidRPr="00E80797">
        <w:t>by te promowały aktywne uczestnictwo młodych ludzi w procesach demokratycznych przez zadbanie</w:t>
      </w:r>
      <w:r w:rsidR="001E2596" w:rsidRPr="00E80797">
        <w:t xml:space="preserve"> o</w:t>
      </w:r>
      <w:r w:rsidR="001E2596">
        <w:t> </w:t>
      </w:r>
      <w:r w:rsidR="00E80797" w:rsidRPr="00E80797">
        <w:t>to, by ich głos był słyszany</w:t>
      </w:r>
      <w:r w:rsidR="001E2596" w:rsidRPr="00E80797">
        <w:t xml:space="preserve"> i</w:t>
      </w:r>
      <w:r w:rsidR="001E2596">
        <w:t> </w:t>
      </w:r>
      <w:r w:rsidR="00E80797" w:rsidRPr="00E80797">
        <w:t>uwzględniany przy opracowywaniu polityki na szczeblu lokalnym, regionalnym, krajowym</w:t>
      </w:r>
      <w:r w:rsidR="001E2596" w:rsidRPr="00E80797">
        <w:t xml:space="preserve"> i</w:t>
      </w:r>
      <w:r w:rsidR="001E2596">
        <w:t> </w:t>
      </w:r>
      <w:r w:rsidR="00E80797" w:rsidRPr="00E80797">
        <w:t>unijnym,</w:t>
      </w:r>
      <w:r w:rsidR="001E2596" w:rsidRPr="00E80797">
        <w:t xml:space="preserve"> a</w:t>
      </w:r>
      <w:r w:rsidR="001E2596">
        <w:t> </w:t>
      </w:r>
      <w:r w:rsidR="00E80797" w:rsidRPr="00E80797">
        <w:t xml:space="preserve">także </w:t>
      </w:r>
      <w:r w:rsidR="00F74E9B">
        <w:t>a</w:t>
      </w:r>
      <w:r w:rsidR="00E80797" w:rsidRPr="00E80797">
        <w:t>by pomagały organizacjom młodzieżowym</w:t>
      </w:r>
      <w:r w:rsidR="001E2596" w:rsidRPr="00E80797">
        <w:t xml:space="preserve"> i</w:t>
      </w:r>
      <w:r w:rsidR="001E2596">
        <w:t> </w:t>
      </w:r>
      <w:r w:rsidR="00E80797" w:rsidRPr="00E80797">
        <w:t>krajowym radom młodzieżowym</w:t>
      </w:r>
      <w:r w:rsidR="001E2596" w:rsidRPr="00E80797">
        <w:t xml:space="preserve"> w</w:t>
      </w:r>
      <w:r w:rsidR="001E2596">
        <w:t> </w:t>
      </w:r>
      <w:r w:rsidR="00E80797" w:rsidRPr="00E80797">
        <w:t>ich działaniach służących kształtowaniu polityk mających wpływ na życie młodych ludzi oraz rozwijały systemy</w:t>
      </w:r>
      <w:r w:rsidR="001E2596" w:rsidRPr="00E80797">
        <w:t xml:space="preserve"> i</w:t>
      </w:r>
      <w:r w:rsidR="001E2596">
        <w:t> </w:t>
      </w:r>
      <w:r w:rsidR="00E80797" w:rsidRPr="00E80797">
        <w:t>środowiska informacyjne dla młodzieży,</w:t>
      </w:r>
    </w:p>
    <w:p w14:paraId="1243DA06" w14:textId="386B291F" w:rsidR="00E80797" w:rsidRPr="00E80797" w:rsidRDefault="007E77FC" w:rsidP="007E77FC">
      <w:pPr>
        <w:pStyle w:val="Z2TIRFRAGMzmnpwprdowyliczeniapodwjnymtiret"/>
      </w:pPr>
      <w:r w:rsidRPr="007E77FC">
        <w:lastRenderedPageBreak/>
        <w:t>•</w:t>
      </w:r>
      <w:r w:rsidR="00E62DA5">
        <w:tab/>
      </w:r>
      <w:r w:rsidR="00E62DA5">
        <w:tab/>
      </w:r>
      <w:r w:rsidR="00E80797" w:rsidRPr="00486613">
        <w:rPr>
          <w:rStyle w:val="Kkursywa"/>
        </w:rPr>
        <w:t>Europejskiej karty lokalnej pracy z młodzieżą</w:t>
      </w:r>
      <w:r w:rsidR="00E80797" w:rsidRPr="00E80797">
        <w:rPr>
          <w:rStyle w:val="IGindeksgrny"/>
        </w:rPr>
        <w:t>3a</w:t>
      </w:r>
      <w:r w:rsidR="00155C12">
        <w:t xml:space="preserve"> </w:t>
      </w:r>
      <w:r w:rsidR="00155C12">
        <w:sym w:font="Symbol" w:char="F02D"/>
      </w:r>
      <w:r w:rsidR="00E80797" w:rsidRPr="00E80797">
        <w:t xml:space="preserve"> promując w ramach realizacji Programu standardy wynikające z postanowień karty.”,</w:t>
      </w:r>
    </w:p>
    <w:p w14:paraId="500FCA88" w14:textId="45D09505" w:rsidR="00E80797" w:rsidRPr="00E80797" w:rsidRDefault="00141B9B" w:rsidP="000D7A1A">
      <w:pPr>
        <w:pStyle w:val="LITlitera"/>
      </w:pPr>
      <w:bookmarkStart w:id="1" w:name="_Hlk216941332"/>
      <w:r>
        <w:t>c)</w:t>
      </w:r>
      <w:r w:rsidR="007E77FC">
        <w:tab/>
      </w:r>
      <w:r w:rsidR="00A972E7">
        <w:t>po odnośniku nr</w:t>
      </w:r>
      <w:r w:rsidR="00C450BB">
        <w:t> </w:t>
      </w:r>
      <w:r w:rsidR="00A972E7">
        <w:t xml:space="preserve">3 </w:t>
      </w:r>
      <w:r w:rsidR="00E80797">
        <w:t>dodaje się odnośnik</w:t>
      </w:r>
      <w:r w:rsidR="007F6FA1">
        <w:t xml:space="preserve"> nr </w:t>
      </w:r>
      <w:r w:rsidR="00E80797" w:rsidRPr="00E80797">
        <w:t>3a</w:t>
      </w:r>
      <w:r w:rsidR="001E2596" w:rsidRPr="00E80797">
        <w:t xml:space="preserve"> w</w:t>
      </w:r>
      <w:r w:rsidR="001E2596">
        <w:t> </w:t>
      </w:r>
      <w:r w:rsidR="00E80797" w:rsidRPr="00E80797">
        <w:t>brzmieniu:</w:t>
      </w:r>
      <w:bookmarkEnd w:id="1"/>
    </w:p>
    <w:p w14:paraId="08D99FA6" w14:textId="0215574B" w:rsidR="00E80797" w:rsidRPr="00E80797" w:rsidRDefault="00E80797" w:rsidP="00CC52AD">
      <w:pPr>
        <w:pStyle w:val="ZLITPKTzmpktliter"/>
      </w:pPr>
      <w:r w:rsidRPr="00910D3B">
        <w:t>„</w:t>
      </w:r>
      <w:r w:rsidRPr="007E77FC">
        <w:rPr>
          <w:rStyle w:val="IGindeksgrny"/>
        </w:rPr>
        <w:t>3a</w:t>
      </w:r>
      <w:r w:rsidRPr="00E80797">
        <w:t> </w:t>
      </w:r>
      <w:r w:rsidR="00066654" w:rsidRPr="00066654">
        <w:t>https://europegoeslocal.eu/the-european-charter-on-local-youth-work/</w:t>
      </w:r>
      <w:r w:rsidR="008B579B">
        <w:t>.</w:t>
      </w:r>
      <w:r w:rsidRPr="00E80797">
        <w:t>”;</w:t>
      </w:r>
    </w:p>
    <w:p w14:paraId="1FCE476C" w14:textId="6942370E" w:rsidR="00E80797" w:rsidRPr="00486613" w:rsidRDefault="00E80797" w:rsidP="00486613">
      <w:pPr>
        <w:pStyle w:val="PKTpunkt"/>
      </w:pPr>
      <w:r w:rsidRPr="00486613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69FA347" wp14:editId="7547AC50">
                <wp:simplePos x="0" y="0"/>
                <wp:positionH relativeFrom="column">
                  <wp:posOffset>1076322</wp:posOffset>
                </wp:positionH>
                <wp:positionV relativeFrom="paragraph">
                  <wp:posOffset>296771</wp:posOffset>
                </wp:positionV>
                <wp:extent cx="360" cy="360"/>
                <wp:effectExtent l="95250" t="152400" r="95250" b="152400"/>
                <wp:wrapNone/>
                <wp:docPr id="472867537" name="Pismo odręczne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427592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4" o:spid="_x0000_s1026" type="#_x0000_t75" style="position:absolute;margin-left:80.5pt;margin-top:14.85pt;width:8.55pt;height:1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">
                <v:imagedata r:id="rId15" o:title=""/>
              </v:shape>
            </w:pict>
          </mc:Fallback>
        </mc:AlternateContent>
      </w:r>
      <w:r w:rsidRPr="00486613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9AA7657" wp14:editId="7B8ADC6A">
                <wp:simplePos x="0" y="0"/>
                <wp:positionH relativeFrom="column">
                  <wp:posOffset>626682</wp:posOffset>
                </wp:positionH>
                <wp:positionV relativeFrom="paragraph">
                  <wp:posOffset>2622371</wp:posOffset>
                </wp:positionV>
                <wp:extent cx="360" cy="360"/>
                <wp:effectExtent l="95250" t="152400" r="95250" b="152400"/>
                <wp:wrapNone/>
                <wp:docPr id="1137206330" name="Pismo odręczne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C81A04" id="Pismo odręczne 3" o:spid="_x0000_s1026" type="#_x0000_t75" style="position:absolute;margin-left:45.1pt;margin-top:198pt;width:8.55pt;height:1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">
                <v:imagedata r:id="rId15" o:title=""/>
              </v:shape>
            </w:pict>
          </mc:Fallback>
        </mc:AlternateContent>
      </w:r>
      <w:r w:rsidRPr="00486613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936D588" wp14:editId="67AA822B">
                <wp:simplePos x="0" y="0"/>
                <wp:positionH relativeFrom="column">
                  <wp:posOffset>4046682</wp:posOffset>
                </wp:positionH>
                <wp:positionV relativeFrom="paragraph">
                  <wp:posOffset>2168051</wp:posOffset>
                </wp:positionV>
                <wp:extent cx="360" cy="360"/>
                <wp:effectExtent l="95250" t="152400" r="95250" b="152400"/>
                <wp:wrapNone/>
                <wp:docPr id="679829668" name="Pismo odręczn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42E493" id="Pismo odręczne 2" o:spid="_x0000_s1026" type="#_x0000_t75" style="position:absolute;margin-left:314.4pt;margin-top:162.2pt;width:8.55pt;height:1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">
                <v:imagedata r:id="rId15" o:title=""/>
              </v:shape>
            </w:pict>
          </mc:Fallback>
        </mc:AlternateContent>
      </w:r>
      <w:r w:rsidR="00F37496">
        <w:t>5</w:t>
      </w:r>
      <w:r w:rsidRPr="00486613">
        <w:t>)</w:t>
      </w:r>
      <w:r w:rsidRPr="00486613">
        <w:tab/>
        <w:t>w rozdziale</w:t>
      </w:r>
      <w:r w:rsidR="00C450BB">
        <w:t xml:space="preserve"> </w:t>
      </w:r>
      <w:r w:rsidRPr="00486613">
        <w:t>„</w:t>
      </w:r>
      <w:r w:rsidR="003450A1" w:rsidRPr="00486613">
        <w:t>2</w:t>
      </w:r>
      <w:r w:rsidR="002908E0">
        <w:t>.</w:t>
      </w:r>
      <w:r w:rsidR="00A327EB">
        <w:t> </w:t>
      </w:r>
      <w:r w:rsidRPr="00486613">
        <w:rPr>
          <w:rStyle w:val="Kkursywa"/>
          <w:i w:val="0"/>
        </w:rPr>
        <w:t>Definicja inicjatyw młodzieżowych”:</w:t>
      </w:r>
    </w:p>
    <w:p w14:paraId="0973E08B" w14:textId="77777777" w:rsidR="000676FB" w:rsidRDefault="00E80797" w:rsidP="00E80797">
      <w:pPr>
        <w:pStyle w:val="LITlitera"/>
      </w:pPr>
      <w:r>
        <w:t>a)</w:t>
      </w:r>
      <w:r w:rsidR="000676FB">
        <w:tab/>
        <w:t>tytuł</w:t>
      </w:r>
      <w:r w:rsidR="004719EC">
        <w:t xml:space="preserve"> rozdziału otrzymuje brzmienie</w:t>
      </w:r>
      <w:r w:rsidR="000676FB">
        <w:t>:</w:t>
      </w:r>
    </w:p>
    <w:p w14:paraId="44F3DA39" w14:textId="2933E361" w:rsidR="004719EC" w:rsidRDefault="004719EC" w:rsidP="000676FB">
      <w:pPr>
        <w:pStyle w:val="ZLITFRAGzmlitfragmentunpzdanialiter"/>
      </w:pPr>
      <w:r w:rsidRPr="004719EC">
        <w:t>„</w:t>
      </w:r>
      <w:r w:rsidR="003450A1">
        <w:t>2.</w:t>
      </w:r>
      <w:r w:rsidR="00A327EB">
        <w:t> </w:t>
      </w:r>
      <w:r>
        <w:t>Definicje</w:t>
      </w:r>
      <w:r w:rsidR="000676FB">
        <w:rPr>
          <w:rFonts w:cs="Times"/>
        </w:rPr>
        <w:t>”</w:t>
      </w:r>
      <w:r w:rsidR="000676FB">
        <w:t>,</w:t>
      </w:r>
    </w:p>
    <w:p w14:paraId="2D6DE150" w14:textId="77777777" w:rsidR="00AA04D8" w:rsidRDefault="004719EC" w:rsidP="00E80797">
      <w:pPr>
        <w:pStyle w:val="LITlitera"/>
      </w:pPr>
      <w:r>
        <w:t>b)</w:t>
      </w:r>
      <w:r w:rsidR="000676FB">
        <w:tab/>
      </w:r>
      <w:r w:rsidR="00DF2B7B">
        <w:t>w akapicie pierwszym</w:t>
      </w:r>
      <w:r w:rsidR="00AA04D8">
        <w:t>:</w:t>
      </w:r>
    </w:p>
    <w:p w14:paraId="74B03CE4" w14:textId="254E7AF2" w:rsidR="00AA04D8" w:rsidRDefault="00AA04D8" w:rsidP="007F20D8">
      <w:pPr>
        <w:pStyle w:val="TIRtiret"/>
      </w:pPr>
      <w:r>
        <w:t>–</w:t>
      </w:r>
      <w:r w:rsidR="007F20D8">
        <w:tab/>
      </w:r>
      <w:r>
        <w:t xml:space="preserve">zdanie </w:t>
      </w:r>
      <w:r w:rsidR="00A24D4D">
        <w:t>szóste</w:t>
      </w:r>
      <w:r>
        <w:t xml:space="preserve"> otrzymuje brzmienie:</w:t>
      </w:r>
    </w:p>
    <w:p w14:paraId="7FE769B8" w14:textId="713A2677" w:rsidR="007F20D8" w:rsidRDefault="00AA04D8" w:rsidP="007F20D8">
      <w:pPr>
        <w:pStyle w:val="ZTIRFRAGMzmnpwprdowyliczeniatiret"/>
      </w:pPr>
      <w:r w:rsidRPr="00AA04D8">
        <w:t>„W raporcie „Młodzi 2011”, obrazującym sytuację młodych ludzi w</w:t>
      </w:r>
      <w:r w:rsidR="007F20D8">
        <w:t> </w:t>
      </w:r>
      <w:r w:rsidRPr="00AA04D8">
        <w:t>Polsce, przygotowanym na</w:t>
      </w:r>
      <w:r w:rsidR="007F20D8">
        <w:t xml:space="preserve"> </w:t>
      </w:r>
      <w:r w:rsidRPr="00AA04D8">
        <w:t xml:space="preserve">zlecenie Kancelarii Prezesa Rady Ministrów, przyjęto, </w:t>
      </w:r>
      <w:r w:rsidR="007F20D8">
        <w:t>że</w:t>
      </w:r>
      <w:r w:rsidRPr="00AA04D8">
        <w:t xml:space="preserve"> młodzież to grupa osób w</w:t>
      </w:r>
      <w:r w:rsidR="007F20D8">
        <w:t> </w:t>
      </w:r>
      <w:r w:rsidRPr="00AA04D8">
        <w:t>wieku</w:t>
      </w:r>
      <w:r w:rsidR="007F20D8">
        <w:t xml:space="preserve"> </w:t>
      </w:r>
      <w:r w:rsidRPr="00AA04D8">
        <w:t>15–29 lat</w:t>
      </w:r>
      <w:r w:rsidR="0088458C">
        <w:t>.</w:t>
      </w:r>
      <w:r w:rsidR="007F20D8" w:rsidRPr="007F20D8">
        <w:rPr>
          <w:rStyle w:val="IGindeksgrny"/>
        </w:rPr>
        <w:t>5</w:t>
      </w:r>
      <w:r w:rsidR="007F20D8" w:rsidRPr="007F20D8">
        <w:t>”,</w:t>
      </w:r>
    </w:p>
    <w:p w14:paraId="3ED4540A" w14:textId="115A1741" w:rsidR="007F20D8" w:rsidRDefault="007F20D8" w:rsidP="007F20D8">
      <w:pPr>
        <w:pStyle w:val="TIRtiret"/>
      </w:pPr>
      <w:r>
        <w:t>–</w:t>
      </w:r>
      <w:r>
        <w:tab/>
      </w:r>
      <w:r w:rsidR="00DF2B7B">
        <w:t xml:space="preserve">uchyla się zdanie </w:t>
      </w:r>
      <w:r w:rsidR="000920B2">
        <w:t>siódme</w:t>
      </w:r>
      <w:r w:rsidR="00DF2B7B">
        <w:t>,</w:t>
      </w:r>
    </w:p>
    <w:p w14:paraId="4796C2D7" w14:textId="42FFA301" w:rsidR="00E80797" w:rsidRDefault="004719EC" w:rsidP="00E80797">
      <w:pPr>
        <w:pStyle w:val="LITlitera"/>
      </w:pPr>
      <w:r>
        <w:t>c</w:t>
      </w:r>
      <w:r w:rsidR="00DF2B7B">
        <w:t>)</w:t>
      </w:r>
      <w:r w:rsidR="00DF2B7B">
        <w:tab/>
      </w:r>
      <w:r w:rsidR="00E80797">
        <w:t xml:space="preserve">po </w:t>
      </w:r>
      <w:r w:rsidR="00DF2B7B">
        <w:t xml:space="preserve">akapicie pierwszym dodaje się akapit </w:t>
      </w:r>
      <w:r w:rsidR="00C57E5F">
        <w:t xml:space="preserve">drugi </w:t>
      </w:r>
      <w:r w:rsidR="00E80797">
        <w:t>w brzmieniu:</w:t>
      </w:r>
    </w:p>
    <w:p w14:paraId="7DBD8C51" w14:textId="699412E6" w:rsidR="00E80797" w:rsidRPr="00E80797" w:rsidRDefault="00E80797" w:rsidP="00486613">
      <w:pPr>
        <w:pStyle w:val="ZLITFRAGzmlitfragmentunpzdanialiter"/>
      </w:pPr>
      <w:r>
        <w:t>„</w:t>
      </w:r>
      <w:r w:rsidRPr="00E80797">
        <w:t>Jednocześnie środowisko organizacji pozarządowych wskazuje na potrzebę rozszerzenia tak określonej grupy wiekowej celem umożliwienia wcześniejszego budowania sprawczości i odpowiedzialności społecznej oraz zapobiegnia postawom bierności u młodych osób. Obniżenie dolnej granicy wiekowej grupy objętej wsparciem Programu pozwala również na zaangażowanie młodzieży – członków rad młodzieżowych, będących osobami poniżej 15</w:t>
      </w:r>
      <w:r w:rsidR="00070783">
        <w:t>.</w:t>
      </w:r>
      <w:r w:rsidRPr="00E80797">
        <w:t> roku życia. W związku</w:t>
      </w:r>
      <w:r w:rsidR="001E2596" w:rsidRPr="00E80797">
        <w:t xml:space="preserve"> z</w:t>
      </w:r>
      <w:r w:rsidR="001E2596">
        <w:t> </w:t>
      </w:r>
      <w:r w:rsidRPr="00E80797">
        <w:t>tym, Program obejmuje wsparciem młodzież</w:t>
      </w:r>
      <w:r w:rsidR="001E2596" w:rsidRPr="00E80797">
        <w:t xml:space="preserve"> w</w:t>
      </w:r>
      <w:r w:rsidR="001E2596">
        <w:t> </w:t>
      </w:r>
      <w:r w:rsidRPr="00E80797">
        <w:t>wieku od 12</w:t>
      </w:r>
      <w:r w:rsidR="00070783">
        <w:t>.</w:t>
      </w:r>
      <w:r w:rsidRPr="00E80797">
        <w:t> do 29</w:t>
      </w:r>
      <w:r w:rsidR="00070783">
        <w:t>.</w:t>
      </w:r>
      <w:r w:rsidRPr="00E80797">
        <w:t> roku życia, z uwzględnieniem specyfiki potrzeb młodszej młodzieży (12–15 lat), której należy zapewnić adekwatne formy zaangażowania, dostosowane metody pracy oraz odpowiednie wsparcie edukacyjne i wychowawcze.”,</w:t>
      </w:r>
    </w:p>
    <w:p w14:paraId="37C9117F" w14:textId="3CCEF59A" w:rsidR="00DF2B7B" w:rsidRDefault="0057780C" w:rsidP="00E80797">
      <w:pPr>
        <w:pStyle w:val="LITlitera"/>
      </w:pPr>
      <w:r>
        <w:t>d</w:t>
      </w:r>
      <w:r w:rsidR="004719EC">
        <w:t>)</w:t>
      </w:r>
      <w:r w:rsidR="000676FB">
        <w:tab/>
      </w:r>
      <w:r w:rsidR="001E2596">
        <w:t>w </w:t>
      </w:r>
      <w:r w:rsidR="00E80797">
        <w:t>akapicie trzecim</w:t>
      </w:r>
      <w:r w:rsidR="00DF2B7B">
        <w:t>:</w:t>
      </w:r>
    </w:p>
    <w:p w14:paraId="2C04115F" w14:textId="1CDF45D6" w:rsidR="00486613" w:rsidRDefault="00DF2B7B" w:rsidP="00DF2B7B">
      <w:pPr>
        <w:pStyle w:val="TIRtiret"/>
      </w:pPr>
      <w:r>
        <w:t>–</w:t>
      </w:r>
      <w:r>
        <w:tab/>
      </w:r>
      <w:r w:rsidR="00E80797">
        <w:t xml:space="preserve">zdanie </w:t>
      </w:r>
      <w:r>
        <w:t>trzecie</w:t>
      </w:r>
      <w:r w:rsidR="00141B9B">
        <w:t xml:space="preserve"> </w:t>
      </w:r>
      <w:r w:rsidR="00E80797">
        <w:t>otrzymuje brzmienie:</w:t>
      </w:r>
    </w:p>
    <w:p w14:paraId="4AE72969" w14:textId="002524DE" w:rsidR="00E80797" w:rsidRDefault="00E80797" w:rsidP="000D7A1A">
      <w:pPr>
        <w:pStyle w:val="ZTIRFRAGMzmnpwprdowyliczeniatiret"/>
      </w:pPr>
      <w:r>
        <w:t>„</w:t>
      </w:r>
      <w:r w:rsidRPr="003D59AE">
        <w:t>Mają one charakter konsultacyjny, doradczy</w:t>
      </w:r>
      <w:r w:rsidR="001E2596" w:rsidRPr="003D59AE">
        <w:t xml:space="preserve"> i</w:t>
      </w:r>
      <w:r w:rsidR="001E2596">
        <w:t> </w:t>
      </w:r>
      <w:r w:rsidRPr="003D59AE">
        <w:t>inicjatywny</w:t>
      </w:r>
      <w:r>
        <w:t>.”,</w:t>
      </w:r>
    </w:p>
    <w:p w14:paraId="212C784A" w14:textId="3B4629C3" w:rsidR="00E80797" w:rsidRDefault="00DF2B7B" w:rsidP="00DF2B7B">
      <w:pPr>
        <w:pStyle w:val="TIRtiret"/>
      </w:pPr>
      <w:r>
        <w:t>–</w:t>
      </w:r>
      <w:r>
        <w:tab/>
      </w:r>
      <w:r w:rsidR="00DA697B">
        <w:t xml:space="preserve">po zdaniu trzecim </w:t>
      </w:r>
      <w:r w:rsidR="00E80797">
        <w:t>dodaje się zdania</w:t>
      </w:r>
      <w:r w:rsidR="001E2596">
        <w:t xml:space="preserve"> </w:t>
      </w:r>
      <w:r w:rsidR="002908E0">
        <w:t xml:space="preserve">czwarte i piąte </w:t>
      </w:r>
      <w:r w:rsidR="001E2596">
        <w:t>w </w:t>
      </w:r>
      <w:r w:rsidR="00E80797">
        <w:t>brzmieniu:</w:t>
      </w:r>
    </w:p>
    <w:p w14:paraId="420F6BE0" w14:textId="0D062D13" w:rsidR="00E80797" w:rsidRDefault="00E80797" w:rsidP="000D7A1A">
      <w:pPr>
        <w:pStyle w:val="ZTIRFRAGMzmnpwprdowyliczeniatiret"/>
      </w:pPr>
      <w:r>
        <w:t>„</w:t>
      </w:r>
      <w:r w:rsidRPr="003D59AE">
        <w:t>Stanowią one szczególną formę zaangażowania młodzieży przez JST</w:t>
      </w:r>
      <w:r w:rsidR="001E2596" w:rsidRPr="003D59AE">
        <w:t xml:space="preserve"> w</w:t>
      </w:r>
      <w:r w:rsidR="001E2596">
        <w:t> </w:t>
      </w:r>
      <w:r w:rsidRPr="003D59AE">
        <w:t>sprawy dla niej istotne oraz narzędzie wspierania</w:t>
      </w:r>
      <w:r w:rsidR="001E2596" w:rsidRPr="003D59AE">
        <w:t xml:space="preserve"> i</w:t>
      </w:r>
      <w:r w:rsidR="001E2596">
        <w:t> </w:t>
      </w:r>
      <w:r w:rsidRPr="003D59AE">
        <w:t>upowszechniania idei samorządowej wśród młodych mieszkańców gminy</w:t>
      </w:r>
      <w:r w:rsidR="00DF2B7B">
        <w:t>,</w:t>
      </w:r>
      <w:r w:rsidRPr="003D59AE">
        <w:t xml:space="preserve"> powiatu lub województwa. Wśród rad młodzieżowych wyróżnia się: młodzieżowe rady gmin</w:t>
      </w:r>
      <w:r w:rsidR="007F6FA1">
        <w:t xml:space="preserve"> i </w:t>
      </w:r>
      <w:r w:rsidRPr="003D59AE">
        <w:t>rady ich jednostek pomocniczych</w:t>
      </w:r>
      <w:r w:rsidR="00DF2B7B">
        <w:t>,</w:t>
      </w:r>
      <w:r w:rsidR="001E2596" w:rsidRPr="003D59AE">
        <w:t xml:space="preserve"> </w:t>
      </w:r>
      <w:r w:rsidRPr="003D59AE">
        <w:t xml:space="preserve">rady powiatów oraz młodzieżowe sejmiki województw, </w:t>
      </w:r>
      <w:r w:rsidRPr="003D59AE">
        <w:lastRenderedPageBreak/>
        <w:t>działające odpowiednio na</w:t>
      </w:r>
      <w:r>
        <w:t> </w:t>
      </w:r>
      <w:r w:rsidRPr="003D59AE">
        <w:t>podstawie przepisów ustawy</w:t>
      </w:r>
      <w:r w:rsidR="001E2596" w:rsidRPr="003D59AE">
        <w:t xml:space="preserve"> o</w:t>
      </w:r>
      <w:r w:rsidR="001E2596">
        <w:t> </w:t>
      </w:r>
      <w:r w:rsidRPr="003D59AE">
        <w:t>samorządzie gminnym, ustawy</w:t>
      </w:r>
      <w:r w:rsidR="001E2596" w:rsidRPr="003D59AE">
        <w:t xml:space="preserve"> o</w:t>
      </w:r>
      <w:r w:rsidR="001E2596">
        <w:t> </w:t>
      </w:r>
      <w:r w:rsidRPr="003D59AE">
        <w:t>samorządzie powiatowym</w:t>
      </w:r>
      <w:r w:rsidR="001E2596" w:rsidRPr="003D59AE">
        <w:t xml:space="preserve"> i</w:t>
      </w:r>
      <w:r w:rsidR="001E2596">
        <w:t> </w:t>
      </w:r>
      <w:r w:rsidRPr="003D59AE">
        <w:t>ustawy</w:t>
      </w:r>
      <w:r w:rsidR="001E2596" w:rsidRPr="003D59AE">
        <w:t xml:space="preserve"> o</w:t>
      </w:r>
      <w:r w:rsidR="001E2596">
        <w:t> </w:t>
      </w:r>
      <w:r w:rsidRPr="003D59AE">
        <w:t>samorządzie województwa.</w:t>
      </w:r>
      <w:r>
        <w:t>”,</w:t>
      </w:r>
    </w:p>
    <w:p w14:paraId="64AA44AB" w14:textId="57CF7068" w:rsidR="00E80797" w:rsidRDefault="004719EC" w:rsidP="000D7A1A">
      <w:pPr>
        <w:pStyle w:val="LITlitera"/>
      </w:pPr>
      <w:r>
        <w:t>e</w:t>
      </w:r>
      <w:r w:rsidR="00141B9B">
        <w:t>)</w:t>
      </w:r>
      <w:r w:rsidR="00141B9B">
        <w:tab/>
      </w:r>
      <w:r w:rsidR="00E80797">
        <w:t xml:space="preserve">w </w:t>
      </w:r>
      <w:r w:rsidR="00DF2B7B">
        <w:t>akapi</w:t>
      </w:r>
      <w:r w:rsidR="000D79DC">
        <w:t>tach</w:t>
      </w:r>
      <w:r w:rsidR="00DF2B7B">
        <w:t xml:space="preserve"> </w:t>
      </w:r>
      <w:r w:rsidR="00F37496">
        <w:t xml:space="preserve">drugim, </w:t>
      </w:r>
      <w:r>
        <w:t>szóstym</w:t>
      </w:r>
      <w:r w:rsidR="007F6FA1">
        <w:t xml:space="preserve"> i </w:t>
      </w:r>
      <w:r w:rsidR="00DF2B7B">
        <w:t>siódmym</w:t>
      </w:r>
      <w:r w:rsidR="00E80797" w:rsidRPr="00E80797">
        <w:t xml:space="preserve"> wyrazy „organizacje młodzieżowe” zastępuje się </w:t>
      </w:r>
      <w:r w:rsidR="00E80797" w:rsidRPr="00A619D6">
        <w:t>wyrazami „organizacje sektora młodzieżowego</w:t>
      </w:r>
      <w:r w:rsidR="00E80797" w:rsidRPr="00E80797">
        <w:t>”,</w:t>
      </w:r>
    </w:p>
    <w:p w14:paraId="608B0BD0" w14:textId="628CE460" w:rsidR="0057780C" w:rsidRDefault="0057780C" w:rsidP="00E80797">
      <w:pPr>
        <w:pStyle w:val="LITlitera"/>
      </w:pPr>
      <w:r>
        <w:t>f)</w:t>
      </w:r>
      <w:r w:rsidR="000676FB">
        <w:tab/>
      </w:r>
      <w:r>
        <w:t>po akapicie siódmym dodaje się akapity</w:t>
      </w:r>
      <w:r w:rsidR="007F6FA1">
        <w:t xml:space="preserve"> </w:t>
      </w:r>
      <w:r w:rsidR="00A41428">
        <w:t>ósmy</w:t>
      </w:r>
      <w:r w:rsidR="000920B2">
        <w:t xml:space="preserve">, </w:t>
      </w:r>
      <w:r w:rsidR="00A41428">
        <w:t>dziewiąty</w:t>
      </w:r>
      <w:r w:rsidR="00A05DB9">
        <w:t xml:space="preserve">, dziesiąty i jedenasty </w:t>
      </w:r>
      <w:r w:rsidR="007F6FA1">
        <w:t>w </w:t>
      </w:r>
      <w:r>
        <w:t>brzmieniu:</w:t>
      </w:r>
    </w:p>
    <w:p w14:paraId="42A34F21" w14:textId="51FEC204" w:rsidR="007F6FA1" w:rsidRDefault="0057780C" w:rsidP="007F6FA1">
      <w:pPr>
        <w:pStyle w:val="ZLITFRAGzmlitfragmentunpzdanialiter"/>
      </w:pPr>
      <w:r w:rsidRPr="0057780C">
        <w:t>„</w:t>
      </w:r>
      <w:r w:rsidR="007F6FA1" w:rsidRPr="00FD09A2">
        <w:t xml:space="preserve">W Programie przyjęto szeroką definicję organizacji </w:t>
      </w:r>
      <w:r w:rsidR="007F6FA1">
        <w:t>sektora młodzieżowego</w:t>
      </w:r>
      <w:r w:rsidR="007F6FA1" w:rsidRPr="00FD09A2">
        <w:t>, obejmującą wszystkie trzy wymienione warianty – a</w:t>
      </w:r>
      <w:r w:rsidR="007F6FA1">
        <w:t> </w:t>
      </w:r>
      <w:r w:rsidR="007F6FA1" w:rsidRPr="00FD09A2">
        <w:t xml:space="preserve">więc zarówno organizacje tworzone i zarządzane przez młodzież lub bezpośrednio ją </w:t>
      </w:r>
      <w:r w:rsidR="007F6FA1" w:rsidRPr="003B735A">
        <w:t>angażujące (tj.</w:t>
      </w:r>
      <w:r w:rsidR="007F6FA1">
        <w:t> </w:t>
      </w:r>
      <w:r w:rsidR="007F6FA1" w:rsidRPr="003B735A">
        <w:t xml:space="preserve">organizacje młodzieżowe </w:t>
      </w:r>
      <w:r w:rsidR="007F6FA1" w:rsidRPr="00CC52AD">
        <w:rPr>
          <w:rStyle w:val="Kkursywa"/>
        </w:rPr>
        <w:t>sensu stricto</w:t>
      </w:r>
      <w:r w:rsidR="007F6FA1" w:rsidRPr="003B735A">
        <w:t xml:space="preserve">), </w:t>
      </w:r>
      <w:r w:rsidR="007F6FA1" w:rsidRPr="00FD09A2">
        <w:t>jak i</w:t>
      </w:r>
      <w:r w:rsidR="007F6FA1">
        <w:t> </w:t>
      </w:r>
      <w:r w:rsidR="007F6FA1" w:rsidRPr="00FD09A2">
        <w:t>organizacje, które pracują na rzecz młodzieży, w</w:t>
      </w:r>
      <w:r w:rsidR="007F6FA1">
        <w:t> </w:t>
      </w:r>
      <w:r w:rsidR="007F6FA1" w:rsidRPr="00FD09A2">
        <w:t>szczególności poprzez jej aktywizację.</w:t>
      </w:r>
    </w:p>
    <w:p w14:paraId="5B7DA184" w14:textId="1AA90857" w:rsidR="000676FB" w:rsidRPr="000676FB" w:rsidRDefault="000676FB" w:rsidP="000676FB">
      <w:pPr>
        <w:pStyle w:val="ZLITFRAGzmlitfragmentunpzdanialiter"/>
      </w:pPr>
      <w:r w:rsidRPr="000676FB">
        <w:t>Praca</w:t>
      </w:r>
      <w:r w:rsidR="007F6FA1" w:rsidRPr="000676FB">
        <w:t xml:space="preserve"> z</w:t>
      </w:r>
      <w:r w:rsidR="007F6FA1">
        <w:t> </w:t>
      </w:r>
      <w:r w:rsidRPr="000676FB">
        <w:t>młodzieżą polega na aktywnej współpracy z młodzieżą w zakresie tworzenia, przygotowania, realizacji i oceny inicjatyw, działań i przedsięwzięć grupowych lub indywidualnych, odpowiadających doświadczeniom, zainteresowaniom</w:t>
      </w:r>
      <w:r w:rsidR="007F6FA1" w:rsidRPr="000676FB">
        <w:t xml:space="preserve"> i</w:t>
      </w:r>
      <w:r w:rsidR="007F6FA1">
        <w:t> </w:t>
      </w:r>
      <w:r w:rsidRPr="000676FB">
        <w:t>pomysłom młodzieży, z użyciem metod edukacji pozaformalnej i nieformalnej. Praca ta jest oparta na zasadach równości, podmiotowości i autonomii młodzieży, jest dobrowolna, dostępna, włączająca</w:t>
      </w:r>
      <w:r w:rsidR="007F6FA1" w:rsidRPr="000676FB">
        <w:t xml:space="preserve"> i</w:t>
      </w:r>
      <w:r w:rsidR="007F6FA1">
        <w:t> </w:t>
      </w:r>
      <w:r w:rsidRPr="000676FB">
        <w:t>skoncentrowana na potrzebach</w:t>
      </w:r>
      <w:r w:rsidR="007F6FA1" w:rsidRPr="000676FB">
        <w:t xml:space="preserve"> i</w:t>
      </w:r>
      <w:r w:rsidR="007F6FA1">
        <w:t> </w:t>
      </w:r>
      <w:r w:rsidRPr="000676FB">
        <w:t>możliwościach młodzieży oraz służy wzmacnianiu pozycji i głosu młodzieży i jej całościowemu rozwojowi, w tym rozwojowi społecznemu, obywatelskiemu i osobistemu.</w:t>
      </w:r>
    </w:p>
    <w:p w14:paraId="7DAA24A2" w14:textId="102D3A4B" w:rsidR="000676FB" w:rsidRPr="000676FB" w:rsidRDefault="000676FB" w:rsidP="000676FB">
      <w:pPr>
        <w:pStyle w:val="ZLITFRAGzmlitfragmentunpzdanialiter"/>
      </w:pPr>
      <w:r w:rsidRPr="000676FB">
        <w:t>Jedną</w:t>
      </w:r>
      <w:r w:rsidR="007F6FA1" w:rsidRPr="000676FB">
        <w:t xml:space="preserve"> z</w:t>
      </w:r>
      <w:r w:rsidR="007F6FA1">
        <w:t> </w:t>
      </w:r>
      <w:r w:rsidRPr="000676FB">
        <w:t>form pracy</w:t>
      </w:r>
      <w:r w:rsidR="007F6FA1" w:rsidRPr="000676FB">
        <w:t xml:space="preserve"> z</w:t>
      </w:r>
      <w:r w:rsidR="007F6FA1">
        <w:t> </w:t>
      </w:r>
      <w:r w:rsidRPr="000676FB">
        <w:t>młodzieżą jest informacja młodzieżowa, polegająca na zapewnianiu młodzieży rzetelnej, bezstronnej, anonimowej, profesjonalnej</w:t>
      </w:r>
      <w:r w:rsidR="007F6FA1" w:rsidRPr="000676FB">
        <w:t xml:space="preserve"> i</w:t>
      </w:r>
      <w:r w:rsidR="007F6FA1">
        <w:t> </w:t>
      </w:r>
      <w:r w:rsidRPr="000676FB">
        <w:t>etycznej informacji we wszystkich obszarach tematycznych, w których młodzież potrzebuje wsparcia.</w:t>
      </w:r>
    </w:p>
    <w:p w14:paraId="06B87EBF" w14:textId="5FCE2ADE" w:rsidR="0057780C" w:rsidRDefault="000676FB" w:rsidP="007F6FA1">
      <w:pPr>
        <w:pStyle w:val="ZLITFRAGzmlitfragmentunpzdanialiter"/>
      </w:pPr>
      <w:r w:rsidRPr="000676FB">
        <w:t xml:space="preserve">W ramach pracy z młodzieżą pracownicy młodzieżowi </w:t>
      </w:r>
      <w:r>
        <w:t>podejmują</w:t>
      </w:r>
      <w:r w:rsidRPr="000676FB">
        <w:t xml:space="preserve"> działania wzmacniające pozytywne efekty aktywności,</w:t>
      </w:r>
      <w:r w:rsidR="007F6FA1" w:rsidRPr="000676FB">
        <w:t xml:space="preserve"> w</w:t>
      </w:r>
      <w:r w:rsidR="007F6FA1">
        <w:t> </w:t>
      </w:r>
      <w:r w:rsidRPr="000676FB">
        <w:t>tym występowanie</w:t>
      </w:r>
      <w:r w:rsidR="007F6FA1" w:rsidRPr="000676FB">
        <w:t xml:space="preserve"> w</w:t>
      </w:r>
      <w:r w:rsidR="007F6FA1">
        <w:t> </w:t>
      </w:r>
      <w:r w:rsidRPr="000676FB">
        <w:t>roli moderatora</w:t>
      </w:r>
      <w:r w:rsidR="004B23A4">
        <w:t>/</w:t>
      </w:r>
      <w:r w:rsidR="00F042D9">
        <w:t>moderatorki</w:t>
      </w:r>
      <w:r w:rsidRPr="000676FB">
        <w:t>, facylitatora</w:t>
      </w:r>
      <w:r w:rsidR="004B23A4">
        <w:t>/</w:t>
      </w:r>
      <w:r w:rsidR="00F042D9">
        <w:t>facylitatorki</w:t>
      </w:r>
      <w:r w:rsidRPr="000676FB">
        <w:t xml:space="preserve"> procesów uczenia się lub mentora</w:t>
      </w:r>
      <w:r w:rsidR="004B23A4">
        <w:t>/</w:t>
      </w:r>
      <w:r w:rsidR="00F042D9">
        <w:t>mentor</w:t>
      </w:r>
      <w:r w:rsidRPr="000676FB">
        <w:t>ki, oferowanie programów rozwojowych, informacji młodzieżowej lub innych zasobów,</w:t>
      </w:r>
      <w:r w:rsidR="007F6FA1" w:rsidRPr="000676FB">
        <w:t xml:space="preserve"> a</w:t>
      </w:r>
      <w:r w:rsidR="007F6FA1">
        <w:t> </w:t>
      </w:r>
      <w:r w:rsidRPr="000676FB">
        <w:t>także budowanie relacji, zaufania</w:t>
      </w:r>
      <w:r w:rsidR="007F6FA1" w:rsidRPr="000676FB">
        <w:t xml:space="preserve"> i</w:t>
      </w:r>
      <w:r w:rsidR="007F6FA1">
        <w:t> </w:t>
      </w:r>
      <w:r w:rsidRPr="000676FB">
        <w:t>bezpiecznych przestrzeni dla młodzieży.</w:t>
      </w:r>
      <w:r w:rsidR="007F6FA1">
        <w:rPr>
          <w:rFonts w:cs="Times New Roman"/>
        </w:rPr>
        <w:t>”</w:t>
      </w:r>
      <w:r w:rsidR="007F6FA1">
        <w:t>,</w:t>
      </w:r>
    </w:p>
    <w:p w14:paraId="73193B38" w14:textId="1F5B273A" w:rsidR="00E80797" w:rsidRDefault="0057780C" w:rsidP="00E80797">
      <w:pPr>
        <w:pStyle w:val="LITlitera"/>
      </w:pPr>
      <w:r>
        <w:t>g</w:t>
      </w:r>
      <w:r w:rsidR="00E80797">
        <w:t>)</w:t>
      </w:r>
      <w:r w:rsidR="00486613">
        <w:tab/>
      </w:r>
      <w:r w:rsidR="00C93AF4">
        <w:t>akapit</w:t>
      </w:r>
      <w:r w:rsidR="00E80797">
        <w:t xml:space="preserve"> </w:t>
      </w:r>
      <w:r w:rsidR="00535595">
        <w:t xml:space="preserve">ostatni </w:t>
      </w:r>
      <w:r w:rsidR="00E80797">
        <w:t>otrzymuje brzmienie:</w:t>
      </w:r>
    </w:p>
    <w:p w14:paraId="29807A24" w14:textId="736090FC" w:rsidR="009B1E3E" w:rsidRPr="009B1E3E" w:rsidRDefault="00E80797" w:rsidP="009B1E3E">
      <w:pPr>
        <w:pStyle w:val="ZLITFRAGzmlitfragmentunpzdanialiter"/>
      </w:pPr>
      <w:bookmarkStart w:id="2" w:name="_Hlk222810771"/>
      <w:r w:rsidRPr="00E45C86">
        <w:lastRenderedPageBreak/>
        <w:t>„</w:t>
      </w:r>
      <w:bookmarkEnd w:id="2"/>
      <w:r w:rsidR="007F6FA1" w:rsidRPr="007F6FA1">
        <w:t>Mając na uwadze powyższe, Program jest adresowany do wszystkich organizacji sektora młodzieżowego definiowanych jako organizacje pozarządowe w rozumieniu</w:t>
      </w:r>
      <w:r w:rsidR="007F6FA1">
        <w:t xml:space="preserve"> art. </w:t>
      </w:r>
      <w:r w:rsidR="007F6FA1" w:rsidRPr="007F6FA1">
        <w:t>3</w:t>
      </w:r>
      <w:r w:rsidR="007F6FA1">
        <w:t xml:space="preserve"> ust. </w:t>
      </w:r>
      <w:r w:rsidR="007F6FA1" w:rsidRPr="007F6FA1">
        <w:t>2 UoDPPiW oraz podmioty, o których mowa w</w:t>
      </w:r>
      <w:r w:rsidR="007F6FA1">
        <w:t> art. </w:t>
      </w:r>
      <w:r w:rsidR="007F6FA1" w:rsidRPr="007F6FA1">
        <w:t>3</w:t>
      </w:r>
      <w:r w:rsidR="007F6FA1">
        <w:t xml:space="preserve"> ust. </w:t>
      </w:r>
      <w:r w:rsidR="007F6FA1" w:rsidRPr="007F6FA1">
        <w:t>3 tej ustawy, których statuty</w:t>
      </w:r>
      <w:r w:rsidR="007F6FA1" w:rsidRPr="007F6FA1">
        <w:rPr>
          <w:rStyle w:val="IGindeksgrny"/>
        </w:rPr>
        <w:t>5a</w:t>
      </w:r>
      <w:r w:rsidR="007F6FA1">
        <w:t xml:space="preserve"> </w:t>
      </w:r>
      <w:r w:rsidR="007F6FA1" w:rsidRPr="007F6FA1">
        <w:t>zawierają postanowienia wskazujące, ż</w:t>
      </w:r>
      <w:r w:rsidR="007F6FA1">
        <w:t>e</w:t>
      </w:r>
      <w:r w:rsidR="007F6FA1" w:rsidRPr="007F6FA1">
        <w:t xml:space="preserve"> prowadzą one działania skierowane do młodzieży lub </w:t>
      </w:r>
      <w:r w:rsidR="007F6FA1" w:rsidRPr="00A619D6">
        <w:t>też mogą one udokumentować prowadzenie takiej działalności</w:t>
      </w:r>
      <w:r w:rsidR="001D404E" w:rsidRPr="00A619D6">
        <w:t>.</w:t>
      </w:r>
      <w:r w:rsidR="009B1E3E" w:rsidRPr="00A619D6">
        <w:t xml:space="preserve"> </w:t>
      </w:r>
      <w:r w:rsidR="00A63D65" w:rsidRPr="00A619D6">
        <w:t>W</w:t>
      </w:r>
      <w:r w:rsidR="009B1E3E" w:rsidRPr="00A619D6">
        <w:t>sparcie w ramach Programu mogą uzyskać organizacje</w:t>
      </w:r>
      <w:r w:rsidR="00A63D65" w:rsidRPr="00A619D6">
        <w:t xml:space="preserve"> sektora młodzieżowego</w:t>
      </w:r>
      <w:r w:rsidR="009B1E3E" w:rsidRPr="00A619D6">
        <w:t>, które</w:t>
      </w:r>
      <w:r w:rsidR="00A63D65" w:rsidRPr="00A619D6">
        <w:t xml:space="preserve"> spełniają poniższe</w:t>
      </w:r>
      <w:r w:rsidR="00A63D65">
        <w:t xml:space="preserve"> warunki</w:t>
      </w:r>
      <w:r w:rsidR="009B1E3E" w:rsidRPr="009B1E3E">
        <w:t>:</w:t>
      </w:r>
    </w:p>
    <w:p w14:paraId="40DA85D4" w14:textId="47917BA8" w:rsidR="009B1E3E" w:rsidRPr="009B1E3E" w:rsidRDefault="009B1E3E" w:rsidP="009B1E3E">
      <w:pPr>
        <w:pStyle w:val="ZLITPKTzmpktliter"/>
      </w:pPr>
      <w:r w:rsidRPr="009B1E3E">
        <w:t>1)</w:t>
      </w:r>
      <w:r w:rsidRPr="009B1E3E">
        <w:tab/>
        <w:t xml:space="preserve">zostały zarejestrowane </w:t>
      </w:r>
      <w:r w:rsidR="009002A2">
        <w:t>co najmniej</w:t>
      </w:r>
      <w:r w:rsidRPr="009B1E3E">
        <w:t xml:space="preserve"> dwa lata przed </w:t>
      </w:r>
      <w:r w:rsidR="009002A2">
        <w:t xml:space="preserve">dniem </w:t>
      </w:r>
      <w:r w:rsidRPr="009B1E3E">
        <w:t>ogłoszeni</w:t>
      </w:r>
      <w:r w:rsidR="009002A2">
        <w:t>a</w:t>
      </w:r>
      <w:r w:rsidRPr="009B1E3E">
        <w:t xml:space="preserve"> otwartego konkursu ofert;</w:t>
      </w:r>
    </w:p>
    <w:p w14:paraId="2A01D126" w14:textId="572E8E55" w:rsidR="00E80797" w:rsidRDefault="009B1E3E" w:rsidP="009002A2">
      <w:pPr>
        <w:pStyle w:val="ZLITPKTzmpktliter"/>
      </w:pPr>
      <w:r w:rsidRPr="009B1E3E">
        <w:t>2)</w:t>
      </w:r>
      <w:r w:rsidRPr="009B1E3E">
        <w:tab/>
        <w:t xml:space="preserve">prowadziły działania skierowane do młodzieży przez okres co najmniej dwóch lat </w:t>
      </w:r>
      <w:r w:rsidR="009002A2">
        <w:t xml:space="preserve">przypadających bezpośrednio </w:t>
      </w:r>
      <w:r w:rsidRPr="009B1E3E">
        <w:t xml:space="preserve">przed </w:t>
      </w:r>
      <w:r w:rsidR="009002A2">
        <w:t xml:space="preserve">dniem </w:t>
      </w:r>
      <w:r w:rsidRPr="009B1E3E">
        <w:t>ogłoszeni</w:t>
      </w:r>
      <w:r w:rsidR="009002A2">
        <w:t>a</w:t>
      </w:r>
      <w:r w:rsidRPr="009B1E3E">
        <w:t xml:space="preserve"> otwartego konkursu ofert</w:t>
      </w:r>
      <w:r w:rsidR="00A63D65">
        <w:t>.</w:t>
      </w:r>
      <w:r w:rsidR="007F6FA1" w:rsidRPr="009B1E3E">
        <w:rPr>
          <w:rFonts w:cs="Times New Roman"/>
        </w:rPr>
        <w:t>”</w:t>
      </w:r>
      <w:r w:rsidR="007F6FA1" w:rsidRPr="009B1E3E">
        <w:t>,</w:t>
      </w:r>
    </w:p>
    <w:p w14:paraId="22C177BF" w14:textId="1784FB84" w:rsidR="00E80797" w:rsidRDefault="0057780C" w:rsidP="00E80797">
      <w:pPr>
        <w:pStyle w:val="LITlitera"/>
      </w:pPr>
      <w:r>
        <w:t>h</w:t>
      </w:r>
      <w:r w:rsidR="00E80797">
        <w:t>)</w:t>
      </w:r>
      <w:r w:rsidR="00E80797">
        <w:tab/>
      </w:r>
      <w:r w:rsidR="00DE551B">
        <w:t>po odnośniku nr</w:t>
      </w:r>
      <w:r w:rsidR="00E03101">
        <w:t> </w:t>
      </w:r>
      <w:r w:rsidR="00DE551B">
        <w:t xml:space="preserve">5 </w:t>
      </w:r>
      <w:r w:rsidR="00E80797" w:rsidRPr="000F1FC8">
        <w:t>dodaje się odnośnik</w:t>
      </w:r>
      <w:r w:rsidR="007F6FA1">
        <w:t xml:space="preserve"> nr </w:t>
      </w:r>
      <w:r w:rsidR="00E80797">
        <w:t>5</w:t>
      </w:r>
      <w:r w:rsidR="00E80797" w:rsidRPr="000F1FC8">
        <w:t>a</w:t>
      </w:r>
      <w:r w:rsidR="001E2596" w:rsidRPr="000F1FC8">
        <w:t xml:space="preserve"> w</w:t>
      </w:r>
      <w:r w:rsidR="001E2596">
        <w:t> </w:t>
      </w:r>
      <w:r w:rsidR="00E80797" w:rsidRPr="000F1FC8">
        <w:t>brzmieniu:</w:t>
      </w:r>
    </w:p>
    <w:p w14:paraId="731BA52A" w14:textId="77777777" w:rsidR="00E80797" w:rsidRPr="00E80797" w:rsidRDefault="00E80797" w:rsidP="00CC52AD">
      <w:pPr>
        <w:pStyle w:val="ZLITPKTzmpktliter"/>
      </w:pPr>
      <w:r w:rsidRPr="006E6521">
        <w:t>„</w:t>
      </w:r>
      <w:r w:rsidRPr="000D7A1A">
        <w:rPr>
          <w:rStyle w:val="IGindeksgrny"/>
        </w:rPr>
        <w:t>5a</w:t>
      </w:r>
      <w:r w:rsidRPr="00E80797">
        <w:t> Lub inne, odpowiadające statutom, dokumenty określające ustrój tych organizacji.”;</w:t>
      </w:r>
    </w:p>
    <w:p w14:paraId="561EE21A" w14:textId="2C6DB63E" w:rsidR="00755021" w:rsidRDefault="0019613C" w:rsidP="00E80797">
      <w:pPr>
        <w:pStyle w:val="PKTpunkt"/>
      </w:pPr>
      <w:r>
        <w:t>6</w:t>
      </w:r>
      <w:r w:rsidR="00E80797">
        <w:t>)</w:t>
      </w:r>
      <w:r w:rsidR="00E80797">
        <w:tab/>
        <w:t>w </w:t>
      </w:r>
      <w:r w:rsidR="00E80797" w:rsidRPr="00FD09A2">
        <w:t>rozdziale</w:t>
      </w:r>
      <w:r w:rsidR="000D79DC">
        <w:t xml:space="preserve"> </w:t>
      </w:r>
      <w:r w:rsidR="00E80797" w:rsidRPr="00E80797">
        <w:t>„</w:t>
      </w:r>
      <w:r w:rsidR="00DE551B">
        <w:t>3</w:t>
      </w:r>
      <w:r w:rsidR="003C1508">
        <w:t>.</w:t>
      </w:r>
      <w:r w:rsidR="000D79DC">
        <w:t xml:space="preserve"> </w:t>
      </w:r>
      <w:r w:rsidR="00E80797">
        <w:t>Elementy diagnozy sytuacji inicjatyw młodzieżowych</w:t>
      </w:r>
      <w:r w:rsidR="00E80797" w:rsidRPr="00E80797">
        <w:t>”</w:t>
      </w:r>
      <w:r w:rsidR="00755021">
        <w:t>:</w:t>
      </w:r>
    </w:p>
    <w:p w14:paraId="6442C8F8" w14:textId="07F52EE3" w:rsidR="00615A4E" w:rsidRDefault="00755021" w:rsidP="003E0600">
      <w:pPr>
        <w:pStyle w:val="LITlitera"/>
      </w:pPr>
      <w:r>
        <w:t>a)</w:t>
      </w:r>
      <w:r>
        <w:tab/>
      </w:r>
      <w:r w:rsidR="00E80797">
        <w:t>w</w:t>
      </w:r>
      <w:r>
        <w:t> </w:t>
      </w:r>
      <w:r w:rsidR="00A05DB9">
        <w:t>podrozdziale</w:t>
      </w:r>
      <w:r w:rsidR="00E80797">
        <w:t xml:space="preserve"> „3.</w:t>
      </w:r>
      <w:r w:rsidR="001E2596">
        <w:t>1 </w:t>
      </w:r>
      <w:r w:rsidR="00E80797">
        <w:t>Rady młodzieżowe – stan obecny”</w:t>
      </w:r>
      <w:r w:rsidR="003E0600">
        <w:t xml:space="preserve"> </w:t>
      </w:r>
      <w:r w:rsidR="00E80797">
        <w:t xml:space="preserve">w akapicie </w:t>
      </w:r>
      <w:r w:rsidR="00E80797" w:rsidRPr="00E80797">
        <w:t>szóstym</w:t>
      </w:r>
      <w:r w:rsidR="00615A4E">
        <w:t>:</w:t>
      </w:r>
    </w:p>
    <w:p w14:paraId="452AA194" w14:textId="3E90AEE7" w:rsidR="00755021" w:rsidRDefault="000D79DC" w:rsidP="000D79DC">
      <w:pPr>
        <w:pStyle w:val="TIRtiret"/>
      </w:pPr>
      <w:r>
        <w:t>–</w:t>
      </w:r>
      <w:r>
        <w:tab/>
      </w:r>
      <w:r w:rsidR="00E80797" w:rsidRPr="00E80797">
        <w:t xml:space="preserve">zdanie </w:t>
      </w:r>
      <w:r w:rsidR="00755021">
        <w:t xml:space="preserve">drugie </w:t>
      </w:r>
      <w:r w:rsidR="00E80797" w:rsidRPr="00E80797">
        <w:t>otrzymuje brzmienie:</w:t>
      </w:r>
    </w:p>
    <w:p w14:paraId="676AF7D8" w14:textId="58128DE5" w:rsidR="00E80797" w:rsidRDefault="00E80797" w:rsidP="000D79DC">
      <w:pPr>
        <w:pStyle w:val="ZTIRFRAGMzmnpwprdowyliczeniatiret"/>
      </w:pPr>
      <w:r w:rsidRPr="00E80797">
        <w:t>„Mimo wzrostu liczby działających rad młodzieżowych do 43</w:t>
      </w:r>
      <w:r w:rsidR="007F6FA1" w:rsidRPr="00E80797">
        <w:t>6</w:t>
      </w:r>
      <w:r w:rsidR="007F6FA1">
        <w:t xml:space="preserve"> w </w:t>
      </w:r>
      <w:r w:rsidRPr="00E80797">
        <w:t>roku 2025</w:t>
      </w:r>
      <w:r w:rsidRPr="00E80797">
        <w:rPr>
          <w:rStyle w:val="IGindeksgrny"/>
        </w:rPr>
        <w:t>12a</w:t>
      </w:r>
      <w:r w:rsidRPr="00E80797">
        <w:t>, ich liczba pozostaje</w:t>
      </w:r>
      <w:r w:rsidR="001E2596" w:rsidRPr="00E80797">
        <w:t xml:space="preserve"> w</w:t>
      </w:r>
      <w:r w:rsidR="001E2596">
        <w:t> </w:t>
      </w:r>
      <w:r w:rsidRPr="00E80797">
        <w:t>dysproporcji do możliwości (ponad 270</w:t>
      </w:r>
      <w:r w:rsidR="001E2596" w:rsidRPr="00E80797">
        <w:t>0</w:t>
      </w:r>
      <w:r w:rsidR="001E2596">
        <w:t> </w:t>
      </w:r>
      <w:r w:rsidR="001B0386">
        <w:t>J</w:t>
      </w:r>
      <w:r w:rsidR="001B0386" w:rsidRPr="00B734B1">
        <w:t>ST</w:t>
      </w:r>
      <w:r w:rsidRPr="00E80797">
        <w:t>),</w:t>
      </w:r>
      <w:r w:rsidR="001E2596" w:rsidRPr="00E80797">
        <w:t xml:space="preserve"> a</w:t>
      </w:r>
      <w:r w:rsidR="001E2596">
        <w:t> </w:t>
      </w:r>
      <w:r w:rsidRPr="00E80797">
        <w:t>przede wszystkim potrzeb wynikających</w:t>
      </w:r>
      <w:r w:rsidR="001E2596" w:rsidRPr="00E80797">
        <w:t xml:space="preserve"> z</w:t>
      </w:r>
      <w:r w:rsidR="001E2596">
        <w:t> </w:t>
      </w:r>
      <w:r w:rsidRPr="00E80797">
        <w:t>sytuacji młodego pokolenia Polaków.”,</w:t>
      </w:r>
    </w:p>
    <w:p w14:paraId="7F8B620A" w14:textId="4891039D" w:rsidR="00615A4E" w:rsidRPr="00615A4E" w:rsidRDefault="000D79DC" w:rsidP="000D79DC">
      <w:pPr>
        <w:pStyle w:val="TIRtiret"/>
      </w:pPr>
      <w:r>
        <w:t>–</w:t>
      </w:r>
      <w:r>
        <w:tab/>
        <w:t xml:space="preserve">po odnośniku nr 12 </w:t>
      </w:r>
      <w:r w:rsidR="00615A4E" w:rsidRPr="00615A4E">
        <w:t>dodaje się odnośnik nr 12a w brzmieniu:</w:t>
      </w:r>
    </w:p>
    <w:p w14:paraId="5ADA6DEB" w14:textId="1F3F1A8B" w:rsidR="00615A4E" w:rsidRPr="00615A4E" w:rsidRDefault="00615A4E" w:rsidP="00CC52AD">
      <w:pPr>
        <w:pStyle w:val="ZTIRPKTzmpkttiret"/>
      </w:pPr>
      <w:r w:rsidRPr="00615A4E">
        <w:t>„</w:t>
      </w:r>
      <w:r w:rsidRPr="00615A4E">
        <w:rPr>
          <w:vertAlign w:val="superscript"/>
        </w:rPr>
        <w:t>12a</w:t>
      </w:r>
      <w:r w:rsidRPr="00615A4E">
        <w:t xml:space="preserve"> Mateusz Pisański i in., </w:t>
      </w:r>
      <w:r w:rsidR="007F3E0E">
        <w:t xml:space="preserve">Raport. </w:t>
      </w:r>
      <w:r w:rsidRPr="00615A4E">
        <w:t>Młodzieżowe rady w Polsce. Quo vadis młodzieżowa partycypacjo?, Polska Rada Organizacji Młodzieżowych 2025, https://prom.info.pl/o-nas/dokumenty</w:t>
      </w:r>
      <w:r w:rsidR="008B579B">
        <w:t>.</w:t>
      </w:r>
      <w:r w:rsidRPr="00615A4E">
        <w:t>”</w:t>
      </w:r>
      <w:r w:rsidR="00BB3986">
        <w:t>,</w:t>
      </w:r>
    </w:p>
    <w:p w14:paraId="015F51C2" w14:textId="7C43C551" w:rsidR="00615A4E" w:rsidRDefault="00755021" w:rsidP="00755021">
      <w:pPr>
        <w:pStyle w:val="LITlitera"/>
      </w:pPr>
      <w:r>
        <w:t>b)</w:t>
      </w:r>
      <w:r>
        <w:tab/>
      </w:r>
      <w:r w:rsidR="00615A4E">
        <w:t xml:space="preserve">w </w:t>
      </w:r>
      <w:r w:rsidR="00A05DB9">
        <w:t xml:space="preserve">podrozdziale </w:t>
      </w:r>
      <w:r>
        <w:rPr>
          <w:rFonts w:cs="Times"/>
        </w:rPr>
        <w:t>„</w:t>
      </w:r>
      <w:r w:rsidR="00E80797">
        <w:t>3.</w:t>
      </w:r>
      <w:r w:rsidR="001E2596">
        <w:t>2 </w:t>
      </w:r>
      <w:r>
        <w:t>Organizacje młodzieżowe</w:t>
      </w:r>
      <w:r>
        <w:rPr>
          <w:rFonts w:cs="Times"/>
        </w:rPr>
        <w:t>”</w:t>
      </w:r>
      <w:r w:rsidR="00615A4E">
        <w:rPr>
          <w:rFonts w:cs="Times"/>
        </w:rPr>
        <w:t>:</w:t>
      </w:r>
    </w:p>
    <w:p w14:paraId="3B88289B" w14:textId="4EF5BAB2" w:rsidR="00615A4E" w:rsidRPr="00A619D6" w:rsidRDefault="00615A4E" w:rsidP="000D79DC">
      <w:pPr>
        <w:pStyle w:val="TIRtiret"/>
      </w:pPr>
      <w:bookmarkStart w:id="3" w:name="_Hlk224115325"/>
      <w:r>
        <w:t>‒</w:t>
      </w:r>
      <w:r w:rsidR="000D79DC">
        <w:tab/>
      </w:r>
      <w:r>
        <w:t xml:space="preserve">tytuł </w:t>
      </w:r>
      <w:r w:rsidR="00A05DB9">
        <w:t>podrozdziału</w:t>
      </w:r>
      <w:r w:rsidR="00A05DB9" w:rsidRPr="00A619D6">
        <w:t xml:space="preserve"> </w:t>
      </w:r>
      <w:r w:rsidRPr="00A619D6">
        <w:t>otrzymuje brzmienie:</w:t>
      </w:r>
    </w:p>
    <w:bookmarkEnd w:id="3"/>
    <w:p w14:paraId="296EBA3C" w14:textId="6906BC82" w:rsidR="00E80797" w:rsidRPr="00E80797" w:rsidRDefault="00E80797" w:rsidP="000D79DC">
      <w:pPr>
        <w:pStyle w:val="ZTIRFRAGMzmnpwprdowyliczeniatiret"/>
      </w:pPr>
      <w:r w:rsidRPr="00A619D6">
        <w:t>„3.</w:t>
      </w:r>
      <w:r w:rsidR="001E2596" w:rsidRPr="00A619D6">
        <w:t>2</w:t>
      </w:r>
      <w:r w:rsidR="002517E9">
        <w:t>.</w:t>
      </w:r>
      <w:r w:rsidR="001E2596" w:rsidRPr="00A619D6">
        <w:t> </w:t>
      </w:r>
      <w:r w:rsidRPr="00A619D6">
        <w:t>Organizacje sektora młodzieżowego</w:t>
      </w:r>
      <w:r>
        <w:t>”,</w:t>
      </w:r>
    </w:p>
    <w:p w14:paraId="17EB5987" w14:textId="17AB21EC" w:rsidR="00E80797" w:rsidRPr="00E80797" w:rsidRDefault="00203FCF" w:rsidP="00203FCF">
      <w:pPr>
        <w:pStyle w:val="TIRtiret"/>
      </w:pPr>
      <w:r>
        <w:t>–</w:t>
      </w:r>
      <w:r>
        <w:tab/>
      </w:r>
      <w:r w:rsidR="00427B50">
        <w:t xml:space="preserve">w akapicie pierwszym </w:t>
      </w:r>
      <w:r w:rsidR="001E2596" w:rsidRPr="00E80797">
        <w:t>w</w:t>
      </w:r>
      <w:r w:rsidR="001E2596">
        <w:t> </w:t>
      </w:r>
      <w:r w:rsidR="00E80797" w:rsidRPr="00E80797">
        <w:t xml:space="preserve">zdaniu pierwszym, </w:t>
      </w:r>
      <w:r w:rsidR="00427B50">
        <w:t>w</w:t>
      </w:r>
      <w:r>
        <w:t> </w:t>
      </w:r>
      <w:r w:rsidR="00427B50">
        <w:t>akapicie drugim w</w:t>
      </w:r>
      <w:r>
        <w:t> </w:t>
      </w:r>
      <w:r w:rsidR="005F67E6">
        <w:t>zdani</w:t>
      </w:r>
      <w:r w:rsidR="004A58A8">
        <w:t>ach</w:t>
      </w:r>
      <w:r w:rsidR="005F67E6">
        <w:t xml:space="preserve"> </w:t>
      </w:r>
      <w:r>
        <w:t>pierwszym i drugim oraz w akapicie trzecim w zdaniu pierwszym</w:t>
      </w:r>
      <w:r w:rsidR="00E80797" w:rsidRPr="00E80797">
        <w:t xml:space="preserve"> wyrazy „organizacji młodzieżowych” zastępuje się </w:t>
      </w:r>
      <w:r>
        <w:t>wyrazami</w:t>
      </w:r>
      <w:r w:rsidR="00E80797" w:rsidRPr="00E80797">
        <w:t xml:space="preserve"> „organizacji sektora młodzieżowego”,</w:t>
      </w:r>
    </w:p>
    <w:p w14:paraId="168FD171" w14:textId="70F80F19" w:rsidR="0019613C" w:rsidRDefault="00203FCF" w:rsidP="00203FCF">
      <w:pPr>
        <w:pStyle w:val="TIRtiret"/>
      </w:pPr>
      <w:r>
        <w:t>–</w:t>
      </w:r>
      <w:r>
        <w:tab/>
      </w:r>
      <w:r w:rsidR="00E80797">
        <w:t>w części „</w:t>
      </w:r>
      <w:r w:rsidR="00E80797" w:rsidRPr="00740E91">
        <w:t>Bariery rozwoju organizacji młodzieżowych</w:t>
      </w:r>
      <w:r w:rsidR="00E80797">
        <w:t>”</w:t>
      </w:r>
      <w:r w:rsidR="0019613C">
        <w:t>:</w:t>
      </w:r>
    </w:p>
    <w:p w14:paraId="1F4D6639" w14:textId="77777777" w:rsidR="00A22AAB" w:rsidRDefault="0019613C" w:rsidP="00510665">
      <w:pPr>
        <w:pStyle w:val="2TIRpodwjnytiret"/>
      </w:pPr>
      <w:r>
        <w:lastRenderedPageBreak/>
        <w:t>– –</w:t>
      </w:r>
      <w:r w:rsidR="00852E87">
        <w:tab/>
      </w:r>
      <w:r>
        <w:t xml:space="preserve">tytuł części </w:t>
      </w:r>
      <w:r w:rsidRPr="00510665">
        <w:t>otrzymuje</w:t>
      </w:r>
      <w:r w:rsidRPr="00A619D6">
        <w:t xml:space="preserve"> brzmienie</w:t>
      </w:r>
      <w:r w:rsidR="00A22AAB">
        <w:t>:</w:t>
      </w:r>
    </w:p>
    <w:p w14:paraId="3C577023" w14:textId="07C2813C" w:rsidR="0019613C" w:rsidRDefault="0019613C" w:rsidP="00510665">
      <w:pPr>
        <w:pStyle w:val="Z2TIRFRAGMzmnpwprdowyliczeniapodwjnymtiret"/>
      </w:pPr>
      <w:r>
        <w:t>„</w:t>
      </w:r>
      <w:r w:rsidRPr="00740E91">
        <w:t xml:space="preserve">Bariery rozwoju organizacji </w:t>
      </w:r>
      <w:r>
        <w:t xml:space="preserve">sektora </w:t>
      </w:r>
      <w:r w:rsidRPr="00510665">
        <w:t>młodzieżowego</w:t>
      </w:r>
      <w:r>
        <w:t>”,</w:t>
      </w:r>
    </w:p>
    <w:p w14:paraId="531EE748" w14:textId="2C9EE794" w:rsidR="0019613C" w:rsidRDefault="0019613C" w:rsidP="00510665">
      <w:pPr>
        <w:pStyle w:val="2TIRpodwjnytiret"/>
      </w:pPr>
      <w:r>
        <w:t>– –</w:t>
      </w:r>
      <w:r w:rsidR="00852E87">
        <w:tab/>
      </w:r>
      <w:r>
        <w:t>w akapi</w:t>
      </w:r>
      <w:r w:rsidR="005E5791">
        <w:t>tach</w:t>
      </w:r>
      <w:r>
        <w:t xml:space="preserve"> pierwszym</w:t>
      </w:r>
      <w:r w:rsidR="005E5791">
        <w:t xml:space="preserve"> i</w:t>
      </w:r>
      <w:r>
        <w:t xml:space="preserve"> drugim </w:t>
      </w:r>
      <w:r w:rsidR="00535595" w:rsidRPr="00510665">
        <w:t>oraz</w:t>
      </w:r>
      <w:r>
        <w:t xml:space="preserve"> </w:t>
      </w:r>
      <w:r w:rsidR="005B5CB1">
        <w:t xml:space="preserve">w akapicie </w:t>
      </w:r>
      <w:r>
        <w:t xml:space="preserve">dziewiątym </w:t>
      </w:r>
      <w:r w:rsidR="005B5CB1">
        <w:t>w zdani</w:t>
      </w:r>
      <w:r w:rsidR="00E1612F">
        <w:t>ach</w:t>
      </w:r>
      <w:r w:rsidR="005B5CB1">
        <w:t xml:space="preserve"> pierwszym i drugim </w:t>
      </w:r>
      <w:r>
        <w:t xml:space="preserve">wyrazy </w:t>
      </w:r>
      <w:r w:rsidRPr="00E80797">
        <w:t xml:space="preserve">„organizacji młodzieżowych” zastępuje się </w:t>
      </w:r>
      <w:r>
        <w:t>wyrazami</w:t>
      </w:r>
      <w:r w:rsidRPr="00E80797">
        <w:t xml:space="preserve"> „organizacji sektora młodzieżowego”,</w:t>
      </w:r>
    </w:p>
    <w:p w14:paraId="23995C32" w14:textId="32CAF25B" w:rsidR="005B5CB1" w:rsidRDefault="005B5CB1" w:rsidP="00510665">
      <w:pPr>
        <w:pStyle w:val="2TIRpodwjnytiret"/>
      </w:pPr>
      <w:r>
        <w:t>– –</w:t>
      </w:r>
      <w:r w:rsidR="00852E87">
        <w:tab/>
      </w:r>
      <w:r>
        <w:t xml:space="preserve">w akapicie szóstym wyrazy </w:t>
      </w:r>
      <w:r w:rsidRPr="00E80797">
        <w:t>„organizacj</w:t>
      </w:r>
      <w:r>
        <w:t>e</w:t>
      </w:r>
      <w:r w:rsidRPr="00E80797">
        <w:t xml:space="preserve"> </w:t>
      </w:r>
      <w:r w:rsidRPr="00510665">
        <w:t>młodzieżowe</w:t>
      </w:r>
      <w:r w:rsidRPr="00E80797">
        <w:t xml:space="preserve">” zastępuje się </w:t>
      </w:r>
      <w:r>
        <w:t>wyrazami</w:t>
      </w:r>
      <w:r w:rsidRPr="00E80797">
        <w:t xml:space="preserve"> „organizacj</w:t>
      </w:r>
      <w:r>
        <w:t>e</w:t>
      </w:r>
      <w:r w:rsidRPr="00E80797">
        <w:t xml:space="preserve"> sektora młodzieżowego”,</w:t>
      </w:r>
    </w:p>
    <w:p w14:paraId="3AD65FB1" w14:textId="199F7148" w:rsidR="00E80797" w:rsidRPr="005E5791" w:rsidRDefault="0019613C" w:rsidP="005E5791">
      <w:pPr>
        <w:pStyle w:val="2TIRpodwjnytiret"/>
      </w:pPr>
      <w:r w:rsidRPr="005E5791">
        <w:t>– –</w:t>
      </w:r>
      <w:r w:rsidR="005E5791" w:rsidRPr="005E5791">
        <w:tab/>
      </w:r>
      <w:r w:rsidR="001E2596" w:rsidRPr="005E5791">
        <w:t>w </w:t>
      </w:r>
      <w:r w:rsidR="00E80797" w:rsidRPr="005E5791">
        <w:t xml:space="preserve">akapicie ósmym </w:t>
      </w:r>
      <w:r w:rsidR="003E0600" w:rsidRPr="005E5791">
        <w:t xml:space="preserve">po zdaniu </w:t>
      </w:r>
      <w:r w:rsidR="003E0600" w:rsidRPr="007C4E92">
        <w:t xml:space="preserve">pierwszym </w:t>
      </w:r>
      <w:r w:rsidR="00E80797" w:rsidRPr="007C4E92">
        <w:t xml:space="preserve">dodaje się zdanie </w:t>
      </w:r>
      <w:r w:rsidR="004B23A4" w:rsidRPr="007C4E92">
        <w:t>drugie</w:t>
      </w:r>
      <w:r w:rsidR="004B23A4">
        <w:t xml:space="preserve"> </w:t>
      </w:r>
      <w:r w:rsidR="001E2596" w:rsidRPr="005E5791">
        <w:t>w </w:t>
      </w:r>
      <w:r w:rsidR="00E80797" w:rsidRPr="005E5791">
        <w:t>brzmieniu:</w:t>
      </w:r>
    </w:p>
    <w:p w14:paraId="36DAC555" w14:textId="3270E94C" w:rsidR="00141B9B" w:rsidRPr="00E80797" w:rsidRDefault="00E80797" w:rsidP="005E5791">
      <w:pPr>
        <w:pStyle w:val="Z2TIRFRAGMzmnpwprdowyliczeniapodwjnymtiret"/>
      </w:pPr>
      <w:r>
        <w:t>„</w:t>
      </w:r>
      <w:r w:rsidRPr="00E80797">
        <w:t>Konieczne jest tworzenie przez władze lokalne przestrzeni dla zaangażowania społecznego młodzieży oraz wdrażanie systemowych narzędzi tworzących warunki dla rozwoju sprawczości, podmiotowości, postaw obywatelskich oraz kompetencji młodzieży (lokalne systemy pracy z młodzieżą).”</w:t>
      </w:r>
      <w:r w:rsidR="00E03101">
        <w:t>;</w:t>
      </w:r>
    </w:p>
    <w:p w14:paraId="288F4831" w14:textId="1EF90D4A" w:rsidR="00E80797" w:rsidRDefault="00852E87" w:rsidP="00E80797">
      <w:pPr>
        <w:pStyle w:val="PKTpunkt"/>
      </w:pPr>
      <w:r>
        <w:t>7</w:t>
      </w:r>
      <w:r w:rsidR="00E80797">
        <w:t>)</w:t>
      </w:r>
      <w:r w:rsidR="00E80797">
        <w:tab/>
        <w:t>w </w:t>
      </w:r>
      <w:r w:rsidR="00E80797" w:rsidRPr="00FD09A2">
        <w:t>rozdziale</w:t>
      </w:r>
      <w:r w:rsidR="005B3919">
        <w:t xml:space="preserve"> </w:t>
      </w:r>
      <w:r w:rsidR="00E80797" w:rsidRPr="00E80797">
        <w:t>„</w:t>
      </w:r>
      <w:r w:rsidR="005F67E6">
        <w:t>4</w:t>
      </w:r>
      <w:r w:rsidR="005B3919">
        <w:t>.</w:t>
      </w:r>
      <w:r w:rsidR="005F67E6">
        <w:t xml:space="preserve"> </w:t>
      </w:r>
      <w:r w:rsidR="00E80797">
        <w:t>Cele Programu</w:t>
      </w:r>
      <w:r w:rsidR="00E80797" w:rsidRPr="00E80797">
        <w:t>”</w:t>
      </w:r>
      <w:r w:rsidR="00E80797">
        <w:t>:</w:t>
      </w:r>
    </w:p>
    <w:p w14:paraId="5D697A37" w14:textId="17F9637A" w:rsidR="00C3576C" w:rsidRDefault="00E80797" w:rsidP="00456E89">
      <w:pPr>
        <w:pStyle w:val="LITlitera"/>
        <w:rPr>
          <w:rStyle w:val="Kkursywa"/>
          <w:i w:val="0"/>
        </w:rPr>
      </w:pPr>
      <w:r w:rsidRPr="003E0600">
        <w:t>a)</w:t>
      </w:r>
      <w:r w:rsidRPr="003E0600">
        <w:tab/>
        <w:t>w </w:t>
      </w:r>
      <w:r w:rsidR="00A05DB9">
        <w:t>podrozdziale</w:t>
      </w:r>
      <w:r w:rsidRPr="003E0600">
        <w:t xml:space="preserve"> „4.1. </w:t>
      </w:r>
      <w:r w:rsidRPr="003E0600">
        <w:rPr>
          <w:rStyle w:val="Kkursywa"/>
          <w:i w:val="0"/>
        </w:rPr>
        <w:t>Cel główny Programu”</w:t>
      </w:r>
      <w:r w:rsidR="00C3576C">
        <w:rPr>
          <w:rStyle w:val="Kkursywa"/>
          <w:i w:val="0"/>
        </w:rPr>
        <w:t>:</w:t>
      </w:r>
    </w:p>
    <w:p w14:paraId="45C84406" w14:textId="72D8856A" w:rsidR="00E80797" w:rsidRPr="005B3919" w:rsidRDefault="00C3576C" w:rsidP="005B3919">
      <w:pPr>
        <w:pStyle w:val="TIRtiret"/>
        <w:rPr>
          <w:rStyle w:val="Kkursywa"/>
          <w:i w:val="0"/>
        </w:rPr>
      </w:pPr>
      <w:r w:rsidRPr="005B3919">
        <w:rPr>
          <w:rStyle w:val="Kkursywa"/>
          <w:i w:val="0"/>
        </w:rPr>
        <w:t>‒</w:t>
      </w:r>
      <w:r w:rsidR="005B3919" w:rsidRPr="004A58A8">
        <w:rPr>
          <w:rStyle w:val="Kkursywa"/>
          <w:i w:val="0"/>
        </w:rPr>
        <w:tab/>
      </w:r>
      <w:r w:rsidR="003E0600" w:rsidRPr="005B3919">
        <w:rPr>
          <w:rStyle w:val="Kkursywa"/>
          <w:i w:val="0"/>
        </w:rPr>
        <w:t xml:space="preserve">akapit </w:t>
      </w:r>
      <w:r w:rsidR="00E80797" w:rsidRPr="005B3919">
        <w:rPr>
          <w:rStyle w:val="Kkursywa"/>
          <w:i w:val="0"/>
        </w:rPr>
        <w:t>pierwsz</w:t>
      </w:r>
      <w:r w:rsidR="003E0600" w:rsidRPr="005B3919">
        <w:rPr>
          <w:rStyle w:val="Kkursywa"/>
          <w:i w:val="0"/>
        </w:rPr>
        <w:t>y</w:t>
      </w:r>
      <w:r w:rsidR="00E80797" w:rsidRPr="005B3919">
        <w:rPr>
          <w:rStyle w:val="Kkursywa"/>
          <w:i w:val="0"/>
        </w:rPr>
        <w:t xml:space="preserve"> otrzymuje brzmienie:</w:t>
      </w:r>
    </w:p>
    <w:p w14:paraId="2EE667F5" w14:textId="4BE49BFD" w:rsidR="00E80797" w:rsidRPr="005B3919" w:rsidRDefault="00E80797" w:rsidP="005B3919">
      <w:pPr>
        <w:pStyle w:val="ZTIRFRAGMzmnpwprdowyliczeniatiret"/>
      </w:pPr>
      <w:r w:rsidRPr="005B3919">
        <w:t>„Głównym celem Programu jest zwiększenie zaangażowania młodzieży</w:t>
      </w:r>
      <w:r w:rsidR="001E2596" w:rsidRPr="005B3919">
        <w:t xml:space="preserve"> i </w:t>
      </w:r>
      <w:r w:rsidRPr="005B3919">
        <w:t>młodzieżowych organizacji pozarządowych w życie publiczne, wsparcie inicjatyw młodzieżowych, wzrost ich znaczenia w życiu publicznym oraz ich wzmocnienie instytucjonalne, a także wspieranie rozwoju lokalnych systemów pracy</w:t>
      </w:r>
      <w:r w:rsidR="001E2596" w:rsidRPr="005B3919">
        <w:t xml:space="preserve"> z </w:t>
      </w:r>
      <w:r w:rsidRPr="005B3919">
        <w:t>młodzieżą przez budowę kultury współpracy między młodzieżą a instytucjami publicznymi i promocję standardów pracy z młodzieżą</w:t>
      </w:r>
      <w:r w:rsidR="008B579B">
        <w:t>.</w:t>
      </w:r>
      <w:r w:rsidRPr="004A58A8">
        <w:rPr>
          <w:rStyle w:val="IGindeksgrny"/>
        </w:rPr>
        <w:t>20</w:t>
      </w:r>
      <w:r w:rsidRPr="005B3919">
        <w:t>”,</w:t>
      </w:r>
    </w:p>
    <w:p w14:paraId="146FBBB4" w14:textId="778328EB" w:rsidR="00C3576C" w:rsidRPr="00C3576C" w:rsidRDefault="00C3576C" w:rsidP="005B3919">
      <w:pPr>
        <w:pStyle w:val="TIRtiret"/>
      </w:pPr>
      <w:r>
        <w:t>‒</w:t>
      </w:r>
      <w:r w:rsidR="005B3919">
        <w:tab/>
      </w:r>
      <w:r w:rsidRPr="00C3576C">
        <w:t>dodaje się odnośnik nr 20 w brzmieniu:</w:t>
      </w:r>
    </w:p>
    <w:p w14:paraId="5FED7991" w14:textId="1C41046E" w:rsidR="00C3576C" w:rsidRPr="00C3576C" w:rsidRDefault="00C3576C" w:rsidP="00CC52AD">
      <w:pPr>
        <w:pStyle w:val="ZTIRPKTzmpkttiret"/>
      </w:pPr>
      <w:r w:rsidRPr="00C3576C">
        <w:t>„</w:t>
      </w:r>
      <w:r w:rsidRPr="00C3576C">
        <w:rPr>
          <w:vertAlign w:val="superscript"/>
        </w:rPr>
        <w:t>20</w:t>
      </w:r>
      <w:r w:rsidRPr="00C3576C">
        <w:t> Wynikających z Europejskiej karty lokalnej pracy z młodzieżą oraz ze Standardów Pracy z Młodzieżą, opracowanych przez Krajową Koalicję na Rzecz Pracy z Młodzieżą w 2025 r., https://niw.gov.pl/krajowa-koalicja-na-rzecz-pracy-z-mlodzieza-opracowala-standardy-pracy-z-mlodymi-osobami/</w:t>
      </w:r>
      <w:r w:rsidR="008B579B">
        <w:t>.</w:t>
      </w:r>
      <w:r w:rsidRPr="00C3576C">
        <w:t>”</w:t>
      </w:r>
      <w:r>
        <w:t>,</w:t>
      </w:r>
    </w:p>
    <w:p w14:paraId="1471F70E" w14:textId="6CF77E53" w:rsidR="00E80797" w:rsidRDefault="00E80797" w:rsidP="00E80797">
      <w:pPr>
        <w:pStyle w:val="LITlitera"/>
      </w:pPr>
      <w:r>
        <w:t>b)</w:t>
      </w:r>
      <w:r>
        <w:tab/>
        <w:t>w </w:t>
      </w:r>
      <w:r w:rsidR="00A05DB9">
        <w:t>podrozdziale</w:t>
      </w:r>
      <w:r w:rsidRPr="00FD09A2">
        <w:t xml:space="preserve"> </w:t>
      </w:r>
      <w:r w:rsidRPr="00E80797">
        <w:t>„</w:t>
      </w:r>
      <w:r>
        <w:t>4.2. </w:t>
      </w:r>
      <w:r w:rsidRPr="00FD09A2">
        <w:t>Cel</w:t>
      </w:r>
      <w:r>
        <w:t>e</w:t>
      </w:r>
      <w:r w:rsidRPr="00FD09A2">
        <w:t xml:space="preserve"> szczegółow</w:t>
      </w:r>
      <w:r>
        <w:t>e</w:t>
      </w:r>
      <w:r w:rsidRPr="00FD09A2">
        <w:t xml:space="preserve"> Programu</w:t>
      </w:r>
      <w:r w:rsidRPr="00E80797">
        <w:t>”</w:t>
      </w:r>
      <w:r w:rsidR="005B3919">
        <w:t xml:space="preserve"> w części </w:t>
      </w:r>
      <w:r w:rsidR="005B3919" w:rsidRPr="005B3919">
        <w:t>„Cel szczegółowy</w:t>
      </w:r>
      <w:r w:rsidR="005B3919">
        <w:t> </w:t>
      </w:r>
      <w:r w:rsidR="005B3919" w:rsidRPr="005B3919">
        <w:t>3.: Wzmocnienie instytucjonalne inicjatyw młodzieżowych”</w:t>
      </w:r>
      <w:r>
        <w:t>:</w:t>
      </w:r>
    </w:p>
    <w:p w14:paraId="284570AE" w14:textId="5E4D66B7" w:rsidR="00C3576C" w:rsidRPr="00C3576C" w:rsidRDefault="00E80797" w:rsidP="00C3576C">
      <w:pPr>
        <w:pStyle w:val="TIRtiret"/>
      </w:pPr>
      <w:r>
        <w:t>–</w:t>
      </w:r>
      <w:r>
        <w:tab/>
      </w:r>
      <w:r w:rsidR="00C3576C" w:rsidRPr="00C3576C">
        <w:t>tytuł części otrzymuje brzmienie:</w:t>
      </w:r>
    </w:p>
    <w:p w14:paraId="731F975E" w14:textId="6DDC4941" w:rsidR="00E80797" w:rsidRPr="00FD09A2" w:rsidRDefault="00E80797" w:rsidP="005B3919">
      <w:pPr>
        <w:pStyle w:val="ZTIRFRAGMzmnpwprdowyliczeniatiret"/>
      </w:pPr>
      <w:bookmarkStart w:id="4" w:name="_Hlk224633602"/>
      <w:r>
        <w:lastRenderedPageBreak/>
        <w:t>„</w:t>
      </w:r>
      <w:r w:rsidRPr="00FD09A2">
        <w:t>Cel szczegółowy 3.: Wzmocnienie kompetencyjne i</w:t>
      </w:r>
      <w:r>
        <w:t> </w:t>
      </w:r>
      <w:r w:rsidRPr="00FD09A2">
        <w:t>instytucjonalne inicjatyw młodzieżowych</w:t>
      </w:r>
      <w:r>
        <w:t>”,</w:t>
      </w:r>
      <w:bookmarkEnd w:id="4"/>
    </w:p>
    <w:p w14:paraId="1DFEF5B3" w14:textId="1C64C379" w:rsidR="00E80797" w:rsidRDefault="00E80797" w:rsidP="00E80797">
      <w:pPr>
        <w:pStyle w:val="TIRtiret"/>
      </w:pPr>
      <w:r>
        <w:t>–</w:t>
      </w:r>
      <w:r>
        <w:tab/>
      </w:r>
      <w:r w:rsidR="007A26E1">
        <w:t xml:space="preserve">po akapicie pierwszym </w:t>
      </w:r>
      <w:r>
        <w:t>dodaje się</w:t>
      </w:r>
      <w:r w:rsidR="00141B9B">
        <w:t xml:space="preserve"> akapit</w:t>
      </w:r>
      <w:r w:rsidRPr="00FD09A2">
        <w:t xml:space="preserve"> </w:t>
      </w:r>
      <w:r w:rsidR="007A26E1">
        <w:t xml:space="preserve">drugi </w:t>
      </w:r>
      <w:r>
        <w:t>w brzmieniu</w:t>
      </w:r>
      <w:r w:rsidRPr="00FD09A2">
        <w:t>:</w:t>
      </w:r>
    </w:p>
    <w:p w14:paraId="592493F1" w14:textId="637D81CD" w:rsidR="00E80797" w:rsidRDefault="00E80797" w:rsidP="00E80797">
      <w:pPr>
        <w:pStyle w:val="ZTIRFRAGMzmnpwprdowyliczeniatiret"/>
      </w:pPr>
      <w:r>
        <w:t>„</w:t>
      </w:r>
      <w:r w:rsidRPr="00FD09A2">
        <w:t>Program ma za zadanie wspierać także rozwój lokalnych systemów pracy z młodzieżą, zapewniających w</w:t>
      </w:r>
      <w:r>
        <w:t> </w:t>
      </w:r>
      <w:r w:rsidRPr="00FD09A2">
        <w:t>szczególności: przestrzenie do działania, edukację trenerów, wsparcie dorosłych mentorów i</w:t>
      </w:r>
      <w:r>
        <w:t> </w:t>
      </w:r>
      <w:r w:rsidRPr="00FD09A2">
        <w:t>rozwój kompetencji społecznych.</w:t>
      </w:r>
      <w:r w:rsidRPr="007610B7">
        <w:t xml:space="preserve"> Program winien przyczyniać się również do wychowania liderów młodzieżowych i</w:t>
      </w:r>
      <w:r>
        <w:t> </w:t>
      </w:r>
      <w:r w:rsidRPr="007610B7">
        <w:t>rozwijania ich kompetencji, a</w:t>
      </w:r>
      <w:r>
        <w:t> </w:t>
      </w:r>
      <w:r w:rsidRPr="007610B7">
        <w:t>także wsparcia i</w:t>
      </w:r>
      <w:r>
        <w:t> </w:t>
      </w:r>
      <w:r w:rsidRPr="007610B7">
        <w:t>rozwijania infrastruktury dającej poczucie podmiotowości i</w:t>
      </w:r>
      <w:r>
        <w:t> </w:t>
      </w:r>
      <w:r w:rsidRPr="007610B7">
        <w:t>służącej działalności młodych osób.</w:t>
      </w:r>
      <w:r>
        <w:t>”</w:t>
      </w:r>
      <w:r w:rsidR="00C3576C">
        <w:t>;</w:t>
      </w:r>
    </w:p>
    <w:p w14:paraId="6B4C5C11" w14:textId="5D1E4792" w:rsidR="00E80797" w:rsidRPr="005F2FCE" w:rsidRDefault="00852E87" w:rsidP="005F2FCE">
      <w:pPr>
        <w:pStyle w:val="PKTpunkt"/>
        <w:rPr>
          <w:rStyle w:val="Kkursywa"/>
          <w:i w:val="0"/>
        </w:rPr>
      </w:pPr>
      <w:r>
        <w:t>8</w:t>
      </w:r>
      <w:r w:rsidR="00E80797">
        <w:t>)</w:t>
      </w:r>
      <w:r w:rsidR="00E80797">
        <w:tab/>
      </w:r>
      <w:r w:rsidR="00E80797" w:rsidRPr="00025DA9">
        <w:t>w </w:t>
      </w:r>
      <w:bookmarkStart w:id="5" w:name="_Hlk205463226"/>
      <w:r w:rsidR="00E80797" w:rsidRPr="005F2FCE">
        <w:t>rozdziale</w:t>
      </w:r>
      <w:bookmarkEnd w:id="5"/>
      <w:r w:rsidR="00CF3D4B">
        <w:t xml:space="preserve"> </w:t>
      </w:r>
      <w:r w:rsidR="00E80797" w:rsidRPr="005F2FCE">
        <w:t>„</w:t>
      </w:r>
      <w:r w:rsidR="00C3576C">
        <w:t>5</w:t>
      </w:r>
      <w:r w:rsidR="00CF3D4B">
        <w:t>.</w:t>
      </w:r>
      <w:r w:rsidR="00AC3C83">
        <w:t> </w:t>
      </w:r>
      <w:r w:rsidR="00E80797" w:rsidRPr="005F2FCE">
        <w:rPr>
          <w:rStyle w:val="Kkursywa"/>
          <w:i w:val="0"/>
        </w:rPr>
        <w:t>Priorytety Programu</w:t>
      </w:r>
      <w:r w:rsidR="00E80797" w:rsidRPr="005F2FCE">
        <w:t>”</w:t>
      </w:r>
      <w:r w:rsidR="00E80797" w:rsidRPr="005F2FCE">
        <w:rPr>
          <w:rStyle w:val="Kkursywa"/>
          <w:i w:val="0"/>
        </w:rPr>
        <w:t>:</w:t>
      </w:r>
    </w:p>
    <w:p w14:paraId="6B74D802" w14:textId="6DACA5CC" w:rsidR="00E80797" w:rsidRPr="00CC52AD" w:rsidRDefault="00E80797" w:rsidP="00FE2A5C">
      <w:pPr>
        <w:pStyle w:val="LITlitera"/>
      </w:pPr>
      <w:r w:rsidRPr="00CC52AD">
        <w:t>a)</w:t>
      </w:r>
      <w:r w:rsidRPr="00CC52AD">
        <w:tab/>
        <w:t xml:space="preserve">w </w:t>
      </w:r>
      <w:r w:rsidR="00A05DB9" w:rsidRPr="00CC52AD">
        <w:t xml:space="preserve">podrozdziale </w:t>
      </w:r>
      <w:r w:rsidRPr="00FE2A5C">
        <w:t>„</w:t>
      </w:r>
      <w:r w:rsidRPr="00CC52AD">
        <w:t>5.1.</w:t>
      </w:r>
      <w:r w:rsidR="00AC3C83" w:rsidRPr="00CC52AD">
        <w:t> </w:t>
      </w:r>
      <w:r w:rsidRPr="00CC52AD">
        <w:t>Priorytet</w:t>
      </w:r>
      <w:r w:rsidR="00AC3C83" w:rsidRPr="00CC52AD">
        <w:t> </w:t>
      </w:r>
      <w:r w:rsidRPr="00CC52AD">
        <w:t>1.</w:t>
      </w:r>
      <w:r w:rsidR="002F53C2" w:rsidRPr="00CC52AD">
        <w:t>:</w:t>
      </w:r>
      <w:r w:rsidRPr="00CC52AD">
        <w:t xml:space="preserve"> Aktywizacja m</w:t>
      </w:r>
      <w:r w:rsidRPr="00CC52AD">
        <w:rPr>
          <w:rFonts w:hint="eastAsia"/>
        </w:rPr>
        <w:t>ł</w:t>
      </w:r>
      <w:r w:rsidRPr="00CC52AD">
        <w:t>odzie</w:t>
      </w:r>
      <w:r w:rsidRPr="00CC52AD">
        <w:rPr>
          <w:rFonts w:hint="eastAsia"/>
        </w:rPr>
        <w:t>ż</w:t>
      </w:r>
      <w:r w:rsidRPr="00CC52AD">
        <w:t>y w samorz</w:t>
      </w:r>
      <w:r w:rsidRPr="00CC52AD">
        <w:rPr>
          <w:rFonts w:hint="eastAsia"/>
        </w:rPr>
        <w:t>ą</w:t>
      </w:r>
      <w:r w:rsidRPr="00CC52AD">
        <w:t>dach</w:t>
      </w:r>
      <w:r w:rsidRPr="00FE2A5C">
        <w:t>”</w:t>
      </w:r>
      <w:r w:rsidRPr="00CC52AD">
        <w:t>:</w:t>
      </w:r>
    </w:p>
    <w:p w14:paraId="7C8FAADA" w14:textId="3E02EE35" w:rsidR="00E80797" w:rsidRDefault="00E80797" w:rsidP="00E80797">
      <w:pPr>
        <w:pStyle w:val="TIRtiret"/>
      </w:pPr>
      <w:r>
        <w:t>–</w:t>
      </w:r>
      <w:r>
        <w:tab/>
        <w:t xml:space="preserve">zdanie </w:t>
      </w:r>
      <w:r w:rsidR="002F53C2">
        <w:t>drugie</w:t>
      </w:r>
      <w:r>
        <w:t xml:space="preserve"> otrzymuje brzmienie:</w:t>
      </w:r>
    </w:p>
    <w:p w14:paraId="2E9A5D37" w14:textId="1CFDE7F3" w:rsidR="00E80797" w:rsidRDefault="00E80797" w:rsidP="002F53C2">
      <w:pPr>
        <w:pStyle w:val="ZTIRFRAGMzmnpwprdowyliczeniatiret"/>
      </w:pPr>
      <w:r>
        <w:t>„</w:t>
      </w:r>
      <w:r w:rsidRPr="00E80797">
        <w:t>Priorytet 1. powinien umożliwić tym podmiotom realizację planowanych działań i projektów, a także wzmacniać współpracę między strukturami młodzieżowymi</w:t>
      </w:r>
      <w:r w:rsidR="001E2596" w:rsidRPr="00E80797">
        <w:t xml:space="preserve"> a</w:t>
      </w:r>
      <w:r w:rsidR="001E2596">
        <w:t> </w:t>
      </w:r>
      <w:r w:rsidRPr="00E80797">
        <w:t>administracją samorządową oraz rozwój kompetencji opiekunów rad i samorządów młodzieżowych.”,</w:t>
      </w:r>
    </w:p>
    <w:p w14:paraId="754A5EEB" w14:textId="566ECD7E" w:rsidR="00AC3C83" w:rsidRPr="00AC3C83" w:rsidRDefault="00AC3C83" w:rsidP="00AC3C83">
      <w:pPr>
        <w:pStyle w:val="TIRtiret"/>
      </w:pPr>
      <w:r>
        <w:t>–</w:t>
      </w:r>
      <w:r>
        <w:tab/>
      </w:r>
      <w:r w:rsidR="00C57E5F">
        <w:t xml:space="preserve">po akapicie pierwszym </w:t>
      </w:r>
      <w:r w:rsidRPr="00AC3C83">
        <w:t xml:space="preserve">dodaje się akapit </w:t>
      </w:r>
      <w:r w:rsidR="00C57E5F">
        <w:t xml:space="preserve">drugi </w:t>
      </w:r>
      <w:r w:rsidRPr="00AC3C83">
        <w:t>w</w:t>
      </w:r>
      <w:r>
        <w:t> </w:t>
      </w:r>
      <w:r w:rsidRPr="00AC3C83">
        <w:t>brzmieniu:</w:t>
      </w:r>
    </w:p>
    <w:p w14:paraId="605C9BE3" w14:textId="77777777" w:rsidR="00AC3C83" w:rsidRPr="00AC3C83" w:rsidRDefault="00AC3C83" w:rsidP="00AC3C83">
      <w:pPr>
        <w:pStyle w:val="ZTIRFRAGMzmnpwprdowyliczeniatiret"/>
      </w:pPr>
      <w:r w:rsidRPr="00AC3C83">
        <w:t>„Operator będzie obowiązany:</w:t>
      </w:r>
    </w:p>
    <w:p w14:paraId="5BD5473A" w14:textId="7CCC8BC7" w:rsidR="00AC3C83" w:rsidRDefault="00AC3C83" w:rsidP="00AC3C83">
      <w:pPr>
        <w:pStyle w:val="ZTIRPKTzmpkttiret"/>
      </w:pPr>
      <w:r>
        <w:t>1)</w:t>
      </w:r>
      <w:r>
        <w:tab/>
      </w:r>
      <w:r w:rsidRPr="00AC3C83">
        <w:t xml:space="preserve">przeprowadzić </w:t>
      </w:r>
      <w:r>
        <w:t xml:space="preserve">otwarty </w:t>
      </w:r>
      <w:r w:rsidRPr="00AC3C83">
        <w:t>konkurs</w:t>
      </w:r>
      <w:r>
        <w:t xml:space="preserve"> ofert</w:t>
      </w:r>
      <w:r w:rsidRPr="00AC3C83">
        <w:t xml:space="preserve"> zgodnie z</w:t>
      </w:r>
      <w:r>
        <w:t> </w:t>
      </w:r>
      <w:r w:rsidRPr="00AC3C83">
        <w:t>wytycznymi Instytucji Zarządzającej, w</w:t>
      </w:r>
      <w:r>
        <w:t> </w:t>
      </w:r>
      <w:r w:rsidRPr="00AC3C83">
        <w:t xml:space="preserve">tym </w:t>
      </w:r>
      <w:r>
        <w:t xml:space="preserve">zapewnić </w:t>
      </w:r>
      <w:r w:rsidRPr="00AC3C83">
        <w:t>dokon</w:t>
      </w:r>
      <w:r>
        <w:t>anie</w:t>
      </w:r>
      <w:r w:rsidRPr="00AC3C83">
        <w:t xml:space="preserve"> oceny ofert przez komisję konkursową</w:t>
      </w:r>
      <w:r>
        <w:t xml:space="preserve">, w której </w:t>
      </w:r>
      <w:r w:rsidRPr="00AC3C83">
        <w:t xml:space="preserve">skład </w:t>
      </w:r>
      <w:r>
        <w:t>będzie</w:t>
      </w:r>
      <w:r w:rsidRPr="00AC3C83">
        <w:t xml:space="preserve"> wchodzi</w:t>
      </w:r>
      <w:r>
        <w:t>ł</w:t>
      </w:r>
      <w:r w:rsidRPr="00AC3C83">
        <w:t xml:space="preserve"> </w:t>
      </w:r>
      <w:r>
        <w:t xml:space="preserve">m.in. </w:t>
      </w:r>
      <w:r w:rsidRPr="00AC3C83">
        <w:t>przedstawiciel Instytucji Zarządzającej;</w:t>
      </w:r>
    </w:p>
    <w:p w14:paraId="201A6E43" w14:textId="6DEC4E97" w:rsidR="00AC3C83" w:rsidRDefault="00AC3C83" w:rsidP="00AC3C83">
      <w:pPr>
        <w:pStyle w:val="ZTIRPKTzmpkttiret"/>
      </w:pPr>
      <w:r>
        <w:t>2)</w:t>
      </w:r>
      <w:r>
        <w:tab/>
        <w:t>w</w:t>
      </w:r>
      <w:r w:rsidRPr="00AC3C83">
        <w:t>ykorzysta</w:t>
      </w:r>
      <w:r>
        <w:t>ć</w:t>
      </w:r>
      <w:r w:rsidRPr="00AC3C83">
        <w:t xml:space="preserve"> w</w:t>
      </w:r>
      <w:r>
        <w:t xml:space="preserve"> otwartym </w:t>
      </w:r>
      <w:r w:rsidRPr="00AC3C83">
        <w:t>konkursie</w:t>
      </w:r>
      <w:r>
        <w:t xml:space="preserve"> ofert</w:t>
      </w:r>
      <w:r w:rsidRPr="00AC3C83">
        <w:t xml:space="preserve"> uproszczone sprawozdani</w:t>
      </w:r>
      <w:r>
        <w:t>e</w:t>
      </w:r>
      <w:r w:rsidRPr="00AC3C83">
        <w:t xml:space="preserve"> z</w:t>
      </w:r>
      <w:r>
        <w:t> </w:t>
      </w:r>
      <w:r w:rsidRPr="00AC3C83">
        <w:t>realizacji zadania publicznego, zgodne z</w:t>
      </w:r>
      <w:r>
        <w:t> </w:t>
      </w:r>
      <w:r w:rsidRPr="00AC3C83">
        <w:t>wzorem określonym w</w:t>
      </w:r>
      <w:r>
        <w:t> </w:t>
      </w:r>
      <w:r w:rsidRPr="00AC3C83">
        <w:t>rozporządzeniu wydanym na podstawie art.</w:t>
      </w:r>
      <w:r>
        <w:t> 1</w:t>
      </w:r>
      <w:r w:rsidRPr="00AC3C83">
        <w:t>9a ust.</w:t>
      </w:r>
      <w:r>
        <w:t> </w:t>
      </w:r>
      <w:r w:rsidRPr="00AC3C83">
        <w:t>7d U</w:t>
      </w:r>
      <w:r w:rsidR="009115EA">
        <w:t>o</w:t>
      </w:r>
      <w:r w:rsidRPr="00AC3C83">
        <w:t>DPPiW</w:t>
      </w:r>
      <w:r w:rsidR="009115EA">
        <w:t>;</w:t>
      </w:r>
    </w:p>
    <w:p w14:paraId="3104D349" w14:textId="64E4EAF2" w:rsidR="00AC3C83" w:rsidRPr="00AC3C83" w:rsidRDefault="00AC3C83" w:rsidP="00AC3C83">
      <w:pPr>
        <w:pStyle w:val="ZTIRPKTzmpkttiret"/>
      </w:pPr>
      <w:r>
        <w:t>3)</w:t>
      </w:r>
      <w:r>
        <w:tab/>
      </w:r>
      <w:r w:rsidRPr="00AC3C83">
        <w:t>przedstawi</w:t>
      </w:r>
      <w:r>
        <w:t>ć</w:t>
      </w:r>
      <w:r w:rsidRPr="00AC3C83">
        <w:t xml:space="preserve"> Instytucji Zarządzającej sprawozdani</w:t>
      </w:r>
      <w:r w:rsidR="009115EA">
        <w:t>e</w:t>
      </w:r>
      <w:r w:rsidRPr="00AC3C83">
        <w:t xml:space="preserve"> z</w:t>
      </w:r>
      <w:r w:rsidR="009115EA">
        <w:t> </w:t>
      </w:r>
      <w:r w:rsidRPr="00AC3C83">
        <w:t>realizacji zadania</w:t>
      </w:r>
      <w:r w:rsidR="009115EA">
        <w:t xml:space="preserve"> publicznego,</w:t>
      </w:r>
      <w:r w:rsidRPr="00AC3C83">
        <w:t xml:space="preserve"> zawierające</w:t>
      </w:r>
      <w:r w:rsidR="009115EA">
        <w:t xml:space="preserve"> w szczególności</w:t>
      </w:r>
      <w:r w:rsidRPr="00AC3C83">
        <w:t xml:space="preserve"> listę </w:t>
      </w:r>
      <w:r w:rsidR="002D46A6">
        <w:t>realizatorów poszczególnych</w:t>
      </w:r>
      <w:r w:rsidRPr="00AC3C83">
        <w:t xml:space="preserve"> </w:t>
      </w:r>
      <w:r w:rsidR="002D46A6">
        <w:t xml:space="preserve">projektów </w:t>
      </w:r>
      <w:r w:rsidRPr="00AC3C83">
        <w:t>i</w:t>
      </w:r>
      <w:r w:rsidR="009115EA">
        <w:t> </w:t>
      </w:r>
      <w:r w:rsidR="002D46A6">
        <w:t xml:space="preserve">opis </w:t>
      </w:r>
      <w:r w:rsidRPr="00AC3C83">
        <w:t>realizowanych</w:t>
      </w:r>
      <w:r w:rsidR="00C735BE" w:rsidRPr="00C735BE">
        <w:t xml:space="preserve"> </w:t>
      </w:r>
      <w:r w:rsidR="00C735BE" w:rsidRPr="00AC3C83">
        <w:t>przez nich projektów</w:t>
      </w:r>
      <w:r w:rsidRPr="00AC3C83">
        <w:t>.”</w:t>
      </w:r>
      <w:r w:rsidR="002D46A6">
        <w:t>,</w:t>
      </w:r>
    </w:p>
    <w:p w14:paraId="72F6CFBC" w14:textId="232592E9" w:rsidR="00E80797" w:rsidRDefault="00E80797" w:rsidP="00E80797">
      <w:pPr>
        <w:pStyle w:val="TIRtiret"/>
      </w:pPr>
      <w:r>
        <w:t>–</w:t>
      </w:r>
      <w:r>
        <w:tab/>
        <w:t>w części „Ścieżka 1. Tworzenie</w:t>
      </w:r>
      <w:r w:rsidR="001E2596">
        <w:t xml:space="preserve"> i </w:t>
      </w:r>
      <w:r>
        <w:t xml:space="preserve">aktywizacja rad młodzieżowych” </w:t>
      </w:r>
      <w:r w:rsidR="002F53C2">
        <w:t>w akapicie</w:t>
      </w:r>
      <w:r>
        <w:t xml:space="preserve"> pierwszym dodaje się zdanie</w:t>
      </w:r>
      <w:r w:rsidR="001E2596">
        <w:t xml:space="preserve"> </w:t>
      </w:r>
      <w:r w:rsidR="00A05DB9">
        <w:t xml:space="preserve">drugie </w:t>
      </w:r>
      <w:r w:rsidR="001E2596">
        <w:t>w </w:t>
      </w:r>
      <w:r>
        <w:t>brzmieniu:</w:t>
      </w:r>
    </w:p>
    <w:p w14:paraId="018C4774" w14:textId="5C8B4525" w:rsidR="00E80797" w:rsidRPr="00E80797" w:rsidRDefault="00E80797" w:rsidP="002F53C2">
      <w:pPr>
        <w:pStyle w:val="ZTIRFRAGMzmnpwprdowyliczeniatiret"/>
      </w:pPr>
      <w:r>
        <w:t>„</w:t>
      </w:r>
      <w:r w:rsidRPr="00E80797">
        <w:t xml:space="preserve">Dopuszczalne </w:t>
      </w:r>
      <w:r w:rsidR="002F53C2" w:rsidRPr="00E80797">
        <w:t xml:space="preserve">jest </w:t>
      </w:r>
      <w:r w:rsidRPr="00E80797">
        <w:t>również angażowanie grup nieformalnych, których celem jest ukonstytuowanie, aktywizacja lub rozpoczęcie prac rady.”,</w:t>
      </w:r>
    </w:p>
    <w:p w14:paraId="7D9DCCD5" w14:textId="05B6749D" w:rsidR="00E80797" w:rsidRPr="00E80797" w:rsidRDefault="00E80797" w:rsidP="00E80797">
      <w:pPr>
        <w:pStyle w:val="TIRtiret"/>
      </w:pPr>
      <w:r>
        <w:lastRenderedPageBreak/>
        <w:t>–</w:t>
      </w:r>
      <w:r w:rsidR="002F53C2">
        <w:tab/>
      </w:r>
      <w:r w:rsidR="001E2596">
        <w:t>w </w:t>
      </w:r>
      <w:r>
        <w:t>części „Ścieżka 2. Aktywizacja samorządów uczniowskich</w:t>
      </w:r>
      <w:r w:rsidR="001E2596">
        <w:t xml:space="preserve"> i </w:t>
      </w:r>
      <w:r>
        <w:t>studenckich” w </w:t>
      </w:r>
      <w:r w:rsidR="00456E89">
        <w:t xml:space="preserve">akapicie </w:t>
      </w:r>
      <w:r>
        <w:t>pierwszym po wyrazie „szkół” dodaje się wyrazy „podstawowych i”,</w:t>
      </w:r>
    </w:p>
    <w:p w14:paraId="2B623A13" w14:textId="403EA978" w:rsidR="00C3576C" w:rsidRDefault="00E80797" w:rsidP="00E80797">
      <w:pPr>
        <w:pStyle w:val="LITlitera"/>
      </w:pPr>
      <w:r>
        <w:t>b</w:t>
      </w:r>
      <w:r w:rsidRPr="00423E43">
        <w:t>)</w:t>
      </w:r>
      <w:r w:rsidR="002F53C2">
        <w:tab/>
      </w:r>
      <w:r w:rsidR="00C3576C" w:rsidRPr="002F53C2">
        <w:t>w </w:t>
      </w:r>
      <w:r w:rsidR="00A05DB9">
        <w:t>podrozdziale</w:t>
      </w:r>
      <w:r w:rsidR="00A05DB9" w:rsidRPr="002F53C2">
        <w:t xml:space="preserve"> </w:t>
      </w:r>
      <w:r w:rsidR="00C3576C" w:rsidRPr="002F53C2">
        <w:t>„5.2.</w:t>
      </w:r>
      <w:r w:rsidR="00C3576C">
        <w:t> </w:t>
      </w:r>
      <w:r w:rsidR="00C3576C" w:rsidRPr="002F53C2">
        <w:rPr>
          <w:rStyle w:val="Kkursywa"/>
          <w:i w:val="0"/>
        </w:rPr>
        <w:t>Priorytet</w:t>
      </w:r>
      <w:r w:rsidR="00C3576C">
        <w:rPr>
          <w:rStyle w:val="Kkursywa"/>
        </w:rPr>
        <w:t> </w:t>
      </w:r>
      <w:r w:rsidR="00C3576C" w:rsidRPr="002F53C2">
        <w:rPr>
          <w:rStyle w:val="Kkursywa"/>
          <w:i w:val="0"/>
        </w:rPr>
        <w:t xml:space="preserve">2.: Organizacje </w:t>
      </w:r>
      <w:r w:rsidR="00CF3D4B">
        <w:rPr>
          <w:rStyle w:val="Kkursywa"/>
          <w:i w:val="0"/>
        </w:rPr>
        <w:t>młodzieżowe</w:t>
      </w:r>
      <w:r w:rsidR="00C3576C" w:rsidRPr="00E64DCC">
        <w:rPr>
          <w:rStyle w:val="Kkursywa"/>
          <w:i w:val="0"/>
        </w:rPr>
        <w:t xml:space="preserve"> w</w:t>
      </w:r>
      <w:r w:rsidR="00C3576C" w:rsidRPr="007F20D8">
        <w:rPr>
          <w:rStyle w:val="Kkursywa"/>
          <w:i w:val="0"/>
        </w:rPr>
        <w:t> </w:t>
      </w:r>
      <w:r w:rsidR="00C3576C" w:rsidRPr="00E64DCC">
        <w:rPr>
          <w:rStyle w:val="Kkursywa"/>
          <w:i w:val="0"/>
        </w:rPr>
        <w:t>życiu publicznym”</w:t>
      </w:r>
      <w:r w:rsidR="00C3576C" w:rsidRPr="00E64DCC">
        <w:t>:</w:t>
      </w:r>
    </w:p>
    <w:p w14:paraId="6FA0979D" w14:textId="3EF8429A" w:rsidR="00C3576C" w:rsidRPr="00C3576C" w:rsidRDefault="00C3576C" w:rsidP="00CF3D4B">
      <w:pPr>
        <w:pStyle w:val="TIRtiret"/>
      </w:pPr>
      <w:bookmarkStart w:id="6" w:name="_Hlk224116601"/>
      <w:r w:rsidRPr="00C3576C">
        <w:t>‒</w:t>
      </w:r>
      <w:r w:rsidR="00CF3D4B">
        <w:tab/>
      </w:r>
      <w:r w:rsidRPr="00C3576C">
        <w:t xml:space="preserve">tytuł </w:t>
      </w:r>
      <w:r w:rsidR="00A05DB9">
        <w:t>podrozdziału</w:t>
      </w:r>
      <w:r w:rsidRPr="00C3576C">
        <w:t xml:space="preserve"> otrzymuje brzmienie:</w:t>
      </w:r>
    </w:p>
    <w:bookmarkEnd w:id="6"/>
    <w:p w14:paraId="29C80137" w14:textId="5F08BC13" w:rsidR="00E80797" w:rsidRDefault="002F53C2" w:rsidP="00CF3D4B">
      <w:pPr>
        <w:pStyle w:val="ZTIRFRAGMzmnpwprdowyliczeniatiret"/>
      </w:pPr>
      <w:r>
        <w:rPr>
          <w:rFonts w:cs="Times"/>
        </w:rPr>
        <w:t>„</w:t>
      </w:r>
      <w:r>
        <w:t>5.2. </w:t>
      </w:r>
      <w:r w:rsidR="00E80797">
        <w:t>Priorytet</w:t>
      </w:r>
      <w:r>
        <w:t> </w:t>
      </w:r>
      <w:r w:rsidR="001E2596">
        <w:t>2</w:t>
      </w:r>
      <w:r>
        <w:t>:</w:t>
      </w:r>
      <w:r w:rsidR="00456E89">
        <w:t xml:space="preserve"> </w:t>
      </w:r>
      <w:r w:rsidR="00E80797" w:rsidRPr="00FF7AB0">
        <w:t>Organizacje sektora młodzieżowego</w:t>
      </w:r>
      <w:r w:rsidR="00E64DCC" w:rsidRPr="00FF7AB0">
        <w:t xml:space="preserve"> w</w:t>
      </w:r>
      <w:r w:rsidR="00456E89" w:rsidRPr="00FF7AB0">
        <w:t> </w:t>
      </w:r>
      <w:r w:rsidR="00E64DCC" w:rsidRPr="00FF7AB0">
        <w:t>życiu publicznym</w:t>
      </w:r>
      <w:r w:rsidR="00E80797">
        <w:t>”,</w:t>
      </w:r>
    </w:p>
    <w:p w14:paraId="4700053D" w14:textId="27E34E3C" w:rsidR="00E80797" w:rsidRPr="00E80797" w:rsidRDefault="002F53C2" w:rsidP="00E80797">
      <w:pPr>
        <w:pStyle w:val="TIRtiret"/>
      </w:pPr>
      <w:r>
        <w:t>–</w:t>
      </w:r>
      <w:r>
        <w:tab/>
        <w:t xml:space="preserve">akapit </w:t>
      </w:r>
      <w:r w:rsidR="00E80797">
        <w:t>pierwszy otrzymuje brzmienie:</w:t>
      </w:r>
    </w:p>
    <w:p w14:paraId="66D5DB96" w14:textId="563D1775" w:rsidR="00E80797" w:rsidRDefault="00E80797" w:rsidP="00486613">
      <w:pPr>
        <w:pStyle w:val="ZTIRFRAGMzmnpwprdowyliczeniatiret"/>
      </w:pPr>
      <w:r>
        <w:t>„</w:t>
      </w:r>
      <w:r w:rsidRPr="00A1613C">
        <w:t>Projekty realizowane</w:t>
      </w:r>
      <w:r w:rsidR="001E2596" w:rsidRPr="00A1613C">
        <w:t xml:space="preserve"> w</w:t>
      </w:r>
      <w:r w:rsidR="001E2596">
        <w:t> </w:t>
      </w:r>
      <w:r w:rsidRPr="00A1613C">
        <w:t>ramach Priorytetu 2. powinny przyczyniać się do</w:t>
      </w:r>
      <w:r>
        <w:t> </w:t>
      </w:r>
      <w:r w:rsidRPr="00A1613C">
        <w:t>zwiększania obecności organizacji sektora młodzieżowego</w:t>
      </w:r>
      <w:r w:rsidR="001E2596" w:rsidRPr="00A1613C">
        <w:t xml:space="preserve"> w</w:t>
      </w:r>
      <w:r w:rsidR="001E2596">
        <w:t> </w:t>
      </w:r>
      <w:r w:rsidRPr="00A1613C">
        <w:t>życiu publicznym</w:t>
      </w:r>
      <w:r w:rsidR="001E2596" w:rsidRPr="00A1613C">
        <w:t xml:space="preserve"> w</w:t>
      </w:r>
      <w:r w:rsidR="001E2596">
        <w:t> </w:t>
      </w:r>
      <w:r w:rsidRPr="00A1613C">
        <w:t>różnych jego aspektach. Pożądana jest większa aktywność organizacji sektora młodzieżowego</w:t>
      </w:r>
      <w:r w:rsidR="001E2596" w:rsidRPr="00A1613C">
        <w:t xml:space="preserve"> w</w:t>
      </w:r>
      <w:r w:rsidR="001E2596">
        <w:t> </w:t>
      </w:r>
      <w:r w:rsidRPr="00A1613C">
        <w:t>działaniach dotyczących m.in. edukacji obywatelskiej, solidarności międzypokoleniowej,</w:t>
      </w:r>
      <w:r w:rsidR="001E2596" w:rsidRPr="00A1613C">
        <w:t xml:space="preserve"> a</w:t>
      </w:r>
      <w:r w:rsidR="001E2596">
        <w:t> </w:t>
      </w:r>
      <w:r w:rsidRPr="00A1613C">
        <w:t>także analizy sytuacji młodzieży. Przedmiotem wsparcia będzie także udział tych organizacji w</w:t>
      </w:r>
      <w:r>
        <w:t> </w:t>
      </w:r>
      <w:r w:rsidRPr="00A1613C">
        <w:t>dialogu obywatelskim</w:t>
      </w:r>
      <w:r w:rsidR="001E2596" w:rsidRPr="00A1613C">
        <w:t xml:space="preserve"> i</w:t>
      </w:r>
      <w:r w:rsidR="001E2596">
        <w:t> </w:t>
      </w:r>
      <w:r w:rsidRPr="00A1613C">
        <w:t>procesach konsultacji.</w:t>
      </w:r>
      <w:r>
        <w:t>”,</w:t>
      </w:r>
    </w:p>
    <w:p w14:paraId="5CEDB6DC" w14:textId="15F4106F" w:rsidR="001B0386" w:rsidRDefault="001B0386" w:rsidP="00E80797">
      <w:pPr>
        <w:pStyle w:val="TIRtiret"/>
      </w:pPr>
      <w:r>
        <w:t>–</w:t>
      </w:r>
      <w:r>
        <w:tab/>
        <w:t xml:space="preserve">w akapicie </w:t>
      </w:r>
      <w:r w:rsidR="00652850">
        <w:t xml:space="preserve">trzecim </w:t>
      </w:r>
      <w:r w:rsidR="00E80797">
        <w:t xml:space="preserve">zdanie </w:t>
      </w:r>
      <w:r w:rsidR="00652850">
        <w:t>pierwsz</w:t>
      </w:r>
      <w:r w:rsidR="00E64DCC">
        <w:t xml:space="preserve">e </w:t>
      </w:r>
      <w:r w:rsidR="00E80797">
        <w:t>otrzymuje brzmienie:</w:t>
      </w:r>
    </w:p>
    <w:p w14:paraId="3555EEF2" w14:textId="70C14937" w:rsidR="00E80797" w:rsidRPr="00E80797" w:rsidRDefault="00E80797" w:rsidP="00486613">
      <w:pPr>
        <w:pStyle w:val="ZTIRFRAGMzmnpwprdowyliczeniatiret"/>
      </w:pPr>
      <w:r w:rsidRPr="00E80797">
        <w:t>„Projekty realizowane w ramach Priorytetu 2. powinny także zmierzać do angażowania młodzieży w różne formy konsultacji społecznych, w udział w tworzeniu badań i raportów dotyczących spraw z zakresu polityk publicznych lub współtworzeniu budżetów instytucji publicznych (instytucji samorządowych, szkół), ze szczególnym uwzględnieniem budżetu obywatelskiego.”,</w:t>
      </w:r>
    </w:p>
    <w:p w14:paraId="733FC39C" w14:textId="4222BBC4" w:rsidR="001B0386" w:rsidRDefault="001B0386" w:rsidP="00E80797">
      <w:pPr>
        <w:pStyle w:val="TIRtiret"/>
      </w:pPr>
      <w:r>
        <w:t>–</w:t>
      </w:r>
      <w:r>
        <w:tab/>
        <w:t>akapit piąty</w:t>
      </w:r>
      <w:r w:rsidR="00E80797">
        <w:t xml:space="preserve"> otrzymuje brzmienie:</w:t>
      </w:r>
    </w:p>
    <w:p w14:paraId="3CBC9181" w14:textId="26C6DD29" w:rsidR="00E80797" w:rsidRPr="00E80797" w:rsidRDefault="00E80797" w:rsidP="00486613">
      <w:pPr>
        <w:pStyle w:val="ZTIRFRAGMzmnpwprdowyliczeniatiret"/>
      </w:pPr>
      <w:r>
        <w:t>„</w:t>
      </w:r>
      <w:r w:rsidRPr="00E80797">
        <w:t>Priorytet 2. obejmie także aktywności związane</w:t>
      </w:r>
      <w:r w:rsidR="001E2596" w:rsidRPr="00E80797">
        <w:t xml:space="preserve"> z</w:t>
      </w:r>
      <w:r w:rsidR="001E2596">
        <w:t> </w:t>
      </w:r>
      <w:r w:rsidRPr="00E80797">
        <w:t>promo</w:t>
      </w:r>
      <w:r w:rsidR="00A7597A">
        <w:t>waniem</w:t>
      </w:r>
      <w:r w:rsidRPr="00E80797">
        <w:t xml:space="preserve"> wspierania młodzieży</w:t>
      </w:r>
      <w:r w:rsidR="001E2596" w:rsidRPr="00E80797">
        <w:t xml:space="preserve"> i</w:t>
      </w:r>
      <w:r w:rsidR="001E2596">
        <w:t> </w:t>
      </w:r>
      <w:r w:rsidRPr="00E80797">
        <w:t>organizacji sektora młodzieżowego</w:t>
      </w:r>
      <w:r w:rsidR="00A7597A">
        <w:t xml:space="preserve"> oraz</w:t>
      </w:r>
      <w:r w:rsidRPr="00E80797">
        <w:t xml:space="preserve"> wolontariatu młodzieżowego</w:t>
      </w:r>
      <w:r w:rsidR="001E2596" w:rsidRPr="00E80797">
        <w:t xml:space="preserve"> w</w:t>
      </w:r>
      <w:r w:rsidR="001E2596">
        <w:t> </w:t>
      </w:r>
      <w:r w:rsidRPr="00E80797">
        <w:t>programach współpracy JST z organizacjami pozarządowymi.”,</w:t>
      </w:r>
    </w:p>
    <w:p w14:paraId="23ECFBA6" w14:textId="3E06053C" w:rsidR="00BB3986" w:rsidRDefault="00BB3986" w:rsidP="00E80797">
      <w:pPr>
        <w:pStyle w:val="LITlitera"/>
      </w:pPr>
      <w:r>
        <w:t>c</w:t>
      </w:r>
      <w:r w:rsidR="00E80797">
        <w:t>)</w:t>
      </w:r>
      <w:r w:rsidR="00E80797">
        <w:tab/>
      </w:r>
      <w:r>
        <w:t xml:space="preserve">w </w:t>
      </w:r>
      <w:r w:rsidR="004F2D24">
        <w:t xml:space="preserve">podrozdziale </w:t>
      </w:r>
      <w:r>
        <w:t xml:space="preserve">„5.3. </w:t>
      </w:r>
      <w:r w:rsidRPr="00FD09A2">
        <w:t>Priorytet 3.: Wzmocnienie kompetencji organizacji</w:t>
      </w:r>
      <w:r>
        <w:t xml:space="preserve"> </w:t>
      </w:r>
      <w:r w:rsidRPr="00FD09A2">
        <w:t>młodzieżow</w:t>
      </w:r>
      <w:r w:rsidR="00CF3D4B">
        <w:t>ych</w:t>
      </w:r>
      <w:r>
        <w:t>”:</w:t>
      </w:r>
    </w:p>
    <w:p w14:paraId="1B0AA7A8" w14:textId="0803B0BB" w:rsidR="00BB3986" w:rsidRPr="00CF3D4B" w:rsidRDefault="00BB3986" w:rsidP="00654052">
      <w:pPr>
        <w:pStyle w:val="TIRtiret"/>
      </w:pPr>
      <w:r w:rsidRPr="00CF3D4B">
        <w:t>‒</w:t>
      </w:r>
      <w:r w:rsidR="00CF3D4B">
        <w:tab/>
      </w:r>
      <w:r w:rsidRPr="00CF3D4B">
        <w:t xml:space="preserve">tytuł </w:t>
      </w:r>
      <w:r w:rsidR="004F2D24">
        <w:t>podrozdziału</w:t>
      </w:r>
      <w:r w:rsidRPr="00CF3D4B">
        <w:t xml:space="preserve"> otrzymuje brzmienie:</w:t>
      </w:r>
    </w:p>
    <w:p w14:paraId="54B8A3B0" w14:textId="5C726500" w:rsidR="00E80797" w:rsidRDefault="00E80797" w:rsidP="00654052">
      <w:pPr>
        <w:pStyle w:val="ZTIRFRAGMzmnpwprdowyliczeniatiret"/>
      </w:pPr>
      <w:r>
        <w:t>„5.3.</w:t>
      </w:r>
      <w:r w:rsidR="00AC3C83">
        <w:t> </w:t>
      </w:r>
      <w:r w:rsidRPr="00FD09A2">
        <w:t xml:space="preserve">Priorytet 3.: Wzmocnienie kompetencji i potencjału organizacji </w:t>
      </w:r>
      <w:r>
        <w:t xml:space="preserve">sektora </w:t>
      </w:r>
      <w:r w:rsidRPr="00FD09A2">
        <w:t>młodzieżow</w:t>
      </w:r>
      <w:r>
        <w:t>ego”,</w:t>
      </w:r>
    </w:p>
    <w:p w14:paraId="4A6C8049" w14:textId="77DDB360" w:rsidR="00E80797" w:rsidRPr="00E80797" w:rsidRDefault="001B0386" w:rsidP="00E80797">
      <w:pPr>
        <w:pStyle w:val="TIRtiret"/>
      </w:pPr>
      <w:r>
        <w:t>–</w:t>
      </w:r>
      <w:r>
        <w:tab/>
      </w:r>
      <w:r w:rsidR="00E80797">
        <w:t xml:space="preserve">w </w:t>
      </w:r>
      <w:r w:rsidR="00BB3986">
        <w:t>akapi</w:t>
      </w:r>
      <w:r w:rsidR="004A58A8">
        <w:t>tach</w:t>
      </w:r>
      <w:r w:rsidR="00BB3986">
        <w:t xml:space="preserve"> </w:t>
      </w:r>
      <w:r w:rsidR="00E80797">
        <w:t>pierwszym</w:t>
      </w:r>
      <w:r w:rsidR="001E2596">
        <w:t xml:space="preserve"> i </w:t>
      </w:r>
      <w:r w:rsidR="00E80797">
        <w:t>czwartym wyrazy „organizacji młodzieżowych” zastępuje się wyrazami „organizacji sektora młodzieżowego”,</w:t>
      </w:r>
    </w:p>
    <w:p w14:paraId="3F825932" w14:textId="3EA00969" w:rsidR="00E80797" w:rsidRPr="00E80797" w:rsidRDefault="001B0386" w:rsidP="00E80797">
      <w:pPr>
        <w:pStyle w:val="TIRtiret"/>
      </w:pPr>
      <w:r>
        <w:t>–</w:t>
      </w:r>
      <w:r>
        <w:tab/>
      </w:r>
      <w:r w:rsidR="00732F51">
        <w:t xml:space="preserve">po akapicie czwartym </w:t>
      </w:r>
      <w:r w:rsidR="00E80797" w:rsidRPr="00E80797">
        <w:t xml:space="preserve">dodaje się </w:t>
      </w:r>
      <w:r>
        <w:t xml:space="preserve">akapit </w:t>
      </w:r>
      <w:r w:rsidR="00C57E5F">
        <w:t>pi</w:t>
      </w:r>
      <w:r w:rsidR="003C5F21">
        <w:t>ą</w:t>
      </w:r>
      <w:r w:rsidR="00C57E5F">
        <w:t xml:space="preserve">ty </w:t>
      </w:r>
      <w:r w:rsidR="001E2596" w:rsidRPr="00E80797">
        <w:t>w</w:t>
      </w:r>
      <w:r w:rsidR="001E2596">
        <w:t> </w:t>
      </w:r>
      <w:r w:rsidR="00E80797" w:rsidRPr="00E80797">
        <w:t>brzmieniu:</w:t>
      </w:r>
    </w:p>
    <w:p w14:paraId="06A4A37E" w14:textId="77777777" w:rsidR="00E80797" w:rsidRPr="00E80797" w:rsidRDefault="00E80797" w:rsidP="00486613">
      <w:pPr>
        <w:pStyle w:val="ZTIRFRAGMzmnpwprdowyliczeniatiret"/>
      </w:pPr>
      <w:r>
        <w:lastRenderedPageBreak/>
        <w:t>„</w:t>
      </w:r>
      <w:r w:rsidRPr="00E80797">
        <w:t>W ramach Priorytetu będzie możliwe również wsparcie szeroko rozumianego potencjału infrastruktury wspierającej działalność młodych osób, takich jak centra młodzieżowe, miejsca spotkań i współpracy młodych osób oraz centra informacyjne. Dopuszcza się tworzenie ścieżek tematycznych określających obszary wsparcia (np. wsparcie centrów młodzieżowych lub centrów informacyjnych).”;</w:t>
      </w:r>
    </w:p>
    <w:p w14:paraId="114BEF5F" w14:textId="54D75E01" w:rsidR="00ED30CC" w:rsidRDefault="00852E87" w:rsidP="00827CAF">
      <w:pPr>
        <w:pStyle w:val="PKTpunkt"/>
      </w:pPr>
      <w:r>
        <w:t>9</w:t>
      </w:r>
      <w:r w:rsidR="00E80797">
        <w:t>)</w:t>
      </w:r>
      <w:r w:rsidR="00E80797">
        <w:tab/>
      </w:r>
      <w:r w:rsidR="00E80797" w:rsidRPr="00FD09A2">
        <w:t>w</w:t>
      </w:r>
      <w:r w:rsidR="00E80797">
        <w:t> </w:t>
      </w:r>
      <w:r w:rsidR="00E80797" w:rsidRPr="00FD09A2">
        <w:t>rozdziale</w:t>
      </w:r>
      <w:r w:rsidR="00654052">
        <w:t xml:space="preserve"> </w:t>
      </w:r>
      <w:r w:rsidR="00E80797">
        <w:t>„</w:t>
      </w:r>
      <w:r w:rsidR="00BB3986">
        <w:t>6</w:t>
      </w:r>
      <w:r w:rsidR="00CF3D4B">
        <w:t>.</w:t>
      </w:r>
      <w:r w:rsidR="00BB3986">
        <w:t xml:space="preserve"> </w:t>
      </w:r>
      <w:r w:rsidR="00E80797">
        <w:t>Rezultaty Programu”</w:t>
      </w:r>
      <w:r w:rsidR="00ED30CC">
        <w:t>:</w:t>
      </w:r>
    </w:p>
    <w:p w14:paraId="01348107" w14:textId="653E2886" w:rsidR="00ED30CC" w:rsidRPr="00ED30CC" w:rsidRDefault="00ED30CC" w:rsidP="00ED30CC">
      <w:pPr>
        <w:pStyle w:val="LITlitera"/>
      </w:pPr>
      <w:r>
        <w:t>a)</w:t>
      </w:r>
      <w:r>
        <w:tab/>
      </w:r>
      <w:r w:rsidRPr="00ED30CC">
        <w:t xml:space="preserve">w </w:t>
      </w:r>
      <w:r w:rsidR="004F2D24">
        <w:t>podrozdziale</w:t>
      </w:r>
      <w:r w:rsidR="004F2D24" w:rsidRPr="00ED30CC">
        <w:t xml:space="preserve"> </w:t>
      </w:r>
      <w:r w:rsidRPr="00ED30CC">
        <w:t>„6.1.</w:t>
      </w:r>
      <w:r>
        <w:t> </w:t>
      </w:r>
      <w:r w:rsidRPr="00ED30CC">
        <w:t xml:space="preserve">Rozliczanie przez rezultaty” </w:t>
      </w:r>
      <w:r w:rsidR="00732F51">
        <w:t xml:space="preserve">po akapicie drugim </w:t>
      </w:r>
      <w:r w:rsidRPr="00ED30CC">
        <w:t>dodaje się akapit</w:t>
      </w:r>
      <w:r w:rsidR="00261904">
        <w:t>y</w:t>
      </w:r>
      <w:r w:rsidR="00732F51">
        <w:t xml:space="preserve"> trzeci i czwarty</w:t>
      </w:r>
      <w:r w:rsidRPr="00ED30CC">
        <w:t xml:space="preserve"> w</w:t>
      </w:r>
      <w:r w:rsidR="00C56F55">
        <w:t> </w:t>
      </w:r>
      <w:r w:rsidRPr="00ED30CC">
        <w:t>brzmieniu:</w:t>
      </w:r>
    </w:p>
    <w:p w14:paraId="680E3848" w14:textId="77777777" w:rsidR="00261904" w:rsidRDefault="00C56F55" w:rsidP="00C56F55">
      <w:pPr>
        <w:pStyle w:val="ZLITFRAGzmlitfragmentunpzdanialiter"/>
      </w:pPr>
      <w:r>
        <w:t>„</w:t>
      </w:r>
      <w:bookmarkStart w:id="7" w:name="_Hlk230912798"/>
      <w:r w:rsidRPr="00C56F55">
        <w:t xml:space="preserve">Beneficjenci będą obowiązani do zachowania trwałości rezultatów zadań. Trwałość ta będzie weryfikowana podczas kontroli, również po zakończeniu realizacji zadania. </w:t>
      </w:r>
      <w:bookmarkEnd w:id="7"/>
      <w:r w:rsidRPr="00C56F55">
        <w:t>Wymagania w tym zakresie zostaną ustalone w</w:t>
      </w:r>
      <w:r>
        <w:t> </w:t>
      </w:r>
      <w:r w:rsidRPr="00C56F55">
        <w:t>regulaminie otwartego konkursu ofert, a</w:t>
      </w:r>
      <w:r>
        <w:t> </w:t>
      </w:r>
      <w:r w:rsidRPr="00C56F55">
        <w:t>postanowienia dotyczące zasad utrzymania efektów projektów zostaną zawarte w</w:t>
      </w:r>
      <w:r>
        <w:t> </w:t>
      </w:r>
      <w:r w:rsidRPr="00C56F55">
        <w:t>podpisywanych z beneficjentami umowach o</w:t>
      </w:r>
      <w:r>
        <w:t> </w:t>
      </w:r>
      <w:r w:rsidRPr="00C56F55">
        <w:t>realizację konkretnego zadania.</w:t>
      </w:r>
    </w:p>
    <w:p w14:paraId="6B1C261A" w14:textId="0553BE1D" w:rsidR="00ED30CC" w:rsidRPr="00845422" w:rsidRDefault="00F90E75" w:rsidP="00845422">
      <w:pPr>
        <w:pStyle w:val="ZLITFRAGzmlitfragmentunpzdanialiter"/>
        <w:rPr>
          <w:rFonts w:ascii="Times" w:hAnsi="Times"/>
        </w:rPr>
      </w:pPr>
      <w:r>
        <w:rPr>
          <w:rFonts w:ascii="Times" w:hAnsi="Times"/>
        </w:rPr>
        <w:t xml:space="preserve">W ramach realizacji zadania </w:t>
      </w:r>
      <w:r w:rsidR="00ED30CC" w:rsidRPr="00ED30CC">
        <w:rPr>
          <w:rFonts w:ascii="Times" w:hAnsi="Times"/>
        </w:rPr>
        <w:t>nie jest dopuszczalne dokonywanie ze środków pochodzących z</w:t>
      </w:r>
      <w:r w:rsidR="00261904">
        <w:rPr>
          <w:rFonts w:ascii="Times" w:hAnsi="Times"/>
        </w:rPr>
        <w:t> </w:t>
      </w:r>
      <w:r w:rsidR="00ED30CC" w:rsidRPr="00ED30CC">
        <w:rPr>
          <w:rFonts w:ascii="Times" w:hAnsi="Times"/>
        </w:rPr>
        <w:t>dotacji wydatków majątkowych w</w:t>
      </w:r>
      <w:r w:rsidR="00261904">
        <w:rPr>
          <w:rFonts w:ascii="Times" w:hAnsi="Times"/>
        </w:rPr>
        <w:t> </w:t>
      </w:r>
      <w:r w:rsidR="00ED30CC" w:rsidRPr="00ED30CC">
        <w:rPr>
          <w:rFonts w:ascii="Times" w:hAnsi="Times"/>
        </w:rPr>
        <w:t>rozumieniu art.</w:t>
      </w:r>
      <w:r w:rsidR="00261904">
        <w:rPr>
          <w:rFonts w:ascii="Times" w:hAnsi="Times"/>
        </w:rPr>
        <w:t> </w:t>
      </w:r>
      <w:r w:rsidR="00ED30CC" w:rsidRPr="00ED30CC">
        <w:rPr>
          <w:rFonts w:ascii="Times" w:hAnsi="Times"/>
        </w:rPr>
        <w:t>3 ust.</w:t>
      </w:r>
      <w:r w:rsidR="00261904">
        <w:rPr>
          <w:rFonts w:ascii="Times" w:hAnsi="Times"/>
        </w:rPr>
        <w:t> </w:t>
      </w:r>
      <w:r w:rsidR="00ED30CC" w:rsidRPr="00ED30CC">
        <w:rPr>
          <w:rFonts w:ascii="Times" w:hAnsi="Times"/>
        </w:rPr>
        <w:t>1 pkt</w:t>
      </w:r>
      <w:r w:rsidR="00C735BE">
        <w:rPr>
          <w:rFonts w:ascii="Times" w:hAnsi="Times"/>
        </w:rPr>
        <w:t> </w:t>
      </w:r>
      <w:r w:rsidR="00ED30CC" w:rsidRPr="00ED30CC">
        <w:rPr>
          <w:rFonts w:ascii="Times" w:hAnsi="Times"/>
        </w:rPr>
        <w:t>14</w:t>
      </w:r>
      <w:r w:rsidR="00261904">
        <w:rPr>
          <w:rFonts w:ascii="Times" w:hAnsi="Times"/>
        </w:rPr>
        <w:t xml:space="preserve"> i </w:t>
      </w:r>
      <w:r w:rsidR="00ED30CC" w:rsidRPr="00ED30CC">
        <w:rPr>
          <w:rFonts w:ascii="Times" w:hAnsi="Times"/>
        </w:rPr>
        <w:t>15 ustawy z dnia 29</w:t>
      </w:r>
      <w:r w:rsidR="00261904">
        <w:rPr>
          <w:rFonts w:ascii="Times" w:hAnsi="Times"/>
        </w:rPr>
        <w:t> </w:t>
      </w:r>
      <w:r w:rsidR="00ED30CC" w:rsidRPr="00ED30CC">
        <w:rPr>
          <w:rFonts w:ascii="Times" w:hAnsi="Times"/>
        </w:rPr>
        <w:t>września 1994</w:t>
      </w:r>
      <w:r w:rsidR="00261904">
        <w:rPr>
          <w:rFonts w:ascii="Times" w:hAnsi="Times"/>
        </w:rPr>
        <w:t> </w:t>
      </w:r>
      <w:r w:rsidR="00ED30CC" w:rsidRPr="00ED30CC">
        <w:rPr>
          <w:rFonts w:ascii="Times" w:hAnsi="Times"/>
        </w:rPr>
        <w:t>r. o</w:t>
      </w:r>
      <w:r w:rsidR="00261904">
        <w:rPr>
          <w:rFonts w:ascii="Times" w:hAnsi="Times"/>
        </w:rPr>
        <w:t> </w:t>
      </w:r>
      <w:r w:rsidR="00ED30CC" w:rsidRPr="00ED30CC">
        <w:rPr>
          <w:rFonts w:ascii="Times" w:hAnsi="Times"/>
        </w:rPr>
        <w:t>rachunkowości (Dz.</w:t>
      </w:r>
      <w:r w:rsidR="00C5158E">
        <w:rPr>
          <w:rFonts w:ascii="Times" w:hAnsi="Times"/>
        </w:rPr>
        <w:t> </w:t>
      </w:r>
      <w:r w:rsidR="00ED30CC" w:rsidRPr="00ED30CC">
        <w:rPr>
          <w:rFonts w:ascii="Times" w:hAnsi="Times"/>
        </w:rPr>
        <w:t>U. z</w:t>
      </w:r>
      <w:r w:rsidR="00C5158E">
        <w:rPr>
          <w:rFonts w:ascii="Times" w:hAnsi="Times"/>
        </w:rPr>
        <w:t> </w:t>
      </w:r>
      <w:r w:rsidR="00ED30CC" w:rsidRPr="00ED30CC">
        <w:rPr>
          <w:rFonts w:ascii="Times" w:hAnsi="Times"/>
        </w:rPr>
        <w:t>202</w:t>
      </w:r>
      <w:r w:rsidR="00261904">
        <w:rPr>
          <w:rFonts w:ascii="Times" w:hAnsi="Times"/>
        </w:rPr>
        <w:t>6</w:t>
      </w:r>
      <w:r w:rsidR="00C5158E">
        <w:rPr>
          <w:rFonts w:ascii="Times" w:hAnsi="Times"/>
        </w:rPr>
        <w:t> </w:t>
      </w:r>
      <w:r w:rsidR="00ED30CC" w:rsidRPr="00ED30CC">
        <w:rPr>
          <w:rFonts w:ascii="Times" w:hAnsi="Times"/>
        </w:rPr>
        <w:t>r. poz.</w:t>
      </w:r>
      <w:r w:rsidR="00C5158E">
        <w:rPr>
          <w:rFonts w:ascii="Times" w:hAnsi="Times"/>
        </w:rPr>
        <w:t> </w:t>
      </w:r>
      <w:r w:rsidR="00261904">
        <w:rPr>
          <w:rFonts w:ascii="Times" w:hAnsi="Times"/>
        </w:rPr>
        <w:t>522, 640 i</w:t>
      </w:r>
      <w:r w:rsidR="00C5158E">
        <w:rPr>
          <w:rFonts w:ascii="Times" w:hAnsi="Times"/>
        </w:rPr>
        <w:t> </w:t>
      </w:r>
      <w:r w:rsidR="00261904">
        <w:rPr>
          <w:rFonts w:ascii="Times" w:hAnsi="Times"/>
        </w:rPr>
        <w:t>644</w:t>
      </w:r>
      <w:r w:rsidR="00ED30CC" w:rsidRPr="00ED30CC">
        <w:rPr>
          <w:rFonts w:ascii="Times" w:hAnsi="Times"/>
        </w:rPr>
        <w:t>) i</w:t>
      </w:r>
      <w:r w:rsidR="00845422">
        <w:rPr>
          <w:rFonts w:ascii="Times" w:hAnsi="Times"/>
        </w:rPr>
        <w:t> </w:t>
      </w:r>
      <w:r w:rsidR="00ED30CC" w:rsidRPr="00ED30CC">
        <w:rPr>
          <w:rFonts w:ascii="Times" w:hAnsi="Times"/>
        </w:rPr>
        <w:t>art.</w:t>
      </w:r>
      <w:r w:rsidR="00845422">
        <w:rPr>
          <w:rFonts w:ascii="Times" w:hAnsi="Times"/>
        </w:rPr>
        <w:t> </w:t>
      </w:r>
      <w:r w:rsidR="00ED30CC" w:rsidRPr="00ED30CC">
        <w:rPr>
          <w:rFonts w:ascii="Times" w:hAnsi="Times"/>
        </w:rPr>
        <w:t>16a ust.</w:t>
      </w:r>
      <w:r w:rsidR="00845422">
        <w:rPr>
          <w:rFonts w:ascii="Times" w:hAnsi="Times"/>
        </w:rPr>
        <w:t> </w:t>
      </w:r>
      <w:r w:rsidR="00ED30CC" w:rsidRPr="00ED30CC">
        <w:rPr>
          <w:rFonts w:ascii="Times" w:hAnsi="Times"/>
        </w:rPr>
        <w:t>1 w</w:t>
      </w:r>
      <w:r w:rsidR="00845422">
        <w:rPr>
          <w:rFonts w:ascii="Times" w:hAnsi="Times"/>
        </w:rPr>
        <w:t> </w:t>
      </w:r>
      <w:r w:rsidR="00ED30CC" w:rsidRPr="00ED30CC">
        <w:rPr>
          <w:rFonts w:ascii="Times" w:hAnsi="Times"/>
        </w:rPr>
        <w:t>zw. z</w:t>
      </w:r>
      <w:r w:rsidR="00845422">
        <w:rPr>
          <w:rFonts w:ascii="Times" w:hAnsi="Times"/>
        </w:rPr>
        <w:t> </w:t>
      </w:r>
      <w:r w:rsidR="00ED30CC" w:rsidRPr="00ED30CC">
        <w:rPr>
          <w:rFonts w:ascii="Times" w:hAnsi="Times"/>
        </w:rPr>
        <w:t>art.</w:t>
      </w:r>
      <w:r w:rsidR="00845422">
        <w:rPr>
          <w:rFonts w:ascii="Times" w:hAnsi="Times"/>
        </w:rPr>
        <w:t> </w:t>
      </w:r>
      <w:r w:rsidR="00ED30CC" w:rsidRPr="00ED30CC">
        <w:rPr>
          <w:rFonts w:ascii="Times" w:hAnsi="Times"/>
        </w:rPr>
        <w:t>16d ust.</w:t>
      </w:r>
      <w:r w:rsidR="00845422">
        <w:rPr>
          <w:rFonts w:ascii="Times" w:hAnsi="Times"/>
        </w:rPr>
        <w:t> </w:t>
      </w:r>
      <w:r w:rsidR="00ED30CC" w:rsidRPr="00ED30CC">
        <w:rPr>
          <w:rFonts w:ascii="Times" w:hAnsi="Times"/>
        </w:rPr>
        <w:t>1 ustawy z</w:t>
      </w:r>
      <w:r w:rsidR="00845422">
        <w:rPr>
          <w:rFonts w:ascii="Times" w:hAnsi="Times"/>
        </w:rPr>
        <w:t> </w:t>
      </w:r>
      <w:r w:rsidR="00ED30CC" w:rsidRPr="00ED30CC">
        <w:rPr>
          <w:rFonts w:ascii="Times" w:hAnsi="Times"/>
        </w:rPr>
        <w:t>dnia 15</w:t>
      </w:r>
      <w:r w:rsidR="00845422">
        <w:rPr>
          <w:rFonts w:ascii="Times" w:hAnsi="Times"/>
        </w:rPr>
        <w:t> </w:t>
      </w:r>
      <w:r w:rsidR="00ED30CC" w:rsidRPr="00ED30CC">
        <w:rPr>
          <w:rFonts w:ascii="Times" w:hAnsi="Times"/>
        </w:rPr>
        <w:t>lutego 1992</w:t>
      </w:r>
      <w:r w:rsidR="00845422">
        <w:rPr>
          <w:rFonts w:ascii="Times" w:hAnsi="Times"/>
        </w:rPr>
        <w:t> </w:t>
      </w:r>
      <w:r w:rsidR="00ED30CC" w:rsidRPr="00ED30CC">
        <w:rPr>
          <w:rFonts w:ascii="Times" w:hAnsi="Times"/>
        </w:rPr>
        <w:t>r. o</w:t>
      </w:r>
      <w:r w:rsidR="00845422">
        <w:rPr>
          <w:rFonts w:ascii="Times" w:hAnsi="Times"/>
        </w:rPr>
        <w:t> </w:t>
      </w:r>
      <w:r w:rsidR="00ED30CC" w:rsidRPr="00ED30CC">
        <w:rPr>
          <w:rFonts w:ascii="Times" w:hAnsi="Times"/>
        </w:rPr>
        <w:t>podatku dochodowym od osób prawnych (Dz.</w:t>
      </w:r>
      <w:r w:rsidR="00845422">
        <w:rPr>
          <w:rFonts w:ascii="Times" w:hAnsi="Times"/>
        </w:rPr>
        <w:t> </w:t>
      </w:r>
      <w:r w:rsidR="00ED30CC" w:rsidRPr="00ED30CC">
        <w:rPr>
          <w:rFonts w:ascii="Times" w:hAnsi="Times"/>
        </w:rPr>
        <w:t>U. z</w:t>
      </w:r>
      <w:r w:rsidR="00845422">
        <w:rPr>
          <w:rFonts w:ascii="Times" w:hAnsi="Times"/>
        </w:rPr>
        <w:t> </w:t>
      </w:r>
      <w:r w:rsidR="00ED30CC" w:rsidRPr="00ED30CC">
        <w:rPr>
          <w:rFonts w:ascii="Times" w:hAnsi="Times"/>
        </w:rPr>
        <w:t>202</w:t>
      </w:r>
      <w:r w:rsidR="00845422">
        <w:rPr>
          <w:rFonts w:ascii="Times" w:hAnsi="Times"/>
        </w:rPr>
        <w:t>6 </w:t>
      </w:r>
      <w:r w:rsidR="00ED30CC" w:rsidRPr="00ED30CC">
        <w:rPr>
          <w:rFonts w:ascii="Times" w:hAnsi="Times"/>
        </w:rPr>
        <w:t>r. poz.</w:t>
      </w:r>
      <w:r w:rsidR="00845422">
        <w:rPr>
          <w:rFonts w:ascii="Times" w:hAnsi="Times"/>
        </w:rPr>
        <w:t> 554</w:t>
      </w:r>
      <w:r w:rsidR="00AE542B">
        <w:rPr>
          <w:rFonts w:ascii="Times" w:hAnsi="Times"/>
        </w:rPr>
        <w:t>,</w:t>
      </w:r>
      <w:r w:rsidR="00A90A88">
        <w:rPr>
          <w:rFonts w:ascii="Times" w:hAnsi="Times"/>
        </w:rPr>
        <w:t> 799</w:t>
      </w:r>
      <w:r w:rsidR="004F4CFA">
        <w:rPr>
          <w:rFonts w:ascii="Times" w:hAnsi="Times"/>
        </w:rPr>
        <w:t xml:space="preserve">, </w:t>
      </w:r>
      <w:r w:rsidR="00AE542B">
        <w:rPr>
          <w:rFonts w:ascii="Times" w:hAnsi="Times"/>
        </w:rPr>
        <w:t>846</w:t>
      </w:r>
      <w:r w:rsidR="004F4CFA">
        <w:rPr>
          <w:rFonts w:ascii="Times" w:hAnsi="Times"/>
        </w:rPr>
        <w:t xml:space="preserve"> i 912</w:t>
      </w:r>
      <w:r w:rsidR="00ED30CC" w:rsidRPr="00ED30CC">
        <w:rPr>
          <w:rFonts w:ascii="Times" w:hAnsi="Times"/>
        </w:rPr>
        <w:t>).”</w:t>
      </w:r>
      <w:r w:rsidR="00845422">
        <w:rPr>
          <w:rFonts w:ascii="Times" w:hAnsi="Times"/>
        </w:rPr>
        <w:t>,</w:t>
      </w:r>
    </w:p>
    <w:p w14:paraId="771F721A" w14:textId="63F410FB" w:rsidR="00852E87" w:rsidRDefault="00ED30CC" w:rsidP="00ED30CC">
      <w:pPr>
        <w:pStyle w:val="LITlitera"/>
      </w:pPr>
      <w:r>
        <w:t>b)</w:t>
      </w:r>
      <w:r>
        <w:tab/>
      </w:r>
      <w:r w:rsidR="00E80797">
        <w:t>w </w:t>
      </w:r>
      <w:r w:rsidR="004F2D24">
        <w:t xml:space="preserve">podrozdziale </w:t>
      </w:r>
      <w:r w:rsidR="001B0386" w:rsidRPr="00827CAF">
        <w:t>„</w:t>
      </w:r>
      <w:r w:rsidR="00E80797" w:rsidRPr="00FD09A2">
        <w:t>6</w:t>
      </w:r>
      <w:r w:rsidR="00E80797" w:rsidRPr="00827CAF">
        <w:t>.2.</w:t>
      </w:r>
      <w:r w:rsidR="00845422">
        <w:t> </w:t>
      </w:r>
      <w:r w:rsidR="00E80797" w:rsidRPr="00827CAF">
        <w:rPr>
          <w:rStyle w:val="Kkursywa"/>
          <w:i w:val="0"/>
        </w:rPr>
        <w:t>Wskaźniki</w:t>
      </w:r>
      <w:r w:rsidR="00E80797" w:rsidRPr="00827CAF">
        <w:t>”</w:t>
      </w:r>
      <w:r w:rsidR="00852E87">
        <w:t>:</w:t>
      </w:r>
    </w:p>
    <w:p w14:paraId="2D870C91" w14:textId="7CC4079B" w:rsidR="00852E87" w:rsidRDefault="00852E87" w:rsidP="00A90A88">
      <w:pPr>
        <w:pStyle w:val="TIRtiret"/>
      </w:pPr>
      <w:r>
        <w:t>–</w:t>
      </w:r>
      <w:r>
        <w:tab/>
        <w:t>w akapicie</w:t>
      </w:r>
      <w:r w:rsidR="00A90A88">
        <w:t xml:space="preserve"> drugim</w:t>
      </w:r>
      <w:r>
        <w:t xml:space="preserve"> wyrazy</w:t>
      </w:r>
      <w:r w:rsidRPr="00852E87">
        <w:t xml:space="preserve"> </w:t>
      </w:r>
      <w:r w:rsidRPr="00E80797">
        <w:t>„organizacj</w:t>
      </w:r>
      <w:r>
        <w:t>e</w:t>
      </w:r>
      <w:r w:rsidRPr="00E80797">
        <w:t xml:space="preserve"> młodzieżow</w:t>
      </w:r>
      <w:r>
        <w:t>e</w:t>
      </w:r>
      <w:r w:rsidRPr="00E80797">
        <w:t xml:space="preserve">” zastępuje się </w:t>
      </w:r>
      <w:r>
        <w:t>wyrazami</w:t>
      </w:r>
      <w:r w:rsidRPr="00E80797">
        <w:t xml:space="preserve"> „organizacj</w:t>
      </w:r>
      <w:r>
        <w:t>e</w:t>
      </w:r>
      <w:r w:rsidRPr="00E80797">
        <w:t xml:space="preserve"> sektora młodzieżowego”</w:t>
      </w:r>
      <w:r>
        <w:t>,</w:t>
      </w:r>
    </w:p>
    <w:p w14:paraId="7520C175" w14:textId="5F59BD29" w:rsidR="00E80797" w:rsidRDefault="00852E87" w:rsidP="00A90A88">
      <w:pPr>
        <w:pStyle w:val="TIRtiret"/>
      </w:pPr>
      <w:r>
        <w:rPr>
          <w:rStyle w:val="Kkursywa"/>
          <w:i w:val="0"/>
        </w:rPr>
        <w:t>–</w:t>
      </w:r>
      <w:r>
        <w:rPr>
          <w:rStyle w:val="Kkursywa"/>
          <w:i w:val="0"/>
        </w:rPr>
        <w:tab/>
      </w:r>
      <w:r w:rsidR="00E80797" w:rsidRPr="00827CAF">
        <w:t>tabela</w:t>
      </w:r>
      <w:r w:rsidR="00E80797" w:rsidRPr="00FD09A2">
        <w:t xml:space="preserve"> otrzymuje brzmienie:</w:t>
      </w:r>
    </w:p>
    <w:p w14:paraId="0313DDED" w14:textId="78B12351" w:rsidR="00A24D4D" w:rsidRPr="00FD09A2" w:rsidRDefault="00A24D4D" w:rsidP="00ED30CC">
      <w:pPr>
        <w:pStyle w:val="LITlitera"/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410"/>
        <w:gridCol w:w="1417"/>
        <w:gridCol w:w="1276"/>
        <w:gridCol w:w="2126"/>
      </w:tblGrid>
      <w:tr w:rsidR="00E80797" w:rsidRPr="00F17BA8" w14:paraId="30D092FE" w14:textId="77777777" w:rsidTr="005247D4">
        <w:tc>
          <w:tcPr>
            <w:tcW w:w="1838" w:type="dxa"/>
            <w:shd w:val="clear" w:color="auto" w:fill="F2F2F2"/>
            <w:vAlign w:val="center"/>
          </w:tcPr>
          <w:p w14:paraId="04AA978C" w14:textId="77777777" w:rsidR="00E80797" w:rsidRPr="00E80797" w:rsidRDefault="00E80797" w:rsidP="00E80797">
            <w:pPr>
              <w:pStyle w:val="TEKSTwTABELIWYRODKOWANYtekstwyrodkowanywpoziomie"/>
            </w:pPr>
            <w:bookmarkStart w:id="8" w:name="_Hlk205216932"/>
            <w:r w:rsidRPr="00F17BA8">
              <w:t>Priorytet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1F849B05" w14:textId="77777777" w:rsidR="00E80797" w:rsidRPr="005247D4" w:rsidRDefault="00E80797" w:rsidP="005247D4">
            <w:pPr>
              <w:pStyle w:val="TEKSTwTABELIWYRODKOWANYtekstwyrodkowanywpoziomie"/>
            </w:pPr>
            <w:r w:rsidRPr="005247D4">
              <w:t>Wskaźniki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3D3BDB65" w14:textId="77777777" w:rsidR="00E80797" w:rsidRPr="005247D4" w:rsidRDefault="00E80797" w:rsidP="005247D4">
            <w:pPr>
              <w:pStyle w:val="TEKSTwTABELIWYRODKOWANYtekstwyrodkowanywpoziomie"/>
            </w:pPr>
            <w:r w:rsidRPr="005247D4">
              <w:t>Wartość bazowa 2021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3C5C7D98" w14:textId="77777777" w:rsidR="00E80797" w:rsidRPr="005247D4" w:rsidRDefault="00E80797" w:rsidP="005247D4">
            <w:pPr>
              <w:pStyle w:val="TEKSTwTABELIWYRODKOWANYtekstwyrodkowanywpoziomie"/>
            </w:pPr>
            <w:r w:rsidRPr="005247D4">
              <w:t>Wartość docelowa 2033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434B0A22" w14:textId="77777777" w:rsidR="00E80797" w:rsidRPr="005247D4" w:rsidRDefault="00E80797" w:rsidP="005247D4">
            <w:pPr>
              <w:pStyle w:val="TEKSTwTABELIWYRODKOWANYtekstwyrodkowanywpoziomie"/>
            </w:pPr>
            <w:r w:rsidRPr="005247D4">
              <w:t>Źródło danych wskaźnika</w:t>
            </w:r>
          </w:p>
        </w:tc>
      </w:tr>
      <w:tr w:rsidR="00E80797" w:rsidRPr="00715DE5" w14:paraId="40C52E6E" w14:textId="77777777" w:rsidTr="005247D4">
        <w:trPr>
          <w:trHeight w:val="804"/>
        </w:trPr>
        <w:tc>
          <w:tcPr>
            <w:tcW w:w="1838" w:type="dxa"/>
            <w:vMerge w:val="restart"/>
            <w:vAlign w:val="center"/>
          </w:tcPr>
          <w:p w14:paraId="4CA3EF8B" w14:textId="77777777" w:rsidR="00E80797" w:rsidRPr="00E80797" w:rsidRDefault="00E80797" w:rsidP="00E80797">
            <w:r w:rsidRPr="00FD09A2">
              <w:t>Priorytet 1. Aktywizacja młodzieży w samorządach</w:t>
            </w:r>
          </w:p>
        </w:tc>
        <w:tc>
          <w:tcPr>
            <w:tcW w:w="2410" w:type="dxa"/>
            <w:vAlign w:val="center"/>
          </w:tcPr>
          <w:p w14:paraId="48297618" w14:textId="77777777" w:rsidR="00E80797" w:rsidRPr="00E80797" w:rsidRDefault="00E80797" w:rsidP="00E80797">
            <w:r w:rsidRPr="00715DE5">
              <w:t xml:space="preserve">Liczba funkcjonujących rad </w:t>
            </w:r>
            <w:r w:rsidRPr="00E80797">
              <w:t>młodzieżowych</w:t>
            </w:r>
          </w:p>
        </w:tc>
        <w:tc>
          <w:tcPr>
            <w:tcW w:w="1417" w:type="dxa"/>
            <w:vAlign w:val="center"/>
          </w:tcPr>
          <w:p w14:paraId="79A4654F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242</w:t>
            </w:r>
          </w:p>
        </w:tc>
        <w:tc>
          <w:tcPr>
            <w:tcW w:w="1276" w:type="dxa"/>
            <w:vAlign w:val="center"/>
          </w:tcPr>
          <w:p w14:paraId="32CF8BCD" w14:textId="77777777" w:rsidR="00E80797" w:rsidRPr="00E80797" w:rsidRDefault="00496CA8" w:rsidP="00E80797">
            <w:pPr>
              <w:pStyle w:val="TEKSTwTABELIWYRODKOWANYtekstwyrodkowanywpoziomie"/>
            </w:pPr>
            <w:sdt>
              <w:sdtPr>
                <w:tag w:val="goog_rdk_11"/>
                <w:id w:val="1105004754"/>
              </w:sdtPr>
              <w:sdtEndPr/>
              <w:sdtContent/>
            </w:sdt>
            <w:r w:rsidR="00E80797" w:rsidRPr="00E80797">
              <w:t>450</w:t>
            </w:r>
          </w:p>
        </w:tc>
        <w:tc>
          <w:tcPr>
            <w:tcW w:w="2126" w:type="dxa"/>
            <w:vAlign w:val="center"/>
          </w:tcPr>
          <w:p w14:paraId="5F32F3F0" w14:textId="77777777" w:rsidR="00E80797" w:rsidRPr="00E80797" w:rsidRDefault="00E80797" w:rsidP="00E80797">
            <w:r w:rsidRPr="00715DE5">
              <w:t>Sprawozdania z realizacji działań dofinansowanych w ramach konkursu</w:t>
            </w:r>
          </w:p>
        </w:tc>
      </w:tr>
      <w:tr w:rsidR="00E80797" w:rsidRPr="00715DE5" w14:paraId="73777F1C" w14:textId="77777777" w:rsidTr="005247D4">
        <w:trPr>
          <w:trHeight w:val="558"/>
        </w:trPr>
        <w:tc>
          <w:tcPr>
            <w:tcW w:w="1838" w:type="dxa"/>
            <w:vMerge/>
            <w:vAlign w:val="center"/>
          </w:tcPr>
          <w:p w14:paraId="67930F8B" w14:textId="77777777" w:rsidR="00E80797" w:rsidRPr="00715DE5" w:rsidRDefault="00E80797" w:rsidP="00E80797"/>
        </w:tc>
        <w:tc>
          <w:tcPr>
            <w:tcW w:w="2410" w:type="dxa"/>
            <w:vAlign w:val="center"/>
          </w:tcPr>
          <w:p w14:paraId="0FC842AE" w14:textId="75F2F392" w:rsidR="00E80797" w:rsidRPr="00E80797" w:rsidRDefault="00E80797" w:rsidP="00E80797">
            <w:r w:rsidRPr="00715DE5">
              <w:t xml:space="preserve">Liczba członków rad </w:t>
            </w:r>
            <w:r w:rsidRPr="00E80797">
              <w:t>młodzieżowych objętych programami kształcenia</w:t>
            </w:r>
            <w:r w:rsidR="00852E87">
              <w:t xml:space="preserve"> lub </w:t>
            </w:r>
            <w:r w:rsidRPr="00E80797">
              <w:t>kursami</w:t>
            </w:r>
          </w:p>
        </w:tc>
        <w:tc>
          <w:tcPr>
            <w:tcW w:w="1417" w:type="dxa"/>
            <w:vAlign w:val="center"/>
          </w:tcPr>
          <w:p w14:paraId="10B2D85E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0</w:t>
            </w:r>
          </w:p>
        </w:tc>
        <w:tc>
          <w:tcPr>
            <w:tcW w:w="1276" w:type="dxa"/>
            <w:vAlign w:val="center"/>
          </w:tcPr>
          <w:p w14:paraId="382348BE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8000</w:t>
            </w:r>
          </w:p>
        </w:tc>
        <w:tc>
          <w:tcPr>
            <w:tcW w:w="2126" w:type="dxa"/>
            <w:vAlign w:val="center"/>
          </w:tcPr>
          <w:p w14:paraId="3CAA7C83" w14:textId="77777777" w:rsidR="00E80797" w:rsidRPr="00E80797" w:rsidRDefault="00E80797" w:rsidP="00E80797">
            <w:r w:rsidRPr="00715DE5">
              <w:t>Sprawozdania z realizacji działań dofinansowanych w ramach konkursu</w:t>
            </w:r>
          </w:p>
        </w:tc>
      </w:tr>
      <w:tr w:rsidR="00E80797" w:rsidRPr="00715DE5" w14:paraId="3D502836" w14:textId="77777777" w:rsidTr="005247D4">
        <w:trPr>
          <w:trHeight w:val="953"/>
        </w:trPr>
        <w:tc>
          <w:tcPr>
            <w:tcW w:w="1838" w:type="dxa"/>
            <w:vMerge/>
            <w:vAlign w:val="center"/>
          </w:tcPr>
          <w:p w14:paraId="4A5446FD" w14:textId="77777777" w:rsidR="00E80797" w:rsidRPr="00715DE5" w:rsidRDefault="00E80797" w:rsidP="00E80797"/>
        </w:tc>
        <w:tc>
          <w:tcPr>
            <w:tcW w:w="2410" w:type="dxa"/>
            <w:vAlign w:val="center"/>
          </w:tcPr>
          <w:p w14:paraId="1E342E74" w14:textId="77777777" w:rsidR="00E80797" w:rsidRPr="00E80797" w:rsidRDefault="00E80797" w:rsidP="00E80797">
            <w:r w:rsidRPr="00715DE5">
              <w:t>Liczba rad</w:t>
            </w:r>
            <w:r w:rsidRPr="00E80797">
              <w:t xml:space="preserve"> młodzieżowych, które uzyskały wsparcie</w:t>
            </w:r>
          </w:p>
        </w:tc>
        <w:tc>
          <w:tcPr>
            <w:tcW w:w="1417" w:type="dxa"/>
            <w:vAlign w:val="center"/>
          </w:tcPr>
          <w:p w14:paraId="52E6EA1D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0</w:t>
            </w:r>
          </w:p>
        </w:tc>
        <w:tc>
          <w:tcPr>
            <w:tcW w:w="1276" w:type="dxa"/>
            <w:vAlign w:val="center"/>
          </w:tcPr>
          <w:p w14:paraId="7FB0296E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600</w:t>
            </w:r>
          </w:p>
        </w:tc>
        <w:tc>
          <w:tcPr>
            <w:tcW w:w="2126" w:type="dxa"/>
            <w:vAlign w:val="center"/>
          </w:tcPr>
          <w:p w14:paraId="24326B6E" w14:textId="77777777" w:rsidR="00E80797" w:rsidRPr="00E80797" w:rsidRDefault="00E80797" w:rsidP="00E80797">
            <w:r w:rsidRPr="00715DE5">
              <w:t>Sprawozdania z realizacji działań dofinansowanych w ramach konkursu</w:t>
            </w:r>
          </w:p>
        </w:tc>
      </w:tr>
      <w:tr w:rsidR="00E80797" w:rsidRPr="00715DE5" w14:paraId="5871A651" w14:textId="77777777" w:rsidTr="005247D4">
        <w:trPr>
          <w:trHeight w:val="965"/>
        </w:trPr>
        <w:tc>
          <w:tcPr>
            <w:tcW w:w="1838" w:type="dxa"/>
            <w:vMerge/>
            <w:vAlign w:val="center"/>
          </w:tcPr>
          <w:p w14:paraId="472383DF" w14:textId="77777777" w:rsidR="00E80797" w:rsidRPr="00715DE5" w:rsidRDefault="00E80797" w:rsidP="00E80797"/>
        </w:tc>
        <w:tc>
          <w:tcPr>
            <w:tcW w:w="2410" w:type="dxa"/>
            <w:vAlign w:val="center"/>
          </w:tcPr>
          <w:p w14:paraId="3886DD33" w14:textId="66B802D6" w:rsidR="00E80797" w:rsidRPr="00E80797" w:rsidRDefault="00E80797" w:rsidP="00E80797">
            <w:r w:rsidRPr="00715DE5">
              <w:t xml:space="preserve">Liczba opiekunów rad </w:t>
            </w:r>
            <w:r w:rsidRPr="00E80797">
              <w:t>młodzieżowych objętych programami kształcenia</w:t>
            </w:r>
            <w:r w:rsidR="00852E87">
              <w:t xml:space="preserve"> lub </w:t>
            </w:r>
            <w:r w:rsidRPr="00E80797">
              <w:t>kursami</w:t>
            </w:r>
          </w:p>
        </w:tc>
        <w:tc>
          <w:tcPr>
            <w:tcW w:w="1417" w:type="dxa"/>
            <w:vAlign w:val="center"/>
          </w:tcPr>
          <w:p w14:paraId="28E0C98B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0</w:t>
            </w:r>
          </w:p>
        </w:tc>
        <w:tc>
          <w:tcPr>
            <w:tcW w:w="1276" w:type="dxa"/>
            <w:vAlign w:val="center"/>
          </w:tcPr>
          <w:p w14:paraId="52A08F12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500</w:t>
            </w:r>
          </w:p>
        </w:tc>
        <w:tc>
          <w:tcPr>
            <w:tcW w:w="2126" w:type="dxa"/>
            <w:vAlign w:val="center"/>
          </w:tcPr>
          <w:p w14:paraId="749D7A81" w14:textId="77777777" w:rsidR="00E80797" w:rsidRPr="00E80797" w:rsidRDefault="00E80797" w:rsidP="00E80797">
            <w:r w:rsidRPr="00715DE5">
              <w:t>Sprawozdania z realizacji działań dofinansowanych w ramach konkursu</w:t>
            </w:r>
          </w:p>
        </w:tc>
      </w:tr>
      <w:tr w:rsidR="00E80797" w:rsidRPr="00715DE5" w14:paraId="7815EA44" w14:textId="77777777" w:rsidTr="005247D4">
        <w:trPr>
          <w:trHeight w:val="965"/>
        </w:trPr>
        <w:tc>
          <w:tcPr>
            <w:tcW w:w="1838" w:type="dxa"/>
            <w:vMerge/>
            <w:vAlign w:val="center"/>
          </w:tcPr>
          <w:p w14:paraId="1B064A38" w14:textId="77777777" w:rsidR="00E80797" w:rsidRPr="00715DE5" w:rsidRDefault="00E80797" w:rsidP="00E80797"/>
        </w:tc>
        <w:tc>
          <w:tcPr>
            <w:tcW w:w="2410" w:type="dxa"/>
            <w:vAlign w:val="center"/>
          </w:tcPr>
          <w:p w14:paraId="5B5A032F" w14:textId="77777777" w:rsidR="00E80797" w:rsidRPr="00E80797" w:rsidRDefault="00E80797" w:rsidP="00E80797">
            <w:r w:rsidRPr="00715DE5">
              <w:t xml:space="preserve">Liczba inicjatyw rad </w:t>
            </w:r>
            <w:r w:rsidRPr="00E80797">
              <w:t>młodzieżowych wspartych w ramach Programu</w:t>
            </w:r>
          </w:p>
        </w:tc>
        <w:tc>
          <w:tcPr>
            <w:tcW w:w="1417" w:type="dxa"/>
            <w:vAlign w:val="center"/>
          </w:tcPr>
          <w:p w14:paraId="27390ECC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0</w:t>
            </w:r>
          </w:p>
        </w:tc>
        <w:tc>
          <w:tcPr>
            <w:tcW w:w="1276" w:type="dxa"/>
            <w:vAlign w:val="center"/>
          </w:tcPr>
          <w:p w14:paraId="52F97117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1000</w:t>
            </w:r>
          </w:p>
        </w:tc>
        <w:tc>
          <w:tcPr>
            <w:tcW w:w="2126" w:type="dxa"/>
            <w:vAlign w:val="center"/>
          </w:tcPr>
          <w:p w14:paraId="4674560C" w14:textId="77777777" w:rsidR="00E80797" w:rsidRPr="00E80797" w:rsidRDefault="00E80797" w:rsidP="00E80797">
            <w:r w:rsidRPr="00715DE5">
              <w:t>Sprawozdania z realizacji działań dofinansowanych w ramach konkursu</w:t>
            </w:r>
          </w:p>
        </w:tc>
      </w:tr>
      <w:tr w:rsidR="00E80797" w:rsidRPr="00715DE5" w14:paraId="4BA31F33" w14:textId="77777777" w:rsidTr="005247D4">
        <w:trPr>
          <w:trHeight w:val="965"/>
        </w:trPr>
        <w:tc>
          <w:tcPr>
            <w:tcW w:w="1838" w:type="dxa"/>
            <w:vMerge/>
            <w:vAlign w:val="center"/>
          </w:tcPr>
          <w:p w14:paraId="7BC91FB8" w14:textId="77777777" w:rsidR="00E80797" w:rsidRPr="00715DE5" w:rsidRDefault="00E80797" w:rsidP="00E80797"/>
        </w:tc>
        <w:tc>
          <w:tcPr>
            <w:tcW w:w="2410" w:type="dxa"/>
            <w:vAlign w:val="center"/>
          </w:tcPr>
          <w:p w14:paraId="6DD2E122" w14:textId="77777777" w:rsidR="00E80797" w:rsidRPr="00E80797" w:rsidRDefault="00E80797" w:rsidP="00E80797">
            <w:r w:rsidRPr="00715DE5">
              <w:t>Liczba rad</w:t>
            </w:r>
            <w:r w:rsidRPr="00E80797">
              <w:t xml:space="preserve"> młodzieżowych wdrażających lokalne rozwiązania w zakresie wolontariatu</w:t>
            </w:r>
          </w:p>
        </w:tc>
        <w:tc>
          <w:tcPr>
            <w:tcW w:w="1417" w:type="dxa"/>
            <w:vAlign w:val="center"/>
          </w:tcPr>
          <w:p w14:paraId="4E13C8F7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0</w:t>
            </w:r>
          </w:p>
        </w:tc>
        <w:tc>
          <w:tcPr>
            <w:tcW w:w="1276" w:type="dxa"/>
            <w:vAlign w:val="center"/>
          </w:tcPr>
          <w:p w14:paraId="6811900F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300</w:t>
            </w:r>
          </w:p>
        </w:tc>
        <w:tc>
          <w:tcPr>
            <w:tcW w:w="2126" w:type="dxa"/>
            <w:vAlign w:val="center"/>
          </w:tcPr>
          <w:p w14:paraId="04D0719C" w14:textId="77777777" w:rsidR="00E80797" w:rsidRPr="00E80797" w:rsidRDefault="00E80797" w:rsidP="00E80797">
            <w:r w:rsidRPr="00715DE5">
              <w:t>Sprawozdania z realizacji działań dofinansowanych w ramach konkursu</w:t>
            </w:r>
          </w:p>
        </w:tc>
      </w:tr>
      <w:tr w:rsidR="00E80797" w:rsidRPr="00715DE5" w14:paraId="76DF74B8" w14:textId="77777777" w:rsidTr="005247D4">
        <w:trPr>
          <w:trHeight w:val="965"/>
        </w:trPr>
        <w:tc>
          <w:tcPr>
            <w:tcW w:w="1838" w:type="dxa"/>
            <w:vMerge/>
            <w:vAlign w:val="center"/>
          </w:tcPr>
          <w:p w14:paraId="4BF0C3D7" w14:textId="77777777" w:rsidR="00E80797" w:rsidRPr="00715DE5" w:rsidRDefault="00E80797" w:rsidP="00E80797"/>
        </w:tc>
        <w:tc>
          <w:tcPr>
            <w:tcW w:w="2410" w:type="dxa"/>
            <w:vAlign w:val="center"/>
          </w:tcPr>
          <w:p w14:paraId="6E95E08D" w14:textId="77777777" w:rsidR="00E80797" w:rsidRPr="00E80797" w:rsidRDefault="00E80797" w:rsidP="00E80797">
            <w:r w:rsidRPr="00715DE5">
              <w:t>Odsetek rad</w:t>
            </w:r>
            <w:r w:rsidRPr="00E80797">
              <w:t xml:space="preserve"> młodzieżowych, które w rok po zakończeniu realizacji zadania deklarują poprawę funkcjonowania dzięki wsparciu w ramach Programu</w:t>
            </w:r>
          </w:p>
        </w:tc>
        <w:tc>
          <w:tcPr>
            <w:tcW w:w="1417" w:type="dxa"/>
            <w:vAlign w:val="center"/>
          </w:tcPr>
          <w:p w14:paraId="06D46C13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0</w:t>
            </w:r>
          </w:p>
        </w:tc>
        <w:tc>
          <w:tcPr>
            <w:tcW w:w="1276" w:type="dxa"/>
            <w:vAlign w:val="center"/>
          </w:tcPr>
          <w:p w14:paraId="1E42C948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33%</w:t>
            </w:r>
          </w:p>
        </w:tc>
        <w:tc>
          <w:tcPr>
            <w:tcW w:w="2126" w:type="dxa"/>
            <w:vAlign w:val="center"/>
          </w:tcPr>
          <w:p w14:paraId="0330815D" w14:textId="77777777" w:rsidR="00E80797" w:rsidRPr="00E80797" w:rsidRDefault="00E80797" w:rsidP="00E80797">
            <w:r w:rsidRPr="00715DE5">
              <w:t>Sprawozdania z realizacji działań dofinansowanych w ramach konkursu</w:t>
            </w:r>
          </w:p>
        </w:tc>
      </w:tr>
      <w:tr w:rsidR="00E80797" w:rsidRPr="00715DE5" w14:paraId="58FFD4DB" w14:textId="77777777" w:rsidTr="005247D4">
        <w:trPr>
          <w:trHeight w:val="965"/>
        </w:trPr>
        <w:tc>
          <w:tcPr>
            <w:tcW w:w="1838" w:type="dxa"/>
            <w:vMerge/>
            <w:vAlign w:val="center"/>
          </w:tcPr>
          <w:p w14:paraId="758DAFED" w14:textId="77777777" w:rsidR="00E80797" w:rsidRPr="00715DE5" w:rsidRDefault="00E80797" w:rsidP="00E80797"/>
        </w:tc>
        <w:tc>
          <w:tcPr>
            <w:tcW w:w="2410" w:type="dxa"/>
            <w:vAlign w:val="center"/>
          </w:tcPr>
          <w:p w14:paraId="57A31C65" w14:textId="77777777" w:rsidR="00E80797" w:rsidRPr="00E80797" w:rsidRDefault="00E80797" w:rsidP="00E80797">
            <w:r w:rsidRPr="00715DE5">
              <w:t>Liczba samorządów uczniowskich i studenckich, które uzyskały wsparcie</w:t>
            </w:r>
          </w:p>
        </w:tc>
        <w:tc>
          <w:tcPr>
            <w:tcW w:w="1417" w:type="dxa"/>
            <w:vAlign w:val="center"/>
          </w:tcPr>
          <w:p w14:paraId="27852DED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0</w:t>
            </w:r>
          </w:p>
        </w:tc>
        <w:tc>
          <w:tcPr>
            <w:tcW w:w="1276" w:type="dxa"/>
            <w:vAlign w:val="center"/>
          </w:tcPr>
          <w:p w14:paraId="3B3FB1C4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2500</w:t>
            </w:r>
          </w:p>
        </w:tc>
        <w:tc>
          <w:tcPr>
            <w:tcW w:w="2126" w:type="dxa"/>
            <w:vAlign w:val="center"/>
          </w:tcPr>
          <w:p w14:paraId="15938FC9" w14:textId="77777777" w:rsidR="00E80797" w:rsidRPr="00E80797" w:rsidRDefault="00E80797" w:rsidP="00E80797">
            <w:r w:rsidRPr="00715DE5">
              <w:t>Sprawozdania z realizacji działań dofinansowanych w ramach konkursu</w:t>
            </w:r>
          </w:p>
        </w:tc>
      </w:tr>
      <w:tr w:rsidR="00E80797" w:rsidRPr="00715DE5" w14:paraId="0BDD6151" w14:textId="77777777" w:rsidTr="005247D4">
        <w:trPr>
          <w:trHeight w:val="965"/>
        </w:trPr>
        <w:tc>
          <w:tcPr>
            <w:tcW w:w="1838" w:type="dxa"/>
            <w:vMerge/>
            <w:vAlign w:val="center"/>
          </w:tcPr>
          <w:p w14:paraId="6995B04B" w14:textId="77777777" w:rsidR="00E80797" w:rsidRPr="00715DE5" w:rsidRDefault="00E80797" w:rsidP="00E80797"/>
        </w:tc>
        <w:tc>
          <w:tcPr>
            <w:tcW w:w="2410" w:type="dxa"/>
            <w:vAlign w:val="center"/>
          </w:tcPr>
          <w:p w14:paraId="2E992C2D" w14:textId="77777777" w:rsidR="00E80797" w:rsidRPr="00E80797" w:rsidRDefault="00E80797" w:rsidP="00E80797">
            <w:r w:rsidRPr="00715DE5">
              <w:t>Liczba inicjatyw samorządów wspartych</w:t>
            </w:r>
            <w:r w:rsidRPr="00E80797">
              <w:t xml:space="preserve"> w ramach Programu</w:t>
            </w:r>
          </w:p>
        </w:tc>
        <w:tc>
          <w:tcPr>
            <w:tcW w:w="1417" w:type="dxa"/>
            <w:vAlign w:val="center"/>
          </w:tcPr>
          <w:p w14:paraId="454088A6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0</w:t>
            </w:r>
          </w:p>
        </w:tc>
        <w:tc>
          <w:tcPr>
            <w:tcW w:w="1276" w:type="dxa"/>
            <w:vAlign w:val="center"/>
          </w:tcPr>
          <w:p w14:paraId="57C71B06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3000</w:t>
            </w:r>
          </w:p>
        </w:tc>
        <w:tc>
          <w:tcPr>
            <w:tcW w:w="2126" w:type="dxa"/>
            <w:vAlign w:val="center"/>
          </w:tcPr>
          <w:p w14:paraId="0C64A367" w14:textId="77777777" w:rsidR="00E80797" w:rsidRPr="00E80797" w:rsidRDefault="00E80797" w:rsidP="00E80797">
            <w:r w:rsidRPr="00715DE5">
              <w:t>Sprawozdania z realizacji działań dofinansowanych w ramach konkursu</w:t>
            </w:r>
          </w:p>
        </w:tc>
      </w:tr>
      <w:tr w:rsidR="00E80797" w:rsidRPr="00715DE5" w14:paraId="767A2EE6" w14:textId="77777777" w:rsidTr="005247D4">
        <w:trPr>
          <w:trHeight w:val="965"/>
        </w:trPr>
        <w:tc>
          <w:tcPr>
            <w:tcW w:w="1838" w:type="dxa"/>
            <w:vMerge/>
            <w:vAlign w:val="center"/>
          </w:tcPr>
          <w:p w14:paraId="46EB0B0F" w14:textId="77777777" w:rsidR="00E80797" w:rsidRPr="00715DE5" w:rsidRDefault="00E80797" w:rsidP="00E80797"/>
        </w:tc>
        <w:tc>
          <w:tcPr>
            <w:tcW w:w="2410" w:type="dxa"/>
            <w:vAlign w:val="center"/>
          </w:tcPr>
          <w:p w14:paraId="421425DA" w14:textId="77777777" w:rsidR="00E80797" w:rsidRPr="00E80797" w:rsidRDefault="00E80797" w:rsidP="00E80797">
            <w:r w:rsidRPr="00715DE5">
              <w:t>Liczba samorządów wdrażających rozwiązania</w:t>
            </w:r>
            <w:r w:rsidRPr="00E80797">
              <w:t xml:space="preserve"> w zakresie wolontariatu</w:t>
            </w:r>
          </w:p>
        </w:tc>
        <w:tc>
          <w:tcPr>
            <w:tcW w:w="1417" w:type="dxa"/>
            <w:vAlign w:val="center"/>
          </w:tcPr>
          <w:p w14:paraId="19FCE926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0</w:t>
            </w:r>
          </w:p>
        </w:tc>
        <w:tc>
          <w:tcPr>
            <w:tcW w:w="1276" w:type="dxa"/>
            <w:vAlign w:val="center"/>
          </w:tcPr>
          <w:p w14:paraId="16891F30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1000</w:t>
            </w:r>
          </w:p>
        </w:tc>
        <w:tc>
          <w:tcPr>
            <w:tcW w:w="2126" w:type="dxa"/>
            <w:vAlign w:val="center"/>
          </w:tcPr>
          <w:p w14:paraId="257E39C0" w14:textId="77777777" w:rsidR="00E80797" w:rsidRPr="00E80797" w:rsidRDefault="00E80797" w:rsidP="00E80797">
            <w:r w:rsidRPr="00715DE5">
              <w:t xml:space="preserve">Sprawozdania z realizacji działań </w:t>
            </w:r>
            <w:r w:rsidRPr="00E80797">
              <w:t>dofinansowanych w ramach konkursu</w:t>
            </w:r>
          </w:p>
        </w:tc>
      </w:tr>
      <w:tr w:rsidR="00E80797" w:rsidRPr="00715DE5" w14:paraId="19CE44AC" w14:textId="77777777" w:rsidTr="005247D4">
        <w:trPr>
          <w:trHeight w:val="976"/>
        </w:trPr>
        <w:tc>
          <w:tcPr>
            <w:tcW w:w="1838" w:type="dxa"/>
            <w:vMerge w:val="restart"/>
            <w:vAlign w:val="center"/>
          </w:tcPr>
          <w:p w14:paraId="48661794" w14:textId="77777777" w:rsidR="00E80797" w:rsidRPr="00E80797" w:rsidRDefault="00E80797" w:rsidP="00E80797">
            <w:r w:rsidRPr="00FD09A2">
              <w:t xml:space="preserve">Priorytet 2. </w:t>
            </w:r>
            <w:r w:rsidRPr="00FF7AB0">
              <w:t>Organizacje sektora młodzieżowego</w:t>
            </w:r>
            <w:r w:rsidRPr="00E80797">
              <w:t xml:space="preserve"> w życiu publicznym</w:t>
            </w:r>
          </w:p>
        </w:tc>
        <w:tc>
          <w:tcPr>
            <w:tcW w:w="2410" w:type="dxa"/>
            <w:vAlign w:val="center"/>
          </w:tcPr>
          <w:p w14:paraId="0FA36382" w14:textId="77777777" w:rsidR="00E80797" w:rsidRPr="00E80797" w:rsidRDefault="00E80797" w:rsidP="00E80797">
            <w:r w:rsidRPr="00715DE5">
              <w:t>Liczba organizacji, które otrzymały wsparcie</w:t>
            </w:r>
          </w:p>
        </w:tc>
        <w:tc>
          <w:tcPr>
            <w:tcW w:w="1417" w:type="dxa"/>
            <w:vAlign w:val="center"/>
          </w:tcPr>
          <w:p w14:paraId="0A2D246F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0</w:t>
            </w:r>
          </w:p>
        </w:tc>
        <w:tc>
          <w:tcPr>
            <w:tcW w:w="1276" w:type="dxa"/>
            <w:vAlign w:val="center"/>
          </w:tcPr>
          <w:p w14:paraId="00DB5E44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800</w:t>
            </w:r>
          </w:p>
        </w:tc>
        <w:tc>
          <w:tcPr>
            <w:tcW w:w="2126" w:type="dxa"/>
            <w:vAlign w:val="center"/>
          </w:tcPr>
          <w:p w14:paraId="7ABC030F" w14:textId="77777777" w:rsidR="00E80797" w:rsidRPr="00E80797" w:rsidRDefault="00E80797" w:rsidP="00E80797">
            <w:r w:rsidRPr="00715DE5">
              <w:t>Sprawozdania z realizacji działań dofinansowanych w ramach konkursu</w:t>
            </w:r>
          </w:p>
        </w:tc>
      </w:tr>
      <w:tr w:rsidR="00E80797" w:rsidRPr="00715DE5" w14:paraId="50E3D5BE" w14:textId="77777777" w:rsidTr="005247D4">
        <w:trPr>
          <w:trHeight w:val="976"/>
        </w:trPr>
        <w:tc>
          <w:tcPr>
            <w:tcW w:w="1838" w:type="dxa"/>
            <w:vMerge/>
            <w:vAlign w:val="center"/>
          </w:tcPr>
          <w:p w14:paraId="192D40FF" w14:textId="77777777" w:rsidR="00E80797" w:rsidRPr="00715DE5" w:rsidRDefault="00E80797" w:rsidP="00E80797"/>
        </w:tc>
        <w:tc>
          <w:tcPr>
            <w:tcW w:w="2410" w:type="dxa"/>
            <w:vAlign w:val="center"/>
          </w:tcPr>
          <w:p w14:paraId="78232730" w14:textId="77777777" w:rsidR="00E80797" w:rsidRPr="00E80797" w:rsidRDefault="00E80797" w:rsidP="00E80797">
            <w:r w:rsidRPr="00715DE5">
              <w:t>Liczba inicjatyw wspartych</w:t>
            </w:r>
            <w:r w:rsidRPr="00E80797">
              <w:t xml:space="preserve"> w ramach Programu</w:t>
            </w:r>
          </w:p>
        </w:tc>
        <w:tc>
          <w:tcPr>
            <w:tcW w:w="1417" w:type="dxa"/>
            <w:vAlign w:val="center"/>
          </w:tcPr>
          <w:p w14:paraId="77A3513F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0</w:t>
            </w:r>
          </w:p>
        </w:tc>
        <w:tc>
          <w:tcPr>
            <w:tcW w:w="1276" w:type="dxa"/>
            <w:vAlign w:val="center"/>
          </w:tcPr>
          <w:p w14:paraId="4F70E4FB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2000</w:t>
            </w:r>
          </w:p>
        </w:tc>
        <w:tc>
          <w:tcPr>
            <w:tcW w:w="2126" w:type="dxa"/>
            <w:vAlign w:val="center"/>
          </w:tcPr>
          <w:p w14:paraId="390D5E34" w14:textId="77777777" w:rsidR="00E80797" w:rsidRPr="00E80797" w:rsidRDefault="00E80797" w:rsidP="00E80797">
            <w:r w:rsidRPr="00715DE5">
              <w:t>Sprawozdania z realizacji działań dofinansowanych w ramach konkursu</w:t>
            </w:r>
          </w:p>
        </w:tc>
      </w:tr>
      <w:tr w:rsidR="00E80797" w:rsidRPr="00715DE5" w14:paraId="1DB60050" w14:textId="77777777" w:rsidTr="005247D4">
        <w:trPr>
          <w:trHeight w:val="976"/>
        </w:trPr>
        <w:tc>
          <w:tcPr>
            <w:tcW w:w="1838" w:type="dxa"/>
            <w:vMerge w:val="restart"/>
            <w:vAlign w:val="center"/>
          </w:tcPr>
          <w:p w14:paraId="21F55710" w14:textId="7EC07BFC" w:rsidR="00E80797" w:rsidRPr="00E80797" w:rsidRDefault="00E80797" w:rsidP="00E80797">
            <w:r w:rsidRPr="00FD09A2">
              <w:t>Priorytet 3.</w:t>
            </w:r>
            <w:r w:rsidR="001B0386">
              <w:t xml:space="preserve"> </w:t>
            </w:r>
            <w:r w:rsidRPr="00FD09A2">
              <w:t xml:space="preserve">Wzmocnienie kompetencji </w:t>
            </w:r>
            <w:r w:rsidR="00852E87">
              <w:t>i</w:t>
            </w:r>
            <w:r w:rsidR="00A90A88">
              <w:t> </w:t>
            </w:r>
            <w:r w:rsidR="00852E87">
              <w:t xml:space="preserve">potencjału </w:t>
            </w:r>
            <w:r w:rsidRPr="00FD09A2">
              <w:t>organizacji</w:t>
            </w:r>
            <w:r w:rsidR="001B0386">
              <w:t xml:space="preserve"> </w:t>
            </w:r>
            <w:r>
              <w:t>sektora</w:t>
            </w:r>
            <w:r w:rsidRPr="00E80797">
              <w:t xml:space="preserve"> młodzieżowego</w:t>
            </w:r>
          </w:p>
        </w:tc>
        <w:tc>
          <w:tcPr>
            <w:tcW w:w="2410" w:type="dxa"/>
            <w:vAlign w:val="center"/>
          </w:tcPr>
          <w:p w14:paraId="5C19B99B" w14:textId="77777777" w:rsidR="00E80797" w:rsidRPr="00E80797" w:rsidRDefault="00E80797" w:rsidP="00E80797">
            <w:r w:rsidRPr="00715DE5">
              <w:t>Liczba inicjatyw zrealizowanych w ramach Programu, których celem było zwiększenie kompetencji organizacji</w:t>
            </w:r>
          </w:p>
        </w:tc>
        <w:tc>
          <w:tcPr>
            <w:tcW w:w="1417" w:type="dxa"/>
            <w:vAlign w:val="center"/>
          </w:tcPr>
          <w:p w14:paraId="61F2635F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0</w:t>
            </w:r>
          </w:p>
        </w:tc>
        <w:tc>
          <w:tcPr>
            <w:tcW w:w="1276" w:type="dxa"/>
            <w:vAlign w:val="center"/>
          </w:tcPr>
          <w:p w14:paraId="2ADB1B37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1000</w:t>
            </w:r>
          </w:p>
        </w:tc>
        <w:tc>
          <w:tcPr>
            <w:tcW w:w="2126" w:type="dxa"/>
            <w:vAlign w:val="center"/>
          </w:tcPr>
          <w:p w14:paraId="32AFCF71" w14:textId="77777777" w:rsidR="00E80797" w:rsidRPr="00E80797" w:rsidRDefault="00E80797" w:rsidP="00E80797">
            <w:r w:rsidRPr="00715DE5">
              <w:t>Sprawozdania z realizacji działań dofinansowanych w ramach konkursu</w:t>
            </w:r>
          </w:p>
        </w:tc>
      </w:tr>
      <w:tr w:rsidR="00E80797" w:rsidRPr="00715DE5" w14:paraId="5A7E2AB3" w14:textId="77777777" w:rsidTr="005247D4">
        <w:trPr>
          <w:trHeight w:val="976"/>
        </w:trPr>
        <w:tc>
          <w:tcPr>
            <w:tcW w:w="1838" w:type="dxa"/>
            <w:vMerge/>
            <w:vAlign w:val="center"/>
          </w:tcPr>
          <w:p w14:paraId="6A36C3DE" w14:textId="77777777" w:rsidR="00E80797" w:rsidRPr="00FD09A2" w:rsidRDefault="00E80797" w:rsidP="00E80797"/>
        </w:tc>
        <w:tc>
          <w:tcPr>
            <w:tcW w:w="2410" w:type="dxa"/>
            <w:vAlign w:val="center"/>
          </w:tcPr>
          <w:p w14:paraId="52050E70" w14:textId="77777777" w:rsidR="00E80797" w:rsidRPr="00E80797" w:rsidRDefault="00E80797" w:rsidP="00E80797">
            <w:r w:rsidRPr="00FD09A2">
              <w:t>Liczba centrów młodzieżowych, miejsc spotkań</w:t>
            </w:r>
            <w:r w:rsidRPr="00E80797">
              <w:t xml:space="preserve"> i współpracy lub </w:t>
            </w:r>
            <w:r w:rsidRPr="00E80797">
              <w:lastRenderedPageBreak/>
              <w:t>centrów informacyjnych objętych wsparciem</w:t>
            </w:r>
          </w:p>
        </w:tc>
        <w:tc>
          <w:tcPr>
            <w:tcW w:w="1417" w:type="dxa"/>
            <w:vAlign w:val="center"/>
          </w:tcPr>
          <w:p w14:paraId="2707C305" w14:textId="77777777" w:rsidR="00E80797" w:rsidRPr="00E80797" w:rsidRDefault="00E80797" w:rsidP="00E80797">
            <w:pPr>
              <w:pStyle w:val="TEKSTwTABELIWYRODKOWANYtekstwyrodkowanywpoziomie"/>
            </w:pPr>
            <w:r w:rsidRPr="00FD09A2">
              <w:lastRenderedPageBreak/>
              <w:t>0</w:t>
            </w:r>
          </w:p>
        </w:tc>
        <w:tc>
          <w:tcPr>
            <w:tcW w:w="1276" w:type="dxa"/>
            <w:vAlign w:val="center"/>
          </w:tcPr>
          <w:p w14:paraId="6FD1529B" w14:textId="55D69843" w:rsidR="00E80797" w:rsidRPr="00E80797" w:rsidRDefault="009D1256" w:rsidP="00E80797">
            <w:pPr>
              <w:pStyle w:val="TEKSTwTABELIWYRODKOWANYtekstwyrodkowanywpoziomie"/>
            </w:pPr>
            <w:r>
              <w:t>100</w:t>
            </w:r>
          </w:p>
        </w:tc>
        <w:tc>
          <w:tcPr>
            <w:tcW w:w="2126" w:type="dxa"/>
            <w:vAlign w:val="center"/>
          </w:tcPr>
          <w:p w14:paraId="4C5B0290" w14:textId="77777777" w:rsidR="00E80797" w:rsidRPr="00E80797" w:rsidRDefault="00E80797" w:rsidP="00E80797">
            <w:r w:rsidRPr="00FD09A2">
              <w:t>Sprawozdania z realizacji działań dofinansowanych w ramach konkursu</w:t>
            </w:r>
          </w:p>
        </w:tc>
      </w:tr>
      <w:tr w:rsidR="00E80797" w:rsidRPr="00715DE5" w14:paraId="4BC9294E" w14:textId="77777777" w:rsidTr="005247D4">
        <w:trPr>
          <w:trHeight w:val="976"/>
        </w:trPr>
        <w:tc>
          <w:tcPr>
            <w:tcW w:w="1838" w:type="dxa"/>
            <w:vMerge/>
            <w:vAlign w:val="center"/>
          </w:tcPr>
          <w:p w14:paraId="3538ED72" w14:textId="77777777" w:rsidR="00E80797" w:rsidRPr="00715DE5" w:rsidRDefault="00E80797" w:rsidP="00E80797"/>
        </w:tc>
        <w:tc>
          <w:tcPr>
            <w:tcW w:w="2410" w:type="dxa"/>
            <w:vAlign w:val="center"/>
          </w:tcPr>
          <w:p w14:paraId="63F9EEC7" w14:textId="77777777" w:rsidR="00E80797" w:rsidRPr="00E80797" w:rsidRDefault="00E80797" w:rsidP="00E80797">
            <w:r w:rsidRPr="00FD09A2">
              <w:t>Liczba pracowników młodzieżowych objętych wsparciem (poprzez zatrudnienie lub wzmocnienie kompetencyjne)</w:t>
            </w:r>
          </w:p>
        </w:tc>
        <w:tc>
          <w:tcPr>
            <w:tcW w:w="1417" w:type="dxa"/>
            <w:vAlign w:val="center"/>
          </w:tcPr>
          <w:p w14:paraId="064A2342" w14:textId="77777777" w:rsidR="00E80797" w:rsidRPr="00E80797" w:rsidRDefault="00E80797" w:rsidP="00E80797">
            <w:pPr>
              <w:pStyle w:val="TEKSTwTABELIWYRODKOWANYtekstwyrodkowanywpoziomie"/>
            </w:pPr>
            <w:r w:rsidRPr="00FD09A2">
              <w:t>0</w:t>
            </w:r>
          </w:p>
        </w:tc>
        <w:tc>
          <w:tcPr>
            <w:tcW w:w="1276" w:type="dxa"/>
            <w:vAlign w:val="center"/>
          </w:tcPr>
          <w:p w14:paraId="65376215" w14:textId="77777777" w:rsidR="00E80797" w:rsidRPr="00E80797" w:rsidRDefault="00E80797" w:rsidP="00E80797">
            <w:pPr>
              <w:pStyle w:val="TEKSTwTABELIWYRODKOWANYtekstwyrodkowanywpoziomie"/>
            </w:pPr>
            <w:r w:rsidRPr="00FD09A2">
              <w:t>30</w:t>
            </w:r>
          </w:p>
        </w:tc>
        <w:tc>
          <w:tcPr>
            <w:tcW w:w="2126" w:type="dxa"/>
            <w:vAlign w:val="center"/>
          </w:tcPr>
          <w:p w14:paraId="18BAA7EF" w14:textId="77777777" w:rsidR="00E80797" w:rsidRPr="00E80797" w:rsidRDefault="00E80797" w:rsidP="00E80797">
            <w:r w:rsidRPr="00FD09A2">
              <w:t>Sprawozdania z realizacji działań dofinansowanych w ramach konkursu</w:t>
            </w:r>
          </w:p>
        </w:tc>
      </w:tr>
      <w:tr w:rsidR="00E80797" w:rsidRPr="00715DE5" w14:paraId="04B87A9E" w14:textId="77777777" w:rsidTr="005247D4">
        <w:trPr>
          <w:trHeight w:val="976"/>
        </w:trPr>
        <w:tc>
          <w:tcPr>
            <w:tcW w:w="1838" w:type="dxa"/>
            <w:vMerge/>
            <w:vAlign w:val="center"/>
          </w:tcPr>
          <w:p w14:paraId="7F4278FD" w14:textId="77777777" w:rsidR="00E80797" w:rsidRPr="00715DE5" w:rsidRDefault="00E80797" w:rsidP="00E80797"/>
        </w:tc>
        <w:tc>
          <w:tcPr>
            <w:tcW w:w="2410" w:type="dxa"/>
            <w:vAlign w:val="center"/>
          </w:tcPr>
          <w:p w14:paraId="34287214" w14:textId="77777777" w:rsidR="00E80797" w:rsidRPr="00E80797" w:rsidRDefault="00E80797" w:rsidP="00E80797">
            <w:r w:rsidRPr="00715DE5">
              <w:t>Odsetek organizacji, które</w:t>
            </w:r>
            <w:r w:rsidRPr="00E80797">
              <w:t xml:space="preserve"> w rok po zakończeniu realizacji zadania deklarują zwiększenie stabilności funkcjonowania dzięki wsparciu w ramach Programu</w:t>
            </w:r>
          </w:p>
        </w:tc>
        <w:tc>
          <w:tcPr>
            <w:tcW w:w="1417" w:type="dxa"/>
            <w:vAlign w:val="center"/>
          </w:tcPr>
          <w:p w14:paraId="0EAD3FF6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0</w:t>
            </w:r>
          </w:p>
        </w:tc>
        <w:tc>
          <w:tcPr>
            <w:tcW w:w="1276" w:type="dxa"/>
            <w:vAlign w:val="center"/>
          </w:tcPr>
          <w:p w14:paraId="277B79EA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33%</w:t>
            </w:r>
          </w:p>
        </w:tc>
        <w:tc>
          <w:tcPr>
            <w:tcW w:w="2126" w:type="dxa"/>
            <w:vAlign w:val="center"/>
          </w:tcPr>
          <w:p w14:paraId="4700CCAA" w14:textId="77777777" w:rsidR="00E80797" w:rsidRPr="00E80797" w:rsidRDefault="00E80797" w:rsidP="00E80797">
            <w:r w:rsidRPr="00715DE5">
              <w:t xml:space="preserve">Sprawozdania z realizacji działań </w:t>
            </w:r>
            <w:r w:rsidRPr="00E80797">
              <w:t>dofinansowanych w ramach konkursu</w:t>
            </w:r>
          </w:p>
        </w:tc>
      </w:tr>
    </w:tbl>
    <w:bookmarkEnd w:id="8"/>
    <w:p w14:paraId="4749EB48" w14:textId="3EA4D0E3" w:rsidR="001B0386" w:rsidRDefault="00A24D4D" w:rsidP="00827CAF">
      <w:pPr>
        <w:pStyle w:val="PKTpunkt"/>
      </w:pPr>
      <w:r>
        <w:t>;</w:t>
      </w:r>
    </w:p>
    <w:p w14:paraId="479DEEEE" w14:textId="4DBF91EF" w:rsidR="00E80797" w:rsidRDefault="00852E87" w:rsidP="000D7A1A">
      <w:pPr>
        <w:pStyle w:val="PKTpunkt"/>
      </w:pPr>
      <w:r>
        <w:t>10</w:t>
      </w:r>
      <w:r w:rsidR="00E80797">
        <w:t>)</w:t>
      </w:r>
      <w:r w:rsidR="00E80797">
        <w:tab/>
      </w:r>
      <w:r w:rsidR="00E80797" w:rsidRPr="00FD09A2">
        <w:t>w</w:t>
      </w:r>
      <w:r w:rsidR="00E80797">
        <w:t> </w:t>
      </w:r>
      <w:r w:rsidR="00E80797" w:rsidRPr="00583655">
        <w:t>rozdziale</w:t>
      </w:r>
      <w:r w:rsidR="00654052">
        <w:t xml:space="preserve"> </w:t>
      </w:r>
      <w:r w:rsidR="00E80797" w:rsidRPr="00827CAF">
        <w:t>„</w:t>
      </w:r>
      <w:r w:rsidR="00BB3986" w:rsidRPr="00583655">
        <w:t>8</w:t>
      </w:r>
      <w:r w:rsidR="00654052">
        <w:t>.</w:t>
      </w:r>
      <w:r w:rsidR="00BB3986">
        <w:t xml:space="preserve"> </w:t>
      </w:r>
      <w:r w:rsidR="00E80797" w:rsidRPr="00827CAF">
        <w:rPr>
          <w:rStyle w:val="Kkursywa"/>
          <w:i w:val="0"/>
        </w:rPr>
        <w:t>Ramowy plan finansowy Programu”</w:t>
      </w:r>
      <w:r w:rsidR="00BB3986">
        <w:t xml:space="preserve"> </w:t>
      </w:r>
      <w:r w:rsidR="00E80797">
        <w:t>t</w:t>
      </w:r>
      <w:r w:rsidR="00E80797" w:rsidRPr="00FD09A2">
        <w:t xml:space="preserve">abela </w:t>
      </w:r>
      <w:r w:rsidR="00E80797">
        <w:t>„</w:t>
      </w:r>
      <w:r w:rsidR="00E80797" w:rsidRPr="00423E43">
        <w:t>Ramowy plan finansowy Programu w</w:t>
      </w:r>
      <w:r w:rsidR="00E80797">
        <w:t> </w:t>
      </w:r>
      <w:r w:rsidR="00E80797" w:rsidRPr="00423E43">
        <w:t>latach 2022–2033</w:t>
      </w:r>
      <w:r w:rsidR="00E80797">
        <w:t> </w:t>
      </w:r>
      <w:r w:rsidR="00E80797" w:rsidRPr="00423E43">
        <w:t>(w</w:t>
      </w:r>
      <w:r w:rsidR="00E80797">
        <w:t> </w:t>
      </w:r>
      <w:r w:rsidR="00E80797" w:rsidRPr="00423E43">
        <w:t>mln</w:t>
      </w:r>
      <w:r w:rsidR="00E80797">
        <w:t> </w:t>
      </w:r>
      <w:r w:rsidR="00E80797" w:rsidRPr="00423E43">
        <w:t>zł)</w:t>
      </w:r>
      <w:r w:rsidR="001B0386">
        <w:t>.</w:t>
      </w:r>
      <w:r w:rsidR="00E80797">
        <w:t>”</w:t>
      </w:r>
      <w:r w:rsidR="00E80797" w:rsidRPr="00FD09A2">
        <w:t xml:space="preserve"> otrzymuje brzmienie:</w:t>
      </w:r>
    </w:p>
    <w:p w14:paraId="5D48C690" w14:textId="53EE750C" w:rsidR="00A24D4D" w:rsidRDefault="00A24D4D" w:rsidP="000D7A1A">
      <w:pPr>
        <w:pStyle w:val="PKTpunkt"/>
      </w:pPr>
    </w:p>
    <w:tbl>
      <w:tblPr>
        <w:tblW w:w="10183" w:type="dxa"/>
        <w:tblInd w:w="-549" w:type="dxa"/>
        <w:tblLayout w:type="fixed"/>
        <w:tblLook w:val="04A0" w:firstRow="1" w:lastRow="0" w:firstColumn="1" w:lastColumn="0" w:noHBand="0" w:noVBand="1"/>
      </w:tblPr>
      <w:tblGrid>
        <w:gridCol w:w="1820"/>
        <w:gridCol w:w="696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</w:tblGrid>
      <w:tr w:rsidR="005177A2" w14:paraId="3BF7C582" w14:textId="77777777" w:rsidTr="005177A2"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F66" w14:textId="77777777" w:rsidR="00E80797" w:rsidRPr="00E80797" w:rsidRDefault="00E80797" w:rsidP="00E80797">
            <w:pPr>
              <w:pStyle w:val="TEKSTwTABELIWYRODKOWANYtekstwyrodkowanywpoziomie"/>
            </w:pPr>
            <w:r w:rsidRPr="00484518">
              <w:t>Priorytet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A4DA" w14:textId="77777777" w:rsidR="00E80797" w:rsidRPr="00E80797" w:rsidRDefault="00E80797" w:rsidP="00E80797">
            <w:pPr>
              <w:pStyle w:val="TEKSTwTABELIWYRODKOWANYtekstwyrodkowanywpoziomie"/>
            </w:pPr>
            <w:r w:rsidRPr="00484518"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0CE5" w14:textId="77777777" w:rsidR="00E80797" w:rsidRPr="00E80797" w:rsidRDefault="00E80797" w:rsidP="00E80797">
            <w:pPr>
              <w:pStyle w:val="TEKSTwTABELIWYRODKOWANYtekstwyrodkowanywpoziomie"/>
            </w:pPr>
            <w:r w:rsidRPr="00484518">
              <w:t>2023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94E5" w14:textId="77777777" w:rsidR="00E80797" w:rsidRPr="00E80797" w:rsidRDefault="00E80797" w:rsidP="00E80797">
            <w:pPr>
              <w:pStyle w:val="TEKSTwTABELIWYRODKOWANYtekstwyrodkowanywpoziomie"/>
            </w:pPr>
            <w:r w:rsidRPr="00484518">
              <w:t>2024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D7A8" w14:textId="77777777" w:rsidR="00E80797" w:rsidRPr="00E80797" w:rsidRDefault="00E80797" w:rsidP="00E80797">
            <w:pPr>
              <w:pStyle w:val="TEKSTwTABELIWYRODKOWANYtekstwyrodkowanywpoziomie"/>
            </w:pPr>
            <w:r w:rsidRPr="00484518">
              <w:t>2025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FFED" w14:textId="77777777" w:rsidR="00E80797" w:rsidRPr="00E80797" w:rsidRDefault="00E80797" w:rsidP="00E80797">
            <w:pPr>
              <w:pStyle w:val="TEKSTwTABELIWYRODKOWANYtekstwyrodkowanywpoziomie"/>
            </w:pPr>
            <w:r w:rsidRPr="00484518">
              <w:t>2026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1445" w14:textId="77777777" w:rsidR="00E80797" w:rsidRPr="00E80797" w:rsidRDefault="00E80797" w:rsidP="00E80797">
            <w:pPr>
              <w:pStyle w:val="TEKSTwTABELIWYRODKOWANYtekstwyrodkowanywpoziomie"/>
            </w:pPr>
            <w:r w:rsidRPr="00484518">
              <w:t>2027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677F" w14:textId="77777777" w:rsidR="00E80797" w:rsidRPr="00E80797" w:rsidRDefault="00E80797" w:rsidP="00E80797">
            <w:pPr>
              <w:pStyle w:val="TEKSTwTABELIWYRODKOWANYtekstwyrodkowanywpoziomie"/>
            </w:pPr>
            <w:r w:rsidRPr="00484518">
              <w:t>2028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311A" w14:textId="77777777" w:rsidR="00E80797" w:rsidRPr="00E80797" w:rsidRDefault="00E80797" w:rsidP="00E80797">
            <w:pPr>
              <w:pStyle w:val="TEKSTwTABELIWYRODKOWANYtekstwyrodkowanywpoziomie"/>
            </w:pPr>
            <w:r w:rsidRPr="00484518">
              <w:t>2029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949A" w14:textId="77777777" w:rsidR="00E80797" w:rsidRPr="00E80797" w:rsidRDefault="00E80797" w:rsidP="00E80797">
            <w:pPr>
              <w:pStyle w:val="TEKSTwTABELIWYRODKOWANYtekstwyrodkowanywpoziomie"/>
            </w:pPr>
            <w:r w:rsidRPr="00484518">
              <w:t>2030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C6D7" w14:textId="77777777" w:rsidR="00E80797" w:rsidRPr="00E80797" w:rsidRDefault="00E80797" w:rsidP="00E80797">
            <w:pPr>
              <w:pStyle w:val="TEKSTwTABELIWYRODKOWANYtekstwyrodkowanywpoziomie"/>
            </w:pPr>
            <w:r w:rsidRPr="00484518">
              <w:t>2031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F95B" w14:textId="77777777" w:rsidR="00E80797" w:rsidRPr="00E80797" w:rsidRDefault="00E80797" w:rsidP="00E80797">
            <w:pPr>
              <w:pStyle w:val="TEKSTwTABELIWYRODKOWANYtekstwyrodkowanywpoziomie"/>
            </w:pPr>
            <w:r w:rsidRPr="00484518">
              <w:t>2032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C3F8" w14:textId="77777777" w:rsidR="00E80797" w:rsidRPr="00E80797" w:rsidRDefault="00E80797" w:rsidP="00E80797">
            <w:pPr>
              <w:pStyle w:val="TEKSTwTABELIWYRODKOWANYtekstwyrodkowanywpoziomie"/>
            </w:pPr>
            <w:r w:rsidRPr="00484518">
              <w:t>2033</w:t>
            </w:r>
          </w:p>
        </w:tc>
      </w:tr>
      <w:tr w:rsidR="005177A2" w14:paraId="1902682B" w14:textId="77777777" w:rsidTr="005177A2"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D07D" w14:textId="77777777" w:rsidR="00E80797" w:rsidRPr="00E80797" w:rsidRDefault="00E80797" w:rsidP="00E80797">
            <w:r w:rsidRPr="00484518">
              <w:t>1.</w:t>
            </w:r>
            <w:r w:rsidRPr="00E80797">
              <w:t> Aktywizacja młodzieży w samorządach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1118" w14:textId="77777777" w:rsidR="00E80797" w:rsidRPr="00E80797" w:rsidRDefault="00E80797" w:rsidP="00E80797">
            <w:pPr>
              <w:pStyle w:val="TEKSTwTABELIWYRODKOWANYtekstwyrodkowanywpoziomie"/>
            </w:pPr>
            <w:r>
              <w:t>1,5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9CB6" w14:textId="77777777" w:rsidR="00E80797" w:rsidRPr="00E80797" w:rsidRDefault="00E80797" w:rsidP="00E80797">
            <w:pPr>
              <w:pStyle w:val="TEKSTwTABELIWYRODKOWANYtekstwyrodkowanywpoziomie"/>
            </w:pPr>
            <w:r>
              <w:t>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C78A" w14:textId="77777777" w:rsidR="00E80797" w:rsidRPr="00E80797" w:rsidRDefault="00E80797" w:rsidP="00E80797">
            <w:pPr>
              <w:pStyle w:val="TEKSTwTABELIWYRODKOWANYtekstwyrodkowanywpoziomie"/>
            </w:pPr>
            <w:r>
              <w:t>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AF4E" w14:textId="77777777" w:rsidR="00E80797" w:rsidRPr="00E80797" w:rsidRDefault="00E80797" w:rsidP="00E80797">
            <w:pPr>
              <w:pStyle w:val="TEKSTwTABELIWYRODKOWANYtekstwyrodkowanywpoziomie"/>
            </w:pPr>
            <w:r>
              <w:t>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29B0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2393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81C4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FAFD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C45B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A80E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087D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705D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</w:tr>
      <w:tr w:rsidR="005177A2" w14:paraId="3E0E7C82" w14:textId="77777777" w:rsidTr="00CC52AD"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FEEF" w14:textId="4464D12D" w:rsidR="00E80797" w:rsidRPr="00E80797" w:rsidRDefault="00E80797" w:rsidP="00E80797">
            <w:r w:rsidRPr="00484518">
              <w:t>2.</w:t>
            </w:r>
            <w:r w:rsidRPr="00E80797">
              <w:t xml:space="preserve"> Organizacje </w:t>
            </w:r>
            <w:r w:rsidR="00852E87">
              <w:t xml:space="preserve">sektora </w:t>
            </w:r>
            <w:r w:rsidRPr="00E80797">
              <w:t>młodzieżowe</w:t>
            </w:r>
            <w:r w:rsidR="00852E87">
              <w:t>go</w:t>
            </w:r>
            <w:r w:rsidRPr="00E80797">
              <w:t xml:space="preserve"> w życiu publicznym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CAF9" w14:textId="77777777" w:rsidR="00E80797" w:rsidRPr="00E80797" w:rsidRDefault="00E80797" w:rsidP="00E80797">
            <w:pPr>
              <w:pStyle w:val="TEKSTwTABELIWYRODKOWANYtekstwyrodkowanywpoziomie"/>
            </w:pPr>
            <w:r>
              <w:t>4,6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9C7C" w14:textId="77777777" w:rsidR="00E80797" w:rsidRPr="00E80797" w:rsidRDefault="00E80797" w:rsidP="00E80797">
            <w:pPr>
              <w:pStyle w:val="TEKSTwTABELIWYRODKOWANYtekstwyrodkowanywpoziomie"/>
            </w:pPr>
            <w:r w:rsidRPr="00583655">
              <w:t>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F55A" w14:textId="77777777" w:rsidR="00E80797" w:rsidRPr="00E80797" w:rsidRDefault="00E80797" w:rsidP="00E80797">
            <w:pPr>
              <w:pStyle w:val="TEKSTwTABELIWYRODKOWANYtekstwyrodkowanywpoziomie"/>
            </w:pPr>
            <w:r w:rsidRPr="00583655">
              <w:t>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28EE" w14:textId="77777777" w:rsidR="00E80797" w:rsidRPr="00E80797" w:rsidRDefault="00E80797" w:rsidP="00E80797">
            <w:pPr>
              <w:pStyle w:val="TEKSTwTABELIWYRODKOWANYtekstwyrodkowanywpoziomie"/>
            </w:pPr>
            <w:r w:rsidRPr="00583655">
              <w:t>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1061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32A1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18B6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F03C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F9C6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01CF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5D14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C446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6,5</w:t>
            </w:r>
          </w:p>
        </w:tc>
      </w:tr>
      <w:tr w:rsidR="005177A2" w14:paraId="3CD8FBB4" w14:textId="77777777" w:rsidTr="00CC52AD"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6137" w14:textId="3B1E5583" w:rsidR="00E80797" w:rsidRPr="00E80797" w:rsidRDefault="00E80797" w:rsidP="00E80797">
            <w:r w:rsidRPr="00484518">
              <w:t>3.</w:t>
            </w:r>
            <w:r w:rsidRPr="00E80797">
              <w:t xml:space="preserve"> Wzmocnienie </w:t>
            </w:r>
            <w:r w:rsidRPr="00E80797">
              <w:lastRenderedPageBreak/>
              <w:t xml:space="preserve">kompetencji </w:t>
            </w:r>
            <w:r w:rsidR="00A90A88">
              <w:t xml:space="preserve">i potencjału </w:t>
            </w:r>
            <w:r w:rsidRPr="00E80797">
              <w:t xml:space="preserve">organizacji </w:t>
            </w:r>
            <w:r w:rsidR="00852E87">
              <w:t xml:space="preserve">sektora </w:t>
            </w:r>
            <w:r w:rsidRPr="00E80797">
              <w:t>młodzieżow</w:t>
            </w:r>
            <w:r w:rsidR="00852E87">
              <w:t>ego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5A97" w14:textId="77777777" w:rsidR="00E80797" w:rsidRPr="00E80797" w:rsidRDefault="00E80797" w:rsidP="00E80797">
            <w:pPr>
              <w:pStyle w:val="TEKSTwTABELIWYRODKOWANYtekstwyrodkowanywpoziomie"/>
            </w:pPr>
            <w:r>
              <w:lastRenderedPageBreak/>
              <w:t>3,5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2400" w14:textId="617ACFB0" w:rsidR="001629CB" w:rsidRPr="00E80797" w:rsidRDefault="00E80797" w:rsidP="00E80797">
            <w:pPr>
              <w:pStyle w:val="TEKSTwTABELIWYRODKOWANYtekstwyrodkowanywpoziomie"/>
            </w:pPr>
            <w:r>
              <w:t>5,2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0957" w14:textId="77777777" w:rsidR="00E80797" w:rsidRPr="00E80797" w:rsidRDefault="00E80797" w:rsidP="00E80797">
            <w:pPr>
              <w:pStyle w:val="TEKSTwTABELIWYRODKOWANYtekstwyrodkowanywpoziomie"/>
            </w:pPr>
            <w:r>
              <w:t>5,2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1350" w14:textId="77777777" w:rsidR="00E80797" w:rsidRPr="00E80797" w:rsidRDefault="00E80797" w:rsidP="00E80797">
            <w:pPr>
              <w:pStyle w:val="TEKSTwTABELIWYRODKOWANYtekstwyrodkowanywpoziomie"/>
            </w:pPr>
            <w:r>
              <w:t>5,2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D38F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D337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BCA6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F3B6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6AED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EFD3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3084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2101" w14:textId="77777777" w:rsidR="00E80797" w:rsidRPr="00E80797" w:rsidRDefault="00E80797" w:rsidP="00E80797">
            <w:pPr>
              <w:pStyle w:val="TEKSTwTABELIWYRODKOWANYtekstwyrodkowanywpoziomie"/>
            </w:pPr>
            <w:r w:rsidRPr="00715DE5">
              <w:t>6,2</w:t>
            </w:r>
          </w:p>
        </w:tc>
      </w:tr>
      <w:tr w:rsidR="005177A2" w14:paraId="75BB01CA" w14:textId="77777777" w:rsidTr="00CC52AD">
        <w:trPr>
          <w:trHeight w:val="46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0826" w14:textId="77777777" w:rsidR="00E80797" w:rsidRPr="00E80797" w:rsidRDefault="00E80797" w:rsidP="00E80797">
            <w:r w:rsidRPr="00484518">
              <w:t>4.</w:t>
            </w:r>
            <w:r w:rsidRPr="00E80797">
              <w:t> Pomoc techniczna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78E4" w14:textId="77777777" w:rsidR="00E80797" w:rsidRPr="00E80797" w:rsidRDefault="00E80797" w:rsidP="00E80797">
            <w:pPr>
              <w:pStyle w:val="TEKSTwTABELIWYRODKOWANYtekstwyrodkowanywpoziomie"/>
            </w:pPr>
            <w:r>
              <w:t>0,4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89A2" w14:textId="77777777" w:rsidR="00E80797" w:rsidRPr="00E80797" w:rsidRDefault="00E80797" w:rsidP="00E80797">
            <w:pPr>
              <w:pStyle w:val="TEKSTwTABELIWYRODKOWANYtekstwyrodkowanywpoziomie"/>
            </w:pPr>
            <w:r>
              <w:t>0,8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FEA4" w14:textId="77777777" w:rsidR="00E80797" w:rsidRPr="00E80797" w:rsidRDefault="00E80797" w:rsidP="00E80797">
            <w:pPr>
              <w:pStyle w:val="TEKSTwTABELIWYRODKOWANYtekstwyrodkowanywpoziomie"/>
            </w:pPr>
            <w:r>
              <w:t>0,8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BDE9" w14:textId="77777777" w:rsidR="00E80797" w:rsidRPr="00E80797" w:rsidRDefault="00E80797" w:rsidP="00E80797">
            <w:pPr>
              <w:pStyle w:val="TEKSTwTABELIWYRODKOWANYtekstwyrodkowanywpoziomie"/>
            </w:pPr>
            <w:r>
              <w:t>0,8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4F70" w14:textId="77777777" w:rsidR="00E80797" w:rsidRPr="00E80797" w:rsidRDefault="00E80797" w:rsidP="00E80797">
            <w:pPr>
              <w:pStyle w:val="TEKSTwTABELIWYRODKOWANYtekstwyrodkowanywpoziomie"/>
            </w:pPr>
            <w:r>
              <w:t>0,8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5394" w14:textId="77777777" w:rsidR="00E80797" w:rsidRPr="00E80797" w:rsidRDefault="00E80797" w:rsidP="00E80797">
            <w:pPr>
              <w:pStyle w:val="TEKSTwTABELIWYRODKOWANYtekstwyrodkowanywpoziomie"/>
            </w:pPr>
            <w:r>
              <w:t>0,8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3113" w14:textId="77777777" w:rsidR="00E80797" w:rsidRPr="00E80797" w:rsidRDefault="00E80797" w:rsidP="00E80797">
            <w:pPr>
              <w:pStyle w:val="TEKSTwTABELIWYRODKOWANYtekstwyrodkowanywpoziomie"/>
            </w:pPr>
            <w:r>
              <w:t>0,8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9DB6" w14:textId="77777777" w:rsidR="00E80797" w:rsidRPr="00E80797" w:rsidRDefault="00E80797" w:rsidP="00E80797">
            <w:pPr>
              <w:pStyle w:val="TEKSTwTABELIWYRODKOWANYtekstwyrodkowanywpoziomie"/>
            </w:pPr>
            <w:r>
              <w:t>0,8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3A0B" w14:textId="77777777" w:rsidR="00E80797" w:rsidRPr="00E80797" w:rsidRDefault="00E80797" w:rsidP="00E80797">
            <w:pPr>
              <w:pStyle w:val="TEKSTwTABELIWYRODKOWANYtekstwyrodkowanywpoziomie"/>
            </w:pPr>
            <w:r>
              <w:t>0,8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7330" w14:textId="77777777" w:rsidR="00E80797" w:rsidRPr="00E80797" w:rsidRDefault="00E80797" w:rsidP="00E80797">
            <w:pPr>
              <w:pStyle w:val="TEKSTwTABELIWYRODKOWANYtekstwyrodkowanywpoziomie"/>
            </w:pPr>
            <w:r>
              <w:t>0,8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E54E" w14:textId="77777777" w:rsidR="00E80797" w:rsidRPr="00E80797" w:rsidRDefault="00E80797" w:rsidP="00E80797">
            <w:pPr>
              <w:pStyle w:val="TEKSTwTABELIWYRODKOWANYtekstwyrodkowanywpoziomie"/>
            </w:pPr>
            <w:r>
              <w:t>0,8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DEB2" w14:textId="77777777" w:rsidR="00E80797" w:rsidRPr="00E80797" w:rsidRDefault="00E80797" w:rsidP="00E80797">
            <w:pPr>
              <w:pStyle w:val="TEKSTwTABELIWYRODKOWANYtekstwyrodkowanywpoziomie"/>
            </w:pPr>
            <w:r>
              <w:t>0,8</w:t>
            </w:r>
          </w:p>
        </w:tc>
      </w:tr>
      <w:tr w:rsidR="005177A2" w14:paraId="1B215E2E" w14:textId="77777777" w:rsidTr="005177A2"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AC41" w14:textId="77777777" w:rsidR="00E80797" w:rsidRPr="00E80797" w:rsidRDefault="00E80797" w:rsidP="00E80797">
            <w:r w:rsidRPr="00484518">
              <w:t>RAZEM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F57C" w14:textId="77777777" w:rsidR="00E80797" w:rsidRPr="00E80797" w:rsidRDefault="00E80797" w:rsidP="00E80797">
            <w:pPr>
              <w:pStyle w:val="TEKSTwTABELIWYRODKOWANYtekstwyrodkowanywpoziomie"/>
            </w:pPr>
            <w:r>
              <w:t>10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4E8B" w14:textId="77777777" w:rsidR="00E80797" w:rsidRPr="00E80797" w:rsidRDefault="00E80797" w:rsidP="00E80797">
            <w:pPr>
              <w:pStyle w:val="TEKSTwTABELIWYRODKOWANYtekstwyrodkowanywpoziomie"/>
            </w:pPr>
            <w:r>
              <w:t>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02B0" w14:textId="77777777" w:rsidR="00E80797" w:rsidRPr="00E80797" w:rsidRDefault="00E80797" w:rsidP="00E80797">
            <w:pPr>
              <w:pStyle w:val="TEKSTwTABELIWYRODKOWANYtekstwyrodkowanywpoziomie"/>
            </w:pPr>
            <w:r>
              <w:t>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EBC3" w14:textId="77777777" w:rsidR="00E80797" w:rsidRPr="00E80797" w:rsidRDefault="00E80797" w:rsidP="00E80797">
            <w:pPr>
              <w:pStyle w:val="TEKSTwTABELIWYRODKOWANYtekstwyrodkowanywpoziomie"/>
            </w:pPr>
            <w:r>
              <w:t>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58CE" w14:textId="77777777" w:rsidR="00E80797" w:rsidRPr="00E80797" w:rsidRDefault="00E80797" w:rsidP="00E80797">
            <w:pPr>
              <w:pStyle w:val="TEKSTwTABELIWYRODKOWANYtekstwyrodkowanywpoziomie"/>
            </w:pPr>
            <w:r>
              <w:t>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9CD3" w14:textId="77777777" w:rsidR="00E80797" w:rsidRPr="00E80797" w:rsidRDefault="00E80797" w:rsidP="00E80797">
            <w:pPr>
              <w:pStyle w:val="TEKSTwTABELIWYRODKOWANYtekstwyrodkowanywpoziomie"/>
            </w:pPr>
            <w:r>
              <w:t>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F0CB" w14:textId="77777777" w:rsidR="00E80797" w:rsidRPr="00E80797" w:rsidRDefault="00E80797" w:rsidP="00E80797">
            <w:pPr>
              <w:pStyle w:val="TEKSTwTABELIWYRODKOWANYtekstwyrodkowanywpoziomie"/>
            </w:pPr>
            <w:r>
              <w:t>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60AD" w14:textId="77777777" w:rsidR="00E80797" w:rsidRPr="00E80797" w:rsidRDefault="00E80797" w:rsidP="00E80797">
            <w:pPr>
              <w:pStyle w:val="TEKSTwTABELIWYRODKOWANYtekstwyrodkowanywpoziomie"/>
            </w:pPr>
            <w:r>
              <w:t>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D13F" w14:textId="77777777" w:rsidR="00E80797" w:rsidRPr="00E80797" w:rsidRDefault="00E80797" w:rsidP="00E80797">
            <w:pPr>
              <w:pStyle w:val="TEKSTwTABELIWYRODKOWANYtekstwyrodkowanywpoziomie"/>
            </w:pPr>
            <w:r>
              <w:t>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363A" w14:textId="77777777" w:rsidR="00E80797" w:rsidRPr="00E80797" w:rsidRDefault="00E80797" w:rsidP="00E80797">
            <w:pPr>
              <w:pStyle w:val="TEKSTwTABELIWYRODKOWANYtekstwyrodkowanywpoziomie"/>
            </w:pPr>
            <w:r>
              <w:t>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2ED4" w14:textId="77777777" w:rsidR="00E80797" w:rsidRPr="00E80797" w:rsidRDefault="00E80797" w:rsidP="00E80797">
            <w:pPr>
              <w:pStyle w:val="TEKSTwTABELIWYRODKOWANYtekstwyrodkowanywpoziomie"/>
            </w:pPr>
            <w:r>
              <w:t>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5A19" w14:textId="77777777" w:rsidR="00E80797" w:rsidRPr="00E80797" w:rsidRDefault="00E80797" w:rsidP="00E80797">
            <w:pPr>
              <w:pStyle w:val="TEKSTwTABELIWYRODKOWANYtekstwyrodkowanywpoziomie"/>
            </w:pPr>
            <w:r>
              <w:t>20</w:t>
            </w:r>
          </w:p>
        </w:tc>
      </w:tr>
    </w:tbl>
    <w:p w14:paraId="6A26D02B" w14:textId="7E0D2C5D" w:rsidR="00E80797" w:rsidRDefault="00A24D4D" w:rsidP="00CC52AD">
      <w:pPr>
        <w:pStyle w:val="PKTpunkt"/>
      </w:pPr>
      <w:r>
        <w:t>.</w:t>
      </w:r>
    </w:p>
    <w:p w14:paraId="6E0CEA12" w14:textId="73A4F56C" w:rsidR="00E80797" w:rsidRDefault="00E80797" w:rsidP="00EE41F4">
      <w:pPr>
        <w:pStyle w:val="ARTartustawynprozporzdzenia"/>
        <w:keepNext/>
      </w:pPr>
      <w:r w:rsidRPr="000A18F6">
        <w:rPr>
          <w:rStyle w:val="Ppogrubienie"/>
        </w:rPr>
        <w:t>§ 2.</w:t>
      </w:r>
      <w:r>
        <w:t> </w:t>
      </w:r>
      <w:r w:rsidRPr="00FD09A2">
        <w:t>Uchwała wchodzi w</w:t>
      </w:r>
      <w:r w:rsidR="00EB4A34">
        <w:t xml:space="preserve"> </w:t>
      </w:r>
      <w:r w:rsidRPr="00FD09A2">
        <w:t xml:space="preserve">życie </w:t>
      </w:r>
      <w:r w:rsidR="003128B6">
        <w:t>z</w:t>
      </w:r>
      <w:r w:rsidR="00EB4A34">
        <w:t xml:space="preserve"> </w:t>
      </w:r>
      <w:r w:rsidR="003128B6">
        <w:t>dniem</w:t>
      </w:r>
      <w:r>
        <w:t xml:space="preserve"> </w:t>
      </w:r>
      <w:r w:rsidRPr="00FD09A2">
        <w:t>podjęcia.</w:t>
      </w:r>
    </w:p>
    <w:p w14:paraId="6BB64AF1" w14:textId="77777777" w:rsidR="00027060" w:rsidRDefault="00027060" w:rsidP="00027060"/>
    <w:p w14:paraId="4B65F27E" w14:textId="77777777" w:rsidR="00027060" w:rsidRDefault="00027060" w:rsidP="00027060">
      <w:pPr>
        <w:pStyle w:val="NAZORGWYDnazwaorganuwydajcegoprojektowanyakt"/>
      </w:pPr>
      <w:r>
        <w:t>prezes rady ministrów</w:t>
      </w:r>
    </w:p>
    <w:p w14:paraId="211497D4" w14:textId="77777777" w:rsidR="00027060" w:rsidRDefault="00027060" w:rsidP="00027060">
      <w:pPr>
        <w:pStyle w:val="NAZORGWYDnazwaorganuwydajcegoprojektowanyakt"/>
      </w:pPr>
      <w:r>
        <w:t>donald tusk</w:t>
      </w:r>
    </w:p>
    <w:p w14:paraId="1FEFB2E2" w14:textId="53574AD6" w:rsidR="00261A16" w:rsidRPr="00737F6A" w:rsidRDefault="00027060" w:rsidP="00CC52AD">
      <w:pPr>
        <w:pStyle w:val="ODNONIKtreodnonika"/>
        <w:ind w:firstLine="4252"/>
      </w:pPr>
      <w:r>
        <w:t>/podpisano kwalifikowanym podpisem elektronicznym/</w:t>
      </w:r>
    </w:p>
    <w:sectPr w:rsidR="00261A16" w:rsidRPr="00737F6A" w:rsidSect="001A7F15">
      <w:headerReference w:type="default" r:id="rId18"/>
      <w:headerReference w:type="first" r:id="rId1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A1EDF" w14:textId="77777777" w:rsidR="00B05874" w:rsidRDefault="00B05874">
      <w:r>
        <w:separator/>
      </w:r>
    </w:p>
  </w:endnote>
  <w:endnote w:type="continuationSeparator" w:id="0">
    <w:p w14:paraId="66173859" w14:textId="77777777" w:rsidR="00B05874" w:rsidRDefault="00B05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3E72C" w14:textId="77777777" w:rsidR="00B05874" w:rsidRDefault="00B05874">
      <w:r>
        <w:separator/>
      </w:r>
    </w:p>
  </w:footnote>
  <w:footnote w:type="continuationSeparator" w:id="0">
    <w:p w14:paraId="45EBF536" w14:textId="77777777" w:rsidR="00B05874" w:rsidRDefault="00B05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9186A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D6255" w14:textId="4978A18D" w:rsidR="00E80797" w:rsidRDefault="00E80797" w:rsidP="001E2596">
    <w:pPr>
      <w:pStyle w:val="OZNPROJEKTUwskazaniedatylubwersjiprojektu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0EC6"/>
    <w:multiLevelType w:val="hybridMultilevel"/>
    <w:tmpl w:val="CB8A2062"/>
    <w:lvl w:ilvl="0" w:tplc="9AA40C10">
      <w:start w:val="1"/>
      <w:numFmt w:val="decimal"/>
      <w:lvlText w:val="%1."/>
      <w:lvlJc w:val="left"/>
      <w:pPr>
        <w:ind w:left="1020" w:hanging="360"/>
      </w:pPr>
    </w:lvl>
    <w:lvl w:ilvl="1" w:tplc="3BF80436">
      <w:start w:val="1"/>
      <w:numFmt w:val="decimal"/>
      <w:lvlText w:val="%2."/>
      <w:lvlJc w:val="left"/>
      <w:pPr>
        <w:ind w:left="1020" w:hanging="360"/>
      </w:pPr>
    </w:lvl>
    <w:lvl w:ilvl="2" w:tplc="FD2AF428">
      <w:start w:val="1"/>
      <w:numFmt w:val="decimal"/>
      <w:lvlText w:val="%3."/>
      <w:lvlJc w:val="left"/>
      <w:pPr>
        <w:ind w:left="1020" w:hanging="360"/>
      </w:pPr>
    </w:lvl>
    <w:lvl w:ilvl="3" w:tplc="58563F5C">
      <w:start w:val="1"/>
      <w:numFmt w:val="decimal"/>
      <w:lvlText w:val="%4."/>
      <w:lvlJc w:val="left"/>
      <w:pPr>
        <w:ind w:left="1020" w:hanging="360"/>
      </w:pPr>
    </w:lvl>
    <w:lvl w:ilvl="4" w:tplc="2C0E8C1C">
      <w:start w:val="1"/>
      <w:numFmt w:val="decimal"/>
      <w:lvlText w:val="%5."/>
      <w:lvlJc w:val="left"/>
      <w:pPr>
        <w:ind w:left="1020" w:hanging="360"/>
      </w:pPr>
    </w:lvl>
    <w:lvl w:ilvl="5" w:tplc="7AB28A7E">
      <w:start w:val="1"/>
      <w:numFmt w:val="decimal"/>
      <w:lvlText w:val="%6."/>
      <w:lvlJc w:val="left"/>
      <w:pPr>
        <w:ind w:left="1020" w:hanging="360"/>
      </w:pPr>
    </w:lvl>
    <w:lvl w:ilvl="6" w:tplc="75666DA4">
      <w:start w:val="1"/>
      <w:numFmt w:val="decimal"/>
      <w:lvlText w:val="%7."/>
      <w:lvlJc w:val="left"/>
      <w:pPr>
        <w:ind w:left="1020" w:hanging="360"/>
      </w:pPr>
    </w:lvl>
    <w:lvl w:ilvl="7" w:tplc="A8FEA91A">
      <w:start w:val="1"/>
      <w:numFmt w:val="decimal"/>
      <w:lvlText w:val="%8."/>
      <w:lvlJc w:val="left"/>
      <w:pPr>
        <w:ind w:left="1020" w:hanging="360"/>
      </w:pPr>
    </w:lvl>
    <w:lvl w:ilvl="8" w:tplc="F2C61D52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4A858E1"/>
    <w:multiLevelType w:val="hybridMultilevel"/>
    <w:tmpl w:val="CB88ABC8"/>
    <w:lvl w:ilvl="0" w:tplc="B5006E1E">
      <w:start w:val="1"/>
      <w:numFmt w:val="decimal"/>
      <w:lvlText w:val="%1."/>
      <w:lvlJc w:val="left"/>
      <w:pPr>
        <w:ind w:left="1020" w:hanging="360"/>
      </w:pPr>
    </w:lvl>
    <w:lvl w:ilvl="1" w:tplc="FA32E794">
      <w:start w:val="1"/>
      <w:numFmt w:val="decimal"/>
      <w:lvlText w:val="%2."/>
      <w:lvlJc w:val="left"/>
      <w:pPr>
        <w:ind w:left="1020" w:hanging="360"/>
      </w:pPr>
    </w:lvl>
    <w:lvl w:ilvl="2" w:tplc="DF683784">
      <w:start w:val="1"/>
      <w:numFmt w:val="decimal"/>
      <w:lvlText w:val="%3."/>
      <w:lvlJc w:val="left"/>
      <w:pPr>
        <w:ind w:left="1020" w:hanging="360"/>
      </w:pPr>
    </w:lvl>
    <w:lvl w:ilvl="3" w:tplc="4EFA2386">
      <w:start w:val="1"/>
      <w:numFmt w:val="decimal"/>
      <w:lvlText w:val="%4."/>
      <w:lvlJc w:val="left"/>
      <w:pPr>
        <w:ind w:left="1020" w:hanging="360"/>
      </w:pPr>
    </w:lvl>
    <w:lvl w:ilvl="4" w:tplc="45843FD2">
      <w:start w:val="1"/>
      <w:numFmt w:val="decimal"/>
      <w:lvlText w:val="%5."/>
      <w:lvlJc w:val="left"/>
      <w:pPr>
        <w:ind w:left="1020" w:hanging="360"/>
      </w:pPr>
    </w:lvl>
    <w:lvl w:ilvl="5" w:tplc="AF0854DC">
      <w:start w:val="1"/>
      <w:numFmt w:val="decimal"/>
      <w:lvlText w:val="%6."/>
      <w:lvlJc w:val="left"/>
      <w:pPr>
        <w:ind w:left="1020" w:hanging="360"/>
      </w:pPr>
    </w:lvl>
    <w:lvl w:ilvl="6" w:tplc="0D26C2E6">
      <w:start w:val="1"/>
      <w:numFmt w:val="decimal"/>
      <w:lvlText w:val="%7."/>
      <w:lvlJc w:val="left"/>
      <w:pPr>
        <w:ind w:left="1020" w:hanging="360"/>
      </w:pPr>
    </w:lvl>
    <w:lvl w:ilvl="7" w:tplc="A1888304">
      <w:start w:val="1"/>
      <w:numFmt w:val="decimal"/>
      <w:lvlText w:val="%8."/>
      <w:lvlJc w:val="left"/>
      <w:pPr>
        <w:ind w:left="1020" w:hanging="360"/>
      </w:pPr>
    </w:lvl>
    <w:lvl w:ilvl="8" w:tplc="BAEEF010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57471A3"/>
    <w:multiLevelType w:val="hybridMultilevel"/>
    <w:tmpl w:val="71DA2426"/>
    <w:lvl w:ilvl="0" w:tplc="123030E6">
      <w:start w:val="1"/>
      <w:numFmt w:val="decimal"/>
      <w:lvlText w:val="%1."/>
      <w:lvlJc w:val="left"/>
      <w:pPr>
        <w:ind w:left="720" w:hanging="360"/>
      </w:pPr>
    </w:lvl>
    <w:lvl w:ilvl="1" w:tplc="32AA2BCE">
      <w:start w:val="1"/>
      <w:numFmt w:val="decimal"/>
      <w:lvlText w:val="%2."/>
      <w:lvlJc w:val="left"/>
      <w:pPr>
        <w:ind w:left="720" w:hanging="360"/>
      </w:pPr>
    </w:lvl>
    <w:lvl w:ilvl="2" w:tplc="FC46B430">
      <w:start w:val="1"/>
      <w:numFmt w:val="decimal"/>
      <w:lvlText w:val="%3."/>
      <w:lvlJc w:val="left"/>
      <w:pPr>
        <w:ind w:left="720" w:hanging="360"/>
      </w:pPr>
    </w:lvl>
    <w:lvl w:ilvl="3" w:tplc="21B0AEE4">
      <w:start w:val="1"/>
      <w:numFmt w:val="decimal"/>
      <w:lvlText w:val="%4."/>
      <w:lvlJc w:val="left"/>
      <w:pPr>
        <w:ind w:left="720" w:hanging="360"/>
      </w:pPr>
    </w:lvl>
    <w:lvl w:ilvl="4" w:tplc="F1E6C24A">
      <w:start w:val="1"/>
      <w:numFmt w:val="decimal"/>
      <w:lvlText w:val="%5."/>
      <w:lvlJc w:val="left"/>
      <w:pPr>
        <w:ind w:left="720" w:hanging="360"/>
      </w:pPr>
    </w:lvl>
    <w:lvl w:ilvl="5" w:tplc="3F982E9C">
      <w:start w:val="1"/>
      <w:numFmt w:val="decimal"/>
      <w:lvlText w:val="%6."/>
      <w:lvlJc w:val="left"/>
      <w:pPr>
        <w:ind w:left="720" w:hanging="360"/>
      </w:pPr>
    </w:lvl>
    <w:lvl w:ilvl="6" w:tplc="9492485A">
      <w:start w:val="1"/>
      <w:numFmt w:val="decimal"/>
      <w:lvlText w:val="%7."/>
      <w:lvlJc w:val="left"/>
      <w:pPr>
        <w:ind w:left="720" w:hanging="360"/>
      </w:pPr>
    </w:lvl>
    <w:lvl w:ilvl="7" w:tplc="28360084">
      <w:start w:val="1"/>
      <w:numFmt w:val="decimal"/>
      <w:lvlText w:val="%8."/>
      <w:lvlJc w:val="left"/>
      <w:pPr>
        <w:ind w:left="720" w:hanging="360"/>
      </w:pPr>
    </w:lvl>
    <w:lvl w:ilvl="8" w:tplc="123253EE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10E31728"/>
    <w:multiLevelType w:val="hybridMultilevel"/>
    <w:tmpl w:val="2C506500"/>
    <w:lvl w:ilvl="0" w:tplc="3B42B9DC">
      <w:start w:val="1"/>
      <w:numFmt w:val="decimal"/>
      <w:lvlText w:val="%1."/>
      <w:lvlJc w:val="left"/>
      <w:pPr>
        <w:ind w:left="1020" w:hanging="360"/>
      </w:pPr>
    </w:lvl>
    <w:lvl w:ilvl="1" w:tplc="D3B446BE">
      <w:start w:val="1"/>
      <w:numFmt w:val="decimal"/>
      <w:lvlText w:val="%2."/>
      <w:lvlJc w:val="left"/>
      <w:pPr>
        <w:ind w:left="1020" w:hanging="360"/>
      </w:pPr>
    </w:lvl>
    <w:lvl w:ilvl="2" w:tplc="77D220C6">
      <w:start w:val="1"/>
      <w:numFmt w:val="decimal"/>
      <w:lvlText w:val="%3."/>
      <w:lvlJc w:val="left"/>
      <w:pPr>
        <w:ind w:left="1020" w:hanging="360"/>
      </w:pPr>
    </w:lvl>
    <w:lvl w:ilvl="3" w:tplc="8E7C9AD4">
      <w:start w:val="1"/>
      <w:numFmt w:val="decimal"/>
      <w:lvlText w:val="%4."/>
      <w:lvlJc w:val="left"/>
      <w:pPr>
        <w:ind w:left="1020" w:hanging="360"/>
      </w:pPr>
    </w:lvl>
    <w:lvl w:ilvl="4" w:tplc="231A28DA">
      <w:start w:val="1"/>
      <w:numFmt w:val="decimal"/>
      <w:lvlText w:val="%5."/>
      <w:lvlJc w:val="left"/>
      <w:pPr>
        <w:ind w:left="1020" w:hanging="360"/>
      </w:pPr>
    </w:lvl>
    <w:lvl w:ilvl="5" w:tplc="896A42E0">
      <w:start w:val="1"/>
      <w:numFmt w:val="decimal"/>
      <w:lvlText w:val="%6."/>
      <w:lvlJc w:val="left"/>
      <w:pPr>
        <w:ind w:left="1020" w:hanging="360"/>
      </w:pPr>
    </w:lvl>
    <w:lvl w:ilvl="6" w:tplc="05FC1518">
      <w:start w:val="1"/>
      <w:numFmt w:val="decimal"/>
      <w:lvlText w:val="%7."/>
      <w:lvlJc w:val="left"/>
      <w:pPr>
        <w:ind w:left="1020" w:hanging="360"/>
      </w:pPr>
    </w:lvl>
    <w:lvl w:ilvl="7" w:tplc="9ACCEB0C">
      <w:start w:val="1"/>
      <w:numFmt w:val="decimal"/>
      <w:lvlText w:val="%8."/>
      <w:lvlJc w:val="left"/>
      <w:pPr>
        <w:ind w:left="1020" w:hanging="360"/>
      </w:pPr>
    </w:lvl>
    <w:lvl w:ilvl="8" w:tplc="D6BCA9FA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21492718"/>
    <w:multiLevelType w:val="hybridMultilevel"/>
    <w:tmpl w:val="EA369A8C"/>
    <w:lvl w:ilvl="0" w:tplc="662622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F40C8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F940F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558F6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AFA40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D70C5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B082B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5AD7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C02E7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37376A1A"/>
    <w:multiLevelType w:val="hybridMultilevel"/>
    <w:tmpl w:val="5DCCCA18"/>
    <w:lvl w:ilvl="0" w:tplc="A93833CE">
      <w:start w:val="1"/>
      <w:numFmt w:val="decimal"/>
      <w:lvlText w:val="%1."/>
      <w:lvlJc w:val="left"/>
      <w:pPr>
        <w:ind w:left="720" w:hanging="360"/>
      </w:pPr>
    </w:lvl>
    <w:lvl w:ilvl="1" w:tplc="C1FEE0E2">
      <w:start w:val="1"/>
      <w:numFmt w:val="decimal"/>
      <w:lvlText w:val="%2."/>
      <w:lvlJc w:val="left"/>
      <w:pPr>
        <w:ind w:left="720" w:hanging="360"/>
      </w:pPr>
    </w:lvl>
    <w:lvl w:ilvl="2" w:tplc="EE467666">
      <w:start w:val="1"/>
      <w:numFmt w:val="decimal"/>
      <w:lvlText w:val="%3."/>
      <w:lvlJc w:val="left"/>
      <w:pPr>
        <w:ind w:left="720" w:hanging="360"/>
      </w:pPr>
    </w:lvl>
    <w:lvl w:ilvl="3" w:tplc="B0240BF0">
      <w:start w:val="1"/>
      <w:numFmt w:val="decimal"/>
      <w:lvlText w:val="%4."/>
      <w:lvlJc w:val="left"/>
      <w:pPr>
        <w:ind w:left="720" w:hanging="360"/>
      </w:pPr>
    </w:lvl>
    <w:lvl w:ilvl="4" w:tplc="618A40C6">
      <w:start w:val="1"/>
      <w:numFmt w:val="decimal"/>
      <w:lvlText w:val="%5."/>
      <w:lvlJc w:val="left"/>
      <w:pPr>
        <w:ind w:left="720" w:hanging="360"/>
      </w:pPr>
    </w:lvl>
    <w:lvl w:ilvl="5" w:tplc="5D0AE3CA">
      <w:start w:val="1"/>
      <w:numFmt w:val="decimal"/>
      <w:lvlText w:val="%6."/>
      <w:lvlJc w:val="left"/>
      <w:pPr>
        <w:ind w:left="720" w:hanging="360"/>
      </w:pPr>
    </w:lvl>
    <w:lvl w:ilvl="6" w:tplc="374A9024">
      <w:start w:val="1"/>
      <w:numFmt w:val="decimal"/>
      <w:lvlText w:val="%7."/>
      <w:lvlJc w:val="left"/>
      <w:pPr>
        <w:ind w:left="720" w:hanging="360"/>
      </w:pPr>
    </w:lvl>
    <w:lvl w:ilvl="7" w:tplc="3028F2C0">
      <w:start w:val="1"/>
      <w:numFmt w:val="decimal"/>
      <w:lvlText w:val="%8."/>
      <w:lvlJc w:val="left"/>
      <w:pPr>
        <w:ind w:left="720" w:hanging="360"/>
      </w:pPr>
    </w:lvl>
    <w:lvl w:ilvl="8" w:tplc="78FA9776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508E1A53"/>
    <w:multiLevelType w:val="hybridMultilevel"/>
    <w:tmpl w:val="553E97DC"/>
    <w:lvl w:ilvl="0" w:tplc="5EF67862">
      <w:start w:val="1"/>
      <w:numFmt w:val="decimal"/>
      <w:lvlText w:val="%1."/>
      <w:lvlJc w:val="left"/>
      <w:pPr>
        <w:ind w:left="1020" w:hanging="360"/>
      </w:pPr>
    </w:lvl>
    <w:lvl w:ilvl="1" w:tplc="C0C02858">
      <w:start w:val="1"/>
      <w:numFmt w:val="decimal"/>
      <w:lvlText w:val="%2."/>
      <w:lvlJc w:val="left"/>
      <w:pPr>
        <w:ind w:left="1020" w:hanging="360"/>
      </w:pPr>
    </w:lvl>
    <w:lvl w:ilvl="2" w:tplc="3F0AB6FE">
      <w:start w:val="1"/>
      <w:numFmt w:val="decimal"/>
      <w:lvlText w:val="%3."/>
      <w:lvlJc w:val="left"/>
      <w:pPr>
        <w:ind w:left="1020" w:hanging="360"/>
      </w:pPr>
    </w:lvl>
    <w:lvl w:ilvl="3" w:tplc="A4F03E60">
      <w:start w:val="1"/>
      <w:numFmt w:val="decimal"/>
      <w:lvlText w:val="%4."/>
      <w:lvlJc w:val="left"/>
      <w:pPr>
        <w:ind w:left="1020" w:hanging="360"/>
      </w:pPr>
    </w:lvl>
    <w:lvl w:ilvl="4" w:tplc="6F6CFCC6">
      <w:start w:val="1"/>
      <w:numFmt w:val="decimal"/>
      <w:lvlText w:val="%5."/>
      <w:lvlJc w:val="left"/>
      <w:pPr>
        <w:ind w:left="1020" w:hanging="360"/>
      </w:pPr>
    </w:lvl>
    <w:lvl w:ilvl="5" w:tplc="C44A03AA">
      <w:start w:val="1"/>
      <w:numFmt w:val="decimal"/>
      <w:lvlText w:val="%6."/>
      <w:lvlJc w:val="left"/>
      <w:pPr>
        <w:ind w:left="1020" w:hanging="360"/>
      </w:pPr>
    </w:lvl>
    <w:lvl w:ilvl="6" w:tplc="E076D010">
      <w:start w:val="1"/>
      <w:numFmt w:val="decimal"/>
      <w:lvlText w:val="%7."/>
      <w:lvlJc w:val="left"/>
      <w:pPr>
        <w:ind w:left="1020" w:hanging="360"/>
      </w:pPr>
    </w:lvl>
    <w:lvl w:ilvl="7" w:tplc="A0B0EC22">
      <w:start w:val="1"/>
      <w:numFmt w:val="decimal"/>
      <w:lvlText w:val="%8."/>
      <w:lvlJc w:val="left"/>
      <w:pPr>
        <w:ind w:left="1020" w:hanging="360"/>
      </w:pPr>
    </w:lvl>
    <w:lvl w:ilvl="8" w:tplc="7938FF06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52304BB5"/>
    <w:multiLevelType w:val="hybridMultilevel"/>
    <w:tmpl w:val="86E206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B86E092">
      <w:start w:val="1"/>
      <w:numFmt w:val="lowerLetter"/>
      <w:lvlText w:val="%2."/>
      <w:lvlJc w:val="left"/>
      <w:pPr>
        <w:ind w:left="1440" w:hanging="360"/>
      </w:pPr>
    </w:lvl>
    <w:lvl w:ilvl="2" w:tplc="D05A9822">
      <w:start w:val="1"/>
      <w:numFmt w:val="lowerRoman"/>
      <w:lvlText w:val="%3."/>
      <w:lvlJc w:val="right"/>
      <w:pPr>
        <w:ind w:left="2160" w:hanging="180"/>
      </w:pPr>
    </w:lvl>
    <w:lvl w:ilvl="3" w:tplc="CD9C802E">
      <w:start w:val="1"/>
      <w:numFmt w:val="decimal"/>
      <w:lvlText w:val="%4."/>
      <w:lvlJc w:val="left"/>
      <w:pPr>
        <w:ind w:left="2880" w:hanging="360"/>
      </w:pPr>
    </w:lvl>
    <w:lvl w:ilvl="4" w:tplc="DB8AFC40">
      <w:start w:val="1"/>
      <w:numFmt w:val="lowerLetter"/>
      <w:lvlText w:val="%5."/>
      <w:lvlJc w:val="left"/>
      <w:pPr>
        <w:ind w:left="3600" w:hanging="360"/>
      </w:pPr>
    </w:lvl>
    <w:lvl w:ilvl="5" w:tplc="CF0EF224">
      <w:start w:val="1"/>
      <w:numFmt w:val="lowerRoman"/>
      <w:lvlText w:val="%6."/>
      <w:lvlJc w:val="right"/>
      <w:pPr>
        <w:ind w:left="4320" w:hanging="180"/>
      </w:pPr>
    </w:lvl>
    <w:lvl w:ilvl="6" w:tplc="0B609E34">
      <w:start w:val="1"/>
      <w:numFmt w:val="decimal"/>
      <w:lvlText w:val="%7."/>
      <w:lvlJc w:val="left"/>
      <w:pPr>
        <w:ind w:left="5040" w:hanging="360"/>
      </w:pPr>
    </w:lvl>
    <w:lvl w:ilvl="7" w:tplc="9AE85228">
      <w:start w:val="1"/>
      <w:numFmt w:val="lowerLetter"/>
      <w:lvlText w:val="%8."/>
      <w:lvlJc w:val="left"/>
      <w:pPr>
        <w:ind w:left="5760" w:hanging="360"/>
      </w:pPr>
    </w:lvl>
    <w:lvl w:ilvl="8" w:tplc="5B6A865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07F30"/>
    <w:multiLevelType w:val="hybridMultilevel"/>
    <w:tmpl w:val="3AEAA45A"/>
    <w:lvl w:ilvl="0" w:tplc="82D0D180">
      <w:start w:val="1"/>
      <w:numFmt w:val="decimal"/>
      <w:lvlText w:val="%1."/>
      <w:lvlJc w:val="left"/>
      <w:pPr>
        <w:ind w:left="1020" w:hanging="360"/>
      </w:pPr>
    </w:lvl>
    <w:lvl w:ilvl="1" w:tplc="BF5A8D7C">
      <w:start w:val="1"/>
      <w:numFmt w:val="decimal"/>
      <w:lvlText w:val="%2."/>
      <w:lvlJc w:val="left"/>
      <w:pPr>
        <w:ind w:left="1020" w:hanging="360"/>
      </w:pPr>
    </w:lvl>
    <w:lvl w:ilvl="2" w:tplc="51E063BC">
      <w:start w:val="1"/>
      <w:numFmt w:val="decimal"/>
      <w:lvlText w:val="%3."/>
      <w:lvlJc w:val="left"/>
      <w:pPr>
        <w:ind w:left="1020" w:hanging="360"/>
      </w:pPr>
    </w:lvl>
    <w:lvl w:ilvl="3" w:tplc="B914EA12">
      <w:start w:val="1"/>
      <w:numFmt w:val="decimal"/>
      <w:lvlText w:val="%4."/>
      <w:lvlJc w:val="left"/>
      <w:pPr>
        <w:ind w:left="1020" w:hanging="360"/>
      </w:pPr>
    </w:lvl>
    <w:lvl w:ilvl="4" w:tplc="7898D2B2">
      <w:start w:val="1"/>
      <w:numFmt w:val="decimal"/>
      <w:lvlText w:val="%5."/>
      <w:lvlJc w:val="left"/>
      <w:pPr>
        <w:ind w:left="1020" w:hanging="360"/>
      </w:pPr>
    </w:lvl>
    <w:lvl w:ilvl="5" w:tplc="7B3A03C4">
      <w:start w:val="1"/>
      <w:numFmt w:val="decimal"/>
      <w:lvlText w:val="%6."/>
      <w:lvlJc w:val="left"/>
      <w:pPr>
        <w:ind w:left="1020" w:hanging="360"/>
      </w:pPr>
    </w:lvl>
    <w:lvl w:ilvl="6" w:tplc="DA72CF06">
      <w:start w:val="1"/>
      <w:numFmt w:val="decimal"/>
      <w:lvlText w:val="%7."/>
      <w:lvlJc w:val="left"/>
      <w:pPr>
        <w:ind w:left="1020" w:hanging="360"/>
      </w:pPr>
    </w:lvl>
    <w:lvl w:ilvl="7" w:tplc="BCAA69C8">
      <w:start w:val="1"/>
      <w:numFmt w:val="decimal"/>
      <w:lvlText w:val="%8."/>
      <w:lvlJc w:val="left"/>
      <w:pPr>
        <w:ind w:left="1020" w:hanging="360"/>
      </w:pPr>
    </w:lvl>
    <w:lvl w:ilvl="8" w:tplc="B2168162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68DB68AA"/>
    <w:multiLevelType w:val="hybridMultilevel"/>
    <w:tmpl w:val="3A368E3E"/>
    <w:lvl w:ilvl="0" w:tplc="04150011">
      <w:start w:val="1"/>
      <w:numFmt w:val="decimal"/>
      <w:lvlText w:val="%1)"/>
      <w:lvlJc w:val="left"/>
      <w:pPr>
        <w:ind w:left="1707" w:hanging="360"/>
      </w:pPr>
    </w:lvl>
    <w:lvl w:ilvl="1" w:tplc="04150019" w:tentative="1">
      <w:start w:val="1"/>
      <w:numFmt w:val="lowerLetter"/>
      <w:lvlText w:val="%2."/>
      <w:lvlJc w:val="left"/>
      <w:pPr>
        <w:ind w:left="2427" w:hanging="360"/>
      </w:pPr>
    </w:lvl>
    <w:lvl w:ilvl="2" w:tplc="0415001B" w:tentative="1">
      <w:start w:val="1"/>
      <w:numFmt w:val="lowerRoman"/>
      <w:lvlText w:val="%3."/>
      <w:lvlJc w:val="right"/>
      <w:pPr>
        <w:ind w:left="3147" w:hanging="180"/>
      </w:pPr>
    </w:lvl>
    <w:lvl w:ilvl="3" w:tplc="0415000F" w:tentative="1">
      <w:start w:val="1"/>
      <w:numFmt w:val="decimal"/>
      <w:lvlText w:val="%4."/>
      <w:lvlJc w:val="left"/>
      <w:pPr>
        <w:ind w:left="3867" w:hanging="360"/>
      </w:pPr>
    </w:lvl>
    <w:lvl w:ilvl="4" w:tplc="04150019" w:tentative="1">
      <w:start w:val="1"/>
      <w:numFmt w:val="lowerLetter"/>
      <w:lvlText w:val="%5."/>
      <w:lvlJc w:val="left"/>
      <w:pPr>
        <w:ind w:left="4587" w:hanging="360"/>
      </w:pPr>
    </w:lvl>
    <w:lvl w:ilvl="5" w:tplc="0415001B" w:tentative="1">
      <w:start w:val="1"/>
      <w:numFmt w:val="lowerRoman"/>
      <w:lvlText w:val="%6."/>
      <w:lvlJc w:val="right"/>
      <w:pPr>
        <w:ind w:left="5307" w:hanging="180"/>
      </w:pPr>
    </w:lvl>
    <w:lvl w:ilvl="6" w:tplc="0415000F" w:tentative="1">
      <w:start w:val="1"/>
      <w:numFmt w:val="decimal"/>
      <w:lvlText w:val="%7."/>
      <w:lvlJc w:val="left"/>
      <w:pPr>
        <w:ind w:left="6027" w:hanging="360"/>
      </w:pPr>
    </w:lvl>
    <w:lvl w:ilvl="7" w:tplc="04150019" w:tentative="1">
      <w:start w:val="1"/>
      <w:numFmt w:val="lowerLetter"/>
      <w:lvlText w:val="%8."/>
      <w:lvlJc w:val="left"/>
      <w:pPr>
        <w:ind w:left="6747" w:hanging="360"/>
      </w:pPr>
    </w:lvl>
    <w:lvl w:ilvl="8" w:tplc="0415001B" w:tentative="1">
      <w:start w:val="1"/>
      <w:numFmt w:val="lowerRoman"/>
      <w:lvlText w:val="%9."/>
      <w:lvlJc w:val="right"/>
      <w:pPr>
        <w:ind w:left="7467" w:hanging="180"/>
      </w:pPr>
    </w:lvl>
  </w:abstractNum>
  <w:abstractNum w:abstractNumId="11" w15:restartNumberingAfterBreak="0">
    <w:nsid w:val="7F6937D4"/>
    <w:multiLevelType w:val="hybridMultilevel"/>
    <w:tmpl w:val="C1F66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14054E">
      <w:start w:val="7"/>
      <w:numFmt w:val="bullet"/>
      <w:lvlText w:val="•"/>
      <w:lvlJc w:val="left"/>
      <w:pPr>
        <w:ind w:left="993" w:firstLine="0"/>
      </w:pPr>
      <w:rPr>
        <w:rFonts w:ascii="Calibri" w:eastAsia="Calibr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864672">
    <w:abstractNumId w:val="5"/>
  </w:num>
  <w:num w:numId="2" w16cid:durableId="2084449182">
    <w:abstractNumId w:val="4"/>
  </w:num>
  <w:num w:numId="3" w16cid:durableId="249194588">
    <w:abstractNumId w:val="11"/>
  </w:num>
  <w:num w:numId="4" w16cid:durableId="535002406">
    <w:abstractNumId w:val="10"/>
  </w:num>
  <w:num w:numId="5" w16cid:durableId="12050180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1620961">
    <w:abstractNumId w:val="3"/>
  </w:num>
  <w:num w:numId="7" w16cid:durableId="223878304">
    <w:abstractNumId w:val="7"/>
  </w:num>
  <w:num w:numId="8" w16cid:durableId="388188057">
    <w:abstractNumId w:val="6"/>
  </w:num>
  <w:num w:numId="9" w16cid:durableId="1972244297">
    <w:abstractNumId w:val="9"/>
  </w:num>
  <w:num w:numId="10" w16cid:durableId="552236100">
    <w:abstractNumId w:val="2"/>
  </w:num>
  <w:num w:numId="11" w16cid:durableId="393358575">
    <w:abstractNumId w:val="1"/>
  </w:num>
  <w:num w:numId="12" w16cid:durableId="4811159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797"/>
    <w:rsid w:val="000012DA"/>
    <w:rsid w:val="0000246E"/>
    <w:rsid w:val="00003862"/>
    <w:rsid w:val="00004401"/>
    <w:rsid w:val="000072B2"/>
    <w:rsid w:val="00012A35"/>
    <w:rsid w:val="00014118"/>
    <w:rsid w:val="00016099"/>
    <w:rsid w:val="00017DC2"/>
    <w:rsid w:val="00021522"/>
    <w:rsid w:val="00023471"/>
    <w:rsid w:val="00023F13"/>
    <w:rsid w:val="00027060"/>
    <w:rsid w:val="00027705"/>
    <w:rsid w:val="00030634"/>
    <w:rsid w:val="000319C1"/>
    <w:rsid w:val="00031A8B"/>
    <w:rsid w:val="00031BCA"/>
    <w:rsid w:val="000330FA"/>
    <w:rsid w:val="0003362F"/>
    <w:rsid w:val="00035922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5A6"/>
    <w:rsid w:val="00057AB3"/>
    <w:rsid w:val="00060076"/>
    <w:rsid w:val="00060432"/>
    <w:rsid w:val="00060D87"/>
    <w:rsid w:val="000615A5"/>
    <w:rsid w:val="00064E4C"/>
    <w:rsid w:val="00066654"/>
    <w:rsid w:val="00066901"/>
    <w:rsid w:val="00067305"/>
    <w:rsid w:val="000676FB"/>
    <w:rsid w:val="00070783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733F"/>
    <w:rsid w:val="000906EE"/>
    <w:rsid w:val="00091BA2"/>
    <w:rsid w:val="000920B2"/>
    <w:rsid w:val="000944EF"/>
    <w:rsid w:val="0009595B"/>
    <w:rsid w:val="0009732D"/>
    <w:rsid w:val="000973F0"/>
    <w:rsid w:val="000A1296"/>
    <w:rsid w:val="000A1C27"/>
    <w:rsid w:val="000A1DAD"/>
    <w:rsid w:val="000A2649"/>
    <w:rsid w:val="000A323B"/>
    <w:rsid w:val="000B147F"/>
    <w:rsid w:val="000B298D"/>
    <w:rsid w:val="000B5B2D"/>
    <w:rsid w:val="000B5DCE"/>
    <w:rsid w:val="000C05BA"/>
    <w:rsid w:val="000C0E8F"/>
    <w:rsid w:val="000C4BC4"/>
    <w:rsid w:val="000C6725"/>
    <w:rsid w:val="000D0110"/>
    <w:rsid w:val="000D2468"/>
    <w:rsid w:val="000D2AB9"/>
    <w:rsid w:val="000D318A"/>
    <w:rsid w:val="000D6173"/>
    <w:rsid w:val="000D6F83"/>
    <w:rsid w:val="000D79DC"/>
    <w:rsid w:val="000D7A1A"/>
    <w:rsid w:val="000E25CC"/>
    <w:rsid w:val="000E3694"/>
    <w:rsid w:val="000E490F"/>
    <w:rsid w:val="000E6241"/>
    <w:rsid w:val="000F2BE3"/>
    <w:rsid w:val="000F3D0D"/>
    <w:rsid w:val="000F46A3"/>
    <w:rsid w:val="000F6A88"/>
    <w:rsid w:val="000F6ED4"/>
    <w:rsid w:val="000F7A6E"/>
    <w:rsid w:val="0010036F"/>
    <w:rsid w:val="00103589"/>
    <w:rsid w:val="001042BA"/>
    <w:rsid w:val="00106D03"/>
    <w:rsid w:val="00107D25"/>
    <w:rsid w:val="00110465"/>
    <w:rsid w:val="00110628"/>
    <w:rsid w:val="00111D8C"/>
    <w:rsid w:val="0011245A"/>
    <w:rsid w:val="0011493E"/>
    <w:rsid w:val="00115B72"/>
    <w:rsid w:val="00117767"/>
    <w:rsid w:val="001209EC"/>
    <w:rsid w:val="00120A9E"/>
    <w:rsid w:val="00125A9C"/>
    <w:rsid w:val="001270A2"/>
    <w:rsid w:val="00130DBD"/>
    <w:rsid w:val="00131237"/>
    <w:rsid w:val="0013298D"/>
    <w:rsid w:val="001329AC"/>
    <w:rsid w:val="001341DF"/>
    <w:rsid w:val="00134CA0"/>
    <w:rsid w:val="0014026F"/>
    <w:rsid w:val="00141B9B"/>
    <w:rsid w:val="00147A47"/>
    <w:rsid w:val="00147AA1"/>
    <w:rsid w:val="001520CF"/>
    <w:rsid w:val="0015461B"/>
    <w:rsid w:val="00155867"/>
    <w:rsid w:val="00155C12"/>
    <w:rsid w:val="0015667C"/>
    <w:rsid w:val="00157110"/>
    <w:rsid w:val="0015742A"/>
    <w:rsid w:val="00157DA1"/>
    <w:rsid w:val="001629CB"/>
    <w:rsid w:val="00163147"/>
    <w:rsid w:val="00163E0F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12F9"/>
    <w:rsid w:val="00184608"/>
    <w:rsid w:val="00184B91"/>
    <w:rsid w:val="00184D4A"/>
    <w:rsid w:val="00186EC1"/>
    <w:rsid w:val="00191E1F"/>
    <w:rsid w:val="0019473B"/>
    <w:rsid w:val="001952B1"/>
    <w:rsid w:val="0019613C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0386"/>
    <w:rsid w:val="001B18B7"/>
    <w:rsid w:val="001B342E"/>
    <w:rsid w:val="001C1832"/>
    <w:rsid w:val="001C188C"/>
    <w:rsid w:val="001C4E43"/>
    <w:rsid w:val="001D1783"/>
    <w:rsid w:val="001D404E"/>
    <w:rsid w:val="001D5079"/>
    <w:rsid w:val="001D53CD"/>
    <w:rsid w:val="001D55A3"/>
    <w:rsid w:val="001D5AF5"/>
    <w:rsid w:val="001E1E73"/>
    <w:rsid w:val="001E2596"/>
    <w:rsid w:val="001E2E82"/>
    <w:rsid w:val="001E4E0C"/>
    <w:rsid w:val="001E526D"/>
    <w:rsid w:val="001E5655"/>
    <w:rsid w:val="001F1832"/>
    <w:rsid w:val="001F220F"/>
    <w:rsid w:val="001F25B3"/>
    <w:rsid w:val="001F3BE8"/>
    <w:rsid w:val="001F6208"/>
    <w:rsid w:val="001F6616"/>
    <w:rsid w:val="0020070A"/>
    <w:rsid w:val="00201387"/>
    <w:rsid w:val="00202BD4"/>
    <w:rsid w:val="00203FCF"/>
    <w:rsid w:val="00204A97"/>
    <w:rsid w:val="002060F3"/>
    <w:rsid w:val="002114EF"/>
    <w:rsid w:val="002147ED"/>
    <w:rsid w:val="002166AD"/>
    <w:rsid w:val="00217871"/>
    <w:rsid w:val="00221ED8"/>
    <w:rsid w:val="002231EA"/>
    <w:rsid w:val="00223FDF"/>
    <w:rsid w:val="00224F0C"/>
    <w:rsid w:val="002279C0"/>
    <w:rsid w:val="002322D4"/>
    <w:rsid w:val="0023727E"/>
    <w:rsid w:val="00237674"/>
    <w:rsid w:val="00242081"/>
    <w:rsid w:val="00243777"/>
    <w:rsid w:val="002441CD"/>
    <w:rsid w:val="002501A3"/>
    <w:rsid w:val="0025166C"/>
    <w:rsid w:val="002517E9"/>
    <w:rsid w:val="002555D4"/>
    <w:rsid w:val="00261904"/>
    <w:rsid w:val="00261A16"/>
    <w:rsid w:val="00263522"/>
    <w:rsid w:val="00264EC6"/>
    <w:rsid w:val="002665BF"/>
    <w:rsid w:val="00271013"/>
    <w:rsid w:val="00273FE4"/>
    <w:rsid w:val="002765B4"/>
    <w:rsid w:val="00276A94"/>
    <w:rsid w:val="00277DA4"/>
    <w:rsid w:val="002908E0"/>
    <w:rsid w:val="00291076"/>
    <w:rsid w:val="0029405D"/>
    <w:rsid w:val="00294D5A"/>
    <w:rsid w:val="00294FA6"/>
    <w:rsid w:val="00295A6F"/>
    <w:rsid w:val="002A20C4"/>
    <w:rsid w:val="002A53DB"/>
    <w:rsid w:val="002A570F"/>
    <w:rsid w:val="002A7292"/>
    <w:rsid w:val="002A7358"/>
    <w:rsid w:val="002A7902"/>
    <w:rsid w:val="002B0F6B"/>
    <w:rsid w:val="002B23B8"/>
    <w:rsid w:val="002B4429"/>
    <w:rsid w:val="002B4E59"/>
    <w:rsid w:val="002B68A6"/>
    <w:rsid w:val="002B7FAF"/>
    <w:rsid w:val="002C3195"/>
    <w:rsid w:val="002D0C4F"/>
    <w:rsid w:val="002D1364"/>
    <w:rsid w:val="002D46A6"/>
    <w:rsid w:val="002D4D30"/>
    <w:rsid w:val="002D5000"/>
    <w:rsid w:val="002D598D"/>
    <w:rsid w:val="002D7188"/>
    <w:rsid w:val="002E1DE3"/>
    <w:rsid w:val="002E28EB"/>
    <w:rsid w:val="002E2AB6"/>
    <w:rsid w:val="002E3F34"/>
    <w:rsid w:val="002E5E02"/>
    <w:rsid w:val="002E5F79"/>
    <w:rsid w:val="002E64FA"/>
    <w:rsid w:val="002F0A00"/>
    <w:rsid w:val="002F0CFA"/>
    <w:rsid w:val="002F53C2"/>
    <w:rsid w:val="002F669F"/>
    <w:rsid w:val="00301C97"/>
    <w:rsid w:val="00305B20"/>
    <w:rsid w:val="0031004C"/>
    <w:rsid w:val="003105F6"/>
    <w:rsid w:val="00311297"/>
    <w:rsid w:val="003113BE"/>
    <w:rsid w:val="003122CA"/>
    <w:rsid w:val="003128B6"/>
    <w:rsid w:val="003148FD"/>
    <w:rsid w:val="00314E15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30C8"/>
    <w:rsid w:val="003435AC"/>
    <w:rsid w:val="003450A1"/>
    <w:rsid w:val="00345B9C"/>
    <w:rsid w:val="00352DAE"/>
    <w:rsid w:val="00354EB9"/>
    <w:rsid w:val="003601B0"/>
    <w:rsid w:val="003602AE"/>
    <w:rsid w:val="00360929"/>
    <w:rsid w:val="003647D5"/>
    <w:rsid w:val="003674B0"/>
    <w:rsid w:val="0037727C"/>
    <w:rsid w:val="0037772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450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508"/>
    <w:rsid w:val="003C1D49"/>
    <w:rsid w:val="003C35C4"/>
    <w:rsid w:val="003C5F21"/>
    <w:rsid w:val="003D08A6"/>
    <w:rsid w:val="003D12C2"/>
    <w:rsid w:val="003D31B9"/>
    <w:rsid w:val="003D3867"/>
    <w:rsid w:val="003D5777"/>
    <w:rsid w:val="003D5EC3"/>
    <w:rsid w:val="003D669A"/>
    <w:rsid w:val="003E0600"/>
    <w:rsid w:val="003E0D1A"/>
    <w:rsid w:val="003E2DA3"/>
    <w:rsid w:val="003E32A4"/>
    <w:rsid w:val="003E33F8"/>
    <w:rsid w:val="003E4F29"/>
    <w:rsid w:val="003E573E"/>
    <w:rsid w:val="003E6538"/>
    <w:rsid w:val="003F020D"/>
    <w:rsid w:val="003F03D9"/>
    <w:rsid w:val="003F2FBE"/>
    <w:rsid w:val="003F318D"/>
    <w:rsid w:val="003F3DAC"/>
    <w:rsid w:val="003F5BAE"/>
    <w:rsid w:val="003F6C8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0D0"/>
    <w:rsid w:val="0042465E"/>
    <w:rsid w:val="00424DF7"/>
    <w:rsid w:val="00427B50"/>
    <w:rsid w:val="00432B76"/>
    <w:rsid w:val="00434D01"/>
    <w:rsid w:val="00435D26"/>
    <w:rsid w:val="00437273"/>
    <w:rsid w:val="00440C99"/>
    <w:rsid w:val="0044175C"/>
    <w:rsid w:val="00445F4D"/>
    <w:rsid w:val="004504C0"/>
    <w:rsid w:val="00452813"/>
    <w:rsid w:val="004550FB"/>
    <w:rsid w:val="00456E89"/>
    <w:rsid w:val="0046111A"/>
    <w:rsid w:val="00462946"/>
    <w:rsid w:val="00463F43"/>
    <w:rsid w:val="00464B94"/>
    <w:rsid w:val="004653A8"/>
    <w:rsid w:val="00465A0B"/>
    <w:rsid w:val="0047077C"/>
    <w:rsid w:val="00470B05"/>
    <w:rsid w:val="004719EC"/>
    <w:rsid w:val="0047207C"/>
    <w:rsid w:val="00472CD6"/>
    <w:rsid w:val="00474E3C"/>
    <w:rsid w:val="00475D9C"/>
    <w:rsid w:val="00480A58"/>
    <w:rsid w:val="00482151"/>
    <w:rsid w:val="00485FAD"/>
    <w:rsid w:val="00486613"/>
    <w:rsid w:val="00487AED"/>
    <w:rsid w:val="004900E1"/>
    <w:rsid w:val="00491EDF"/>
    <w:rsid w:val="00492A3F"/>
    <w:rsid w:val="00494F62"/>
    <w:rsid w:val="00496CA8"/>
    <w:rsid w:val="004A2001"/>
    <w:rsid w:val="004A3590"/>
    <w:rsid w:val="004A58A8"/>
    <w:rsid w:val="004A5E6C"/>
    <w:rsid w:val="004B00A7"/>
    <w:rsid w:val="004B23A4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5DBF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2D24"/>
    <w:rsid w:val="004F4CFA"/>
    <w:rsid w:val="004F508B"/>
    <w:rsid w:val="004F695F"/>
    <w:rsid w:val="004F6CA4"/>
    <w:rsid w:val="00500752"/>
    <w:rsid w:val="00501A50"/>
    <w:rsid w:val="0050222D"/>
    <w:rsid w:val="00503AF3"/>
    <w:rsid w:val="0050696D"/>
    <w:rsid w:val="00510665"/>
    <w:rsid w:val="0051094B"/>
    <w:rsid w:val="005110D7"/>
    <w:rsid w:val="00511D99"/>
    <w:rsid w:val="005128D3"/>
    <w:rsid w:val="005147E8"/>
    <w:rsid w:val="005158F2"/>
    <w:rsid w:val="005177A2"/>
    <w:rsid w:val="005247D4"/>
    <w:rsid w:val="0052576F"/>
    <w:rsid w:val="00526DFC"/>
    <w:rsid w:val="00526F43"/>
    <w:rsid w:val="00527651"/>
    <w:rsid w:val="00534C3B"/>
    <w:rsid w:val="00535595"/>
    <w:rsid w:val="00536106"/>
    <w:rsid w:val="005363AB"/>
    <w:rsid w:val="00543A76"/>
    <w:rsid w:val="00544E5E"/>
    <w:rsid w:val="00544EF4"/>
    <w:rsid w:val="00545E53"/>
    <w:rsid w:val="005479D9"/>
    <w:rsid w:val="00552571"/>
    <w:rsid w:val="005543AD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780C"/>
    <w:rsid w:val="005835E7"/>
    <w:rsid w:val="0058397F"/>
    <w:rsid w:val="00583BF8"/>
    <w:rsid w:val="00585F33"/>
    <w:rsid w:val="00591124"/>
    <w:rsid w:val="00591755"/>
    <w:rsid w:val="00597024"/>
    <w:rsid w:val="005A0274"/>
    <w:rsid w:val="005A095C"/>
    <w:rsid w:val="005A1094"/>
    <w:rsid w:val="005A5406"/>
    <w:rsid w:val="005A669D"/>
    <w:rsid w:val="005A6E60"/>
    <w:rsid w:val="005A75D8"/>
    <w:rsid w:val="005B067D"/>
    <w:rsid w:val="005B3919"/>
    <w:rsid w:val="005B5CB1"/>
    <w:rsid w:val="005B713E"/>
    <w:rsid w:val="005C03B6"/>
    <w:rsid w:val="005C348E"/>
    <w:rsid w:val="005C68E1"/>
    <w:rsid w:val="005D3763"/>
    <w:rsid w:val="005D55E1"/>
    <w:rsid w:val="005E19F7"/>
    <w:rsid w:val="005E22AC"/>
    <w:rsid w:val="005E2D80"/>
    <w:rsid w:val="005E4F04"/>
    <w:rsid w:val="005E5791"/>
    <w:rsid w:val="005E62C2"/>
    <w:rsid w:val="005E6C71"/>
    <w:rsid w:val="005F0963"/>
    <w:rsid w:val="005F2824"/>
    <w:rsid w:val="005F2EBA"/>
    <w:rsid w:val="005F2FCE"/>
    <w:rsid w:val="005F35ED"/>
    <w:rsid w:val="005F67E6"/>
    <w:rsid w:val="005F7812"/>
    <w:rsid w:val="005F7A88"/>
    <w:rsid w:val="00603A1A"/>
    <w:rsid w:val="006046D5"/>
    <w:rsid w:val="00607A93"/>
    <w:rsid w:val="00610C08"/>
    <w:rsid w:val="00611F74"/>
    <w:rsid w:val="00615772"/>
    <w:rsid w:val="00615A4E"/>
    <w:rsid w:val="00620722"/>
    <w:rsid w:val="00621256"/>
    <w:rsid w:val="00621FCC"/>
    <w:rsid w:val="00622E4B"/>
    <w:rsid w:val="006300EA"/>
    <w:rsid w:val="006333DA"/>
    <w:rsid w:val="00635134"/>
    <w:rsid w:val="006356E2"/>
    <w:rsid w:val="00635DD8"/>
    <w:rsid w:val="00641F33"/>
    <w:rsid w:val="00642A65"/>
    <w:rsid w:val="00645DCE"/>
    <w:rsid w:val="006465AC"/>
    <w:rsid w:val="006465BF"/>
    <w:rsid w:val="00652850"/>
    <w:rsid w:val="00652D0B"/>
    <w:rsid w:val="00653B22"/>
    <w:rsid w:val="0065405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97FFB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46A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5FD3"/>
    <w:rsid w:val="007160D5"/>
    <w:rsid w:val="007163FB"/>
    <w:rsid w:val="00717C2E"/>
    <w:rsid w:val="007204FA"/>
    <w:rsid w:val="007213B3"/>
    <w:rsid w:val="0072457F"/>
    <w:rsid w:val="00725406"/>
    <w:rsid w:val="00725C68"/>
    <w:rsid w:val="0072621B"/>
    <w:rsid w:val="007274B5"/>
    <w:rsid w:val="00730555"/>
    <w:rsid w:val="007312CC"/>
    <w:rsid w:val="00732F51"/>
    <w:rsid w:val="00734BA4"/>
    <w:rsid w:val="00736A64"/>
    <w:rsid w:val="00737648"/>
    <w:rsid w:val="00737F6A"/>
    <w:rsid w:val="007410B6"/>
    <w:rsid w:val="0074405C"/>
    <w:rsid w:val="00744C6F"/>
    <w:rsid w:val="007457F6"/>
    <w:rsid w:val="00745ABB"/>
    <w:rsid w:val="00746E38"/>
    <w:rsid w:val="00747CD5"/>
    <w:rsid w:val="00753B51"/>
    <w:rsid w:val="0075502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77580"/>
    <w:rsid w:val="00780122"/>
    <w:rsid w:val="0078214B"/>
    <w:rsid w:val="00782186"/>
    <w:rsid w:val="0078498A"/>
    <w:rsid w:val="007878FE"/>
    <w:rsid w:val="00792207"/>
    <w:rsid w:val="00792B64"/>
    <w:rsid w:val="00792E29"/>
    <w:rsid w:val="0079379A"/>
    <w:rsid w:val="00794953"/>
    <w:rsid w:val="00796159"/>
    <w:rsid w:val="007A1F2F"/>
    <w:rsid w:val="007A26E1"/>
    <w:rsid w:val="007A2A5C"/>
    <w:rsid w:val="007A5150"/>
    <w:rsid w:val="007A5373"/>
    <w:rsid w:val="007A789F"/>
    <w:rsid w:val="007B71DD"/>
    <w:rsid w:val="007B75BC"/>
    <w:rsid w:val="007C0BD6"/>
    <w:rsid w:val="007C3806"/>
    <w:rsid w:val="007C4E92"/>
    <w:rsid w:val="007C5BB7"/>
    <w:rsid w:val="007D025C"/>
    <w:rsid w:val="007D07D5"/>
    <w:rsid w:val="007D1C64"/>
    <w:rsid w:val="007D32DD"/>
    <w:rsid w:val="007D6DCE"/>
    <w:rsid w:val="007D72C4"/>
    <w:rsid w:val="007E2CFE"/>
    <w:rsid w:val="007E59C9"/>
    <w:rsid w:val="007E77FC"/>
    <w:rsid w:val="007E7E46"/>
    <w:rsid w:val="007F0072"/>
    <w:rsid w:val="007F20D8"/>
    <w:rsid w:val="007F2EB6"/>
    <w:rsid w:val="007F3E0E"/>
    <w:rsid w:val="007F54C3"/>
    <w:rsid w:val="007F6FA1"/>
    <w:rsid w:val="00800663"/>
    <w:rsid w:val="00802949"/>
    <w:rsid w:val="0080301E"/>
    <w:rsid w:val="0080365F"/>
    <w:rsid w:val="008054BC"/>
    <w:rsid w:val="00812BE5"/>
    <w:rsid w:val="0081480A"/>
    <w:rsid w:val="00817429"/>
    <w:rsid w:val="00821514"/>
    <w:rsid w:val="00821E35"/>
    <w:rsid w:val="00824591"/>
    <w:rsid w:val="00824AED"/>
    <w:rsid w:val="00827820"/>
    <w:rsid w:val="00827CAF"/>
    <w:rsid w:val="00831B8B"/>
    <w:rsid w:val="00832618"/>
    <w:rsid w:val="0083405D"/>
    <w:rsid w:val="0083431D"/>
    <w:rsid w:val="008352D4"/>
    <w:rsid w:val="00836DB9"/>
    <w:rsid w:val="00837C67"/>
    <w:rsid w:val="008415B0"/>
    <w:rsid w:val="00842028"/>
    <w:rsid w:val="008436B8"/>
    <w:rsid w:val="00845422"/>
    <w:rsid w:val="008460B6"/>
    <w:rsid w:val="00850C9D"/>
    <w:rsid w:val="008519B7"/>
    <w:rsid w:val="00852B59"/>
    <w:rsid w:val="00852E87"/>
    <w:rsid w:val="00856272"/>
    <w:rsid w:val="008563FF"/>
    <w:rsid w:val="0086018B"/>
    <w:rsid w:val="008611DD"/>
    <w:rsid w:val="008620DE"/>
    <w:rsid w:val="00862476"/>
    <w:rsid w:val="00866867"/>
    <w:rsid w:val="00872257"/>
    <w:rsid w:val="008753E6"/>
    <w:rsid w:val="0087738C"/>
    <w:rsid w:val="008802AF"/>
    <w:rsid w:val="00881926"/>
    <w:rsid w:val="0088318F"/>
    <w:rsid w:val="0088331D"/>
    <w:rsid w:val="0088458C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212"/>
    <w:rsid w:val="008A5D26"/>
    <w:rsid w:val="008A6B13"/>
    <w:rsid w:val="008A6ECB"/>
    <w:rsid w:val="008B0BF9"/>
    <w:rsid w:val="008B1C72"/>
    <w:rsid w:val="008B2866"/>
    <w:rsid w:val="008B354C"/>
    <w:rsid w:val="008B3859"/>
    <w:rsid w:val="008B436D"/>
    <w:rsid w:val="008B45AF"/>
    <w:rsid w:val="008B4E49"/>
    <w:rsid w:val="008B579B"/>
    <w:rsid w:val="008B7403"/>
    <w:rsid w:val="008B7712"/>
    <w:rsid w:val="008B7B26"/>
    <w:rsid w:val="008C3524"/>
    <w:rsid w:val="008C4061"/>
    <w:rsid w:val="008C4229"/>
    <w:rsid w:val="008C5BE0"/>
    <w:rsid w:val="008C7233"/>
    <w:rsid w:val="008D15B6"/>
    <w:rsid w:val="008D2434"/>
    <w:rsid w:val="008E171D"/>
    <w:rsid w:val="008E2785"/>
    <w:rsid w:val="008E4C9B"/>
    <w:rsid w:val="008E78A3"/>
    <w:rsid w:val="008F0654"/>
    <w:rsid w:val="008F06CB"/>
    <w:rsid w:val="008F2E83"/>
    <w:rsid w:val="008F612A"/>
    <w:rsid w:val="009002A2"/>
    <w:rsid w:val="00901C9A"/>
    <w:rsid w:val="0090293D"/>
    <w:rsid w:val="009034DE"/>
    <w:rsid w:val="00905396"/>
    <w:rsid w:val="0090605D"/>
    <w:rsid w:val="00906419"/>
    <w:rsid w:val="009115E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26B2"/>
    <w:rsid w:val="009332A2"/>
    <w:rsid w:val="009340F6"/>
    <w:rsid w:val="0093480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05E8"/>
    <w:rsid w:val="00980F86"/>
    <w:rsid w:val="00984E03"/>
    <w:rsid w:val="00987E85"/>
    <w:rsid w:val="009A0D12"/>
    <w:rsid w:val="009A10BE"/>
    <w:rsid w:val="009A1987"/>
    <w:rsid w:val="009A2BEE"/>
    <w:rsid w:val="009A5289"/>
    <w:rsid w:val="009A7A53"/>
    <w:rsid w:val="009B0402"/>
    <w:rsid w:val="009B0B75"/>
    <w:rsid w:val="009B16DF"/>
    <w:rsid w:val="009B1E3E"/>
    <w:rsid w:val="009B2723"/>
    <w:rsid w:val="009B4CB2"/>
    <w:rsid w:val="009B6701"/>
    <w:rsid w:val="009B6EF7"/>
    <w:rsid w:val="009B7000"/>
    <w:rsid w:val="009B739C"/>
    <w:rsid w:val="009C04EC"/>
    <w:rsid w:val="009C328C"/>
    <w:rsid w:val="009C4444"/>
    <w:rsid w:val="009C727F"/>
    <w:rsid w:val="009C79AD"/>
    <w:rsid w:val="009C7CA6"/>
    <w:rsid w:val="009D1256"/>
    <w:rsid w:val="009D3316"/>
    <w:rsid w:val="009D55AA"/>
    <w:rsid w:val="009E3E77"/>
    <w:rsid w:val="009E3FAB"/>
    <w:rsid w:val="009E5B3F"/>
    <w:rsid w:val="009E70DF"/>
    <w:rsid w:val="009E7D90"/>
    <w:rsid w:val="009F1AB0"/>
    <w:rsid w:val="009F3472"/>
    <w:rsid w:val="009F501D"/>
    <w:rsid w:val="00A039D5"/>
    <w:rsid w:val="00A046AD"/>
    <w:rsid w:val="00A058E1"/>
    <w:rsid w:val="00A05DB9"/>
    <w:rsid w:val="00A07688"/>
    <w:rsid w:val="00A079C1"/>
    <w:rsid w:val="00A1119E"/>
    <w:rsid w:val="00A12520"/>
    <w:rsid w:val="00A130FD"/>
    <w:rsid w:val="00A13D6D"/>
    <w:rsid w:val="00A14769"/>
    <w:rsid w:val="00A16151"/>
    <w:rsid w:val="00A16EC6"/>
    <w:rsid w:val="00A17C06"/>
    <w:rsid w:val="00A20863"/>
    <w:rsid w:val="00A2126E"/>
    <w:rsid w:val="00A21706"/>
    <w:rsid w:val="00A22AAB"/>
    <w:rsid w:val="00A24D4D"/>
    <w:rsid w:val="00A24FCC"/>
    <w:rsid w:val="00A26A90"/>
    <w:rsid w:val="00A26B27"/>
    <w:rsid w:val="00A30E4F"/>
    <w:rsid w:val="00A32253"/>
    <w:rsid w:val="00A3239A"/>
    <w:rsid w:val="00A327EB"/>
    <w:rsid w:val="00A3310E"/>
    <w:rsid w:val="00A333A0"/>
    <w:rsid w:val="00A37E70"/>
    <w:rsid w:val="00A401A5"/>
    <w:rsid w:val="00A40A66"/>
    <w:rsid w:val="00A41428"/>
    <w:rsid w:val="00A437E1"/>
    <w:rsid w:val="00A46591"/>
    <w:rsid w:val="00A4685E"/>
    <w:rsid w:val="00A473D2"/>
    <w:rsid w:val="00A50CD4"/>
    <w:rsid w:val="00A51191"/>
    <w:rsid w:val="00A56D62"/>
    <w:rsid w:val="00A56F07"/>
    <w:rsid w:val="00A5762C"/>
    <w:rsid w:val="00A600FC"/>
    <w:rsid w:val="00A60BCA"/>
    <w:rsid w:val="00A61835"/>
    <w:rsid w:val="00A619D6"/>
    <w:rsid w:val="00A6368C"/>
    <w:rsid w:val="00A638DA"/>
    <w:rsid w:val="00A63D65"/>
    <w:rsid w:val="00A65B41"/>
    <w:rsid w:val="00A65E00"/>
    <w:rsid w:val="00A66A78"/>
    <w:rsid w:val="00A66B97"/>
    <w:rsid w:val="00A70C12"/>
    <w:rsid w:val="00A7436E"/>
    <w:rsid w:val="00A74E96"/>
    <w:rsid w:val="00A7597A"/>
    <w:rsid w:val="00A75A8E"/>
    <w:rsid w:val="00A824DD"/>
    <w:rsid w:val="00A83676"/>
    <w:rsid w:val="00A83B7B"/>
    <w:rsid w:val="00A84274"/>
    <w:rsid w:val="00A850F3"/>
    <w:rsid w:val="00A864E3"/>
    <w:rsid w:val="00A90A88"/>
    <w:rsid w:val="00A94574"/>
    <w:rsid w:val="00A95936"/>
    <w:rsid w:val="00A96265"/>
    <w:rsid w:val="00A97084"/>
    <w:rsid w:val="00A972E7"/>
    <w:rsid w:val="00AA04D8"/>
    <w:rsid w:val="00AA1C2C"/>
    <w:rsid w:val="00AA35F6"/>
    <w:rsid w:val="00AA3FCF"/>
    <w:rsid w:val="00AA667C"/>
    <w:rsid w:val="00AA6E91"/>
    <w:rsid w:val="00AA7439"/>
    <w:rsid w:val="00AB047E"/>
    <w:rsid w:val="00AB0B0A"/>
    <w:rsid w:val="00AB0BB7"/>
    <w:rsid w:val="00AB22C6"/>
    <w:rsid w:val="00AB2AD0"/>
    <w:rsid w:val="00AB3C18"/>
    <w:rsid w:val="00AB67FC"/>
    <w:rsid w:val="00AC00F2"/>
    <w:rsid w:val="00AC0BF4"/>
    <w:rsid w:val="00AC2D64"/>
    <w:rsid w:val="00AC31B5"/>
    <w:rsid w:val="00AC3C83"/>
    <w:rsid w:val="00AC4EA1"/>
    <w:rsid w:val="00AC5381"/>
    <w:rsid w:val="00AC5920"/>
    <w:rsid w:val="00AC6CD3"/>
    <w:rsid w:val="00AD0E65"/>
    <w:rsid w:val="00AD2BF2"/>
    <w:rsid w:val="00AD4E90"/>
    <w:rsid w:val="00AD5422"/>
    <w:rsid w:val="00AE4179"/>
    <w:rsid w:val="00AE4425"/>
    <w:rsid w:val="00AE4FBE"/>
    <w:rsid w:val="00AE542B"/>
    <w:rsid w:val="00AE650F"/>
    <w:rsid w:val="00AE6555"/>
    <w:rsid w:val="00AE7D16"/>
    <w:rsid w:val="00AF2266"/>
    <w:rsid w:val="00AF4CAA"/>
    <w:rsid w:val="00AF571A"/>
    <w:rsid w:val="00AF60A0"/>
    <w:rsid w:val="00AF67FC"/>
    <w:rsid w:val="00AF7DF5"/>
    <w:rsid w:val="00B006E5"/>
    <w:rsid w:val="00B024C2"/>
    <w:rsid w:val="00B048F9"/>
    <w:rsid w:val="00B05874"/>
    <w:rsid w:val="00B070A1"/>
    <w:rsid w:val="00B07700"/>
    <w:rsid w:val="00B13921"/>
    <w:rsid w:val="00B13B77"/>
    <w:rsid w:val="00B14408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1FAB"/>
    <w:rsid w:val="00B427E6"/>
    <w:rsid w:val="00B428A6"/>
    <w:rsid w:val="00B43E1F"/>
    <w:rsid w:val="00B45FBC"/>
    <w:rsid w:val="00B51A7D"/>
    <w:rsid w:val="00B535C2"/>
    <w:rsid w:val="00B55544"/>
    <w:rsid w:val="00B55985"/>
    <w:rsid w:val="00B5654C"/>
    <w:rsid w:val="00B6033F"/>
    <w:rsid w:val="00B642FC"/>
    <w:rsid w:val="00B64D26"/>
    <w:rsid w:val="00B64FBB"/>
    <w:rsid w:val="00B70E22"/>
    <w:rsid w:val="00B734B1"/>
    <w:rsid w:val="00B74DA0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7811"/>
    <w:rsid w:val="00BA561A"/>
    <w:rsid w:val="00BB0DC6"/>
    <w:rsid w:val="00BB15E4"/>
    <w:rsid w:val="00BB1E19"/>
    <w:rsid w:val="00BB21D1"/>
    <w:rsid w:val="00BB32F2"/>
    <w:rsid w:val="00BB3986"/>
    <w:rsid w:val="00BB4338"/>
    <w:rsid w:val="00BB6C0E"/>
    <w:rsid w:val="00BB7A6E"/>
    <w:rsid w:val="00BB7B38"/>
    <w:rsid w:val="00BC0C18"/>
    <w:rsid w:val="00BC11E5"/>
    <w:rsid w:val="00BC4BC6"/>
    <w:rsid w:val="00BC52FD"/>
    <w:rsid w:val="00BC60C9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4A2"/>
    <w:rsid w:val="00C02764"/>
    <w:rsid w:val="00C04CEF"/>
    <w:rsid w:val="00C0662F"/>
    <w:rsid w:val="00C11943"/>
    <w:rsid w:val="00C11D7D"/>
    <w:rsid w:val="00C12E96"/>
    <w:rsid w:val="00C14763"/>
    <w:rsid w:val="00C16141"/>
    <w:rsid w:val="00C173A2"/>
    <w:rsid w:val="00C2363F"/>
    <w:rsid w:val="00C236C8"/>
    <w:rsid w:val="00C2464E"/>
    <w:rsid w:val="00C260B1"/>
    <w:rsid w:val="00C26E56"/>
    <w:rsid w:val="00C3127C"/>
    <w:rsid w:val="00C31406"/>
    <w:rsid w:val="00C3576C"/>
    <w:rsid w:val="00C37194"/>
    <w:rsid w:val="00C37255"/>
    <w:rsid w:val="00C40637"/>
    <w:rsid w:val="00C40F6C"/>
    <w:rsid w:val="00C44426"/>
    <w:rsid w:val="00C445F3"/>
    <w:rsid w:val="00C450BB"/>
    <w:rsid w:val="00C451F4"/>
    <w:rsid w:val="00C45EB1"/>
    <w:rsid w:val="00C5158E"/>
    <w:rsid w:val="00C54A3A"/>
    <w:rsid w:val="00C55566"/>
    <w:rsid w:val="00C56448"/>
    <w:rsid w:val="00C56F55"/>
    <w:rsid w:val="00C57E5F"/>
    <w:rsid w:val="00C667BE"/>
    <w:rsid w:val="00C6766B"/>
    <w:rsid w:val="00C704B2"/>
    <w:rsid w:val="00C72223"/>
    <w:rsid w:val="00C735BE"/>
    <w:rsid w:val="00C759AB"/>
    <w:rsid w:val="00C76417"/>
    <w:rsid w:val="00C7726F"/>
    <w:rsid w:val="00C80C3D"/>
    <w:rsid w:val="00C81405"/>
    <w:rsid w:val="00C823DA"/>
    <w:rsid w:val="00C8259F"/>
    <w:rsid w:val="00C82746"/>
    <w:rsid w:val="00C8312F"/>
    <w:rsid w:val="00C84C47"/>
    <w:rsid w:val="00C858A4"/>
    <w:rsid w:val="00C86AFA"/>
    <w:rsid w:val="00C93AF4"/>
    <w:rsid w:val="00CA2313"/>
    <w:rsid w:val="00CB18D0"/>
    <w:rsid w:val="00CB1C8A"/>
    <w:rsid w:val="00CB24F5"/>
    <w:rsid w:val="00CB2663"/>
    <w:rsid w:val="00CB3264"/>
    <w:rsid w:val="00CB3BBE"/>
    <w:rsid w:val="00CB59E9"/>
    <w:rsid w:val="00CC0D6A"/>
    <w:rsid w:val="00CC2C6B"/>
    <w:rsid w:val="00CC3831"/>
    <w:rsid w:val="00CC3E3D"/>
    <w:rsid w:val="00CC519B"/>
    <w:rsid w:val="00CC52AD"/>
    <w:rsid w:val="00CD12C1"/>
    <w:rsid w:val="00CD214E"/>
    <w:rsid w:val="00CD46FA"/>
    <w:rsid w:val="00CD5973"/>
    <w:rsid w:val="00CE31A6"/>
    <w:rsid w:val="00CF09AA"/>
    <w:rsid w:val="00CF3D4B"/>
    <w:rsid w:val="00CF4813"/>
    <w:rsid w:val="00CF5233"/>
    <w:rsid w:val="00D029B8"/>
    <w:rsid w:val="00D02F60"/>
    <w:rsid w:val="00D0464E"/>
    <w:rsid w:val="00D04A96"/>
    <w:rsid w:val="00D07A7B"/>
    <w:rsid w:val="00D07DA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5B0C"/>
    <w:rsid w:val="00D47D7A"/>
    <w:rsid w:val="00D50ABD"/>
    <w:rsid w:val="00D55290"/>
    <w:rsid w:val="00D57791"/>
    <w:rsid w:val="00D6046A"/>
    <w:rsid w:val="00D62870"/>
    <w:rsid w:val="00D640C3"/>
    <w:rsid w:val="00D655D9"/>
    <w:rsid w:val="00D65872"/>
    <w:rsid w:val="00D676F3"/>
    <w:rsid w:val="00D70EF5"/>
    <w:rsid w:val="00D71024"/>
    <w:rsid w:val="00D71A25"/>
    <w:rsid w:val="00D71FCF"/>
    <w:rsid w:val="00D72A54"/>
    <w:rsid w:val="00D72AF7"/>
    <w:rsid w:val="00D72CC1"/>
    <w:rsid w:val="00D7397E"/>
    <w:rsid w:val="00D76EC9"/>
    <w:rsid w:val="00D80E7D"/>
    <w:rsid w:val="00D81397"/>
    <w:rsid w:val="00D8257E"/>
    <w:rsid w:val="00D832C9"/>
    <w:rsid w:val="00D848B9"/>
    <w:rsid w:val="00D90E69"/>
    <w:rsid w:val="00D91368"/>
    <w:rsid w:val="00D913E2"/>
    <w:rsid w:val="00D93106"/>
    <w:rsid w:val="00D933E9"/>
    <w:rsid w:val="00D9505D"/>
    <w:rsid w:val="00D953D0"/>
    <w:rsid w:val="00D959F5"/>
    <w:rsid w:val="00D96884"/>
    <w:rsid w:val="00DA3FDD"/>
    <w:rsid w:val="00DA53B5"/>
    <w:rsid w:val="00DA697B"/>
    <w:rsid w:val="00DA7017"/>
    <w:rsid w:val="00DA7028"/>
    <w:rsid w:val="00DB1AD2"/>
    <w:rsid w:val="00DB2B58"/>
    <w:rsid w:val="00DB5206"/>
    <w:rsid w:val="00DB6276"/>
    <w:rsid w:val="00DB63F5"/>
    <w:rsid w:val="00DC1BB0"/>
    <w:rsid w:val="00DC1C6B"/>
    <w:rsid w:val="00DC2C2E"/>
    <w:rsid w:val="00DC38FA"/>
    <w:rsid w:val="00DC4AF0"/>
    <w:rsid w:val="00DC7886"/>
    <w:rsid w:val="00DD0CF2"/>
    <w:rsid w:val="00DE1554"/>
    <w:rsid w:val="00DE2901"/>
    <w:rsid w:val="00DE551B"/>
    <w:rsid w:val="00DE590F"/>
    <w:rsid w:val="00DE7DC1"/>
    <w:rsid w:val="00DF17E7"/>
    <w:rsid w:val="00DF2B7B"/>
    <w:rsid w:val="00DF3F7E"/>
    <w:rsid w:val="00DF7648"/>
    <w:rsid w:val="00E00E29"/>
    <w:rsid w:val="00E01996"/>
    <w:rsid w:val="00E02BAB"/>
    <w:rsid w:val="00E03101"/>
    <w:rsid w:val="00E03970"/>
    <w:rsid w:val="00E04CEB"/>
    <w:rsid w:val="00E060BC"/>
    <w:rsid w:val="00E07142"/>
    <w:rsid w:val="00E11420"/>
    <w:rsid w:val="00E132FB"/>
    <w:rsid w:val="00E1612F"/>
    <w:rsid w:val="00E170B7"/>
    <w:rsid w:val="00E177DD"/>
    <w:rsid w:val="00E20900"/>
    <w:rsid w:val="00E20C7F"/>
    <w:rsid w:val="00E2396E"/>
    <w:rsid w:val="00E24092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2DA5"/>
    <w:rsid w:val="00E6307C"/>
    <w:rsid w:val="00E636FA"/>
    <w:rsid w:val="00E64DCC"/>
    <w:rsid w:val="00E66C50"/>
    <w:rsid w:val="00E679D3"/>
    <w:rsid w:val="00E71208"/>
    <w:rsid w:val="00E71444"/>
    <w:rsid w:val="00E71C91"/>
    <w:rsid w:val="00E720A1"/>
    <w:rsid w:val="00E75DDA"/>
    <w:rsid w:val="00E773E8"/>
    <w:rsid w:val="00E80797"/>
    <w:rsid w:val="00E83ADD"/>
    <w:rsid w:val="00E84F38"/>
    <w:rsid w:val="00E85623"/>
    <w:rsid w:val="00E87441"/>
    <w:rsid w:val="00E91FAE"/>
    <w:rsid w:val="00E96E3F"/>
    <w:rsid w:val="00E97207"/>
    <w:rsid w:val="00EA270C"/>
    <w:rsid w:val="00EA4974"/>
    <w:rsid w:val="00EA532E"/>
    <w:rsid w:val="00EB06D9"/>
    <w:rsid w:val="00EB087D"/>
    <w:rsid w:val="00EB192B"/>
    <w:rsid w:val="00EB19ED"/>
    <w:rsid w:val="00EB1CAB"/>
    <w:rsid w:val="00EB4A34"/>
    <w:rsid w:val="00EC0F5A"/>
    <w:rsid w:val="00EC4265"/>
    <w:rsid w:val="00EC4CEB"/>
    <w:rsid w:val="00EC659E"/>
    <w:rsid w:val="00ED2072"/>
    <w:rsid w:val="00ED2AE0"/>
    <w:rsid w:val="00ED30CC"/>
    <w:rsid w:val="00ED3492"/>
    <w:rsid w:val="00ED5553"/>
    <w:rsid w:val="00ED5E36"/>
    <w:rsid w:val="00ED6961"/>
    <w:rsid w:val="00EE3A50"/>
    <w:rsid w:val="00EE41F4"/>
    <w:rsid w:val="00EF0B96"/>
    <w:rsid w:val="00EF3486"/>
    <w:rsid w:val="00EF47AF"/>
    <w:rsid w:val="00EF53B6"/>
    <w:rsid w:val="00F00B73"/>
    <w:rsid w:val="00F00E73"/>
    <w:rsid w:val="00F01F9C"/>
    <w:rsid w:val="00F042D9"/>
    <w:rsid w:val="00F05A49"/>
    <w:rsid w:val="00F115CA"/>
    <w:rsid w:val="00F14817"/>
    <w:rsid w:val="00F14EBA"/>
    <w:rsid w:val="00F1510F"/>
    <w:rsid w:val="00F1533A"/>
    <w:rsid w:val="00F15E5A"/>
    <w:rsid w:val="00F17EF5"/>
    <w:rsid w:val="00F17F0A"/>
    <w:rsid w:val="00F252E1"/>
    <w:rsid w:val="00F2668F"/>
    <w:rsid w:val="00F2742F"/>
    <w:rsid w:val="00F2753B"/>
    <w:rsid w:val="00F33F8B"/>
    <w:rsid w:val="00F340B2"/>
    <w:rsid w:val="00F37496"/>
    <w:rsid w:val="00F43390"/>
    <w:rsid w:val="00F443B2"/>
    <w:rsid w:val="00F458D8"/>
    <w:rsid w:val="00F47477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0870"/>
    <w:rsid w:val="00F711C9"/>
    <w:rsid w:val="00F74C59"/>
    <w:rsid w:val="00F74E9B"/>
    <w:rsid w:val="00F75C3A"/>
    <w:rsid w:val="00F77850"/>
    <w:rsid w:val="00F82E30"/>
    <w:rsid w:val="00F831CB"/>
    <w:rsid w:val="00F848A3"/>
    <w:rsid w:val="00F84ACF"/>
    <w:rsid w:val="00F85742"/>
    <w:rsid w:val="00F85BF8"/>
    <w:rsid w:val="00F871CE"/>
    <w:rsid w:val="00F87802"/>
    <w:rsid w:val="00F90E75"/>
    <w:rsid w:val="00F913A5"/>
    <w:rsid w:val="00F91A5D"/>
    <w:rsid w:val="00F920E2"/>
    <w:rsid w:val="00F92C0A"/>
    <w:rsid w:val="00F9415B"/>
    <w:rsid w:val="00FA13C2"/>
    <w:rsid w:val="00FA6B02"/>
    <w:rsid w:val="00FA7F91"/>
    <w:rsid w:val="00FB121C"/>
    <w:rsid w:val="00FB1CDD"/>
    <w:rsid w:val="00FB1FBF"/>
    <w:rsid w:val="00FB2C2F"/>
    <w:rsid w:val="00FB305C"/>
    <w:rsid w:val="00FB4E89"/>
    <w:rsid w:val="00FB5EDC"/>
    <w:rsid w:val="00FC0A7E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2A5C"/>
    <w:rsid w:val="00FE730A"/>
    <w:rsid w:val="00FF1DD7"/>
    <w:rsid w:val="00FF4453"/>
    <w:rsid w:val="00FF7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F2944"/>
  <w15:docId w15:val="{F87DF5ED-1C0A-4968-8536-08AA4BF8A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79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E80797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E80797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E8079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07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7" Type="http://schemas.openxmlformats.org/officeDocument/2006/relationships/customXml" Target="ink/ink3.xml"/><Relationship Id="rId2" Type="http://schemas.openxmlformats.org/officeDocument/2006/relationships/customXml" Target="../customXml/item2.xml"/><Relationship Id="rId16" Type="http://schemas.openxmlformats.org/officeDocument/2006/relationships/customXml" Target="ink/ink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customXml" Target="ink/ink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eska-leszynska\AppData\Roaming\Microsoft\Templates\Szablon%20aktu%20prawnego%204_0.dotm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2T12:06:26.085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2T12:06:22.14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2T12:06:19.973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15</Pages>
  <Words>3380</Words>
  <Characters>20280</Characters>
  <Application>Microsoft Office Word</Application>
  <DocSecurity>4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Kęska-Leszyńska Eliza</dc:creator>
  <cp:keywords/>
  <cp:lastModifiedBy>Jackiewicz Aleksandra</cp:lastModifiedBy>
  <cp:revision>2</cp:revision>
  <cp:lastPrinted>2026-06-18T11:09:00Z</cp:lastPrinted>
  <dcterms:created xsi:type="dcterms:W3CDTF">2026-09-04T08:23:00Z</dcterms:created>
  <dcterms:modified xsi:type="dcterms:W3CDTF">2026-09-04T08:23:00Z</dcterms:modified>
  <cp:category/>
</cp:coreProperties>
</file>