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23BC" w14:textId="73494456" w:rsidR="001A09F7" w:rsidRPr="001A09F7" w:rsidRDefault="001A09F7" w:rsidP="001A09F7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14:paraId="68EA1CE4" w14:textId="77777777" w:rsidR="001A09F7" w:rsidRDefault="001A09F7" w:rsidP="009754E8">
      <w:pPr>
        <w:spacing w:line="240" w:lineRule="auto"/>
        <w:rPr>
          <w:rFonts w:ascii="Times New Roman" w:hAnsi="Times New Roman"/>
        </w:rPr>
      </w:pPr>
    </w:p>
    <w:p w14:paraId="50CC4D5E" w14:textId="699A2F1D" w:rsidR="00E6084C" w:rsidRDefault="00E6084C" w:rsidP="009754E8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14:paraId="64CA9ADA" w14:textId="515D62B2" w:rsidR="001147B7" w:rsidRPr="00E6084C" w:rsidRDefault="00E6084C" w:rsidP="009754E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="00EF6E66" w:rsidRPr="009D606B" w14:paraId="0B6ABE48" w14:textId="77777777" w:rsidTr="004E22FF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F9E2FBC" w14:textId="77777777" w:rsidR="00EF6E66" w:rsidRPr="009D606B" w:rsidRDefault="00EF6E66" w:rsidP="009754E8">
            <w:pPr>
              <w:pStyle w:val="TabelaNAG"/>
              <w:spacing w:line="240" w:lineRule="auto"/>
              <w:jc w:val="left"/>
            </w:pPr>
          </w:p>
          <w:p w14:paraId="029A2727" w14:textId="77777777" w:rsidR="00EF6E66" w:rsidRPr="009D606B" w:rsidRDefault="00EF6E66" w:rsidP="009754E8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14:paraId="6EDCAD33" w14:textId="1BBC04B3" w:rsidR="00EF6E66" w:rsidRDefault="009825B9" w:rsidP="009754E8">
            <w:pPr>
              <w:pStyle w:val="TabelaNAG"/>
              <w:spacing w:line="240" w:lineRule="auto"/>
            </w:pPr>
            <w:r>
              <w:t>REALIZACJA UMOWY</w:t>
            </w:r>
          </w:p>
          <w:p w14:paraId="22ED79EA" w14:textId="77777777" w:rsidR="00EF6E66" w:rsidRPr="009D606B" w:rsidRDefault="00EF6E66" w:rsidP="009754E8">
            <w:pPr>
              <w:pStyle w:val="TabelaNAG"/>
              <w:spacing w:line="240" w:lineRule="auto"/>
            </w:pPr>
          </w:p>
        </w:tc>
      </w:tr>
      <w:tr w:rsidR="00EF6E66" w:rsidRPr="009D606B" w14:paraId="7473C7FF" w14:textId="77777777" w:rsidTr="00797781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14:paraId="1912937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14:paraId="78AF343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  <w:t>(01-231), przy ul. Płockiej 11/13.</w:t>
            </w:r>
          </w:p>
        </w:tc>
      </w:tr>
      <w:tr w:rsidR="00EF6E66" w:rsidRPr="009D606B" w14:paraId="05204DB3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18CC788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14:paraId="773976E3" w14:textId="77777777" w:rsidR="00EF6E66" w:rsidRPr="009D606B" w:rsidRDefault="00EF6E66" w:rsidP="009754E8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7292CF1C" w14:textId="7815C074" w:rsidR="00EF6E66" w:rsidRPr="00FF2F81" w:rsidRDefault="009825B9" w:rsidP="009754E8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r:id="rId8" w:history="1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r:id="rId9" w:history="1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="00EF6E66" w:rsidRPr="009D606B" w14:paraId="095329A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3518E7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14:paraId="1BB0E536" w14:textId="77777777" w:rsidR="009825B9" w:rsidRDefault="00EF6E66" w:rsidP="009825B9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r:id="rId10" w:history="1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14:paraId="2935A04B" w14:textId="76F121F7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="00EF6E66" w:rsidRPr="009D606B" w14:paraId="289C6AB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6728FD0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14:paraId="040400B9" w14:textId="191F6938" w:rsidR="00EF6E66" w:rsidRPr="00FF2F81" w:rsidRDefault="00EF6E66" w:rsidP="009754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="009D3541" w:rsidRPr="006F2C05">
              <w:rPr>
                <w:rFonts w:ascii="Times New Roman" w:hAnsi="Times New Roman"/>
              </w:rPr>
              <w:t xml:space="preserve">w ramach </w:t>
            </w:r>
            <w:r w:rsidR="001C74F7" w:rsidRPr="006F2C05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="001C74F7" w:rsidRPr="006F2C05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="00EF6E66" w:rsidRPr="009D606B" w14:paraId="48A0EDBF" w14:textId="77777777" w:rsidTr="009754E8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14:paraId="13B78A9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14:paraId="400A444A" w14:textId="49DFF662" w:rsidR="009825B9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14:paraId="64EAAEC3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14:paraId="1A3F4D8D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14:paraId="034D541F" w14:textId="098EE47B" w:rsidR="00030B04" w:rsidRPr="00FF2F81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="00EF6E66" w:rsidRPr="009D606B" w14:paraId="29A9C99E" w14:textId="77777777" w:rsidTr="009825B9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14:paraId="60CD92F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OKRES, PRZEZ KTÓRY DANE BĘDĄ PRZECHOWYWANE</w:t>
            </w:r>
          </w:p>
        </w:tc>
        <w:tc>
          <w:tcPr>
            <w:tcW w:w="3519" w:type="pct"/>
          </w:tcPr>
          <w:p w14:paraId="498C6274" w14:textId="2716C20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="00EF6E66" w:rsidRPr="009D606B" w14:paraId="720F6C87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71A88531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14:paraId="690A9DFD" w14:textId="77777777" w:rsidR="00EF6E66" w:rsidRPr="009D606B" w:rsidRDefault="00EF6E66" w:rsidP="009754E8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575BD00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14:paraId="78492DBA" w14:textId="54C0F40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14:paraId="2A6C42D1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14:paraId="164C045A" w14:textId="217F21F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14:paraId="488AC6C8" w14:textId="77777777" w:rsidR="00EF6E66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14:paraId="58424267" w14:textId="3CCFB2FD" w:rsidR="009825B9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14:paraId="7D4F9B8D" w14:textId="2F74A5AF" w:rsidR="009825B9" w:rsidRPr="00FF2F81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="00EF6E66" w:rsidRPr="009D606B" w14:paraId="0A31ED98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4C35E1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14:paraId="28EF94F3" w14:textId="6D0D0B12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="00EF6E66" w:rsidRPr="009D606B" w14:paraId="28B1EC69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3874A65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14:paraId="6E1EA522" w14:textId="50EA1A39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EF6E66" w:rsidRPr="009D606B" w14:paraId="38779B7F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CC730B7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14:paraId="1ABF5048" w14:textId="7F43AA4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lastRenderedPageBreak/>
              <w:t>Dane osobowe mogą zostać także przekazane uprawnionym do tego organom, m. in. uczestniczącym w FERS.</w:t>
            </w:r>
          </w:p>
        </w:tc>
      </w:tr>
      <w:tr w:rsidR="00EF6E66" w:rsidRPr="009D606B" w14:paraId="0DD58548" w14:textId="77777777" w:rsidTr="004E22FF">
        <w:trPr>
          <w:trHeight w:val="512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951999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TRANSFER DANYCH DO PAŃSTW TRZECICH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E0D7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="00EF6E66" w:rsidRPr="009D606B" w14:paraId="6002C388" w14:textId="77777777" w:rsidTr="004E22FF">
        <w:trPr>
          <w:trHeight w:val="426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66C14B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58C" w14:textId="28772BFF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="00EF6E66" w:rsidRPr="00FF2F81">
              <w:rPr>
                <w:rFonts w:ascii="Times New Roman" w:hAnsi="Times New Roman"/>
              </w:rPr>
              <w:t xml:space="preserve">. </w:t>
            </w:r>
          </w:p>
        </w:tc>
      </w:tr>
    </w:tbl>
    <w:p w14:paraId="651410AB" w14:textId="7AFDA81E" w:rsidR="00EF6E66" w:rsidRDefault="004E22FF" w:rsidP="009754E8">
      <w:pPr>
        <w:spacing w:line="240" w:lineRule="auto"/>
      </w:pPr>
      <w:r>
        <w:br w:type="textWrapping" w:clear="all"/>
      </w:r>
    </w:p>
    <w:p w14:paraId="59458400" w14:textId="77777777" w:rsidR="001147B7" w:rsidRDefault="001147B7" w:rsidP="009754E8">
      <w:pPr>
        <w:spacing w:line="240" w:lineRule="auto"/>
      </w:pPr>
    </w:p>
    <w:p w14:paraId="0D8881FA" w14:textId="77777777" w:rsidR="00EF33BC" w:rsidRDefault="00EF33BC" w:rsidP="009754E8">
      <w:pPr>
        <w:spacing w:line="240" w:lineRule="auto"/>
        <w:jc w:val="both"/>
        <w:rPr>
          <w:rFonts w:ascii="Lato" w:hAnsi="Lato"/>
          <w:bCs/>
        </w:rPr>
      </w:pPr>
      <w:bookmarkStart w:id="0" w:name="ezdPracownikNazwa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2096" w14:textId="77777777" w:rsidR="00A2255E" w:rsidRDefault="00A2255E">
      <w:pPr>
        <w:spacing w:after="0" w:line="240" w:lineRule="auto"/>
      </w:pPr>
      <w:r>
        <w:separator/>
      </w:r>
    </w:p>
  </w:endnote>
  <w:endnote w:type="continuationSeparator" w:id="0">
    <w:p w14:paraId="0EFC0A17" w14:textId="77777777" w:rsidR="00A2255E" w:rsidRDefault="00A22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D489" w14:textId="77777777" w:rsidR="00EF33BC" w:rsidRDefault="00EF33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3D60592C" w14:textId="77777777" w:rsidR="00EF33BC" w:rsidRDefault="00EF33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83" w14:textId="77777777" w:rsidR="00EF33BC" w:rsidRDefault="00EF33BC">
    <w:pPr>
      <w:pStyle w:val="Stopka"/>
      <w:framePr w:wrap="around" w:vAnchor="text" w:hAnchor="page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14:paraId="448915FD" w14:textId="415C7D6C" w:rsidR="00EF33BC" w:rsidRDefault="00EF33B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918" w14:textId="005EE1CF" w:rsidR="00EF33BC" w:rsidRDefault="00EF33BC" w:rsidP="00E32DCE">
    <w:pPr>
      <w:pStyle w:val="Stopka"/>
    </w:pPr>
  </w:p>
  <w:p w14:paraId="043653D0" w14:textId="77777777" w:rsidR="00EF33BC" w:rsidRPr="00AA193D" w:rsidRDefault="00EF33BC" w:rsidP="00E32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6E1E2" w14:textId="77777777" w:rsidR="00A2255E" w:rsidRDefault="00A2255E">
      <w:pPr>
        <w:spacing w:after="0" w:line="240" w:lineRule="auto"/>
      </w:pPr>
      <w:r>
        <w:separator/>
      </w:r>
    </w:p>
  </w:footnote>
  <w:footnote w:type="continuationSeparator" w:id="0">
    <w:p w14:paraId="7D6A2F27" w14:textId="77777777" w:rsidR="00A2255E" w:rsidRDefault="00A22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5E8" w14:textId="77777777" w:rsidR="00EF33BC" w:rsidRDefault="00EF33BC" w:rsidP="00DB4714">
    <w:pPr>
      <w:ind w:right="3827"/>
      <w:rPr>
        <w:b/>
        <w:i/>
      </w:rPr>
    </w:pPr>
  </w:p>
  <w:p w14:paraId="3E9296CC" w14:textId="55D74BBF" w:rsidR="00EF33BC" w:rsidRDefault="00DB4714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D7" w14:textId="38ED3928" w:rsidR="00EF33BC" w:rsidRPr="00DB4714" w:rsidRDefault="005442BD" w:rsidP="00EF6E66">
    <w:pPr>
      <w:spacing w:before="100" w:beforeAutospacing="1" w:after="100" w:afterAutospacing="1" w:line="240" w:lineRule="auto"/>
      <w:jc w:val="right"/>
      <w:rPr>
        <w:rFonts w:ascii="Times New Roman" w:hAnsi="Times New Roman"/>
      </w:rPr>
    </w:pPr>
    <w:r>
      <w:rPr>
        <w:noProof/>
      </w:rPr>
      <w:drawing>
        <wp:inline distT="0" distB="0" distL="0" distR="0" wp14:anchorId="47A574A4" wp14:editId="14A4EF39">
          <wp:extent cx="6461760" cy="807720"/>
          <wp:effectExtent l="0" t="0" r="0" b="0"/>
          <wp:docPr id="17065962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C3736"/>
    <w:rsid w:val="002F76AC"/>
    <w:rsid w:val="00301B95"/>
    <w:rsid w:val="0034110C"/>
    <w:rsid w:val="00373177"/>
    <w:rsid w:val="003935C0"/>
    <w:rsid w:val="00402C5E"/>
    <w:rsid w:val="00435B36"/>
    <w:rsid w:val="00445250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26B72"/>
    <w:rsid w:val="00945CBB"/>
    <w:rsid w:val="00956955"/>
    <w:rsid w:val="009754E8"/>
    <w:rsid w:val="009825B9"/>
    <w:rsid w:val="00986446"/>
    <w:rsid w:val="009D3541"/>
    <w:rsid w:val="009D615B"/>
    <w:rsid w:val="009F383C"/>
    <w:rsid w:val="00A003EE"/>
    <w:rsid w:val="00A21796"/>
    <w:rsid w:val="00A2255E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4255D"/>
    <w:rsid w:val="00CC028A"/>
    <w:rsid w:val="00D126E6"/>
    <w:rsid w:val="00D324A9"/>
    <w:rsid w:val="00D45659"/>
    <w:rsid w:val="00D84E6D"/>
    <w:rsid w:val="00D866E9"/>
    <w:rsid w:val="00DB4714"/>
    <w:rsid w:val="00DC37CE"/>
    <w:rsid w:val="00DD3949"/>
    <w:rsid w:val="00DD4D38"/>
    <w:rsid w:val="00DE3661"/>
    <w:rsid w:val="00E31FC8"/>
    <w:rsid w:val="00E33217"/>
    <w:rsid w:val="00E33F9A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eastAsia="SimSun" w:hAnsi="Calibri Light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customStyle="1" w:styleId="oznaczenie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customStyle="1" w:styleId="akapitdomyslny1">
    <w:name w:val="akapitdomyslny1"/>
    <w:basedOn w:val="Domylnaczcionkaakapitu"/>
    <w:rsid w:val="00C05E7C"/>
  </w:style>
  <w:style w:type="character" w:customStyle="1" w:styleId="h11">
    <w:name w:val="h11"/>
    <w:rsid w:val="00C05E7C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customStyle="1" w:styleId="Default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dekratacja">
    <w:name w:val="labeldekratacja"/>
    <w:rsid w:val="00345D3A"/>
  </w:style>
  <w:style w:type="character" w:customStyle="1" w:styleId="st">
    <w:name w:val="st"/>
    <w:rsid w:val="00345D3A"/>
  </w:style>
  <w:style w:type="paragraph" w:customStyle="1" w:styleId="Srodtytuly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customStyle="1" w:styleId="Srod-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customStyle="1" w:styleId="Nagwek1Znak">
    <w:name w:val="Nagłówek 1 Znak"/>
    <w:link w:val="Nagwek1"/>
    <w:uiPriority w:val="9"/>
    <w:rsid w:val="008525CD"/>
    <w:rPr>
      <w:rFonts w:ascii="Calibri Light" w:eastAsia="SimSun" w:hAnsi="Calibri Light" w:cs="Times New Roman"/>
      <w:caps/>
      <w:sz w:val="36"/>
      <w:szCs w:val="36"/>
    </w:rPr>
  </w:style>
  <w:style w:type="character" w:customStyle="1" w:styleId="SrodtytulyZnak">
    <w:name w:val="Srodtytuly Znak"/>
    <w:link w:val="Srodtytuly"/>
    <w:rsid w:val="008960D4"/>
    <w:rPr>
      <w:rFonts w:ascii="Lato" w:hAnsi="Lato"/>
      <w:b w:val="0"/>
      <w:sz w:val="22"/>
    </w:rPr>
  </w:style>
  <w:style w:type="character" w:customStyle="1" w:styleId="Nagwek2Znak">
    <w:name w:val="Nagłówek 2 Znak"/>
    <w:link w:val="Nagwek2"/>
    <w:uiPriority w:val="9"/>
    <w:rsid w:val="008525CD"/>
    <w:rPr>
      <w:rFonts w:ascii="Calibri Light" w:eastAsia="SimSun" w:hAnsi="Calibri Light" w:cs="Times New Roman"/>
      <w:caps/>
      <w:sz w:val="28"/>
      <w:szCs w:val="28"/>
    </w:rPr>
  </w:style>
  <w:style w:type="character" w:customStyle="1" w:styleId="Srod-1Znak">
    <w:name w:val="Srod-1 Znak"/>
    <w:link w:val="Srod-1"/>
    <w:rsid w:val="00DC3FB6"/>
    <w:rPr>
      <w:rFonts w:ascii="Lato" w:eastAsia="Calibri" w:hAnsi="Lato"/>
      <w:b/>
      <w:sz w:val="22"/>
      <w:szCs w:val="22"/>
      <w:lang w:eastAsia="en-US" w:bidi="ar-SA"/>
    </w:rPr>
  </w:style>
  <w:style w:type="character" w:customStyle="1" w:styleId="Nagwek3Znak">
    <w:name w:val="Nagłówek 3 Znak"/>
    <w:link w:val="Nagwek3"/>
    <w:uiPriority w:val="9"/>
    <w:semiHidden/>
    <w:rsid w:val="008525CD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8525CD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8525CD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8525CD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8525CD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</w:rPr>
  </w:style>
  <w:style w:type="character" w:customStyle="1" w:styleId="TytuZnak">
    <w:name w:val="Tytuł Znak"/>
    <w:link w:val="Tytu"/>
    <w:uiPriority w:val="10"/>
    <w:rsid w:val="008525CD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</w:rPr>
  </w:style>
  <w:style w:type="character" w:customStyle="1" w:styleId="PodtytuZnak">
    <w:name w:val="Podtytuł Znak"/>
    <w:link w:val="Podtytu"/>
    <w:uiPriority w:val="11"/>
    <w:rsid w:val="008525CD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</w:rPr>
  </w:style>
  <w:style w:type="character" w:customStyle="1" w:styleId="CytatZnak">
    <w:name w:val="Cytat Znak"/>
    <w:link w:val="Cytat"/>
    <w:uiPriority w:val="29"/>
    <w:rsid w:val="008525CD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CytatintensywnyZnak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customStyle="1" w:styleId="Srd1Znak">
    <w:name w:val="Sród1 Znak"/>
    <w:link w:val="Srd1"/>
    <w:locked/>
    <w:rsid w:val="00F51006"/>
    <w:rPr>
      <w:rFonts w:ascii="Lato" w:eastAsia="Calibri" w:hAnsi="Lato"/>
      <w:b/>
    </w:rPr>
  </w:style>
  <w:style w:type="paragraph" w:customStyle="1" w:styleId="Srd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eastAsia="Calibri" w:hAnsi="Lato"/>
      <w:b/>
      <w:sz w:val="20"/>
      <w:szCs w:val="20"/>
    </w:rPr>
  </w:style>
  <w:style w:type="character" w:customStyle="1" w:styleId="Styl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customStyle="1" w:styleId="rd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customStyle="1" w:styleId="rdZnak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customStyle="1" w:styleId="rdtytu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eastAsia="Calibri" w:hAnsi="Lato"/>
      <w:b/>
      <w:bCs/>
      <w:lang w:eastAsia="en-US"/>
    </w:rPr>
  </w:style>
  <w:style w:type="character" w:customStyle="1" w:styleId="rdtytuZnak">
    <w:name w:val="Śródtytuł Znak"/>
    <w:link w:val="rdtytu"/>
    <w:rsid w:val="00506647"/>
    <w:rPr>
      <w:rFonts w:ascii="Lato" w:eastAsia="Calibri" w:hAnsi="Lato"/>
      <w:b/>
      <w:bCs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customStyle="1" w:styleId="TabelaNAG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caps/>
      <w:sz w:val="24"/>
      <w:lang w:eastAsia="en-US"/>
    </w:rPr>
  </w:style>
  <w:style w:type="paragraph" w:customStyle="1" w:styleId="Tytuwramcedolewej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sz w:val="20"/>
      <w:szCs w:val="24"/>
      <w:lang w:eastAsia="en-US"/>
    </w:rPr>
  </w:style>
  <w:style w:type="character" w:customStyle="1" w:styleId="TytuwramcedolewejZnak">
    <w:name w:val="Tytuł w ramce do lewej Znak"/>
    <w:basedOn w:val="Domylnaczcionkaakapitu"/>
    <w:link w:val="Tytuwramcedolewej"/>
    <w:rsid w:val="00EF6E66"/>
    <w:rPr>
      <w:rFonts w:ascii="Arial" w:eastAsiaTheme="minorHAnsi" w:hAnsi="Arial" w:cs="Arial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Biuro z orzełkiem</Template>
  <TotalTime>1</TotalTime>
  <Pages>3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GMKU/   /97</vt:lpstr>
    </vt:vector>
  </TitlesOfParts>
  <Company>Warszawa ul . Miodowa 15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GMKU/   /97</dc:title>
  <dc:creator>m.bienkowska</dc:creator>
  <cp:lastModifiedBy>Katarzyna Wolska</cp:lastModifiedBy>
  <cp:revision>2</cp:revision>
  <cp:lastPrinted>2016-01-19T12:54:00Z</cp:lastPrinted>
  <dcterms:created xsi:type="dcterms:W3CDTF">2026-10-14T14:10:00Z</dcterms:created>
  <dcterms:modified xsi:type="dcterms:W3CDTF">2026-10-14T14:10:00Z</dcterms:modified>
</cp:coreProperties>
</file>