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53B15" w14:textId="77777777" w:rsidR="005B7FA5" w:rsidRDefault="005B7FA5" w:rsidP="000F5BFD">
      <w:pPr>
        <w:tabs>
          <w:tab w:val="left" w:pos="1020"/>
        </w:tabs>
        <w:jc w:val="center"/>
        <w:rPr>
          <w:rFonts w:ascii="Lato" w:eastAsia="Times New Roman" w:hAnsi="Lato"/>
          <w:b/>
          <w:sz w:val="22"/>
          <w:szCs w:val="22"/>
          <w:lang w:eastAsia="pl-PL"/>
        </w:rPr>
      </w:pPr>
    </w:p>
    <w:p w14:paraId="1BCD8F61" w14:textId="77777777" w:rsidR="005B7FA5" w:rsidRDefault="005B7FA5" w:rsidP="000F5BFD">
      <w:pPr>
        <w:tabs>
          <w:tab w:val="left" w:pos="1020"/>
        </w:tabs>
        <w:jc w:val="center"/>
        <w:rPr>
          <w:rFonts w:ascii="Lato" w:eastAsia="Times New Roman" w:hAnsi="Lato"/>
          <w:b/>
          <w:sz w:val="22"/>
          <w:szCs w:val="22"/>
          <w:lang w:eastAsia="pl-PL"/>
        </w:rPr>
      </w:pPr>
    </w:p>
    <w:p w14:paraId="0FB75518" w14:textId="091F9616" w:rsidR="006B35BA" w:rsidRPr="00B970E9" w:rsidRDefault="006B35BA" w:rsidP="000F5BFD">
      <w:pPr>
        <w:tabs>
          <w:tab w:val="left" w:pos="1020"/>
        </w:tabs>
        <w:jc w:val="center"/>
        <w:rPr>
          <w:rFonts w:ascii="Lato" w:eastAsia="Times New Roman" w:hAnsi="Lato"/>
          <w:b/>
          <w:sz w:val="22"/>
          <w:szCs w:val="22"/>
          <w:lang w:eastAsia="pl-PL"/>
        </w:rPr>
      </w:pPr>
      <w:r w:rsidRPr="00B970E9">
        <w:rPr>
          <w:rFonts w:ascii="Lato" w:eastAsia="Times New Roman" w:hAnsi="Lato"/>
          <w:b/>
          <w:sz w:val="22"/>
          <w:szCs w:val="22"/>
          <w:lang w:eastAsia="pl-PL"/>
        </w:rPr>
        <w:t xml:space="preserve">PROTOKÓŁ </w:t>
      </w:r>
      <w:r w:rsidR="00E92ED7" w:rsidRPr="00B970E9">
        <w:rPr>
          <w:rFonts w:ascii="Lato" w:eastAsia="Times New Roman" w:hAnsi="Lato"/>
          <w:b/>
          <w:sz w:val="22"/>
          <w:szCs w:val="22"/>
          <w:lang w:eastAsia="pl-PL"/>
        </w:rPr>
        <w:t>ODBIOR</w:t>
      </w:r>
      <w:r w:rsidR="00440639" w:rsidRPr="00B970E9">
        <w:rPr>
          <w:rFonts w:ascii="Lato" w:eastAsia="Times New Roman" w:hAnsi="Lato"/>
          <w:b/>
          <w:sz w:val="22"/>
          <w:szCs w:val="22"/>
          <w:lang w:eastAsia="pl-PL"/>
        </w:rPr>
        <w:t>U</w:t>
      </w:r>
    </w:p>
    <w:p w14:paraId="2B555CAC" w14:textId="77777777" w:rsidR="005B7FA5" w:rsidRPr="00B970E9" w:rsidRDefault="005B7FA5" w:rsidP="004E272C">
      <w:pPr>
        <w:ind w:right="-142"/>
        <w:jc w:val="center"/>
        <w:rPr>
          <w:rFonts w:ascii="Lato" w:eastAsia="Times New Roman" w:hAnsi="Lato"/>
          <w:sz w:val="22"/>
          <w:szCs w:val="22"/>
          <w:lang w:eastAsia="pl-PL"/>
        </w:rPr>
      </w:pPr>
    </w:p>
    <w:p w14:paraId="0DE1864A" w14:textId="55D264E2" w:rsidR="00BF0959" w:rsidRPr="00B970E9" w:rsidRDefault="00BF0959" w:rsidP="00BF0959">
      <w:pPr>
        <w:jc w:val="center"/>
        <w:rPr>
          <w:rFonts w:ascii="Lato" w:eastAsia="Times New Roman" w:hAnsi="Lato" w:cs="Calibri"/>
          <w:sz w:val="22"/>
          <w:szCs w:val="22"/>
          <w:lang w:eastAsia="pl-PL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>sporządzony w dniu _______________ 202</w:t>
      </w:r>
      <w:r w:rsidR="00500F65" w:rsidRPr="00B970E9">
        <w:rPr>
          <w:rFonts w:ascii="Lato" w:eastAsia="Times New Roman" w:hAnsi="Lato" w:cs="Calibri"/>
          <w:sz w:val="22"/>
          <w:szCs w:val="22"/>
          <w:lang w:eastAsia="pl-PL"/>
        </w:rPr>
        <w:t>5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 xml:space="preserve"> roku</w:t>
      </w:r>
    </w:p>
    <w:p w14:paraId="13285DEF" w14:textId="04D0F985" w:rsidR="00290ABD" w:rsidRDefault="00290ABD" w:rsidP="00BF0959">
      <w:pPr>
        <w:jc w:val="center"/>
        <w:rPr>
          <w:rFonts w:ascii="Lato" w:eastAsia="Times New Roman" w:hAnsi="Lato" w:cs="Calibri"/>
          <w:sz w:val="22"/>
          <w:szCs w:val="22"/>
          <w:lang w:eastAsia="pl-PL"/>
        </w:rPr>
      </w:pPr>
    </w:p>
    <w:p w14:paraId="60011E49" w14:textId="77777777" w:rsidR="005B7FA5" w:rsidRPr="00B970E9" w:rsidRDefault="005B7FA5" w:rsidP="00BF0959">
      <w:pPr>
        <w:jc w:val="center"/>
        <w:rPr>
          <w:rFonts w:ascii="Lato" w:eastAsia="Times New Roman" w:hAnsi="Lato" w:cs="Calibri"/>
          <w:sz w:val="22"/>
          <w:szCs w:val="22"/>
          <w:lang w:eastAsia="pl-PL"/>
        </w:rPr>
      </w:pPr>
    </w:p>
    <w:p w14:paraId="1FE97E48" w14:textId="77777777" w:rsidR="00BF0959" w:rsidRPr="00B970E9" w:rsidRDefault="00BF0959" w:rsidP="005B7FA5">
      <w:pPr>
        <w:tabs>
          <w:tab w:val="left" w:pos="2552"/>
        </w:tabs>
        <w:spacing w:line="276" w:lineRule="auto"/>
        <w:ind w:left="2552" w:hanging="2552"/>
        <w:rPr>
          <w:rFonts w:ascii="Lato" w:eastAsia="Times New Roman" w:hAnsi="Lato" w:cs="Calibri"/>
          <w:sz w:val="22"/>
          <w:szCs w:val="22"/>
          <w:lang w:eastAsia="pl-PL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>1. Zamawiający: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ab/>
        <w:t xml:space="preserve">Skarb Państwa – Ministerstwo Finansów </w:t>
      </w:r>
    </w:p>
    <w:p w14:paraId="5B9E48E0" w14:textId="56244779" w:rsidR="00BF0959" w:rsidRPr="00B970E9" w:rsidRDefault="00BF0959" w:rsidP="005B7FA5">
      <w:pPr>
        <w:tabs>
          <w:tab w:val="left" w:pos="2552"/>
        </w:tabs>
        <w:spacing w:line="276" w:lineRule="auto"/>
        <w:ind w:left="2552" w:hanging="2552"/>
        <w:rPr>
          <w:rFonts w:ascii="Lato" w:eastAsia="Times New Roman" w:hAnsi="Lato" w:cs="Calibri"/>
          <w:sz w:val="22"/>
          <w:szCs w:val="22"/>
          <w:lang w:eastAsia="pl-PL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ab/>
      </w:r>
      <w:r w:rsidR="00B93E08" w:rsidRPr="00B970E9">
        <w:rPr>
          <w:rFonts w:ascii="Lato" w:eastAsia="Times New Roman" w:hAnsi="Lato" w:cs="Calibri"/>
          <w:sz w:val="22"/>
          <w:szCs w:val="22"/>
          <w:lang w:eastAsia="pl-PL"/>
        </w:rPr>
        <w:t xml:space="preserve">00-916 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>Warszawa, ul. Świętokrzyska 12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ab/>
      </w:r>
    </w:p>
    <w:p w14:paraId="6425356A" w14:textId="28F423A6" w:rsidR="00BF0959" w:rsidRPr="00B970E9" w:rsidRDefault="00BF0959" w:rsidP="005B7FA5">
      <w:pPr>
        <w:tabs>
          <w:tab w:val="left" w:pos="2552"/>
        </w:tabs>
        <w:spacing w:after="120" w:line="276" w:lineRule="auto"/>
        <w:rPr>
          <w:rFonts w:ascii="Lato" w:hAnsi="Lato" w:cstheme="minorHAnsi"/>
          <w:sz w:val="22"/>
          <w:szCs w:val="22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 xml:space="preserve">2. Wykonawca: 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ab/>
      </w:r>
      <w:r w:rsidRPr="00B970E9">
        <w:rPr>
          <w:rFonts w:ascii="Lato" w:eastAsia="Times New Roman" w:hAnsi="Lato" w:cs="Calibri"/>
          <w:bCs/>
          <w:sz w:val="22"/>
          <w:szCs w:val="22"/>
          <w:lang w:eastAsia="pl-PL"/>
        </w:rPr>
        <w:t>__________________________________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 xml:space="preserve"> 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br/>
      </w:r>
      <w:r w:rsidR="00145977">
        <w:rPr>
          <w:rFonts w:ascii="Lato" w:eastAsia="Times New Roman" w:hAnsi="Lato" w:cs="Calibri"/>
          <w:sz w:val="22"/>
          <w:szCs w:val="22"/>
          <w:lang w:eastAsia="pl-PL"/>
        </w:rPr>
        <w:br/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 xml:space="preserve">3. Zamówienie </w:t>
      </w:r>
      <w:r w:rsidRPr="00B970E9">
        <w:rPr>
          <w:rFonts w:ascii="Lato" w:hAnsi="Lato" w:cstheme="minorHAnsi"/>
          <w:sz w:val="22"/>
          <w:szCs w:val="22"/>
        </w:rPr>
        <w:t>na okresowe badanie sprzętu dielektrycznego do prac pod napięciem będącego na wyposażeniu warsztatu elektrycznego Ministerstwa Finansów przy ulicy Świętokrzyskiej 12 w Warszawie.</w:t>
      </w:r>
    </w:p>
    <w:p w14:paraId="0D5116A1" w14:textId="3802375C" w:rsidR="000F5BFD" w:rsidRDefault="000F5BFD" w:rsidP="00BF0959">
      <w:pPr>
        <w:rPr>
          <w:rFonts w:ascii="Lato" w:hAnsi="Lato" w:cstheme="minorHAnsi"/>
          <w:b/>
          <w:bCs/>
          <w:sz w:val="22"/>
          <w:szCs w:val="22"/>
        </w:rPr>
      </w:pPr>
    </w:p>
    <w:p w14:paraId="481283F6" w14:textId="77777777" w:rsidR="005B7FA5" w:rsidRPr="00B970E9" w:rsidRDefault="005B7FA5" w:rsidP="00BF0959">
      <w:pPr>
        <w:rPr>
          <w:rFonts w:ascii="Lato" w:hAnsi="Lato" w:cstheme="minorHAnsi"/>
          <w:b/>
          <w:bCs/>
          <w:sz w:val="22"/>
          <w:szCs w:val="22"/>
        </w:rPr>
      </w:pPr>
    </w:p>
    <w:p w14:paraId="027F0BF6" w14:textId="77777777" w:rsidR="00BF0959" w:rsidRPr="00B970E9" w:rsidRDefault="00BF0959" w:rsidP="00B970E9">
      <w:pPr>
        <w:autoSpaceDE w:val="0"/>
        <w:autoSpaceDN w:val="0"/>
        <w:adjustRightInd w:val="0"/>
        <w:jc w:val="both"/>
        <w:rPr>
          <w:rFonts w:ascii="Lato" w:eastAsia="Times New Roman" w:hAnsi="Lato" w:cs="Calibri"/>
          <w:sz w:val="22"/>
          <w:szCs w:val="22"/>
          <w:lang w:eastAsia="pl-PL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>Komisja w składzie:</w:t>
      </w:r>
    </w:p>
    <w:p w14:paraId="4E9DD56F" w14:textId="1E7C54F5" w:rsidR="00BF0959" w:rsidRPr="00B970E9" w:rsidRDefault="00BF0959" w:rsidP="000F5BFD">
      <w:pPr>
        <w:numPr>
          <w:ilvl w:val="0"/>
          <w:numId w:val="12"/>
        </w:numPr>
        <w:tabs>
          <w:tab w:val="left" w:pos="3969"/>
        </w:tabs>
        <w:spacing w:before="120" w:after="120"/>
        <w:ind w:left="357" w:hanging="357"/>
        <w:rPr>
          <w:rFonts w:ascii="Lato" w:eastAsia="Times New Roman" w:hAnsi="Lato" w:cs="Calibri"/>
          <w:sz w:val="22"/>
          <w:szCs w:val="22"/>
          <w:lang w:eastAsia="pl-PL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>Przedstawiciel Zamawiającego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ab/>
        <w:t>- __________________</w:t>
      </w:r>
      <w:r w:rsidR="000F5BFD" w:rsidRPr="00B970E9">
        <w:rPr>
          <w:rFonts w:ascii="Lato" w:eastAsia="Times New Roman" w:hAnsi="Lato" w:cs="Calibri"/>
          <w:sz w:val="22"/>
          <w:szCs w:val="22"/>
          <w:lang w:eastAsia="pl-PL"/>
        </w:rPr>
        <w:t>__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>__</w:t>
      </w:r>
    </w:p>
    <w:p w14:paraId="15BBDB32" w14:textId="57C5F9F4" w:rsidR="00300B4A" w:rsidRPr="00B970E9" w:rsidRDefault="000F5BFD" w:rsidP="000F5BFD">
      <w:pPr>
        <w:pStyle w:val="Akapitzlist"/>
        <w:numPr>
          <w:ilvl w:val="0"/>
          <w:numId w:val="12"/>
        </w:numPr>
        <w:tabs>
          <w:tab w:val="left" w:pos="3969"/>
        </w:tabs>
        <w:spacing w:before="120" w:after="120"/>
        <w:ind w:left="357" w:hanging="357"/>
        <w:rPr>
          <w:rFonts w:ascii="Lato" w:eastAsia="Times New Roman" w:hAnsi="Lato" w:cs="Calibri"/>
          <w:lang w:eastAsia="pl-PL"/>
        </w:rPr>
      </w:pPr>
      <w:r w:rsidRPr="00B970E9">
        <w:rPr>
          <w:rFonts w:ascii="Lato" w:eastAsia="Times New Roman" w:hAnsi="Lato" w:cs="Calibri"/>
          <w:lang w:eastAsia="pl-PL"/>
        </w:rPr>
        <w:t>Przedstawiciel Zamawiającego</w:t>
      </w:r>
      <w:r w:rsidRPr="00B970E9">
        <w:rPr>
          <w:rFonts w:ascii="Lato" w:eastAsia="Times New Roman" w:hAnsi="Lato" w:cs="Calibri"/>
          <w:lang w:eastAsia="pl-PL"/>
        </w:rPr>
        <w:tab/>
      </w:r>
      <w:r w:rsidR="00300B4A" w:rsidRPr="00B970E9">
        <w:rPr>
          <w:rFonts w:ascii="Lato" w:eastAsia="Times New Roman" w:hAnsi="Lato" w:cs="Calibri"/>
          <w:lang w:eastAsia="pl-PL"/>
        </w:rPr>
        <w:t>- __________________</w:t>
      </w:r>
      <w:r w:rsidRPr="00B970E9">
        <w:rPr>
          <w:rFonts w:ascii="Lato" w:eastAsia="Times New Roman" w:hAnsi="Lato" w:cs="Calibri"/>
          <w:lang w:eastAsia="pl-PL"/>
        </w:rPr>
        <w:t>__</w:t>
      </w:r>
      <w:r w:rsidR="00300B4A" w:rsidRPr="00B970E9">
        <w:rPr>
          <w:rFonts w:ascii="Lato" w:eastAsia="Times New Roman" w:hAnsi="Lato" w:cs="Calibri"/>
          <w:lang w:eastAsia="pl-PL"/>
        </w:rPr>
        <w:t>__</w:t>
      </w:r>
    </w:p>
    <w:p w14:paraId="1811E4E2" w14:textId="3B72E830" w:rsidR="00BF0959" w:rsidRPr="00B970E9" w:rsidRDefault="00BF0959" w:rsidP="000F5BFD">
      <w:pPr>
        <w:numPr>
          <w:ilvl w:val="0"/>
          <w:numId w:val="12"/>
        </w:numPr>
        <w:tabs>
          <w:tab w:val="left" w:pos="3969"/>
        </w:tabs>
        <w:spacing w:before="120" w:after="120"/>
        <w:ind w:left="357" w:hanging="357"/>
        <w:rPr>
          <w:rFonts w:ascii="Lato" w:eastAsia="Times New Roman" w:hAnsi="Lato" w:cs="Calibri"/>
          <w:sz w:val="22"/>
          <w:szCs w:val="22"/>
          <w:lang w:eastAsia="pl-PL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>Przedstawiciel Wykonawcy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ab/>
        <w:t>- _______________</w:t>
      </w:r>
      <w:r w:rsidR="000F5BFD" w:rsidRPr="00B970E9">
        <w:rPr>
          <w:rFonts w:ascii="Lato" w:eastAsia="Times New Roman" w:hAnsi="Lato" w:cs="Calibri"/>
          <w:sz w:val="22"/>
          <w:szCs w:val="22"/>
          <w:lang w:eastAsia="pl-PL"/>
        </w:rPr>
        <w:t>__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>_____</w:t>
      </w:r>
    </w:p>
    <w:p w14:paraId="0186789D" w14:textId="25F3AE7D" w:rsidR="00BF0959" w:rsidRDefault="00BF0959" w:rsidP="00BF0959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1079AE55" w14:textId="77777777" w:rsidR="005B7FA5" w:rsidRPr="00B970E9" w:rsidRDefault="005B7FA5" w:rsidP="00BF0959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6C5675DD" w14:textId="095D4F69" w:rsidR="00290ABD" w:rsidRDefault="00BF0959" w:rsidP="000F5BFD">
      <w:pPr>
        <w:spacing w:after="120"/>
        <w:jc w:val="both"/>
        <w:rPr>
          <w:rFonts w:ascii="Lato" w:eastAsia="Times New Roman" w:hAnsi="Lato" w:cs="Calibri"/>
          <w:sz w:val="22"/>
          <w:szCs w:val="22"/>
          <w:lang w:eastAsia="pl-PL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>W dniu ____________ 202</w:t>
      </w:r>
      <w:r w:rsidR="00500F65" w:rsidRPr="00B970E9">
        <w:rPr>
          <w:rFonts w:ascii="Lato" w:eastAsia="Times New Roman" w:hAnsi="Lato" w:cs="Calibri"/>
          <w:sz w:val="22"/>
          <w:szCs w:val="22"/>
          <w:lang w:eastAsia="pl-PL"/>
        </w:rPr>
        <w:t>5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 xml:space="preserve"> r. Wykonawca przekazał </w:t>
      </w:r>
      <w:r w:rsidR="000F5BFD" w:rsidRPr="00B970E9">
        <w:rPr>
          <w:rFonts w:ascii="Lato" w:eastAsia="Times New Roman" w:hAnsi="Lato" w:cs="Calibri"/>
          <w:sz w:val="22"/>
          <w:szCs w:val="22"/>
          <w:lang w:eastAsia="pl-PL"/>
        </w:rPr>
        <w:t>Zamawiającemu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 xml:space="preserve"> n</w:t>
      </w:r>
      <w:r w:rsidR="000F5BFD" w:rsidRPr="00B970E9">
        <w:rPr>
          <w:rFonts w:ascii="Lato" w:eastAsia="Times New Roman" w:hAnsi="Lato" w:cs="Calibri"/>
          <w:sz w:val="22"/>
          <w:szCs w:val="22"/>
          <w:lang w:eastAsia="pl-PL"/>
        </w:rPr>
        <w:t>w.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 xml:space="preserve"> sprzęt </w:t>
      </w:r>
      <w:r w:rsidR="00290ABD" w:rsidRPr="00B970E9">
        <w:rPr>
          <w:rFonts w:ascii="Lato" w:eastAsia="Times New Roman" w:hAnsi="Lato" w:cs="Calibri"/>
          <w:sz w:val="22"/>
          <w:szCs w:val="22"/>
          <w:lang w:eastAsia="pl-PL"/>
        </w:rPr>
        <w:t>dielektryczny</w:t>
      </w:r>
      <w:r w:rsidR="000E5602" w:rsidRPr="00B970E9">
        <w:rPr>
          <w:rFonts w:ascii="Lato" w:eastAsia="Times New Roman" w:hAnsi="Lato" w:cs="Calibri"/>
          <w:sz w:val="22"/>
          <w:szCs w:val="22"/>
          <w:lang w:eastAsia="pl-PL"/>
        </w:rPr>
        <w:t xml:space="preserve"> po okresowym</w:t>
      </w:r>
      <w:r w:rsidR="00B93E08" w:rsidRPr="00B970E9">
        <w:rPr>
          <w:rFonts w:ascii="Lato" w:eastAsia="Times New Roman" w:hAnsi="Lato" w:cs="Calibri"/>
          <w:sz w:val="22"/>
          <w:szCs w:val="22"/>
          <w:lang w:eastAsia="pl-PL"/>
        </w:rPr>
        <w:t xml:space="preserve"> badaniu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>:</w:t>
      </w:r>
    </w:p>
    <w:p w14:paraId="5BBC16DB" w14:textId="77777777" w:rsidR="005B7FA5" w:rsidRPr="00B970E9" w:rsidRDefault="005B7FA5" w:rsidP="000F5BFD">
      <w:pPr>
        <w:spacing w:after="120"/>
        <w:jc w:val="both"/>
        <w:rPr>
          <w:rFonts w:ascii="Lato" w:eastAsia="Times New Roman" w:hAnsi="Lato" w:cs="Calibri"/>
          <w:sz w:val="22"/>
          <w:szCs w:val="22"/>
          <w:lang w:eastAsia="pl-PL"/>
        </w:rPr>
      </w:pPr>
    </w:p>
    <w:tbl>
      <w:tblPr>
        <w:tblW w:w="870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7"/>
        <w:gridCol w:w="3502"/>
      </w:tblGrid>
      <w:tr w:rsidR="00290ABD" w:rsidRPr="005B7FA5" w14:paraId="75F08406" w14:textId="77777777" w:rsidTr="00A0267B">
        <w:trPr>
          <w:trHeight w:val="255"/>
        </w:trPr>
        <w:tc>
          <w:tcPr>
            <w:tcW w:w="520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1438E0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5B7FA5">
              <w:rPr>
                <w:rFonts w:ascii="Lato" w:eastAsia="Times New Roman" w:hAnsi="Lato"/>
                <w:b/>
                <w:bCs/>
                <w:color w:val="000000"/>
                <w:sz w:val="22"/>
                <w:szCs w:val="22"/>
                <w:lang w:eastAsia="pl-PL"/>
              </w:rPr>
              <w:t>Nazwa sprzętu</w:t>
            </w:r>
          </w:p>
        </w:tc>
        <w:tc>
          <w:tcPr>
            <w:tcW w:w="35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054185" w14:textId="77777777" w:rsidR="005B7FA5" w:rsidRPr="005B7FA5" w:rsidRDefault="005B7FA5" w:rsidP="00A0267B">
            <w:pPr>
              <w:jc w:val="center"/>
              <w:rPr>
                <w:rFonts w:ascii="Lato" w:eastAsia="Times New Roman" w:hAnsi="Lato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  <w:p w14:paraId="4F17B854" w14:textId="5C074595" w:rsidR="00290ABD" w:rsidRPr="005B7FA5" w:rsidRDefault="00290ABD" w:rsidP="00A0267B">
            <w:pPr>
              <w:jc w:val="center"/>
              <w:rPr>
                <w:rFonts w:ascii="Lato" w:eastAsia="Times New Roman" w:hAnsi="Lato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5B7FA5">
              <w:rPr>
                <w:rFonts w:ascii="Lato" w:eastAsia="Times New Roman" w:hAnsi="Lato"/>
                <w:b/>
                <w:bCs/>
                <w:color w:val="000000"/>
                <w:sz w:val="22"/>
                <w:szCs w:val="22"/>
                <w:lang w:eastAsia="pl-PL"/>
              </w:rPr>
              <w:t>Nr seryjny</w:t>
            </w:r>
          </w:p>
          <w:p w14:paraId="44D68D1E" w14:textId="272199D8" w:rsidR="005B7FA5" w:rsidRPr="005B7FA5" w:rsidRDefault="005B7FA5" w:rsidP="00A0267B">
            <w:pPr>
              <w:jc w:val="center"/>
              <w:rPr>
                <w:rFonts w:ascii="Lato" w:eastAsia="Times New Roman" w:hAnsi="Lato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</w:tr>
      <w:tr w:rsidR="00500F65" w:rsidRPr="005B7FA5" w14:paraId="70E3379A" w14:textId="77777777" w:rsidTr="00A0267B">
        <w:trPr>
          <w:trHeight w:val="21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498DC64" w14:textId="2699E09B" w:rsidR="00500F65" w:rsidRPr="005B7FA5" w:rsidRDefault="00500F65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  <w:r w:rsidRPr="005B7FA5"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  <w:t>Drążek izolacyjny uniwersalny typ UDI-20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BC577" w14:textId="3674B90B" w:rsidR="00500F65" w:rsidRPr="005B7FA5" w:rsidRDefault="00500F65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335</w:t>
            </w:r>
          </w:p>
        </w:tc>
      </w:tr>
      <w:tr w:rsidR="00500F65" w:rsidRPr="005B7FA5" w14:paraId="6074160C" w14:textId="77777777" w:rsidTr="004D2399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5D383F9" w14:textId="77777777" w:rsidR="00500F65" w:rsidRPr="005B7FA5" w:rsidRDefault="00500F65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A9A09" w14:textId="454CBD88" w:rsidR="00500F65" w:rsidRPr="005B7FA5" w:rsidRDefault="00500F65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1745</w:t>
            </w:r>
          </w:p>
        </w:tc>
      </w:tr>
      <w:tr w:rsidR="00500F65" w:rsidRPr="005B7FA5" w14:paraId="332486ED" w14:textId="77777777" w:rsidTr="00A0267B">
        <w:trPr>
          <w:trHeight w:val="21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DC049C3" w14:textId="03E5AB8F" w:rsidR="00500F65" w:rsidRPr="005B7FA5" w:rsidRDefault="00500F65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  <w:r w:rsidRPr="005B7FA5"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  <w:t>Wskaźnik napięcia typ JWNd-12/36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AA623" w14:textId="22C1122C" w:rsidR="00500F65" w:rsidRPr="005B7FA5" w:rsidRDefault="00500F65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758</w:t>
            </w:r>
          </w:p>
        </w:tc>
      </w:tr>
      <w:tr w:rsidR="00500F65" w:rsidRPr="005B7FA5" w14:paraId="1769ABC8" w14:textId="77777777" w:rsidTr="00D47529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4E0D1E1" w14:textId="77777777" w:rsidR="00500F65" w:rsidRPr="005B7FA5" w:rsidRDefault="00500F65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0A011" w14:textId="0DCF0916" w:rsidR="00500F65" w:rsidRPr="005B7FA5" w:rsidRDefault="00500F65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759</w:t>
            </w:r>
          </w:p>
        </w:tc>
      </w:tr>
      <w:tr w:rsidR="00290ABD" w:rsidRPr="005B7FA5" w14:paraId="47F69CAF" w14:textId="77777777" w:rsidTr="00A0267B">
        <w:trPr>
          <w:trHeight w:val="21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9576050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  <w:p w14:paraId="2816DF11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  <w:r w:rsidRPr="005B7FA5"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  <w:t>Półbuty elektroizolacyjne do 15kV</w:t>
            </w:r>
          </w:p>
          <w:p w14:paraId="10784859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C4882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42267</w:t>
            </w:r>
          </w:p>
        </w:tc>
      </w:tr>
      <w:tr w:rsidR="00290ABD" w:rsidRPr="005B7FA5" w14:paraId="0EC89465" w14:textId="77777777" w:rsidTr="00A0267B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AE5D059" w14:textId="77777777" w:rsidR="00290ABD" w:rsidRPr="005B7FA5" w:rsidRDefault="00290ABD" w:rsidP="00A0267B">
            <w:pPr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6B9F4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42296</w:t>
            </w:r>
          </w:p>
        </w:tc>
      </w:tr>
      <w:tr w:rsidR="00290ABD" w:rsidRPr="005B7FA5" w14:paraId="2AF312FF" w14:textId="77777777" w:rsidTr="00A0267B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FF1967F" w14:textId="77777777" w:rsidR="00290ABD" w:rsidRPr="005B7FA5" w:rsidRDefault="00290ABD" w:rsidP="00A0267B">
            <w:pPr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75BA2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48368</w:t>
            </w:r>
          </w:p>
        </w:tc>
      </w:tr>
      <w:tr w:rsidR="00290ABD" w:rsidRPr="005B7FA5" w14:paraId="55E67466" w14:textId="77777777" w:rsidTr="00A0267B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7C81" w14:textId="77777777" w:rsidR="00290ABD" w:rsidRPr="005B7FA5" w:rsidRDefault="00290ABD" w:rsidP="00A0267B">
            <w:pPr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13FB9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48369</w:t>
            </w:r>
          </w:p>
        </w:tc>
      </w:tr>
      <w:tr w:rsidR="00290ABD" w:rsidRPr="005B7FA5" w14:paraId="233C0560" w14:textId="77777777" w:rsidTr="00A0267B">
        <w:trPr>
          <w:trHeight w:val="7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3EE1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  <w:r w:rsidRPr="005B7FA5"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  <w:t>Kalosze elektroizolacyjne klasa 0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4FEB4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15852</w:t>
            </w:r>
          </w:p>
        </w:tc>
      </w:tr>
      <w:tr w:rsidR="00290ABD" w:rsidRPr="005B7FA5" w14:paraId="1FB1CC06" w14:textId="77777777" w:rsidTr="00A0267B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0060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64E2C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15853</w:t>
            </w:r>
          </w:p>
        </w:tc>
      </w:tr>
      <w:tr w:rsidR="00290ABD" w:rsidRPr="005B7FA5" w14:paraId="285D8615" w14:textId="77777777" w:rsidTr="00A0267B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B416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5626B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19954</w:t>
            </w:r>
          </w:p>
        </w:tc>
      </w:tr>
      <w:tr w:rsidR="00290ABD" w:rsidRPr="005B7FA5" w14:paraId="562500EF" w14:textId="77777777" w:rsidTr="00A0267B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8AA1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C0268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19955</w:t>
            </w:r>
          </w:p>
        </w:tc>
      </w:tr>
      <w:tr w:rsidR="00290ABD" w:rsidRPr="005B7FA5" w14:paraId="540C9DE6" w14:textId="77777777" w:rsidTr="00A0267B">
        <w:trPr>
          <w:trHeight w:val="7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4A1B0A8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  <w:r w:rsidRPr="005B7FA5"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  <w:t>Rękawice elektroizolacyjne klasa 2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31A17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197829</w:t>
            </w:r>
          </w:p>
        </w:tc>
      </w:tr>
      <w:tr w:rsidR="00290ABD" w:rsidRPr="005B7FA5" w14:paraId="7CBEFB2F" w14:textId="77777777" w:rsidTr="00A0267B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3126D94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28541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197836</w:t>
            </w:r>
          </w:p>
        </w:tc>
      </w:tr>
      <w:tr w:rsidR="00290ABD" w:rsidRPr="005B7FA5" w14:paraId="6A1894DC" w14:textId="77777777" w:rsidTr="00A0267B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5B7327C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894FE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197837</w:t>
            </w:r>
          </w:p>
        </w:tc>
      </w:tr>
      <w:tr w:rsidR="00290ABD" w:rsidRPr="005B7FA5" w14:paraId="3720B5D6" w14:textId="77777777" w:rsidTr="00A0267B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13ABCA" w14:textId="77777777" w:rsidR="00290ABD" w:rsidRPr="005B7FA5" w:rsidRDefault="00290ABD" w:rsidP="00A0267B">
            <w:pPr>
              <w:jc w:val="center"/>
              <w:rPr>
                <w:rFonts w:ascii="Lato" w:eastAsia="Times New Roman" w:hAnsi="Lato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2457E" w14:textId="77777777" w:rsidR="00290ABD" w:rsidRPr="005B7FA5" w:rsidRDefault="00290ABD" w:rsidP="00A0267B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5B7FA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197876</w:t>
            </w:r>
          </w:p>
        </w:tc>
      </w:tr>
    </w:tbl>
    <w:p w14:paraId="7B58DB50" w14:textId="77777777" w:rsidR="00145977" w:rsidRDefault="00145977" w:rsidP="00246E54">
      <w:pPr>
        <w:jc w:val="both"/>
        <w:rPr>
          <w:rFonts w:ascii="Lato" w:hAnsi="Lato" w:cstheme="minorHAnsi"/>
          <w:sz w:val="22"/>
          <w:szCs w:val="22"/>
          <w:lang w:eastAsia="pl-PL"/>
        </w:rPr>
      </w:pPr>
    </w:p>
    <w:p w14:paraId="0B51C0B6" w14:textId="0CF6E412" w:rsidR="006B35BA" w:rsidRPr="00B970E9" w:rsidRDefault="006B35BA" w:rsidP="005B7FA5">
      <w:pPr>
        <w:spacing w:line="276" w:lineRule="auto"/>
        <w:jc w:val="both"/>
        <w:rPr>
          <w:rFonts w:ascii="Lato" w:hAnsi="Lato" w:cstheme="minorHAnsi"/>
          <w:sz w:val="22"/>
          <w:szCs w:val="22"/>
          <w:lang w:eastAsia="pl-PL"/>
        </w:rPr>
      </w:pPr>
      <w:r w:rsidRPr="00B970E9">
        <w:rPr>
          <w:rFonts w:ascii="Lato" w:hAnsi="Lato" w:cstheme="minorHAnsi"/>
          <w:sz w:val="22"/>
          <w:szCs w:val="22"/>
          <w:lang w:eastAsia="pl-PL"/>
        </w:rPr>
        <w:t xml:space="preserve">Wykonawca przekazał Zamawiającemu </w:t>
      </w:r>
      <w:r w:rsidR="00145977">
        <w:rPr>
          <w:rFonts w:ascii="Lato" w:hAnsi="Lato" w:cstheme="minorHAnsi"/>
          <w:sz w:val="22"/>
          <w:szCs w:val="22"/>
          <w:lang w:eastAsia="pl-PL"/>
        </w:rPr>
        <w:t xml:space="preserve">przebadany </w:t>
      </w:r>
      <w:r w:rsidRPr="00B970E9">
        <w:rPr>
          <w:rFonts w:ascii="Lato" w:hAnsi="Lato" w:cstheme="minorHAnsi"/>
          <w:sz w:val="22"/>
          <w:szCs w:val="22"/>
          <w:lang w:eastAsia="pl-PL"/>
        </w:rPr>
        <w:t xml:space="preserve">przedmiot </w:t>
      </w:r>
      <w:r w:rsidR="00810AAE" w:rsidRPr="00B970E9">
        <w:rPr>
          <w:rFonts w:ascii="Lato" w:hAnsi="Lato" w:cstheme="minorHAnsi"/>
          <w:sz w:val="22"/>
          <w:szCs w:val="22"/>
          <w:lang w:eastAsia="pl-PL"/>
        </w:rPr>
        <w:t>zamówienia</w:t>
      </w:r>
      <w:r w:rsidR="00AF294A" w:rsidRPr="00B970E9">
        <w:rPr>
          <w:rFonts w:ascii="Lato" w:hAnsi="Lato" w:cstheme="minorHAnsi"/>
          <w:sz w:val="22"/>
          <w:szCs w:val="22"/>
          <w:lang w:eastAsia="pl-PL"/>
        </w:rPr>
        <w:t>.</w:t>
      </w:r>
    </w:p>
    <w:p w14:paraId="5A5ACA00" w14:textId="4586FDE8" w:rsidR="006B35BA" w:rsidRPr="00B970E9" w:rsidRDefault="00300B4A" w:rsidP="005B7FA5">
      <w:pPr>
        <w:spacing w:line="276" w:lineRule="auto"/>
        <w:jc w:val="both"/>
        <w:rPr>
          <w:rFonts w:ascii="Lato" w:hAnsi="Lato" w:cstheme="minorHAnsi"/>
          <w:bCs/>
          <w:iCs/>
          <w:sz w:val="22"/>
          <w:szCs w:val="22"/>
          <w:lang w:eastAsia="pl-PL"/>
        </w:rPr>
      </w:pPr>
      <w:r w:rsidRPr="00B970E9">
        <w:rPr>
          <w:rFonts w:ascii="Lato" w:hAnsi="Lato" w:cstheme="minorHAnsi"/>
          <w:sz w:val="22"/>
          <w:szCs w:val="22"/>
          <w:lang w:eastAsia="pl-PL"/>
        </w:rPr>
        <w:lastRenderedPageBreak/>
        <w:t xml:space="preserve">Przedstawiciele Zamawiającego </w:t>
      </w:r>
      <w:r w:rsidR="006B35BA" w:rsidRPr="00B970E9">
        <w:rPr>
          <w:rFonts w:ascii="Lato" w:hAnsi="Lato" w:cstheme="minorHAnsi"/>
          <w:sz w:val="22"/>
          <w:szCs w:val="22"/>
          <w:lang w:eastAsia="pl-PL"/>
        </w:rPr>
        <w:t>po dokonaniu sprawdzenia ilościowego</w:t>
      </w:r>
      <w:r w:rsidR="00145977">
        <w:rPr>
          <w:rFonts w:ascii="Lato" w:hAnsi="Lato" w:cstheme="minorHAnsi"/>
          <w:sz w:val="22"/>
          <w:szCs w:val="22"/>
          <w:lang w:eastAsia="pl-PL"/>
        </w:rPr>
        <w:t xml:space="preserve"> </w:t>
      </w:r>
      <w:r w:rsidR="006B35BA" w:rsidRPr="00B970E9">
        <w:rPr>
          <w:rFonts w:ascii="Lato" w:hAnsi="Lato" w:cstheme="minorHAnsi"/>
          <w:sz w:val="22"/>
          <w:szCs w:val="22"/>
          <w:lang w:eastAsia="pl-PL"/>
        </w:rPr>
        <w:t xml:space="preserve">i formalnego przedmiotu </w:t>
      </w:r>
      <w:r w:rsidR="00810AAE" w:rsidRPr="00B970E9">
        <w:rPr>
          <w:rFonts w:ascii="Lato" w:hAnsi="Lato" w:cstheme="minorHAnsi"/>
          <w:sz w:val="22"/>
          <w:szCs w:val="22"/>
          <w:lang w:eastAsia="pl-PL"/>
        </w:rPr>
        <w:t>zamówienia</w:t>
      </w:r>
      <w:r w:rsidR="006B35BA" w:rsidRPr="00B970E9">
        <w:rPr>
          <w:rFonts w:ascii="Lato" w:hAnsi="Lato" w:cstheme="minorHAnsi"/>
          <w:sz w:val="22"/>
          <w:szCs w:val="22"/>
          <w:lang w:eastAsia="pl-PL"/>
        </w:rPr>
        <w:t xml:space="preserve"> stwierdzi</w:t>
      </w:r>
      <w:r w:rsidR="00145977">
        <w:rPr>
          <w:rFonts w:ascii="Lato" w:hAnsi="Lato" w:cstheme="minorHAnsi"/>
          <w:sz w:val="22"/>
          <w:szCs w:val="22"/>
          <w:lang w:eastAsia="pl-PL"/>
        </w:rPr>
        <w:t>li</w:t>
      </w:r>
      <w:r w:rsidR="006B35BA" w:rsidRPr="00B970E9">
        <w:rPr>
          <w:rFonts w:ascii="Lato" w:hAnsi="Lato" w:cstheme="minorHAnsi"/>
          <w:sz w:val="22"/>
          <w:szCs w:val="22"/>
          <w:lang w:eastAsia="pl-PL"/>
        </w:rPr>
        <w:t xml:space="preserve">, że przedmiot </w:t>
      </w:r>
      <w:r w:rsidR="00810AAE" w:rsidRPr="00B970E9">
        <w:rPr>
          <w:rFonts w:ascii="Lato" w:hAnsi="Lato" w:cstheme="minorHAnsi"/>
          <w:sz w:val="22"/>
          <w:szCs w:val="22"/>
          <w:lang w:eastAsia="pl-PL"/>
        </w:rPr>
        <w:t>zamówienia</w:t>
      </w:r>
      <w:r w:rsidR="006B35BA" w:rsidRPr="00B970E9">
        <w:rPr>
          <w:rFonts w:ascii="Lato" w:hAnsi="Lato" w:cstheme="minorHAnsi"/>
          <w:sz w:val="22"/>
          <w:szCs w:val="22"/>
          <w:lang w:eastAsia="pl-PL"/>
        </w:rPr>
        <w:t xml:space="preserve"> został/*nie został wykonan</w:t>
      </w:r>
      <w:r w:rsidR="00B97B01" w:rsidRPr="00B970E9">
        <w:rPr>
          <w:rFonts w:ascii="Lato" w:hAnsi="Lato" w:cstheme="minorHAnsi"/>
          <w:sz w:val="22"/>
          <w:szCs w:val="22"/>
          <w:lang w:eastAsia="pl-PL"/>
        </w:rPr>
        <w:t>y</w:t>
      </w:r>
      <w:r w:rsidR="006B35BA" w:rsidRPr="00B970E9">
        <w:rPr>
          <w:rFonts w:ascii="Lato" w:hAnsi="Lato" w:cstheme="minorHAnsi"/>
          <w:sz w:val="22"/>
          <w:szCs w:val="22"/>
          <w:lang w:eastAsia="pl-PL"/>
        </w:rPr>
        <w:t xml:space="preserve"> prawidłowo, zgodnie z ustaleniami i </w:t>
      </w:r>
      <w:r w:rsidR="00810AAE" w:rsidRPr="00B970E9">
        <w:rPr>
          <w:rFonts w:ascii="Lato" w:hAnsi="Lato" w:cstheme="minorHAnsi"/>
          <w:sz w:val="22"/>
          <w:szCs w:val="22"/>
          <w:lang w:eastAsia="pl-PL"/>
        </w:rPr>
        <w:t>zamówieniem</w:t>
      </w:r>
      <w:r w:rsidR="006B35BA" w:rsidRPr="00B970E9">
        <w:rPr>
          <w:rFonts w:ascii="Lato" w:hAnsi="Lato" w:cstheme="minorHAnsi"/>
          <w:sz w:val="22"/>
          <w:szCs w:val="22"/>
          <w:lang w:eastAsia="pl-PL"/>
        </w:rPr>
        <w:t xml:space="preserve"> i postanowi</w:t>
      </w:r>
      <w:r w:rsidR="00145977">
        <w:rPr>
          <w:rFonts w:ascii="Lato" w:hAnsi="Lato" w:cstheme="minorHAnsi"/>
          <w:sz w:val="22"/>
          <w:szCs w:val="22"/>
          <w:lang w:eastAsia="pl-PL"/>
        </w:rPr>
        <w:t xml:space="preserve">li </w:t>
      </w:r>
      <w:r w:rsidR="00B97B01" w:rsidRPr="00B970E9">
        <w:rPr>
          <w:rFonts w:ascii="Lato" w:hAnsi="Lato" w:cstheme="minorHAnsi"/>
          <w:sz w:val="22"/>
          <w:szCs w:val="22"/>
          <w:lang w:eastAsia="pl-PL"/>
        </w:rPr>
        <w:t>go</w:t>
      </w:r>
      <w:r w:rsidR="006B35BA" w:rsidRPr="00B970E9">
        <w:rPr>
          <w:rFonts w:ascii="Lato" w:hAnsi="Lato" w:cstheme="minorHAnsi"/>
          <w:sz w:val="22"/>
          <w:szCs w:val="22"/>
          <w:lang w:eastAsia="pl-PL"/>
        </w:rPr>
        <w:t xml:space="preserve"> odebrać/* nie odbierać od Wykonawcy bez zastrzeżeń</w:t>
      </w:r>
      <w:r w:rsidR="00AF294A" w:rsidRPr="00B970E9">
        <w:rPr>
          <w:rFonts w:ascii="Lato" w:hAnsi="Lato" w:cstheme="minorHAnsi"/>
          <w:sz w:val="22"/>
          <w:szCs w:val="22"/>
          <w:lang w:eastAsia="pl-PL"/>
        </w:rPr>
        <w:t>/ z zastrzeżeniami*</w:t>
      </w:r>
      <w:r w:rsidR="006B35BA" w:rsidRPr="00B970E9">
        <w:rPr>
          <w:rFonts w:ascii="Lato" w:hAnsi="Lato" w:cstheme="minorHAnsi"/>
          <w:sz w:val="22"/>
          <w:szCs w:val="22"/>
          <w:lang w:eastAsia="pl-PL"/>
        </w:rPr>
        <w:t>.</w:t>
      </w:r>
    </w:p>
    <w:p w14:paraId="68045191" w14:textId="59C5B3BD" w:rsidR="006B35BA" w:rsidRDefault="006B35BA" w:rsidP="005B7FA5">
      <w:pPr>
        <w:spacing w:line="276" w:lineRule="auto"/>
        <w:rPr>
          <w:rFonts w:ascii="Lato" w:eastAsia="Times New Roman" w:hAnsi="Lato" w:cs="Calibri"/>
          <w:sz w:val="22"/>
          <w:szCs w:val="22"/>
          <w:lang w:eastAsia="pl-PL"/>
        </w:rPr>
      </w:pPr>
    </w:p>
    <w:p w14:paraId="108D2DE2" w14:textId="77777777" w:rsidR="005B7FA5" w:rsidRPr="00B970E9" w:rsidRDefault="005B7FA5" w:rsidP="005B7FA5">
      <w:pPr>
        <w:spacing w:line="276" w:lineRule="auto"/>
        <w:rPr>
          <w:rFonts w:ascii="Lato" w:eastAsia="Times New Roman" w:hAnsi="Lato" w:cs="Calibri"/>
          <w:sz w:val="22"/>
          <w:szCs w:val="22"/>
          <w:lang w:eastAsia="pl-PL"/>
        </w:rPr>
      </w:pPr>
    </w:p>
    <w:p w14:paraId="08BA1347" w14:textId="6C1AB787" w:rsidR="006B35BA" w:rsidRPr="00B970E9" w:rsidRDefault="00AF294A" w:rsidP="005B7FA5">
      <w:pPr>
        <w:spacing w:line="276" w:lineRule="auto"/>
        <w:ind w:left="851" w:hanging="851"/>
        <w:rPr>
          <w:rFonts w:ascii="Lato" w:eastAsia="Times New Roman" w:hAnsi="Lato" w:cs="Calibri"/>
          <w:sz w:val="22"/>
          <w:szCs w:val="22"/>
          <w:lang w:eastAsia="pl-PL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>Zastrzeżenia (jeśli dotyczy):</w:t>
      </w:r>
      <w:r w:rsidR="006B35BA" w:rsidRPr="00B970E9">
        <w:rPr>
          <w:rFonts w:ascii="Lato" w:eastAsia="Times New Roman" w:hAnsi="Lato" w:cs="Calibri"/>
          <w:sz w:val="22"/>
          <w:szCs w:val="22"/>
          <w:lang w:eastAsia="pl-PL"/>
        </w:rPr>
        <w:t>______________________________________</w:t>
      </w:r>
      <w:r w:rsidR="00774C72" w:rsidRPr="00B970E9">
        <w:rPr>
          <w:rFonts w:ascii="Lato" w:eastAsia="Times New Roman" w:hAnsi="Lato" w:cs="Calibri"/>
          <w:sz w:val="22"/>
          <w:szCs w:val="22"/>
          <w:lang w:eastAsia="pl-PL"/>
        </w:rPr>
        <w:t>____</w:t>
      </w:r>
      <w:r w:rsidR="006B35BA" w:rsidRPr="00B970E9">
        <w:rPr>
          <w:rFonts w:ascii="Lato" w:eastAsia="Times New Roman" w:hAnsi="Lato" w:cs="Calibri"/>
          <w:sz w:val="22"/>
          <w:szCs w:val="22"/>
          <w:lang w:eastAsia="pl-PL"/>
        </w:rPr>
        <w:t>___________</w:t>
      </w:r>
    </w:p>
    <w:p w14:paraId="1FD25886" w14:textId="77777777" w:rsidR="004E272C" w:rsidRPr="00B970E9" w:rsidRDefault="004E272C" w:rsidP="004E272C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6D31D686" w14:textId="77777777" w:rsidR="006B35BA" w:rsidRPr="00B970E9" w:rsidRDefault="006B35BA" w:rsidP="004E272C">
      <w:pPr>
        <w:numPr>
          <w:ilvl w:val="0"/>
          <w:numId w:val="13"/>
        </w:numPr>
        <w:rPr>
          <w:rFonts w:ascii="Lato" w:eastAsia="Times New Roman" w:hAnsi="Lato" w:cs="Calibri"/>
          <w:sz w:val="22"/>
          <w:szCs w:val="22"/>
          <w:lang w:eastAsia="pl-PL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>_______________________________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ab/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ab/>
        <w:t>za Zamawiającego</w:t>
      </w:r>
    </w:p>
    <w:p w14:paraId="185ADFEE" w14:textId="77777777" w:rsidR="000F5BFD" w:rsidRPr="00B970E9" w:rsidRDefault="000F5BFD" w:rsidP="000F5BFD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2BFFBECE" w14:textId="5EC325B3" w:rsidR="006B35BA" w:rsidRPr="00B970E9" w:rsidRDefault="00246E54" w:rsidP="000F5BFD">
      <w:pPr>
        <w:pStyle w:val="Akapitzlist"/>
        <w:numPr>
          <w:ilvl w:val="0"/>
          <w:numId w:val="13"/>
        </w:numPr>
        <w:rPr>
          <w:rFonts w:ascii="Lato" w:eastAsia="Times New Roman" w:hAnsi="Lato" w:cs="Calibri"/>
          <w:lang w:eastAsia="pl-PL"/>
        </w:rPr>
      </w:pPr>
      <w:r w:rsidRPr="00B970E9">
        <w:rPr>
          <w:rFonts w:ascii="Lato" w:eastAsia="Times New Roman" w:hAnsi="Lato" w:cs="Calibri"/>
          <w:lang w:eastAsia="pl-PL"/>
        </w:rPr>
        <w:t>________________________</w:t>
      </w:r>
      <w:r w:rsidR="000F5BFD" w:rsidRPr="00B970E9">
        <w:rPr>
          <w:rFonts w:ascii="Lato" w:eastAsia="Times New Roman" w:hAnsi="Lato" w:cs="Calibri"/>
          <w:lang w:eastAsia="pl-PL"/>
        </w:rPr>
        <w:t>___</w:t>
      </w:r>
      <w:r w:rsidRPr="00B970E9">
        <w:rPr>
          <w:rFonts w:ascii="Lato" w:eastAsia="Times New Roman" w:hAnsi="Lato" w:cs="Calibri"/>
          <w:lang w:eastAsia="pl-PL"/>
        </w:rPr>
        <w:t>____</w:t>
      </w:r>
      <w:r w:rsidR="000F5BFD" w:rsidRPr="00B970E9">
        <w:rPr>
          <w:rFonts w:ascii="Lato" w:eastAsia="Times New Roman" w:hAnsi="Lato" w:cs="Calibri"/>
          <w:lang w:eastAsia="pl-PL"/>
        </w:rPr>
        <w:tab/>
      </w:r>
      <w:r w:rsidR="000F5BFD" w:rsidRPr="00B970E9">
        <w:rPr>
          <w:rFonts w:ascii="Lato" w:eastAsia="Times New Roman" w:hAnsi="Lato" w:cs="Calibri"/>
          <w:lang w:eastAsia="pl-PL"/>
        </w:rPr>
        <w:tab/>
        <w:t>za Zamawiającego</w:t>
      </w:r>
    </w:p>
    <w:p w14:paraId="0D479C83" w14:textId="0547AD8B" w:rsidR="006B35BA" w:rsidRPr="00B970E9" w:rsidRDefault="006B35BA" w:rsidP="004E272C">
      <w:pPr>
        <w:numPr>
          <w:ilvl w:val="0"/>
          <w:numId w:val="13"/>
        </w:numPr>
        <w:rPr>
          <w:rFonts w:ascii="Lato" w:eastAsia="Times New Roman" w:hAnsi="Lato" w:cs="Calibri"/>
          <w:sz w:val="22"/>
          <w:szCs w:val="22"/>
          <w:lang w:eastAsia="pl-PL"/>
        </w:rPr>
      </w:pPr>
      <w:r w:rsidRPr="00B970E9">
        <w:rPr>
          <w:rFonts w:ascii="Lato" w:eastAsia="Times New Roman" w:hAnsi="Lato" w:cs="Calibri"/>
          <w:sz w:val="22"/>
          <w:szCs w:val="22"/>
          <w:lang w:eastAsia="pl-PL"/>
        </w:rPr>
        <w:t>_______________________________</w:t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ab/>
      </w:r>
      <w:r w:rsidRPr="00B970E9">
        <w:rPr>
          <w:rFonts w:ascii="Lato" w:eastAsia="Times New Roman" w:hAnsi="Lato" w:cs="Calibri"/>
          <w:sz w:val="22"/>
          <w:szCs w:val="22"/>
          <w:lang w:eastAsia="pl-PL"/>
        </w:rPr>
        <w:tab/>
        <w:t>za Wykonawcę</w:t>
      </w:r>
    </w:p>
    <w:p w14:paraId="7465D440" w14:textId="1325F0E0" w:rsidR="000F5BFD" w:rsidRDefault="000F5BFD" w:rsidP="004E272C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31967693" w14:textId="744FBDE4" w:rsidR="005B7FA5" w:rsidRDefault="005B7FA5" w:rsidP="004E272C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3234C186" w14:textId="2CF10886" w:rsidR="005B7FA5" w:rsidRDefault="005B7FA5" w:rsidP="004E272C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35E0C42A" w14:textId="77777777" w:rsidR="005B7FA5" w:rsidRPr="00B970E9" w:rsidRDefault="005B7FA5" w:rsidP="004E272C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0FC9E812" w14:textId="018CA3D9" w:rsidR="006B35BA" w:rsidRPr="00FC06C7" w:rsidRDefault="00AA7E8D" w:rsidP="004E272C">
      <w:pPr>
        <w:rPr>
          <w:rFonts w:ascii="Lato" w:eastAsia="Times New Roman" w:hAnsi="Lato" w:cs="Calibri"/>
          <w:sz w:val="20"/>
          <w:szCs w:val="20"/>
          <w:lang w:eastAsia="pl-PL"/>
        </w:rPr>
      </w:pPr>
      <w:r w:rsidRPr="00FC06C7">
        <w:rPr>
          <w:rFonts w:ascii="Lato" w:eastAsia="Times New Roman" w:hAnsi="Lato" w:cs="Calibri"/>
          <w:sz w:val="20"/>
          <w:szCs w:val="20"/>
          <w:lang w:eastAsia="pl-PL"/>
        </w:rPr>
        <w:t>* niepotrzebne skreślić</w:t>
      </w:r>
    </w:p>
    <w:sectPr w:rsidR="006B35BA" w:rsidRPr="00FC06C7" w:rsidSect="006300A4">
      <w:footerReference w:type="default" r:id="rId8"/>
      <w:headerReference w:type="first" r:id="rId9"/>
      <w:footerReference w:type="first" r:id="rId10"/>
      <w:pgSz w:w="11900" w:h="16840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53B92" w14:textId="77777777" w:rsidR="00A64D89" w:rsidRDefault="00A64D89">
      <w:r>
        <w:separator/>
      </w:r>
    </w:p>
  </w:endnote>
  <w:endnote w:type="continuationSeparator" w:id="0">
    <w:p w14:paraId="27F13997" w14:textId="77777777" w:rsidR="00A64D89" w:rsidRDefault="00A6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60EE4" w14:textId="77777777" w:rsidR="00804E93" w:rsidRDefault="006611BE" w:rsidP="00804E93">
    <w:pPr>
      <w:pStyle w:val="Stopka"/>
      <w:jc w:val="right"/>
      <w:rPr>
        <w:rFonts w:ascii="Arial" w:hAnsi="Arial" w:cs="Arial"/>
        <w:color w:val="7F7F7F"/>
        <w:sz w:val="16"/>
        <w:szCs w:val="16"/>
      </w:rPr>
    </w:pPr>
    <w:r>
      <w:rPr>
        <w:rFonts w:ascii="Arial" w:hAnsi="Arial" w:cs="Arial"/>
        <w:color w:val="7F7F7F"/>
        <w:sz w:val="16"/>
        <w:szCs w:val="16"/>
      </w:rPr>
      <w:fldChar w:fldCharType="begin"/>
    </w:r>
    <w:r>
      <w:rPr>
        <w:rFonts w:ascii="Arial" w:hAnsi="Arial" w:cs="Arial"/>
        <w:color w:val="7F7F7F"/>
        <w:sz w:val="16"/>
        <w:szCs w:val="16"/>
      </w:rPr>
      <w:instrText xml:space="preserve"> PAGE   \* MERGEFORMAT </w:instrText>
    </w:r>
    <w:r>
      <w:rPr>
        <w:rFonts w:ascii="Arial" w:hAnsi="Arial" w:cs="Arial"/>
        <w:color w:val="7F7F7F"/>
        <w:sz w:val="16"/>
        <w:szCs w:val="16"/>
      </w:rPr>
      <w:fldChar w:fldCharType="separate"/>
    </w:r>
    <w:r w:rsidR="00300B4A">
      <w:rPr>
        <w:rFonts w:ascii="Arial" w:hAnsi="Arial" w:cs="Arial"/>
        <w:noProof/>
        <w:color w:val="7F7F7F"/>
        <w:sz w:val="16"/>
        <w:szCs w:val="16"/>
      </w:rPr>
      <w:t>2</w:t>
    </w:r>
    <w:r>
      <w:rPr>
        <w:rFonts w:ascii="Arial" w:hAnsi="Arial" w:cs="Arial"/>
        <w:color w:val="7F7F7F"/>
        <w:sz w:val="16"/>
        <w:szCs w:val="16"/>
      </w:rPr>
      <w:fldChar w:fldCharType="end"/>
    </w:r>
  </w:p>
  <w:p w14:paraId="70960C94" w14:textId="77777777" w:rsidR="006C13FF" w:rsidRPr="006C13FF" w:rsidRDefault="00A64D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7861883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52D61DE4" w14:textId="37611EE5" w:rsidR="00290ABD" w:rsidRPr="00FC06C7" w:rsidRDefault="00290ABD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FC06C7">
          <w:rPr>
            <w:rFonts w:ascii="Lato" w:hAnsi="Lato"/>
            <w:sz w:val="20"/>
            <w:szCs w:val="20"/>
          </w:rPr>
          <w:fldChar w:fldCharType="begin"/>
        </w:r>
        <w:r w:rsidRPr="00FC06C7">
          <w:rPr>
            <w:rFonts w:ascii="Lato" w:hAnsi="Lato"/>
            <w:sz w:val="20"/>
            <w:szCs w:val="20"/>
          </w:rPr>
          <w:instrText>PAGE   \* MERGEFORMAT</w:instrText>
        </w:r>
        <w:r w:rsidRPr="00FC06C7">
          <w:rPr>
            <w:rFonts w:ascii="Lato" w:hAnsi="Lato"/>
            <w:sz w:val="20"/>
            <w:szCs w:val="20"/>
          </w:rPr>
          <w:fldChar w:fldCharType="separate"/>
        </w:r>
        <w:r w:rsidRPr="00FC06C7">
          <w:rPr>
            <w:rFonts w:ascii="Lato" w:hAnsi="Lato"/>
            <w:sz w:val="20"/>
            <w:szCs w:val="20"/>
          </w:rPr>
          <w:t>2</w:t>
        </w:r>
        <w:r w:rsidRPr="00FC06C7">
          <w:rPr>
            <w:rFonts w:ascii="Lato" w:hAnsi="Lato"/>
            <w:sz w:val="20"/>
            <w:szCs w:val="20"/>
          </w:rPr>
          <w:fldChar w:fldCharType="end"/>
        </w:r>
      </w:p>
    </w:sdtContent>
  </w:sdt>
  <w:p w14:paraId="20E98BB7" w14:textId="45B88514" w:rsidR="003B094D" w:rsidRDefault="00A64D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C238D" w14:textId="77777777" w:rsidR="00A64D89" w:rsidRDefault="00A64D89">
      <w:r>
        <w:separator/>
      </w:r>
    </w:p>
  </w:footnote>
  <w:footnote w:type="continuationSeparator" w:id="0">
    <w:p w14:paraId="1E154815" w14:textId="77777777" w:rsidR="00A64D89" w:rsidRDefault="00A64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F8D7" w14:textId="51D963EE" w:rsidR="003B094D" w:rsidRPr="00145977" w:rsidRDefault="00035FA4" w:rsidP="00035FA4">
    <w:pPr>
      <w:pStyle w:val="Nagwek"/>
      <w:jc w:val="right"/>
      <w:rPr>
        <w:rFonts w:ascii="Lato" w:hAnsi="Lato"/>
        <w:b/>
        <w:bCs/>
        <w:sz w:val="22"/>
        <w:szCs w:val="22"/>
      </w:rPr>
    </w:pPr>
    <w:r w:rsidRPr="00145977">
      <w:rPr>
        <w:rFonts w:ascii="Lato" w:hAnsi="Lato"/>
        <w:b/>
        <w:bCs/>
        <w:sz w:val="22"/>
        <w:szCs w:val="22"/>
      </w:rPr>
      <w:t xml:space="preserve">Załącznik Nr </w:t>
    </w:r>
    <w:r w:rsidR="00774C72" w:rsidRPr="00145977">
      <w:rPr>
        <w:rFonts w:ascii="Lato" w:hAnsi="Lato"/>
        <w:b/>
        <w:bCs/>
        <w:sz w:val="22"/>
        <w:szCs w:val="22"/>
      </w:rPr>
      <w:t>4</w:t>
    </w:r>
    <w:r w:rsidRPr="00145977">
      <w:rPr>
        <w:rFonts w:ascii="Lato" w:hAnsi="Lato"/>
        <w:b/>
        <w:bCs/>
        <w:sz w:val="22"/>
        <w:szCs w:val="22"/>
      </w:rPr>
      <w:t xml:space="preserve"> do </w:t>
    </w:r>
    <w:r w:rsidR="00810AAE" w:rsidRPr="00145977">
      <w:rPr>
        <w:rFonts w:ascii="Lato" w:hAnsi="Lato"/>
        <w:b/>
        <w:bCs/>
        <w:sz w:val="22"/>
        <w:szCs w:val="22"/>
      </w:rPr>
      <w:t>Zaproszenia</w:t>
    </w:r>
    <w:r w:rsidRPr="00145977">
      <w:rPr>
        <w:rFonts w:ascii="Lato" w:hAnsi="Lato"/>
        <w:b/>
        <w:bCs/>
        <w:sz w:val="22"/>
        <w:szCs w:val="22"/>
      </w:rPr>
      <w:t xml:space="preserve"> </w:t>
    </w:r>
    <w:r w:rsidR="00084329" w:rsidRPr="00145977">
      <w:rPr>
        <w:rFonts w:ascii="Lato" w:hAnsi="Lato"/>
        <w:b/>
        <w:bCs/>
        <w:noProof/>
        <w:sz w:val="22"/>
        <w:szCs w:val="22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44AAB5" wp14:editId="6F559048">
              <wp:simplePos x="0" y="0"/>
              <wp:positionH relativeFrom="margin">
                <wp:posOffset>-17145</wp:posOffset>
              </wp:positionH>
              <wp:positionV relativeFrom="paragraph">
                <wp:posOffset>847725</wp:posOffset>
              </wp:positionV>
              <wp:extent cx="2895600" cy="409575"/>
              <wp:effectExtent l="0" t="0" r="0" b="952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5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6E08EC" w14:textId="77777777" w:rsidR="00DB4B6E" w:rsidRDefault="00A64D89" w:rsidP="0067640A">
                          <w:pP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</w:p>
                        <w:p w14:paraId="66590F16" w14:textId="77777777" w:rsidR="00DB4B6E" w:rsidRPr="009B765A" w:rsidRDefault="00A64D89" w:rsidP="0067640A">
                          <w:pP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44AAB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-1.35pt;margin-top:66.75pt;width:228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" filled="f" stroked="f">
              <v:textbox inset="0,0,0,0">
                <w:txbxContent>
                  <w:p w14:paraId="266E08EC" w14:textId="77777777" w:rsidR="00DB4B6E" w:rsidRDefault="00934156" w:rsidP="0067640A">
                    <w:pPr>
                      <w:rPr>
                        <w:rFonts w:ascii="Times New Roman" w:hAnsi="Times New Roman"/>
                        <w:b/>
                        <w:szCs w:val="22"/>
                      </w:rPr>
                    </w:pPr>
                  </w:p>
                  <w:p w14:paraId="66590F16" w14:textId="77777777" w:rsidR="00DB4B6E" w:rsidRPr="009B765A" w:rsidRDefault="00934156" w:rsidP="0067640A">
                    <w:pPr>
                      <w:rPr>
                        <w:rFonts w:ascii="Times New Roman" w:hAnsi="Times New Roman"/>
                        <w:b/>
                        <w:szCs w:val="2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300A4" w:rsidRPr="00145977">
      <w:rPr>
        <w:rFonts w:ascii="Lato" w:hAnsi="Lato"/>
        <w:b/>
        <w:bCs/>
        <w:noProof/>
        <w:sz w:val="22"/>
        <w:szCs w:val="22"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08D12A4" wp14:editId="7F10FA69">
              <wp:simplePos x="0" y="0"/>
              <wp:positionH relativeFrom="column">
                <wp:posOffset>2333803</wp:posOffset>
              </wp:positionH>
              <wp:positionV relativeFrom="paragraph">
                <wp:posOffset>672236</wp:posOffset>
              </wp:positionV>
              <wp:extent cx="3638550" cy="508000"/>
              <wp:effectExtent l="0" t="0" r="0" b="635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8550" cy="5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7DE59" w14:textId="77777777" w:rsidR="003B094D" w:rsidRPr="00683818" w:rsidRDefault="00A64D89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8D12A4" id="Text Box 7" o:spid="_x0000_s1027" type="#_x0000_t202" style="position:absolute;left:0;text-align:left;margin-left:183.75pt;margin-top:52.95pt;width:286.5pt;height:4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" filled="f" stroked="f">
              <v:textbox inset="0,0,0,0">
                <w:txbxContent>
                  <w:p w14:paraId="2747DE59" w14:textId="77777777" w:rsidR="003B094D" w:rsidRPr="00683818" w:rsidRDefault="00934156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342F"/>
    <w:multiLevelType w:val="hybridMultilevel"/>
    <w:tmpl w:val="4FC0D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EE6C7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473D6"/>
    <w:multiLevelType w:val="hybridMultilevel"/>
    <w:tmpl w:val="551A4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22B19"/>
    <w:multiLevelType w:val="multilevel"/>
    <w:tmpl w:val="E79E37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27F060C1"/>
    <w:multiLevelType w:val="hybridMultilevel"/>
    <w:tmpl w:val="1CEE3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30994"/>
    <w:multiLevelType w:val="hybridMultilevel"/>
    <w:tmpl w:val="2F8C7EC0"/>
    <w:lvl w:ilvl="0" w:tplc="1EE6C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B432A"/>
    <w:multiLevelType w:val="hybridMultilevel"/>
    <w:tmpl w:val="B820301A"/>
    <w:lvl w:ilvl="0" w:tplc="C7D6F29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762703"/>
    <w:multiLevelType w:val="hybridMultilevel"/>
    <w:tmpl w:val="E320E588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45D69E3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A390B08"/>
    <w:multiLevelType w:val="hybridMultilevel"/>
    <w:tmpl w:val="9D1CB730"/>
    <w:lvl w:ilvl="0" w:tplc="90E886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F14E5"/>
    <w:multiLevelType w:val="multilevel"/>
    <w:tmpl w:val="A568F698"/>
    <w:lvl w:ilvl="0">
      <w:start w:val="1"/>
      <w:numFmt w:val="lowerLetter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9" w15:restartNumberingAfterBreak="0">
    <w:nsid w:val="66AF0F2E"/>
    <w:multiLevelType w:val="hybridMultilevel"/>
    <w:tmpl w:val="16C6EAF0"/>
    <w:lvl w:ilvl="0" w:tplc="1EE6C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5E3B2F"/>
    <w:multiLevelType w:val="hybridMultilevel"/>
    <w:tmpl w:val="1CD4575E"/>
    <w:lvl w:ilvl="0" w:tplc="EC9A50B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9149DC8">
      <w:start w:val="4"/>
      <w:numFmt w:val="decimal"/>
      <w:lvlText w:val="%2."/>
      <w:lvlJc w:val="left"/>
      <w:pPr>
        <w:tabs>
          <w:tab w:val="num" w:pos="1800"/>
        </w:tabs>
        <w:ind w:left="1723" w:hanging="283"/>
      </w:pPr>
      <w:rPr>
        <w:rFonts w:hint="default"/>
        <w:color w:val="auto"/>
      </w:rPr>
    </w:lvl>
    <w:lvl w:ilvl="2" w:tplc="26C255D2">
      <w:start w:val="1"/>
      <w:numFmt w:val="decimal"/>
      <w:lvlText w:val="%3."/>
      <w:lvlJc w:val="left"/>
      <w:pPr>
        <w:tabs>
          <w:tab w:val="num" w:pos="2700"/>
        </w:tabs>
        <w:ind w:left="2623" w:hanging="283"/>
      </w:pPr>
      <w:rPr>
        <w:rFonts w:hint="default"/>
        <w:color w:val="auto"/>
      </w:rPr>
    </w:lvl>
    <w:lvl w:ilvl="3" w:tplc="1EE6C78E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75A34F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AD16A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5"/>
  </w:num>
  <w:num w:numId="5">
    <w:abstractNumId w:val="10"/>
  </w:num>
  <w:num w:numId="6">
    <w:abstractNumId w:val="3"/>
  </w:num>
  <w:num w:numId="7">
    <w:abstractNumId w:val="6"/>
  </w:num>
  <w:num w:numId="8">
    <w:abstractNumId w:val="4"/>
  </w:num>
  <w:num w:numId="9">
    <w:abstractNumId w:val="0"/>
  </w:num>
  <w:num w:numId="10">
    <w:abstractNumId w:val="8"/>
  </w:num>
  <w:num w:numId="11">
    <w:abstractNumId w:val="1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299"/>
    <w:rsid w:val="00027814"/>
    <w:rsid w:val="00035FA4"/>
    <w:rsid w:val="00084329"/>
    <w:rsid w:val="00084412"/>
    <w:rsid w:val="000A6767"/>
    <w:rsid w:val="000C1042"/>
    <w:rsid w:val="000E5602"/>
    <w:rsid w:val="000F5BFD"/>
    <w:rsid w:val="00106E9E"/>
    <w:rsid w:val="001109D6"/>
    <w:rsid w:val="00120E6A"/>
    <w:rsid w:val="00135982"/>
    <w:rsid w:val="001370A5"/>
    <w:rsid w:val="00145977"/>
    <w:rsid w:val="0016225C"/>
    <w:rsid w:val="00196E6B"/>
    <w:rsid w:val="001C1EFC"/>
    <w:rsid w:val="001C41C2"/>
    <w:rsid w:val="001F3C1E"/>
    <w:rsid w:val="002016CB"/>
    <w:rsid w:val="00241E05"/>
    <w:rsid w:val="00246E54"/>
    <w:rsid w:val="00285DCD"/>
    <w:rsid w:val="00290ABD"/>
    <w:rsid w:val="002A1275"/>
    <w:rsid w:val="002C436F"/>
    <w:rsid w:val="002E2907"/>
    <w:rsid w:val="002E6299"/>
    <w:rsid w:val="00300B4A"/>
    <w:rsid w:val="00366CDD"/>
    <w:rsid w:val="00392C02"/>
    <w:rsid w:val="003D0EA3"/>
    <w:rsid w:val="003D25EA"/>
    <w:rsid w:val="003D5744"/>
    <w:rsid w:val="003F5771"/>
    <w:rsid w:val="00411509"/>
    <w:rsid w:val="00440639"/>
    <w:rsid w:val="00481503"/>
    <w:rsid w:val="004D6D48"/>
    <w:rsid w:val="004E272C"/>
    <w:rsid w:val="00500F65"/>
    <w:rsid w:val="005B7FA5"/>
    <w:rsid w:val="005D4CBD"/>
    <w:rsid w:val="006300A4"/>
    <w:rsid w:val="006611BE"/>
    <w:rsid w:val="00663696"/>
    <w:rsid w:val="006719FF"/>
    <w:rsid w:val="00685681"/>
    <w:rsid w:val="006B35BA"/>
    <w:rsid w:val="006C6C90"/>
    <w:rsid w:val="006E0841"/>
    <w:rsid w:val="00753352"/>
    <w:rsid w:val="00762CBE"/>
    <w:rsid w:val="00774C72"/>
    <w:rsid w:val="0079222D"/>
    <w:rsid w:val="007D67DB"/>
    <w:rsid w:val="007E72A4"/>
    <w:rsid w:val="0080576A"/>
    <w:rsid w:val="00806DAE"/>
    <w:rsid w:val="00810AAE"/>
    <w:rsid w:val="00833AFD"/>
    <w:rsid w:val="00851A93"/>
    <w:rsid w:val="0086147B"/>
    <w:rsid w:val="00865B40"/>
    <w:rsid w:val="008663E8"/>
    <w:rsid w:val="00867A54"/>
    <w:rsid w:val="00894B5F"/>
    <w:rsid w:val="008C02E2"/>
    <w:rsid w:val="008E489A"/>
    <w:rsid w:val="00934156"/>
    <w:rsid w:val="00970BE1"/>
    <w:rsid w:val="009A338D"/>
    <w:rsid w:val="009B3C60"/>
    <w:rsid w:val="009B403A"/>
    <w:rsid w:val="009B6557"/>
    <w:rsid w:val="009D6761"/>
    <w:rsid w:val="009E0906"/>
    <w:rsid w:val="009F355C"/>
    <w:rsid w:val="009F797B"/>
    <w:rsid w:val="00A173AE"/>
    <w:rsid w:val="00A64D89"/>
    <w:rsid w:val="00AA5042"/>
    <w:rsid w:val="00AA7E8D"/>
    <w:rsid w:val="00AD24BA"/>
    <w:rsid w:val="00AF294A"/>
    <w:rsid w:val="00B151A0"/>
    <w:rsid w:val="00B22F1D"/>
    <w:rsid w:val="00B41872"/>
    <w:rsid w:val="00B52FD0"/>
    <w:rsid w:val="00B64B39"/>
    <w:rsid w:val="00B93E08"/>
    <w:rsid w:val="00B940AF"/>
    <w:rsid w:val="00B948FD"/>
    <w:rsid w:val="00B970E9"/>
    <w:rsid w:val="00B97B01"/>
    <w:rsid w:val="00BA091E"/>
    <w:rsid w:val="00BC3001"/>
    <w:rsid w:val="00BF0959"/>
    <w:rsid w:val="00BF4D26"/>
    <w:rsid w:val="00C06AA0"/>
    <w:rsid w:val="00C17CFA"/>
    <w:rsid w:val="00C200D8"/>
    <w:rsid w:val="00C506B2"/>
    <w:rsid w:val="00C61714"/>
    <w:rsid w:val="00C76C4C"/>
    <w:rsid w:val="00CA2B5A"/>
    <w:rsid w:val="00CC2C95"/>
    <w:rsid w:val="00CC3720"/>
    <w:rsid w:val="00CE6B65"/>
    <w:rsid w:val="00D50587"/>
    <w:rsid w:val="00D7237A"/>
    <w:rsid w:val="00E00BCD"/>
    <w:rsid w:val="00E40686"/>
    <w:rsid w:val="00E92ED7"/>
    <w:rsid w:val="00EB6530"/>
    <w:rsid w:val="00EF0612"/>
    <w:rsid w:val="00F13C5C"/>
    <w:rsid w:val="00F57B0B"/>
    <w:rsid w:val="00FA1E4A"/>
    <w:rsid w:val="00FC06C7"/>
    <w:rsid w:val="00FC6908"/>
    <w:rsid w:val="00FF4D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0EC79A"/>
  <w15:docId w15:val="{C2B18DEC-D208-4440-83ED-C9093177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F3BA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F574F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2E6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753352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05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058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058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05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058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oje%20dokumenty\Szablony\ok\Serwer\pismo_zew_symbol_mf_p16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74B37-DBC8-4C14-97FE-CE7DCE2F9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pismo_zew_symbol_mf_p16</Template>
  <TotalTime>1</TotalTime>
  <Pages>2</Pages>
  <Words>236</Words>
  <Characters>1422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Plan B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</dc:creator>
  <cp:lastModifiedBy>Zaremba Ewelina</cp:lastModifiedBy>
  <cp:revision>2</cp:revision>
  <cp:lastPrinted>2023-09-18T09:16:00Z</cp:lastPrinted>
  <dcterms:created xsi:type="dcterms:W3CDTF">2025-01-21T12:16:00Z</dcterms:created>
  <dcterms:modified xsi:type="dcterms:W3CDTF">2025-01-21T12:16:00Z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UxC4dwLulzfINJ8nQH+xvX5LNGipWa4BRSZhPgxsCvm/cfCc0bd4mZmXyTtrfinpAckW5gPk9sINrnkvxh2lcw==</vt:lpwstr>
  </property>
  <property fmtid="{D5CDD505-2E9C-101B-9397-08002B2CF9AE}" pid="4" name="MFClassificationDate">
    <vt:lpwstr>2023-03-24T16:23:19.6896448+01:00</vt:lpwstr>
  </property>
  <property fmtid="{D5CDD505-2E9C-101B-9397-08002B2CF9AE}" pid="5" name="MFClassifiedBySID">
    <vt:lpwstr>UxC4dwLulzfINJ8nQH+xvX5LNGipWa4BRSZhPgxsCvm42mrIC/DSDv0ggS+FjUN/2v1BBotkLlY5aAiEhoi6uX/oy4EuWDq63IxkiqV3eIG1FTmpy+WyM1jvBm2VD6iJ</vt:lpwstr>
  </property>
  <property fmtid="{D5CDD505-2E9C-101B-9397-08002B2CF9AE}" pid="6" name="MFGRNItemId">
    <vt:lpwstr>GRN-683bcae8-7492-48a8-8880-f0075bd9e3f4</vt:lpwstr>
  </property>
  <property fmtid="{D5CDD505-2E9C-101B-9397-08002B2CF9AE}" pid="7" name="MFHash">
    <vt:lpwstr>MOexLkDBfkHG9/17k22pI0Z70X3qVbWu+Wl6sEpvKRY=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