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94423" w14:textId="77777777" w:rsidR="00A26B49" w:rsidRPr="00A26B49" w:rsidRDefault="00A26B49" w:rsidP="00364ADA">
      <w:pPr>
        <w:spacing w:after="0"/>
        <w:jc w:val="center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>OGŁOSZENIE O WSZCZĘCIU POSTĘPOWANIA KWALIFIKACYJNEGO</w:t>
      </w:r>
    </w:p>
    <w:p w14:paraId="30D7B5A1" w14:textId="77777777" w:rsidR="00A26B49" w:rsidRPr="00A26B49" w:rsidRDefault="00A26B49" w:rsidP="00364ADA">
      <w:pPr>
        <w:spacing w:after="0"/>
        <w:jc w:val="center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>NA STANOWISKO CZŁONKA ZARZĄDU DS. FINANSOWO-EKONOMICZNYCH</w:t>
      </w:r>
    </w:p>
    <w:p w14:paraId="5E5F9CD4" w14:textId="77777777" w:rsidR="00A26B49" w:rsidRPr="00A26B49" w:rsidRDefault="00A26B49" w:rsidP="00364ADA">
      <w:pPr>
        <w:spacing w:after="0"/>
        <w:jc w:val="center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>SPÓŁKI POLSKIE LINIE LOTNICZE „LOT” S.A. Z SIEDZIBĄ W WARSZAWIE</w:t>
      </w:r>
    </w:p>
    <w:p w14:paraId="15106BD3" w14:textId="77777777" w:rsidR="00A26B49" w:rsidRPr="00A26B49" w:rsidRDefault="00A26B49" w:rsidP="00364ADA">
      <w:pPr>
        <w:spacing w:after="0"/>
        <w:jc w:val="center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Rada Nadzorcza Spółki Polskie Linie Lotnicze „LOT” S.A. z siedzibą w Warszawie,</w:t>
      </w:r>
    </w:p>
    <w:p w14:paraId="32054C54" w14:textId="77777777" w:rsidR="00A26B49" w:rsidRPr="00A26B49" w:rsidRDefault="00A26B49" w:rsidP="00364ADA">
      <w:pPr>
        <w:spacing w:after="0"/>
        <w:jc w:val="center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przy ul. Komitetu Obrony Robotników 43, 02-146 Warszawa, wpisanej do rejestru przedsiębiorców prowadzonego przez Sąd Rejonowy dla m. st. Warszawy w Warszawie,</w:t>
      </w:r>
    </w:p>
    <w:p w14:paraId="104E01B8" w14:textId="2CE392BF" w:rsidR="00A26B49" w:rsidRPr="00A26B49" w:rsidRDefault="00A26B49" w:rsidP="00364ADA">
      <w:pPr>
        <w:spacing w:after="0"/>
        <w:jc w:val="center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XIV Wydział Gospodarczy Krajowego Rejestru Sądowego, pod numerem KRS 0000056844, o opłaconym</w:t>
      </w:r>
      <w:r w:rsidRPr="00A26B49">
        <w:rPr>
          <w:rFonts w:cs="Calibri"/>
          <w:color w:val="000000"/>
          <w:kern w:val="0"/>
        </w:rPr>
        <w:br/>
        <w:t>w całości kapitale zakładowym 203.214.923,28 złotych</w:t>
      </w:r>
    </w:p>
    <w:p w14:paraId="1BA4A319" w14:textId="77777777" w:rsidR="00A26B49" w:rsidRPr="00A26B49" w:rsidRDefault="00A26B49" w:rsidP="00364ADA">
      <w:pPr>
        <w:spacing w:after="0"/>
        <w:jc w:val="center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(dalej zwana „Spółką” lub „PLL „LOT” S.A.”),</w:t>
      </w:r>
    </w:p>
    <w:p w14:paraId="1611B2DA" w14:textId="77777777" w:rsidR="00A26B49" w:rsidRPr="00A26B49" w:rsidRDefault="00A26B49" w:rsidP="00364ADA">
      <w:pPr>
        <w:spacing w:after="0"/>
        <w:jc w:val="center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wszczyna postępowanie kwalifikacyjne na stanowisko:</w:t>
      </w:r>
    </w:p>
    <w:p w14:paraId="40071496" w14:textId="77777777" w:rsidR="00A26B49" w:rsidRPr="00A26B49" w:rsidRDefault="00A26B49" w:rsidP="00364ADA">
      <w:pPr>
        <w:spacing w:after="0"/>
        <w:jc w:val="center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>Członka Zarządu PLL „LOT” S.A. ds. Finansowo-Ekonomicznych</w:t>
      </w:r>
    </w:p>
    <w:p w14:paraId="6AAD8B97" w14:textId="77777777" w:rsidR="00A26B49" w:rsidRDefault="00A26B49" w:rsidP="00364ADA">
      <w:pPr>
        <w:spacing w:after="0"/>
        <w:jc w:val="center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ogłaszając następujące zasady postępowania kwalifikacyjnego:</w:t>
      </w:r>
    </w:p>
    <w:p w14:paraId="29141831" w14:textId="77777777" w:rsidR="00364ADA" w:rsidRDefault="00364ADA" w:rsidP="00364ADA">
      <w:pPr>
        <w:spacing w:after="0"/>
        <w:jc w:val="center"/>
        <w:rPr>
          <w:rFonts w:cs="Calibri"/>
          <w:color w:val="000000"/>
          <w:kern w:val="0"/>
        </w:rPr>
      </w:pPr>
    </w:p>
    <w:p w14:paraId="6E379625" w14:textId="77777777" w:rsidR="00364ADA" w:rsidRPr="00A26B49" w:rsidRDefault="00364ADA" w:rsidP="00364ADA">
      <w:pPr>
        <w:spacing w:after="0"/>
        <w:jc w:val="center"/>
        <w:rPr>
          <w:rFonts w:cs="Calibri"/>
          <w:color w:val="000000"/>
          <w:kern w:val="0"/>
        </w:rPr>
      </w:pPr>
    </w:p>
    <w:p w14:paraId="63F55ACA" w14:textId="1E2F922B" w:rsidR="00A26B49" w:rsidRPr="00364ADA" w:rsidRDefault="00A26B49" w:rsidP="00364ADA">
      <w:pPr>
        <w:pStyle w:val="Akapitzlist"/>
        <w:numPr>
          <w:ilvl w:val="0"/>
          <w:numId w:val="17"/>
        </w:numPr>
        <w:spacing w:after="0"/>
        <w:ind w:left="360"/>
        <w:jc w:val="both"/>
        <w:rPr>
          <w:rFonts w:cs="Calibri"/>
          <w:b/>
          <w:bCs/>
          <w:color w:val="000000"/>
          <w:kern w:val="0"/>
        </w:rPr>
      </w:pPr>
      <w:r w:rsidRPr="00364ADA">
        <w:rPr>
          <w:rFonts w:cs="Calibri"/>
          <w:b/>
          <w:bCs/>
          <w:color w:val="000000"/>
          <w:kern w:val="0"/>
        </w:rPr>
        <w:t xml:space="preserve">Wymagania obligatoryjne wobec kandydata/ki: </w:t>
      </w:r>
    </w:p>
    <w:p w14:paraId="56A8DA5D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26CDF99A" w14:textId="1DE602A6" w:rsidR="00A26B49" w:rsidRPr="00A26B49" w:rsidRDefault="00A26B49" w:rsidP="00A26B49">
      <w:pPr>
        <w:numPr>
          <w:ilvl w:val="0"/>
          <w:numId w:val="8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wykształcenie</w:t>
      </w:r>
      <w:r w:rsidRPr="00A26B49" w:rsidDel="007900D3">
        <w:rPr>
          <w:rFonts w:cs="Calibri"/>
          <w:color w:val="000000"/>
          <w:kern w:val="0"/>
        </w:rPr>
        <w:t xml:space="preserve"> </w:t>
      </w:r>
      <w:r w:rsidRPr="00A26B49">
        <w:rPr>
          <w:rFonts w:cs="Calibri"/>
          <w:color w:val="000000"/>
          <w:kern w:val="0"/>
        </w:rPr>
        <w:t>wyższe lub wyższe uzyskane za granicą, uznane w Rzeczypospolitej Polskiej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>na podstawie przepisów odrębnych, z zakresu ekonomii, finansów, zarządzania, rachunkowości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 xml:space="preserve">lub pokrewnej dziedziny; </w:t>
      </w:r>
    </w:p>
    <w:p w14:paraId="46ED5E4A" w14:textId="566C3885" w:rsidR="00A26B49" w:rsidRPr="00A26B49" w:rsidRDefault="00A26B49" w:rsidP="00A26B49">
      <w:pPr>
        <w:numPr>
          <w:ilvl w:val="0"/>
          <w:numId w:val="8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minimum 10 lat zatrudnienia na podstawie umowy o pracę, powołania, wyboru, mianowania, spółdzielczej umowy o pracę lub świadczenia usług na podstawie innej umowy lub wykonywania działalności gospodarczej na własny rachunek, w tym </w:t>
      </w:r>
      <w:r w:rsidRPr="00A26B49">
        <w:rPr>
          <w:rFonts w:cs="Calibri"/>
          <w:b/>
          <w:bCs/>
          <w:color w:val="000000"/>
          <w:kern w:val="0"/>
        </w:rPr>
        <w:t xml:space="preserve">minimum 5 lat doświadczenia na stanowiskach kierowniczych lub samodzielnych, </w:t>
      </w:r>
      <w:bookmarkStart w:id="0" w:name="_Hlk214463174"/>
      <w:r w:rsidRPr="00A26B49">
        <w:rPr>
          <w:rFonts w:cs="Calibri"/>
          <w:b/>
          <w:bCs/>
          <w:color w:val="000000"/>
          <w:kern w:val="0"/>
        </w:rPr>
        <w:t>w tym minimum 3 lata doświadczenia na stanowisku związanym</w:t>
      </w:r>
      <w:r w:rsidR="00364ADA" w:rsidRPr="00364ADA">
        <w:rPr>
          <w:rFonts w:cs="Calibri"/>
          <w:b/>
          <w:bCs/>
          <w:color w:val="000000"/>
          <w:kern w:val="0"/>
        </w:rPr>
        <w:br/>
      </w:r>
      <w:r w:rsidRPr="00A26B49">
        <w:rPr>
          <w:rFonts w:cs="Calibri"/>
          <w:b/>
          <w:bCs/>
          <w:color w:val="000000"/>
          <w:kern w:val="0"/>
        </w:rPr>
        <w:t>z zarządzaniem finansami</w:t>
      </w:r>
      <w:bookmarkEnd w:id="0"/>
      <w:r w:rsidRPr="00A26B49">
        <w:rPr>
          <w:rFonts w:cs="Calibri"/>
          <w:color w:val="000000"/>
          <w:kern w:val="0"/>
        </w:rPr>
        <w:t>;</w:t>
      </w:r>
    </w:p>
    <w:p w14:paraId="1B471274" w14:textId="77777777" w:rsidR="00A26B49" w:rsidRPr="00A26B49" w:rsidRDefault="00A26B49" w:rsidP="00A26B49">
      <w:pPr>
        <w:numPr>
          <w:ilvl w:val="0"/>
          <w:numId w:val="8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5 lat doświadczenia w branży lotniczej, transportowej lub z nimi powiązanej;</w:t>
      </w:r>
    </w:p>
    <w:p w14:paraId="3FC5655C" w14:textId="77777777" w:rsidR="00A26B49" w:rsidRPr="00A26B49" w:rsidRDefault="00A26B49" w:rsidP="00364ADA">
      <w:pPr>
        <w:numPr>
          <w:ilvl w:val="0"/>
          <w:numId w:val="8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komunikatywna znajomość języka polskiego i angielskiego;</w:t>
      </w:r>
    </w:p>
    <w:p w14:paraId="12CE59A9" w14:textId="77777777" w:rsidR="00A26B49" w:rsidRPr="00A26B49" w:rsidRDefault="00A26B49" w:rsidP="00364ADA">
      <w:pPr>
        <w:numPr>
          <w:ilvl w:val="0"/>
          <w:numId w:val="8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niepodleganie określonym w przepisach ograniczeniom lub zakazom zajmowania stanowiska członka organu zarządzającego w spółkach handlowych.</w:t>
      </w:r>
    </w:p>
    <w:p w14:paraId="115256B4" w14:textId="77777777" w:rsidR="00A26B49" w:rsidRPr="00A26B49" w:rsidRDefault="00A26B49" w:rsidP="00364ADA">
      <w:pPr>
        <w:spacing w:after="0"/>
        <w:jc w:val="both"/>
        <w:rPr>
          <w:rFonts w:cs="Calibri"/>
          <w:color w:val="000000"/>
          <w:kern w:val="0"/>
        </w:rPr>
      </w:pPr>
    </w:p>
    <w:p w14:paraId="1ED4F49C" w14:textId="10269FEE" w:rsidR="00A26B49" w:rsidRPr="00364ADA" w:rsidRDefault="00A26B49" w:rsidP="00364ADA">
      <w:pPr>
        <w:pStyle w:val="Akapitzlist"/>
        <w:numPr>
          <w:ilvl w:val="0"/>
          <w:numId w:val="17"/>
        </w:numPr>
        <w:spacing w:after="0"/>
        <w:ind w:left="360"/>
        <w:jc w:val="both"/>
        <w:rPr>
          <w:rFonts w:cs="Calibri"/>
          <w:b/>
          <w:bCs/>
          <w:color w:val="000000"/>
          <w:kern w:val="0"/>
        </w:rPr>
      </w:pPr>
      <w:r w:rsidRPr="00364ADA">
        <w:rPr>
          <w:rFonts w:cs="Calibri"/>
          <w:b/>
          <w:bCs/>
          <w:color w:val="000000"/>
          <w:kern w:val="0"/>
        </w:rPr>
        <w:t>Wymagania dodatkowe wobec kandydata/ki:</w:t>
      </w:r>
    </w:p>
    <w:p w14:paraId="6AB8C781" w14:textId="77777777" w:rsidR="00A26B49" w:rsidRPr="00A26B49" w:rsidRDefault="00A26B49" w:rsidP="00364ADA">
      <w:pPr>
        <w:spacing w:after="0"/>
        <w:jc w:val="both"/>
        <w:rPr>
          <w:rFonts w:cs="Calibri"/>
          <w:color w:val="000000"/>
          <w:kern w:val="0"/>
        </w:rPr>
      </w:pPr>
    </w:p>
    <w:p w14:paraId="4DCAA0F7" w14:textId="77777777" w:rsidR="00A26B49" w:rsidRPr="00A26B49" w:rsidRDefault="00A26B49" w:rsidP="00364ADA">
      <w:pPr>
        <w:numPr>
          <w:ilvl w:val="0"/>
          <w:numId w:val="9"/>
        </w:numPr>
        <w:spacing w:after="0"/>
        <w:ind w:left="723"/>
        <w:jc w:val="both"/>
        <w:rPr>
          <w:rFonts w:cs="Calibri"/>
          <w:color w:val="000000"/>
          <w:kern w:val="0"/>
        </w:rPr>
      </w:pPr>
      <w:bookmarkStart w:id="1" w:name="_Hlk158202712"/>
      <w:r w:rsidRPr="00A26B49">
        <w:rPr>
          <w:rFonts w:cs="Calibri"/>
          <w:color w:val="000000"/>
          <w:kern w:val="0"/>
        </w:rPr>
        <w:t>dodatkowe kwalifikacje zawodowe, takie jak np. ACCA, CFA, CPA lub dyplom MBA renomowanej uczelni;</w:t>
      </w:r>
    </w:p>
    <w:p w14:paraId="6F14BDE8" w14:textId="77777777" w:rsidR="00A26B49" w:rsidRPr="00A26B49" w:rsidRDefault="00A26B49" w:rsidP="00364ADA">
      <w:pPr>
        <w:numPr>
          <w:ilvl w:val="0"/>
          <w:numId w:val="9"/>
        </w:numPr>
        <w:spacing w:after="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doświadczenie w organach spółek prawa handlowego;</w:t>
      </w:r>
    </w:p>
    <w:p w14:paraId="09C66672" w14:textId="77777777" w:rsidR="00A26B49" w:rsidRPr="00A26B49" w:rsidRDefault="00A26B49" w:rsidP="00364ADA">
      <w:pPr>
        <w:numPr>
          <w:ilvl w:val="0"/>
          <w:numId w:val="9"/>
        </w:numPr>
        <w:spacing w:after="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znajomość dodatkowych języków obcych.</w:t>
      </w:r>
    </w:p>
    <w:p w14:paraId="1B54CBF4" w14:textId="77777777" w:rsidR="00A26B49" w:rsidRPr="00A26B49" w:rsidRDefault="00A26B49" w:rsidP="00EB08DF">
      <w:pPr>
        <w:spacing w:after="0"/>
        <w:jc w:val="both"/>
        <w:rPr>
          <w:rFonts w:cs="Calibri"/>
          <w:color w:val="000000"/>
          <w:kern w:val="0"/>
        </w:rPr>
      </w:pPr>
    </w:p>
    <w:bookmarkEnd w:id="1"/>
    <w:p w14:paraId="1F210D62" w14:textId="77777777" w:rsidR="00A26B49" w:rsidRPr="00EB08DF" w:rsidRDefault="00A26B49" w:rsidP="00364ADA">
      <w:pPr>
        <w:numPr>
          <w:ilvl w:val="0"/>
          <w:numId w:val="10"/>
        </w:numPr>
        <w:spacing w:after="0"/>
        <w:jc w:val="both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>Zagadnienia mogące być przedmiotem rozmowy kwalifikacyjnej:</w:t>
      </w:r>
    </w:p>
    <w:p w14:paraId="57529120" w14:textId="77777777" w:rsidR="00364ADA" w:rsidRPr="00A26B49" w:rsidRDefault="00364ADA" w:rsidP="00364ADA">
      <w:pPr>
        <w:spacing w:after="0"/>
        <w:ind w:left="360"/>
        <w:jc w:val="both"/>
        <w:rPr>
          <w:rFonts w:cs="Calibri"/>
          <w:color w:val="000000"/>
          <w:kern w:val="0"/>
        </w:rPr>
      </w:pPr>
    </w:p>
    <w:p w14:paraId="520B35DA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znajomość zagadnień związanych z zarządzaniem i kierowaniem zespołami pracowników; </w:t>
      </w:r>
    </w:p>
    <w:p w14:paraId="131DD074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znajomość zasad rachunkowości i sprawozdawczości finansowej; </w:t>
      </w:r>
    </w:p>
    <w:p w14:paraId="79D2A6F6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znajomość regulacji podatkowych; </w:t>
      </w:r>
    </w:p>
    <w:p w14:paraId="215C2DBF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znajomość audytu i kontroli finansowej; </w:t>
      </w:r>
    </w:p>
    <w:p w14:paraId="6853ADF5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znajomość oceny projektów inwestycyjnych; </w:t>
      </w:r>
    </w:p>
    <w:p w14:paraId="6D458B55" w14:textId="46FFA1B3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znajomość zasad funkcjonowania spółek handlowych, ze szczególnym uwzględnieniem spółek</w:t>
      </w:r>
      <w:r w:rsidR="00364ADA" w:rsidRPr="00EB08DF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 xml:space="preserve">z udziałem Skarbu Państwa, zasad wynagradzania w spółkach z udziałem Skarbu Państwa, ograniczeń prowadzenia działalności gospodarczej przez osoby pełniące funkcje publiczne; </w:t>
      </w:r>
    </w:p>
    <w:p w14:paraId="1FFF3B56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znajomość języka polskiego i angielskiego; </w:t>
      </w:r>
    </w:p>
    <w:p w14:paraId="1D9404AC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umiejętności komunikacyjne, zarówno pisemne, jak i ustne, w języku polskim i angielskim; </w:t>
      </w:r>
    </w:p>
    <w:p w14:paraId="5283F753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umiejętność budowania relacji i negocjacji; </w:t>
      </w:r>
    </w:p>
    <w:p w14:paraId="2BB417E0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umiejętność opracowywania i wdrażania strategii; </w:t>
      </w:r>
    </w:p>
    <w:p w14:paraId="3704B55B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umiejętności negocjacyjne z klientami korporacyjnymi i agentami turystycznymi; </w:t>
      </w:r>
    </w:p>
    <w:p w14:paraId="4AAE3AC0" w14:textId="77777777" w:rsidR="00A26B49" w:rsidRPr="00A26B49" w:rsidRDefault="00A26B49" w:rsidP="00364ADA">
      <w:pPr>
        <w:numPr>
          <w:ilvl w:val="0"/>
          <w:numId w:val="11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umiejętność myślenia nieszablonowego, proponowania nowych rozwiązań i dostosowywania </w:t>
      </w:r>
      <w:r w:rsidRPr="00A26B49">
        <w:rPr>
          <w:rFonts w:cs="Calibri"/>
          <w:color w:val="000000"/>
          <w:kern w:val="0"/>
        </w:rPr>
        <w:br/>
        <w:t xml:space="preserve">się do zmieniających się warunków i trendów rynkowych. </w:t>
      </w:r>
    </w:p>
    <w:p w14:paraId="3162950E" w14:textId="77777777" w:rsidR="00A26B49" w:rsidRPr="00A26B49" w:rsidRDefault="00A26B49" w:rsidP="00364ADA">
      <w:pPr>
        <w:spacing w:after="0"/>
        <w:jc w:val="both"/>
        <w:rPr>
          <w:rFonts w:cs="Calibri"/>
          <w:color w:val="000000"/>
          <w:kern w:val="0"/>
        </w:rPr>
      </w:pPr>
    </w:p>
    <w:p w14:paraId="2DFCF894" w14:textId="77777777" w:rsidR="00A26B49" w:rsidRPr="00A26B49" w:rsidRDefault="00A26B49" w:rsidP="00364ADA">
      <w:pPr>
        <w:numPr>
          <w:ilvl w:val="0"/>
          <w:numId w:val="10"/>
        </w:numPr>
        <w:spacing w:after="0"/>
        <w:jc w:val="both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 xml:space="preserve">Spełnienie wymagań obligatoryjnych, oceniane przez Radę Nadzorczą, jest warunkiem dopuszczenia </w:t>
      </w:r>
      <w:r w:rsidRPr="00A26B49">
        <w:rPr>
          <w:rFonts w:cs="Calibri"/>
          <w:b/>
          <w:bCs/>
          <w:color w:val="000000"/>
          <w:kern w:val="0"/>
        </w:rPr>
        <w:br/>
        <w:t xml:space="preserve">do drugiego etapu postępowania, tj. rozmowy kwalifikacyjnej. Wykazanie w aplikacji warunku obligatoryjnego, tj. doświadczenia lub wiedzy i umiejętności kandydata/ki w określonym zakresie, wymaga przedłożenia stosownych dokumentów, z których powyższe jednoznacznie wynika (spełnienie wymagań określonych w punkcie 1 lit. d-e może zostać wykazane przez złożenie stosownego oświadczenia). </w:t>
      </w:r>
    </w:p>
    <w:p w14:paraId="5CD90BF9" w14:textId="77777777" w:rsidR="00A26B49" w:rsidRPr="00A26B49" w:rsidRDefault="00A26B49" w:rsidP="00364ADA">
      <w:pPr>
        <w:spacing w:after="0"/>
        <w:jc w:val="both"/>
        <w:rPr>
          <w:rFonts w:cs="Calibri"/>
          <w:color w:val="000000"/>
          <w:kern w:val="0"/>
        </w:rPr>
      </w:pPr>
    </w:p>
    <w:p w14:paraId="0DAD30DE" w14:textId="77777777" w:rsidR="00A26B49" w:rsidRPr="00EB08DF" w:rsidRDefault="00A26B49" w:rsidP="00364ADA">
      <w:pPr>
        <w:numPr>
          <w:ilvl w:val="0"/>
          <w:numId w:val="10"/>
        </w:numPr>
        <w:spacing w:after="0"/>
        <w:jc w:val="both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 xml:space="preserve">Zastrzeżenia wobec Kandydata/ki: </w:t>
      </w:r>
    </w:p>
    <w:p w14:paraId="3BC51606" w14:textId="77777777" w:rsidR="00364ADA" w:rsidRPr="00A26B49" w:rsidRDefault="00364ADA" w:rsidP="00364ADA">
      <w:pPr>
        <w:spacing w:after="0"/>
        <w:jc w:val="both"/>
        <w:rPr>
          <w:rFonts w:cs="Calibri"/>
          <w:color w:val="000000"/>
          <w:kern w:val="0"/>
        </w:rPr>
      </w:pPr>
    </w:p>
    <w:p w14:paraId="48386D38" w14:textId="726D29EE" w:rsidR="00A26B49" w:rsidRPr="00A26B49" w:rsidRDefault="00A26B49" w:rsidP="00364ADA">
      <w:pPr>
        <w:numPr>
          <w:ilvl w:val="0"/>
          <w:numId w:val="7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nie może być skazany/a prawomocnym wyrokiem sądu za popełnienie przestępstwa,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 xml:space="preserve">w tym przestępstwa, o którym mowa w art. 18 § 2 ustawy z dnia 15 września 2000 roku – Kodeks spółek handlowych (tj. Dz.U. z 2024 r., poz. 18 ze zm.) lub przestępstwa karno-skarbowego; </w:t>
      </w:r>
    </w:p>
    <w:p w14:paraId="37C2DC81" w14:textId="77777777" w:rsidR="00A26B49" w:rsidRPr="00A26B49" w:rsidRDefault="00A26B49" w:rsidP="00364ADA">
      <w:pPr>
        <w:numPr>
          <w:ilvl w:val="0"/>
          <w:numId w:val="7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korzysta z pełni praw publicznych; </w:t>
      </w:r>
    </w:p>
    <w:p w14:paraId="49920E90" w14:textId="77777777" w:rsidR="00A26B49" w:rsidRPr="00A26B49" w:rsidRDefault="00A26B49" w:rsidP="00364ADA">
      <w:pPr>
        <w:numPr>
          <w:ilvl w:val="0"/>
          <w:numId w:val="7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posiada pełną zdolność do czynności prawnych; </w:t>
      </w:r>
    </w:p>
    <w:p w14:paraId="03459204" w14:textId="77777777" w:rsidR="00A26B49" w:rsidRPr="00A26B49" w:rsidRDefault="00A26B49" w:rsidP="00364ADA">
      <w:pPr>
        <w:numPr>
          <w:ilvl w:val="0"/>
          <w:numId w:val="7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posiada uprawnienia w zakresie dostępu do informacji niejawnych o klauzuli „tajne” zgodnie z ustawą </w:t>
      </w:r>
      <w:r w:rsidRPr="00A26B49">
        <w:rPr>
          <w:rFonts w:cs="Calibri"/>
          <w:color w:val="000000"/>
          <w:kern w:val="0"/>
        </w:rPr>
        <w:br/>
        <w:t xml:space="preserve">z dnia 5 sierpnia 2010 r. o ochronie informacji niejawnych (tj. Dz.U. 2024 r., poz. 632) albo złoży oświadczenie o wyrażeniu zgody na poddanie się postępowaniu sprawdzającemu w celu uzyskania poświadczenia bezpieczeństwa, upoważniającego do dostępu do informacji niejawnych oznaczonych klauzulą „tajne”, określonego w ustawie z dnia 5 sierpnia 2010 r. o ochronie informacji niejawnych; </w:t>
      </w:r>
    </w:p>
    <w:p w14:paraId="1EFF65EB" w14:textId="77777777" w:rsidR="00A26B49" w:rsidRPr="00A26B49" w:rsidRDefault="00A26B49" w:rsidP="00364ADA">
      <w:pPr>
        <w:numPr>
          <w:ilvl w:val="0"/>
          <w:numId w:val="7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w przypadku kandydatów urodzonych przed dniem 1 sierpnia 1972 r. – złoży oświadczenie lustracyjne </w:t>
      </w:r>
      <w:r w:rsidRPr="00A26B49">
        <w:rPr>
          <w:rFonts w:cs="Calibri"/>
          <w:color w:val="000000"/>
          <w:kern w:val="0"/>
        </w:rPr>
        <w:br/>
        <w:t xml:space="preserve">lub informację o uprzednim złożeniu oświadczenia podmiotowi uprawnionemu do wykonywania praw </w:t>
      </w:r>
      <w:r w:rsidRPr="00A26B49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lastRenderedPageBreak/>
        <w:t>z akcji należących do Skarbu Państwa, zgodnie z ustawą z dnia 18 października 2006 r. o ujawnianiu informacji o dokumentach organów bezpieczeństwa państwa z lat 1944-1990 oraz treści tych dokumentów;</w:t>
      </w:r>
    </w:p>
    <w:p w14:paraId="46F5A045" w14:textId="77777777" w:rsidR="00A26B49" w:rsidRPr="00A26B49" w:rsidRDefault="00A26B49" w:rsidP="00364ADA">
      <w:pPr>
        <w:numPr>
          <w:ilvl w:val="0"/>
          <w:numId w:val="7"/>
        </w:numPr>
        <w:spacing w:after="0"/>
        <w:jc w:val="both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>Kandydatem/</w:t>
      </w:r>
      <w:proofErr w:type="spellStart"/>
      <w:r w:rsidRPr="00A26B49">
        <w:rPr>
          <w:rFonts w:cs="Calibri"/>
          <w:b/>
          <w:bCs/>
          <w:color w:val="000000"/>
          <w:kern w:val="0"/>
        </w:rPr>
        <w:t>ką</w:t>
      </w:r>
      <w:proofErr w:type="spellEnd"/>
      <w:r w:rsidRPr="00A26B49">
        <w:rPr>
          <w:rFonts w:cs="Calibri"/>
          <w:b/>
          <w:bCs/>
          <w:color w:val="000000"/>
          <w:kern w:val="0"/>
        </w:rPr>
        <w:t xml:space="preserve"> nie może być osoba, która spełnia przynajmniej jeden z poniższych warunków: </w:t>
      </w:r>
    </w:p>
    <w:p w14:paraId="581254E0" w14:textId="77777777" w:rsidR="00A26B49" w:rsidRPr="00A26B49" w:rsidRDefault="00A26B49" w:rsidP="00364ADA">
      <w:pPr>
        <w:numPr>
          <w:ilvl w:val="0"/>
          <w:numId w:val="12"/>
        </w:numPr>
        <w:spacing w:after="0"/>
        <w:ind w:left="1097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pełni funkcję społecznego współpracownika albo jest zatrudniona w biurze poselskim, senatorskim, poselsko-senatorskim lub biurze posła do Parlamentu Europejskiego na podstawie umowy o pracę lub świadczy pracę na podstawie umowy zlecenia lub innej umowy o podobnym charakterze; </w:t>
      </w:r>
    </w:p>
    <w:p w14:paraId="524EFF19" w14:textId="77777777" w:rsidR="00A26B49" w:rsidRPr="00A26B49" w:rsidRDefault="00A26B49" w:rsidP="00364ADA">
      <w:pPr>
        <w:numPr>
          <w:ilvl w:val="0"/>
          <w:numId w:val="12"/>
        </w:numPr>
        <w:spacing w:after="0"/>
        <w:ind w:left="1097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wchodzi w skład organu partii politycznej reprezentującego partię polityczną na zewnątrz </w:t>
      </w:r>
      <w:r w:rsidRPr="00A26B49">
        <w:rPr>
          <w:rFonts w:cs="Calibri"/>
          <w:color w:val="000000"/>
          <w:kern w:val="0"/>
        </w:rPr>
        <w:br/>
        <w:t xml:space="preserve">oraz uprawnionego do zaciągania zobowiązań; </w:t>
      </w:r>
    </w:p>
    <w:p w14:paraId="3B9D473C" w14:textId="77777777" w:rsidR="00A26B49" w:rsidRPr="00A26B49" w:rsidRDefault="00A26B49" w:rsidP="00364ADA">
      <w:pPr>
        <w:numPr>
          <w:ilvl w:val="0"/>
          <w:numId w:val="12"/>
        </w:numPr>
        <w:spacing w:after="0"/>
        <w:ind w:left="1097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jest zatrudniona przez partię polityczną na podstawie umowy o pracę lub świadczy pracę </w:t>
      </w:r>
      <w:r w:rsidRPr="00A26B49">
        <w:rPr>
          <w:rFonts w:cs="Calibri"/>
          <w:color w:val="000000"/>
          <w:kern w:val="0"/>
        </w:rPr>
        <w:br/>
        <w:t xml:space="preserve">na podstawie umowy zlecenia lub innej umowy o podobnym charakterze; </w:t>
      </w:r>
    </w:p>
    <w:p w14:paraId="1BC2AAE1" w14:textId="6FCFAC88" w:rsidR="00A26B49" w:rsidRPr="00A26B49" w:rsidRDefault="00A26B49" w:rsidP="00364ADA">
      <w:pPr>
        <w:numPr>
          <w:ilvl w:val="0"/>
          <w:numId w:val="12"/>
        </w:numPr>
        <w:spacing w:after="0"/>
        <w:ind w:left="1097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pełni funkcję z wyboru w zakładowej organizacji związkowej lub zakładowej organizacji związkowej spółki z grupy kapitałowej</w:t>
      </w:r>
      <w:r w:rsidR="007670A1">
        <w:rPr>
          <w:rFonts w:cs="Calibri"/>
          <w:color w:val="000000"/>
          <w:kern w:val="0"/>
        </w:rPr>
        <w:t xml:space="preserve"> Spółki</w:t>
      </w:r>
      <w:r w:rsidRPr="00A26B49">
        <w:rPr>
          <w:rFonts w:cs="Calibri"/>
          <w:color w:val="000000"/>
          <w:kern w:val="0"/>
        </w:rPr>
        <w:t xml:space="preserve">; </w:t>
      </w:r>
    </w:p>
    <w:p w14:paraId="16224AAA" w14:textId="77777777" w:rsidR="00A26B49" w:rsidRPr="00A26B49" w:rsidRDefault="00A26B49" w:rsidP="00364ADA">
      <w:pPr>
        <w:numPr>
          <w:ilvl w:val="0"/>
          <w:numId w:val="12"/>
        </w:numPr>
        <w:spacing w:after="0"/>
        <w:ind w:left="1097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aktywność społeczna lub zarobkowa kandydata/ki rodzi konflikt interesów wobec działalności Spółki. </w:t>
      </w:r>
    </w:p>
    <w:p w14:paraId="3C9715D4" w14:textId="77777777" w:rsidR="00A26B49" w:rsidRPr="00A26B49" w:rsidRDefault="00A26B49" w:rsidP="00364ADA">
      <w:pPr>
        <w:spacing w:after="0"/>
        <w:jc w:val="both"/>
        <w:rPr>
          <w:rFonts w:cs="Calibri"/>
          <w:color w:val="000000"/>
          <w:kern w:val="0"/>
        </w:rPr>
      </w:pPr>
    </w:p>
    <w:p w14:paraId="0B2D3717" w14:textId="77777777" w:rsidR="00A26B49" w:rsidRPr="00A26B49" w:rsidRDefault="00A26B49" w:rsidP="00364ADA">
      <w:pPr>
        <w:numPr>
          <w:ilvl w:val="0"/>
          <w:numId w:val="10"/>
        </w:numPr>
        <w:spacing w:after="120"/>
        <w:jc w:val="both"/>
        <w:rPr>
          <w:rFonts w:cs="Calibri"/>
          <w:b/>
          <w:bCs/>
          <w:color w:val="000000"/>
          <w:kern w:val="0"/>
        </w:rPr>
      </w:pPr>
      <w:r w:rsidRPr="00A26B49">
        <w:rPr>
          <w:rFonts w:cs="Calibri"/>
          <w:b/>
          <w:bCs/>
          <w:color w:val="000000"/>
          <w:kern w:val="0"/>
        </w:rPr>
        <w:t>Kandydat/ka ubiegający/a się o stanowisko zobowiązany/a jest złożyć:</w:t>
      </w:r>
    </w:p>
    <w:p w14:paraId="60A7355C" w14:textId="77777777" w:rsidR="00A26B49" w:rsidRPr="00A26B49" w:rsidRDefault="00A26B49" w:rsidP="00364ADA">
      <w:pPr>
        <w:numPr>
          <w:ilvl w:val="0"/>
          <w:numId w:val="15"/>
        </w:numPr>
        <w:spacing w:after="12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kwestionariusz osobowy wraz z oświadczeniami (wzór </w:t>
      </w:r>
      <w:r w:rsidRPr="00A26B49">
        <w:rPr>
          <w:rFonts w:cs="Calibri"/>
          <w:i/>
          <w:iCs/>
          <w:color w:val="000000"/>
          <w:kern w:val="0"/>
        </w:rPr>
        <w:t>Kwestionariusza osobowego</w:t>
      </w:r>
      <w:r w:rsidRPr="00A26B49">
        <w:rPr>
          <w:rFonts w:cs="Calibri"/>
          <w:color w:val="000000"/>
          <w:kern w:val="0"/>
        </w:rPr>
        <w:t xml:space="preserve"> stanowi załącznik nr 1 do niniejszego ogłoszenia): </w:t>
      </w:r>
    </w:p>
    <w:p w14:paraId="09B6F99E" w14:textId="77777777" w:rsidR="00A26B49" w:rsidRPr="00A26B49" w:rsidRDefault="00A26B49" w:rsidP="00364ADA">
      <w:pPr>
        <w:numPr>
          <w:ilvl w:val="2"/>
          <w:numId w:val="13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o posiadaniu pełnej zdolności do czynności prawnych;</w:t>
      </w:r>
    </w:p>
    <w:p w14:paraId="4B92EB27" w14:textId="77777777" w:rsidR="00A26B49" w:rsidRPr="00A26B49" w:rsidRDefault="00A26B49" w:rsidP="00364ADA">
      <w:pPr>
        <w:numPr>
          <w:ilvl w:val="2"/>
          <w:numId w:val="13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o korzystaniu z pełni praw publicznych; </w:t>
      </w:r>
    </w:p>
    <w:p w14:paraId="5E541F51" w14:textId="77777777" w:rsidR="00A26B49" w:rsidRPr="00A26B49" w:rsidRDefault="00A26B49" w:rsidP="00364ADA">
      <w:pPr>
        <w:numPr>
          <w:ilvl w:val="2"/>
          <w:numId w:val="13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o niepodleganiu określonym w przepisach prawa ograniczeniom lub zakazom zajmowania stanowiska członka zarządu w spółce prawa handlowego;  </w:t>
      </w:r>
    </w:p>
    <w:p w14:paraId="5C4252B2" w14:textId="58D4F628" w:rsidR="00A26B49" w:rsidRPr="00A26B49" w:rsidRDefault="00A26B49" w:rsidP="00364ADA">
      <w:pPr>
        <w:numPr>
          <w:ilvl w:val="2"/>
          <w:numId w:val="14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w przypadku osób urodzonych przed dniem 1 sierpnia 1972 r. o złożeniu Ministrowi właściwemu </w:t>
      </w:r>
      <w:r w:rsidRPr="00A26B49">
        <w:rPr>
          <w:rFonts w:cs="Calibri"/>
          <w:color w:val="000000"/>
          <w:kern w:val="0"/>
        </w:rPr>
        <w:br/>
        <w:t xml:space="preserve">ds. Infrastruktury (w związku z wszczęciem niniejszego postępowania) oświadczenia lustracyjnego </w:t>
      </w:r>
      <w:r w:rsidRPr="00A26B49">
        <w:rPr>
          <w:rFonts w:cs="Calibri"/>
          <w:color w:val="000000"/>
          <w:kern w:val="0"/>
        </w:rPr>
        <w:br/>
        <w:t>lub informacj</w:t>
      </w:r>
      <w:r w:rsidR="001F71F4">
        <w:rPr>
          <w:rFonts w:cs="Calibri"/>
          <w:color w:val="000000"/>
          <w:kern w:val="0"/>
        </w:rPr>
        <w:t>i</w:t>
      </w:r>
      <w:r w:rsidRPr="00A26B49">
        <w:rPr>
          <w:rFonts w:cs="Calibri"/>
          <w:color w:val="000000"/>
          <w:kern w:val="0"/>
        </w:rPr>
        <w:t xml:space="preserve"> o uprzednim złożeniu oświadczenia lustracyjnego (jeżeli oświadczenie lustracyjne zostało złożone wcześniej) na podstawie przepisów art. 7 ust. 1 ustawy z dnia 18 października 2006 r. </w:t>
      </w:r>
      <w:r w:rsidRPr="00A26B49">
        <w:rPr>
          <w:rFonts w:cs="Calibri"/>
          <w:color w:val="000000"/>
          <w:kern w:val="0"/>
        </w:rPr>
        <w:br/>
        <w:t>o ujawnianiu informacji o dokumentach organów bezpieczeństwa państwa z lat 1944–1990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 xml:space="preserve">oraz o treści tych </w:t>
      </w:r>
      <w:r w:rsidRPr="00F94008">
        <w:rPr>
          <w:rFonts w:cs="Calibri"/>
          <w:kern w:val="0"/>
        </w:rPr>
        <w:t>dokumentów</w:t>
      </w:r>
      <w:r w:rsidR="00F647A0" w:rsidRPr="00F94008">
        <w:rPr>
          <w:rFonts w:cs="Calibri"/>
          <w:kern w:val="0"/>
        </w:rPr>
        <w:t xml:space="preserve"> </w:t>
      </w:r>
      <w:r w:rsidR="00F647A0" w:rsidRPr="00F94008">
        <w:t>(oświadczenie lustracyjne ani informacja o złożeniu oświadczenia lustracyjnego nie są przekazywane do Spółki)</w:t>
      </w:r>
      <w:r w:rsidRPr="00F94008">
        <w:rPr>
          <w:rFonts w:cs="Calibri"/>
          <w:kern w:val="0"/>
        </w:rPr>
        <w:t xml:space="preserve">;  </w:t>
      </w:r>
    </w:p>
    <w:p w14:paraId="776B628F" w14:textId="77777777" w:rsidR="00A26B49" w:rsidRPr="00A26B49" w:rsidRDefault="00A26B49" w:rsidP="00364ADA">
      <w:pPr>
        <w:numPr>
          <w:ilvl w:val="2"/>
          <w:numId w:val="14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o nietoczącym się przeciwko kandydatowi/kandydatce postępowaniu karnym z oskarżenia publicznego; </w:t>
      </w:r>
    </w:p>
    <w:p w14:paraId="6DB0F75D" w14:textId="77777777" w:rsidR="00A26B49" w:rsidRPr="005F5807" w:rsidRDefault="00A26B49" w:rsidP="00364ADA">
      <w:pPr>
        <w:numPr>
          <w:ilvl w:val="2"/>
          <w:numId w:val="14"/>
        </w:numPr>
        <w:spacing w:after="0"/>
        <w:ind w:left="870"/>
        <w:jc w:val="both"/>
        <w:rPr>
          <w:rFonts w:cs="Calibri"/>
          <w:kern w:val="0"/>
        </w:rPr>
      </w:pPr>
      <w:r w:rsidRPr="00A26B49">
        <w:rPr>
          <w:rFonts w:cs="Calibri"/>
          <w:color w:val="000000"/>
          <w:kern w:val="0"/>
        </w:rPr>
        <w:t xml:space="preserve">w </w:t>
      </w:r>
      <w:r w:rsidRPr="005F5807">
        <w:rPr>
          <w:rFonts w:cs="Calibri"/>
          <w:kern w:val="0"/>
        </w:rPr>
        <w:t xml:space="preserve">przedmiocie skazania prawomocnym wyrokiem sądu; </w:t>
      </w:r>
    </w:p>
    <w:p w14:paraId="43FDEE3E" w14:textId="76E72473" w:rsidR="00F647A0" w:rsidRPr="005F5807" w:rsidRDefault="00F647A0" w:rsidP="00F647A0">
      <w:pPr>
        <w:pStyle w:val="Akapitzlist"/>
        <w:numPr>
          <w:ilvl w:val="2"/>
          <w:numId w:val="14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F5807">
        <w:rPr>
          <w:rFonts w:cs="Calibri"/>
        </w:rPr>
        <w:t>o braku sankcji administracyjnych nałożonych na kandydata</w:t>
      </w:r>
      <w:r w:rsidR="00C06977" w:rsidRPr="005F5807">
        <w:rPr>
          <w:rFonts w:cs="Calibri"/>
        </w:rPr>
        <w:t>/</w:t>
      </w:r>
      <w:proofErr w:type="spellStart"/>
      <w:r w:rsidR="00C06977" w:rsidRPr="005F5807">
        <w:rPr>
          <w:rFonts w:cs="Calibri"/>
        </w:rPr>
        <w:t>kę</w:t>
      </w:r>
      <w:proofErr w:type="spellEnd"/>
      <w:r w:rsidRPr="005F5807">
        <w:rPr>
          <w:rFonts w:cs="Calibri"/>
        </w:rPr>
        <w:t xml:space="preserve"> lub inne podmioty w związku z</w:t>
      </w:r>
      <w:r w:rsidR="000B329E" w:rsidRPr="005F5807">
        <w:rPr>
          <w:rFonts w:cs="Calibri"/>
        </w:rPr>
        <w:t> </w:t>
      </w:r>
      <w:r w:rsidRPr="005F5807">
        <w:rPr>
          <w:rFonts w:cs="Calibri"/>
        </w:rPr>
        <w:t>zakresem odpowiedzialności kandydata</w:t>
      </w:r>
      <w:r w:rsidR="000B329E" w:rsidRPr="005F5807">
        <w:rPr>
          <w:rFonts w:cs="Calibri"/>
        </w:rPr>
        <w:t>/ki</w:t>
      </w:r>
      <w:r w:rsidRPr="005F5807">
        <w:rPr>
          <w:rFonts w:cs="Calibri"/>
        </w:rPr>
        <w:t>, w zakresie dotyczącym funkcji pełnionych w organach innych podmiotów,</w:t>
      </w:r>
    </w:p>
    <w:p w14:paraId="37188D9F" w14:textId="77777777" w:rsidR="00F647A0" w:rsidRPr="00A26B49" w:rsidRDefault="00F647A0" w:rsidP="00253203">
      <w:pPr>
        <w:spacing w:after="0"/>
        <w:jc w:val="both"/>
        <w:rPr>
          <w:rFonts w:cs="Calibri"/>
          <w:color w:val="000000"/>
          <w:kern w:val="0"/>
        </w:rPr>
      </w:pPr>
    </w:p>
    <w:p w14:paraId="390EAEE2" w14:textId="77777777" w:rsidR="00A26B49" w:rsidRPr="00A26B49" w:rsidRDefault="00A26B49" w:rsidP="00364ADA">
      <w:pPr>
        <w:numPr>
          <w:ilvl w:val="2"/>
          <w:numId w:val="14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dotyczącym pełnienia funkcji społecznego współpracownika, zatrudnienia w biurze poselskim, senatorskim, poselsko-senatorskim lub biurze posła do Parlamentu Europejskiego na podstawie umowy o pracę, świadczenia pracy na podstawie umowy zlecenia lub innej umowy o podobnym charakterze; </w:t>
      </w:r>
    </w:p>
    <w:p w14:paraId="0357F6F0" w14:textId="77777777" w:rsidR="00A26B49" w:rsidRPr="00A26B49" w:rsidRDefault="00A26B49" w:rsidP="00364ADA">
      <w:pPr>
        <w:numPr>
          <w:ilvl w:val="2"/>
          <w:numId w:val="14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dotyczącym uczestnictwa w składzie organu partii politycznej, reprezentującego partię polityczną </w:t>
      </w:r>
      <w:r w:rsidRPr="00A26B49">
        <w:rPr>
          <w:rFonts w:cs="Calibri"/>
          <w:color w:val="000000"/>
          <w:kern w:val="0"/>
        </w:rPr>
        <w:br/>
        <w:t xml:space="preserve">na zewnątrz oraz uprawnionego do zaciągania zobowiązań; </w:t>
      </w:r>
    </w:p>
    <w:p w14:paraId="60A8F8B4" w14:textId="77777777" w:rsidR="00A26B49" w:rsidRPr="00A26B49" w:rsidRDefault="00A26B49" w:rsidP="00364ADA">
      <w:pPr>
        <w:numPr>
          <w:ilvl w:val="2"/>
          <w:numId w:val="14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dotyczącym zatrudnienia przez partię polityczną na podstawie umowy o pracę, świadczenia pracy </w:t>
      </w:r>
      <w:r w:rsidRPr="00A26B49">
        <w:rPr>
          <w:rFonts w:cs="Calibri"/>
          <w:color w:val="000000"/>
          <w:kern w:val="0"/>
        </w:rPr>
        <w:br/>
        <w:t xml:space="preserve">na rzecz partii politycznej na podstawie umowy zlecenia lub innej umowy o podobnym charakterze; </w:t>
      </w:r>
    </w:p>
    <w:p w14:paraId="4D59EEFA" w14:textId="77777777" w:rsidR="00A26B49" w:rsidRPr="00A26B49" w:rsidRDefault="00A26B49" w:rsidP="00364ADA">
      <w:pPr>
        <w:numPr>
          <w:ilvl w:val="2"/>
          <w:numId w:val="14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dotyczącym pełnienia funkcji z wyboru w zakładowej organizacji związkowej lub zakładowej organizacji związkowej spółki z grupy kapitałowej Spółki; </w:t>
      </w:r>
    </w:p>
    <w:p w14:paraId="0E31C1A4" w14:textId="77777777" w:rsidR="00A26B49" w:rsidRDefault="00A26B49" w:rsidP="00364ADA">
      <w:pPr>
        <w:numPr>
          <w:ilvl w:val="2"/>
          <w:numId w:val="14"/>
        </w:numPr>
        <w:spacing w:after="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dotyczącym prowadzenia aktywności społecznej lub zarobkowej, która może powodować konflikt interesów z uwagi na przedmiot działalności Spółki; </w:t>
      </w:r>
    </w:p>
    <w:p w14:paraId="6D17282F" w14:textId="6A641013" w:rsidR="00F647A0" w:rsidRPr="00816799" w:rsidRDefault="00F647A0" w:rsidP="002536FD">
      <w:pPr>
        <w:pStyle w:val="Akapitzlist"/>
        <w:numPr>
          <w:ilvl w:val="2"/>
          <w:numId w:val="14"/>
        </w:numPr>
        <w:spacing w:after="0" w:line="240" w:lineRule="auto"/>
        <w:ind w:left="851" w:right="4" w:hanging="284"/>
        <w:jc w:val="both"/>
        <w:rPr>
          <w:rFonts w:cs="Calibri"/>
        </w:rPr>
      </w:pPr>
      <w:r w:rsidRPr="00816799">
        <w:rPr>
          <w:rFonts w:cs="Calibri"/>
        </w:rPr>
        <w:t>zawierające informację, czy kandydat</w:t>
      </w:r>
      <w:r w:rsidR="002536FD" w:rsidRPr="00816799">
        <w:rPr>
          <w:rFonts w:cs="Calibri"/>
        </w:rPr>
        <w:t>/ka</w:t>
      </w:r>
      <w:r w:rsidRPr="00816799">
        <w:rPr>
          <w:rFonts w:cs="Calibri"/>
        </w:rPr>
        <w:t xml:space="preserve"> figuruje/nie figuruje w Rejestrze Dłużników Niewypłacalnych, prowadzonym na podstawie ustawy z dnia 20 sierpnia 1997 r. o Krajowym Rejestrze Sądowym,</w:t>
      </w:r>
    </w:p>
    <w:p w14:paraId="25DE7BBC" w14:textId="77777777" w:rsidR="00A26B49" w:rsidRPr="00A26B49" w:rsidRDefault="00A26B49" w:rsidP="00364ADA">
      <w:pPr>
        <w:numPr>
          <w:ilvl w:val="2"/>
          <w:numId w:val="14"/>
        </w:numPr>
        <w:spacing w:after="120"/>
        <w:ind w:left="87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o uzyskaniu absolutorium (dotyczy osób dotychczas zasiadających w organach nadzorczych </w:t>
      </w:r>
      <w:r w:rsidRPr="00A26B49">
        <w:rPr>
          <w:rFonts w:cs="Calibri"/>
          <w:color w:val="000000"/>
          <w:kern w:val="0"/>
        </w:rPr>
        <w:br/>
        <w:t>i zarządzających);</w:t>
      </w:r>
    </w:p>
    <w:p w14:paraId="633D95E4" w14:textId="77777777" w:rsidR="00A26B49" w:rsidRPr="00A26B49" w:rsidRDefault="00A26B49" w:rsidP="00364ADA">
      <w:pPr>
        <w:numPr>
          <w:ilvl w:val="0"/>
          <w:numId w:val="15"/>
        </w:numPr>
        <w:spacing w:after="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CV (życiorys zawodowy) zawierający opis dotychczasowych doświadczeń i osiągnięć kandydata/ki </w:t>
      </w:r>
      <w:r w:rsidRPr="00A26B49">
        <w:rPr>
          <w:rFonts w:cs="Calibri"/>
          <w:color w:val="000000"/>
          <w:kern w:val="0"/>
        </w:rPr>
        <w:br/>
        <w:t xml:space="preserve">w pracy zawodowej (z podaniem adresu do korespondencji, adresu e-mail i telefonu kontaktowego); </w:t>
      </w:r>
    </w:p>
    <w:p w14:paraId="4CAC2751" w14:textId="77777777" w:rsidR="00A26B49" w:rsidRPr="00A26B49" w:rsidRDefault="00A26B49" w:rsidP="00364ADA">
      <w:pPr>
        <w:numPr>
          <w:ilvl w:val="0"/>
          <w:numId w:val="15"/>
        </w:numPr>
        <w:spacing w:after="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oryginał zaświadczenia o niekaralności z Krajowego Rejestru Karnego wystawionego nie wcześniej </w:t>
      </w:r>
      <w:r w:rsidRPr="00A26B49">
        <w:rPr>
          <w:rFonts w:cs="Calibri"/>
          <w:color w:val="000000"/>
          <w:kern w:val="0"/>
        </w:rPr>
        <w:br/>
        <w:t>niż 30 dni przed datą zgłoszenia [w przypadku uzyskania informacji z Krajowego Rejestru Karnego drogą elektroniczną, informacja w postaci pliku XML powinna zostać zapisana na informatycznym nośniku danych (np. pamięć USB, płyta CD, DVD)];</w:t>
      </w:r>
    </w:p>
    <w:p w14:paraId="036D1FF4" w14:textId="77777777" w:rsidR="00A26B49" w:rsidRPr="00A26B49" w:rsidRDefault="00A26B49" w:rsidP="00364ADA">
      <w:pPr>
        <w:numPr>
          <w:ilvl w:val="0"/>
          <w:numId w:val="15"/>
        </w:numPr>
        <w:spacing w:after="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dyplom ukończenia studiów wyższych; </w:t>
      </w:r>
    </w:p>
    <w:p w14:paraId="0C6F78BC" w14:textId="77777777" w:rsidR="00A26B49" w:rsidRPr="00A26B49" w:rsidRDefault="00A26B49" w:rsidP="00364ADA">
      <w:pPr>
        <w:numPr>
          <w:ilvl w:val="0"/>
          <w:numId w:val="15"/>
        </w:numPr>
        <w:spacing w:after="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dokumenty potwierdzające staż pracy i kwalifikacje kandydata/ki;</w:t>
      </w:r>
    </w:p>
    <w:p w14:paraId="2B777467" w14:textId="518A54C0" w:rsidR="00A26B49" w:rsidRPr="00A26B49" w:rsidRDefault="00A26B49" w:rsidP="00364ADA">
      <w:pPr>
        <w:numPr>
          <w:ilvl w:val="0"/>
          <w:numId w:val="15"/>
        </w:numPr>
        <w:spacing w:after="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poświadczenie bezpieczeństwa upoważniającego do dostępu do informacji niejawnych oznaczonych klauzulą co najmniej „tajne” w rozumieniu ustawy z dnia 5 sierpnia 2010 r. o ochronie informacji niejawnych (tj. Dz.U. 2023 r., poz. 756) lub oświadczenie o wyrażeniu zgody na poddanie </w:t>
      </w:r>
      <w:r w:rsidRPr="00A26B49">
        <w:rPr>
          <w:rFonts w:cs="Calibri"/>
          <w:color w:val="000000"/>
          <w:kern w:val="0"/>
        </w:rPr>
        <w:br/>
        <w:t>się postępowaniu sprawdzającemu w celu uzyskania poświadczenia bezpieczeństwa, upoważniającego do dostępu do informacji niejawnych oznaczonych klauzulą „tajne”, określonego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>w ustawie z dnia 5 sierpnia 2010 r. o ochronie informacji niejawnych, w przypadku powołania w skład zarządu;</w:t>
      </w:r>
    </w:p>
    <w:p w14:paraId="20B95E6C" w14:textId="77777777" w:rsidR="00A26B49" w:rsidRPr="00A26B49" w:rsidRDefault="00A26B49" w:rsidP="00364ADA">
      <w:pPr>
        <w:numPr>
          <w:ilvl w:val="0"/>
          <w:numId w:val="15"/>
        </w:numPr>
        <w:spacing w:after="0"/>
        <w:ind w:left="723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zgodę na przetwarzanie danych osobowych (wzór stanowi załącznik nr 2). </w:t>
      </w:r>
    </w:p>
    <w:p w14:paraId="70DD2957" w14:textId="77777777" w:rsidR="00A26B49" w:rsidRPr="00A26B49" w:rsidRDefault="00A26B49" w:rsidP="00364ADA">
      <w:pPr>
        <w:spacing w:after="0"/>
        <w:jc w:val="both"/>
        <w:rPr>
          <w:rFonts w:cs="Calibri"/>
          <w:color w:val="000000"/>
          <w:kern w:val="0"/>
        </w:rPr>
      </w:pPr>
    </w:p>
    <w:p w14:paraId="6F87E5BE" w14:textId="77777777" w:rsidR="00A26B49" w:rsidRPr="00A26B49" w:rsidRDefault="00A26B49" w:rsidP="00EB08DF">
      <w:pPr>
        <w:numPr>
          <w:ilvl w:val="0"/>
          <w:numId w:val="10"/>
        </w:numPr>
        <w:spacing w:after="0"/>
        <w:jc w:val="both"/>
        <w:rPr>
          <w:rFonts w:cs="Calibri"/>
          <w:b/>
          <w:bCs/>
          <w:color w:val="000000"/>
          <w:kern w:val="0"/>
          <w:u w:val="single"/>
        </w:rPr>
      </w:pPr>
      <w:r w:rsidRPr="00A26B49">
        <w:rPr>
          <w:rFonts w:cs="Calibri"/>
          <w:b/>
          <w:bCs/>
          <w:color w:val="000000"/>
          <w:kern w:val="0"/>
        </w:rPr>
        <w:t xml:space="preserve">Dokumenty składane w toku postępowania kwalifikacyjnego powinny być załączone w formie odpisów </w:t>
      </w:r>
      <w:r w:rsidRPr="00A26B49">
        <w:rPr>
          <w:rFonts w:cs="Calibri"/>
          <w:b/>
          <w:bCs/>
          <w:color w:val="000000"/>
          <w:kern w:val="0"/>
        </w:rPr>
        <w:br/>
        <w:t>lub w kopiach poświadczonych. Odpisy dokumentów mogą być poświadczone przez kandydata/</w:t>
      </w:r>
      <w:proofErr w:type="spellStart"/>
      <w:r w:rsidRPr="00A26B49">
        <w:rPr>
          <w:rFonts w:cs="Calibri"/>
          <w:b/>
          <w:bCs/>
          <w:color w:val="000000"/>
          <w:kern w:val="0"/>
        </w:rPr>
        <w:t>kę</w:t>
      </w:r>
      <w:proofErr w:type="spellEnd"/>
      <w:r w:rsidRPr="00A26B49">
        <w:rPr>
          <w:rFonts w:cs="Calibri"/>
          <w:b/>
          <w:bCs/>
          <w:color w:val="000000"/>
          <w:kern w:val="0"/>
        </w:rPr>
        <w:t xml:space="preserve">. </w:t>
      </w:r>
      <w:r w:rsidRPr="00A26B49">
        <w:rPr>
          <w:rFonts w:cs="Calibri"/>
          <w:b/>
          <w:bCs/>
          <w:color w:val="000000"/>
          <w:kern w:val="0"/>
        </w:rPr>
        <w:br/>
        <w:t xml:space="preserve">W takim przypadku, w trakcie rozmowy kwalifikacyjnej, kandydat/kandydatka będzie zobowiązany </w:t>
      </w:r>
      <w:r w:rsidRPr="00A26B49">
        <w:rPr>
          <w:rFonts w:cs="Calibri"/>
          <w:b/>
          <w:bCs/>
          <w:color w:val="000000"/>
          <w:kern w:val="0"/>
        </w:rPr>
        <w:br/>
      </w:r>
      <w:r w:rsidRPr="00A26B49">
        <w:rPr>
          <w:rFonts w:cs="Calibri"/>
          <w:b/>
          <w:bCs/>
          <w:color w:val="000000"/>
          <w:kern w:val="0"/>
        </w:rPr>
        <w:lastRenderedPageBreak/>
        <w:t xml:space="preserve">do przedstawienia Radzie Nadzorczej oryginałów lub urzędowych odpisów poświadczonych przez siebie dokumentów, pod rygorem wykluczenia z postępowania kwalifikacyjnego. </w:t>
      </w:r>
      <w:r w:rsidRPr="00A26B49">
        <w:rPr>
          <w:rFonts w:cs="Calibri"/>
          <w:b/>
          <w:bCs/>
          <w:color w:val="000000"/>
          <w:kern w:val="0"/>
          <w:u w:val="single"/>
        </w:rPr>
        <w:t xml:space="preserve">Nie dotyczy to oświadczeń składanych wraz z kwestionariuszem osobowym, zgody na przetwarzanie danych osobowych </w:t>
      </w:r>
      <w:r w:rsidRPr="00A26B49">
        <w:rPr>
          <w:rFonts w:cs="Calibri"/>
          <w:b/>
          <w:bCs/>
          <w:color w:val="000000"/>
          <w:kern w:val="0"/>
          <w:u w:val="single"/>
        </w:rPr>
        <w:br/>
        <w:t xml:space="preserve">oraz zaświadczenia o niekaralności, które w każdym przypadku muszą być złożone w oryginale. </w:t>
      </w:r>
    </w:p>
    <w:p w14:paraId="4B859399" w14:textId="77777777" w:rsidR="00A26B49" w:rsidRPr="00A26B49" w:rsidRDefault="00A26B49" w:rsidP="00EB08DF">
      <w:pPr>
        <w:spacing w:after="0"/>
        <w:jc w:val="both"/>
        <w:rPr>
          <w:rFonts w:cs="Calibri"/>
          <w:color w:val="000000"/>
          <w:kern w:val="0"/>
        </w:rPr>
      </w:pPr>
    </w:p>
    <w:p w14:paraId="5E7C2BDF" w14:textId="017F2AEB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Zgłoszenie kandydata/ki należy dostarczyć do Spółki osobiście lub za pośrednictwem poczty na adres: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>02-146 Warszawa, ul. Komitetu Obrony Robotników 43, do sekretariatu głównego (pok. 6.10), w zamkniętej kopercie zawierającej adnotację: „</w:t>
      </w:r>
      <w:r w:rsidRPr="00A26B49">
        <w:rPr>
          <w:rFonts w:cs="Calibri"/>
          <w:b/>
          <w:bCs/>
          <w:color w:val="000000"/>
          <w:kern w:val="0"/>
        </w:rPr>
        <w:t xml:space="preserve">Zgłoszenie w postępowaniu kwalifikacyjnym na stanowisko Członka Zarządu PLL </w:t>
      </w:r>
      <w:r w:rsidR="00EB08DF">
        <w:rPr>
          <w:rFonts w:cs="Calibri"/>
          <w:b/>
          <w:bCs/>
          <w:color w:val="000000"/>
          <w:kern w:val="0"/>
        </w:rPr>
        <w:t>„</w:t>
      </w:r>
      <w:r w:rsidRPr="00A26B49">
        <w:rPr>
          <w:rFonts w:cs="Calibri"/>
          <w:b/>
          <w:bCs/>
          <w:color w:val="000000"/>
          <w:kern w:val="0"/>
        </w:rPr>
        <w:t>LOT</w:t>
      </w:r>
      <w:r w:rsidR="00EB08DF">
        <w:rPr>
          <w:rFonts w:cs="Calibri"/>
          <w:b/>
          <w:bCs/>
          <w:color w:val="000000"/>
          <w:kern w:val="0"/>
        </w:rPr>
        <w:t>”</w:t>
      </w:r>
      <w:r w:rsidRPr="00A26B49">
        <w:rPr>
          <w:rFonts w:cs="Calibri"/>
          <w:b/>
          <w:bCs/>
          <w:color w:val="000000"/>
          <w:kern w:val="0"/>
        </w:rPr>
        <w:t xml:space="preserve"> S.A. ds. Finansowo-Ekonomicznych”. Termin przyjmowania zgłoszeń upływa w dniu </w:t>
      </w:r>
      <w:r w:rsidR="00711FF1">
        <w:rPr>
          <w:rFonts w:cs="Calibri"/>
          <w:b/>
          <w:bCs/>
          <w:color w:val="000000"/>
          <w:kern w:val="0"/>
        </w:rPr>
        <w:t>9</w:t>
      </w:r>
      <w:r w:rsidR="005A4E11">
        <w:rPr>
          <w:rFonts w:cs="Calibri"/>
          <w:b/>
          <w:bCs/>
          <w:color w:val="000000"/>
          <w:kern w:val="0"/>
        </w:rPr>
        <w:t> </w:t>
      </w:r>
      <w:r w:rsidR="00711FF1">
        <w:rPr>
          <w:rFonts w:cs="Calibri"/>
          <w:b/>
          <w:bCs/>
          <w:color w:val="000000"/>
          <w:kern w:val="0"/>
        </w:rPr>
        <w:t xml:space="preserve">lutego </w:t>
      </w:r>
      <w:r w:rsidRPr="00A26B49">
        <w:rPr>
          <w:rFonts w:cs="Calibri"/>
          <w:b/>
          <w:bCs/>
          <w:color w:val="000000"/>
          <w:kern w:val="0"/>
        </w:rPr>
        <w:t>202</w:t>
      </w:r>
      <w:r w:rsidR="00F647A0">
        <w:rPr>
          <w:rFonts w:cs="Calibri"/>
          <w:b/>
          <w:bCs/>
          <w:color w:val="000000"/>
          <w:kern w:val="0"/>
        </w:rPr>
        <w:t>6</w:t>
      </w:r>
      <w:r w:rsidRPr="00A26B49">
        <w:rPr>
          <w:rFonts w:cs="Calibri"/>
          <w:b/>
          <w:bCs/>
          <w:color w:val="000000"/>
          <w:kern w:val="0"/>
        </w:rPr>
        <w:t xml:space="preserve"> roku o godz. </w:t>
      </w:r>
      <w:r w:rsidR="00711FF1">
        <w:rPr>
          <w:rFonts w:cs="Calibri"/>
          <w:b/>
          <w:bCs/>
          <w:color w:val="000000"/>
          <w:kern w:val="0"/>
        </w:rPr>
        <w:t>12:00.</w:t>
      </w:r>
      <w:r w:rsidR="00711FF1" w:rsidRPr="00A26B49">
        <w:rPr>
          <w:rFonts w:cs="Calibri"/>
          <w:color w:val="000000"/>
          <w:kern w:val="0"/>
        </w:rPr>
        <w:t xml:space="preserve"> </w:t>
      </w:r>
      <w:r w:rsidRPr="00A26B49">
        <w:rPr>
          <w:rFonts w:cs="Calibri"/>
          <w:color w:val="000000"/>
          <w:kern w:val="0"/>
        </w:rPr>
        <w:t xml:space="preserve">Spółka nie ponosi odpowiedzialności za niedostarczenie </w:t>
      </w:r>
      <w:r w:rsidRPr="00A26B49">
        <w:rPr>
          <w:rFonts w:cs="Calibri"/>
          <w:color w:val="000000"/>
          <w:kern w:val="0"/>
        </w:rPr>
        <w:br/>
        <w:t xml:space="preserve">w wyznaczonym terminie zgłoszenia kandydata/ki, w tym w szczególności za działania podmiotów świadczących usługi pocztowe lub kurierskie. </w:t>
      </w:r>
    </w:p>
    <w:p w14:paraId="15BFDCD2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7C870E52" w14:textId="77777777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Podstawowe informacje o Spółce dostępne są w systemie https://ekrs.ms.gov.pl/. </w:t>
      </w:r>
    </w:p>
    <w:p w14:paraId="643D5C2B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2105CB8B" w14:textId="675FD346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Otwarcie zgłoszeń nastąpi w dniu </w:t>
      </w:r>
      <w:r w:rsidR="00711FF1">
        <w:rPr>
          <w:rFonts w:cs="Calibri"/>
          <w:b/>
          <w:bCs/>
          <w:color w:val="000000"/>
          <w:kern w:val="0"/>
        </w:rPr>
        <w:t xml:space="preserve">9 lutego </w:t>
      </w:r>
      <w:r w:rsidRPr="00A26B49">
        <w:rPr>
          <w:rFonts w:cs="Calibri"/>
          <w:b/>
          <w:bCs/>
          <w:color w:val="000000"/>
          <w:kern w:val="0"/>
        </w:rPr>
        <w:t>202</w:t>
      </w:r>
      <w:r w:rsidR="00F647A0">
        <w:rPr>
          <w:rFonts w:cs="Calibri"/>
          <w:b/>
          <w:bCs/>
          <w:color w:val="000000"/>
          <w:kern w:val="0"/>
        </w:rPr>
        <w:t>6</w:t>
      </w:r>
      <w:r w:rsidRPr="00A26B49">
        <w:rPr>
          <w:rFonts w:cs="Calibri"/>
          <w:b/>
          <w:bCs/>
          <w:color w:val="000000"/>
          <w:kern w:val="0"/>
        </w:rPr>
        <w:t xml:space="preserve"> roku o godz. </w:t>
      </w:r>
      <w:r w:rsidR="00711FF1">
        <w:rPr>
          <w:rFonts w:cs="Calibri"/>
          <w:b/>
          <w:bCs/>
          <w:color w:val="000000"/>
          <w:kern w:val="0"/>
        </w:rPr>
        <w:t>15:00</w:t>
      </w:r>
      <w:r w:rsidR="00711FF1" w:rsidRPr="00A26B49">
        <w:rPr>
          <w:rFonts w:cs="Calibri"/>
          <w:b/>
          <w:bCs/>
          <w:color w:val="000000"/>
          <w:kern w:val="0"/>
        </w:rPr>
        <w:t>.</w:t>
      </w:r>
      <w:r w:rsidR="00711FF1" w:rsidRPr="00A26B49">
        <w:rPr>
          <w:rFonts w:cs="Calibri"/>
          <w:color w:val="000000"/>
          <w:kern w:val="0"/>
        </w:rPr>
        <w:t xml:space="preserve"> </w:t>
      </w:r>
    </w:p>
    <w:p w14:paraId="765E58E0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1C849139" w14:textId="13AEEDB7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Zgłoszenia kandydatów niespełniające wymogów określonych w ogłoszeniu o postępowaniu kwalifikacyjnym oraz złożone lub doręczone po upływie terminu określonego dla ich przyjmowania zostaną odrzucone i nie będą brane pod uwagę w dalszym etapie postępowania kwalifikacyjnego. </w:t>
      </w:r>
    </w:p>
    <w:p w14:paraId="24C3F753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0CF3E6CC" w14:textId="789B80A3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Rozmowy kwalifikacyjne odbędą się w dniu </w:t>
      </w:r>
      <w:r w:rsidR="00711FF1">
        <w:rPr>
          <w:rFonts w:cs="Calibri"/>
          <w:b/>
          <w:bCs/>
          <w:color w:val="000000"/>
          <w:kern w:val="0"/>
        </w:rPr>
        <w:t>1</w:t>
      </w:r>
      <w:r w:rsidR="00661B89">
        <w:rPr>
          <w:rFonts w:cs="Calibri"/>
          <w:b/>
          <w:bCs/>
          <w:color w:val="000000"/>
          <w:kern w:val="0"/>
        </w:rPr>
        <w:t>7</w:t>
      </w:r>
      <w:r w:rsidR="00711FF1">
        <w:rPr>
          <w:rFonts w:cs="Calibri"/>
          <w:b/>
          <w:bCs/>
          <w:color w:val="000000"/>
          <w:kern w:val="0"/>
        </w:rPr>
        <w:t xml:space="preserve"> lutego </w:t>
      </w:r>
      <w:r w:rsidRPr="00A26B49">
        <w:rPr>
          <w:rFonts w:cs="Calibri"/>
          <w:b/>
          <w:bCs/>
          <w:color w:val="000000"/>
          <w:kern w:val="0"/>
        </w:rPr>
        <w:t>202</w:t>
      </w:r>
      <w:r w:rsidR="00F647A0">
        <w:rPr>
          <w:rFonts w:cs="Calibri"/>
          <w:b/>
          <w:bCs/>
          <w:color w:val="000000"/>
          <w:kern w:val="0"/>
        </w:rPr>
        <w:t>6</w:t>
      </w:r>
      <w:r w:rsidRPr="00A26B49">
        <w:rPr>
          <w:rFonts w:cs="Calibri"/>
          <w:b/>
          <w:bCs/>
          <w:color w:val="000000"/>
          <w:kern w:val="0"/>
        </w:rPr>
        <w:t xml:space="preserve"> r.</w:t>
      </w:r>
      <w:r w:rsidRPr="00A26B49">
        <w:rPr>
          <w:rFonts w:cs="Calibri"/>
          <w:color w:val="000000"/>
          <w:kern w:val="0"/>
        </w:rPr>
        <w:t xml:space="preserve"> i w dniach kolejnych, w zależności </w:t>
      </w:r>
      <w:r w:rsidRPr="00A26B49">
        <w:rPr>
          <w:rFonts w:cs="Calibri"/>
          <w:color w:val="000000"/>
          <w:kern w:val="0"/>
        </w:rPr>
        <w:br/>
        <w:t>od ilości zgłoszeń, w siedzibie Spółki przy ul. Komitetu Obrony Robotników 43 w Warszawie. Kandydaci zostaną powiadomieni o dniu i godzinie rozmowy kwalifikacyjnej telefonicznie lub drogą elektroniczną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 xml:space="preserve">na adres mailowy wskazany w </w:t>
      </w:r>
      <w:r w:rsidRPr="00A26B49">
        <w:rPr>
          <w:rFonts w:cs="Calibri"/>
          <w:i/>
          <w:iCs/>
          <w:color w:val="000000"/>
          <w:kern w:val="0"/>
        </w:rPr>
        <w:t>Kwestionariuszu osobowym.</w:t>
      </w:r>
      <w:r w:rsidRPr="00A26B49">
        <w:rPr>
          <w:rFonts w:cs="Calibri"/>
          <w:color w:val="000000"/>
          <w:kern w:val="0"/>
        </w:rPr>
        <w:t xml:space="preserve"> Nieusprawiedliwione niezgłoszenie się przez kandydata/</w:t>
      </w:r>
      <w:proofErr w:type="spellStart"/>
      <w:r w:rsidRPr="00A26B49">
        <w:rPr>
          <w:rFonts w:cs="Calibri"/>
          <w:color w:val="000000"/>
          <w:kern w:val="0"/>
        </w:rPr>
        <w:t>kę</w:t>
      </w:r>
      <w:proofErr w:type="spellEnd"/>
      <w:r w:rsidRPr="00A26B49">
        <w:rPr>
          <w:rFonts w:cs="Calibri"/>
          <w:color w:val="000000"/>
          <w:kern w:val="0"/>
        </w:rPr>
        <w:t xml:space="preserve"> na rozmowę kwalifikacyjną w wyznaczonym miejscu i terminie będzie traktowane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 xml:space="preserve">jako rezygnacja z udziału w postępowaniu kwalifikacyjnym. Rada Nadzorcza w ramach rekrutacji może zatrudnić doradcę. </w:t>
      </w:r>
    </w:p>
    <w:p w14:paraId="03E9EA11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3FC54C5E" w14:textId="77777777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O wynikach postępowania kandydaci zostaną powiadomieni drogą korespondencyjną, telefonicznie </w:t>
      </w:r>
      <w:r w:rsidRPr="00A26B49">
        <w:rPr>
          <w:rFonts w:cs="Calibri"/>
          <w:color w:val="000000"/>
          <w:kern w:val="0"/>
        </w:rPr>
        <w:br/>
        <w:t xml:space="preserve">lub za pomocą poczty elektronicznej. </w:t>
      </w:r>
    </w:p>
    <w:p w14:paraId="0F0F82D9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611B8A5C" w14:textId="08E5EC40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Wynik postępowania kwalifikacyjnego nie może stanowić podstawy do roszczenia kandydata/ki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 xml:space="preserve">o powołanie na stanowisko Członka Zarządu PLL </w:t>
      </w:r>
      <w:r w:rsidR="00EB08DF">
        <w:rPr>
          <w:rFonts w:cs="Calibri"/>
          <w:color w:val="000000"/>
          <w:kern w:val="0"/>
        </w:rPr>
        <w:t>„</w:t>
      </w:r>
      <w:r w:rsidRPr="00A26B49">
        <w:rPr>
          <w:rFonts w:cs="Calibri"/>
          <w:color w:val="000000"/>
          <w:kern w:val="0"/>
        </w:rPr>
        <w:t>LOT</w:t>
      </w:r>
      <w:r w:rsidR="00EB08DF">
        <w:rPr>
          <w:rFonts w:cs="Calibri"/>
          <w:color w:val="000000"/>
          <w:kern w:val="0"/>
        </w:rPr>
        <w:t>”</w:t>
      </w:r>
      <w:r w:rsidRPr="00A26B49">
        <w:rPr>
          <w:rFonts w:cs="Calibri"/>
          <w:color w:val="000000"/>
          <w:kern w:val="0"/>
        </w:rPr>
        <w:t xml:space="preserve"> S.A. ds. Fina</w:t>
      </w:r>
      <w:r w:rsidR="00364ADA">
        <w:rPr>
          <w:rFonts w:cs="Calibri"/>
          <w:color w:val="000000"/>
          <w:kern w:val="0"/>
        </w:rPr>
        <w:t>ns</w:t>
      </w:r>
      <w:r w:rsidRPr="00A26B49">
        <w:rPr>
          <w:rFonts w:cs="Calibri"/>
          <w:color w:val="000000"/>
          <w:kern w:val="0"/>
        </w:rPr>
        <w:t>owo-Ekonomicznych oraz zawarci</w:t>
      </w:r>
      <w:r w:rsidR="00D03E71">
        <w:rPr>
          <w:rFonts w:cs="Calibri"/>
          <w:color w:val="000000"/>
          <w:kern w:val="0"/>
        </w:rPr>
        <w:t>e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 xml:space="preserve">umowy o świadczenie usług zarządzania. </w:t>
      </w:r>
    </w:p>
    <w:p w14:paraId="7897C8DB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720166CD" w14:textId="25BB8E91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lastRenderedPageBreak/>
        <w:t>W przypadku wyboru kandydata/ki i powołania go</w:t>
      </w:r>
      <w:r w:rsidR="00442193">
        <w:rPr>
          <w:rFonts w:cs="Calibri"/>
          <w:color w:val="000000"/>
          <w:kern w:val="0"/>
        </w:rPr>
        <w:t>/jej</w:t>
      </w:r>
      <w:r w:rsidRPr="00A26B49">
        <w:rPr>
          <w:rFonts w:cs="Calibri"/>
          <w:color w:val="000000"/>
          <w:kern w:val="0"/>
        </w:rPr>
        <w:t xml:space="preserve"> na członka Zarządu Spółki, zostanie zawarta umowa o</w:t>
      </w:r>
      <w:r w:rsidR="00442193">
        <w:rPr>
          <w:rFonts w:cs="Calibri"/>
          <w:color w:val="000000"/>
          <w:kern w:val="0"/>
        </w:rPr>
        <w:t> </w:t>
      </w:r>
      <w:r w:rsidRPr="00A26B49">
        <w:rPr>
          <w:rFonts w:cs="Calibri"/>
          <w:color w:val="000000"/>
          <w:kern w:val="0"/>
        </w:rPr>
        <w:t xml:space="preserve">świadczenie usług zarządzania na czas pełnienia funkcji, której wzór stanowi załącznik </w:t>
      </w:r>
      <w:r w:rsidRPr="00A26B49">
        <w:rPr>
          <w:rFonts w:cs="Calibri"/>
          <w:color w:val="000000"/>
          <w:kern w:val="0"/>
        </w:rPr>
        <w:br/>
        <w:t xml:space="preserve">do </w:t>
      </w:r>
      <w:r w:rsidR="00442193">
        <w:rPr>
          <w:rFonts w:cs="Calibri"/>
          <w:color w:val="000000"/>
          <w:kern w:val="0"/>
        </w:rPr>
        <w:t>„</w:t>
      </w:r>
      <w:r w:rsidRPr="00A26B49">
        <w:rPr>
          <w:rFonts w:cs="Calibri"/>
          <w:color w:val="000000"/>
          <w:kern w:val="0"/>
        </w:rPr>
        <w:t>Zasad nadzoru właścicielskiego nad spółkami z udziałem Skarbu Państwa</w:t>
      </w:r>
      <w:r w:rsidR="00442193">
        <w:rPr>
          <w:rFonts w:cs="Calibri"/>
          <w:color w:val="000000"/>
          <w:kern w:val="0"/>
        </w:rPr>
        <w:t>”</w:t>
      </w:r>
      <w:r w:rsidRPr="00A26B49">
        <w:rPr>
          <w:rFonts w:cs="Calibri"/>
          <w:color w:val="000000"/>
          <w:kern w:val="0"/>
        </w:rPr>
        <w:t xml:space="preserve">. </w:t>
      </w:r>
    </w:p>
    <w:p w14:paraId="3AD1C062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1BCE3776" w14:textId="2728A17D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W przypadku wyboru i powołania kandydata/ki na członka Zarządu Spółki, </w:t>
      </w:r>
      <w:r w:rsidR="009B62FD">
        <w:rPr>
          <w:rFonts w:cs="Calibri"/>
          <w:color w:val="000000"/>
          <w:kern w:val="0"/>
        </w:rPr>
        <w:t>z</w:t>
      </w:r>
      <w:r w:rsidRPr="00A26B49">
        <w:rPr>
          <w:rFonts w:cs="Calibri"/>
          <w:color w:val="000000"/>
          <w:kern w:val="0"/>
        </w:rPr>
        <w:t xml:space="preserve">arządzający będzie podlegał ograniczeniom w prowadzeniu działalności gospodarczej określonym w ustawie z dnia 21 sierpnia 1997 r. </w:t>
      </w:r>
      <w:r w:rsidRPr="00A26B49">
        <w:rPr>
          <w:rFonts w:cs="Calibri"/>
          <w:color w:val="000000"/>
          <w:kern w:val="0"/>
        </w:rPr>
        <w:br/>
        <w:t xml:space="preserve">o ograniczeniu prowadzenia działalności gospodarczej przez osoby pełniące funkcje publiczne.  </w:t>
      </w:r>
    </w:p>
    <w:p w14:paraId="513264C3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15505DD7" w14:textId="468A5874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Mając na celu realizację zapisów art. 26 ustawy z dnia 16 grudnia 2016 r. o zasadach zarządzania mieniem państwowym, kandydat</w:t>
      </w:r>
      <w:r w:rsidR="002369F7">
        <w:rPr>
          <w:rFonts w:cs="Calibri"/>
          <w:color w:val="000000"/>
          <w:kern w:val="0"/>
        </w:rPr>
        <w:t>/ka</w:t>
      </w:r>
      <w:r w:rsidRPr="00A26B49">
        <w:rPr>
          <w:rFonts w:cs="Calibri"/>
          <w:color w:val="000000"/>
          <w:kern w:val="0"/>
        </w:rPr>
        <w:t xml:space="preserve"> może zostać zobowiązany</w:t>
      </w:r>
      <w:r w:rsidR="002369F7">
        <w:rPr>
          <w:rFonts w:cs="Calibri"/>
          <w:color w:val="000000"/>
          <w:kern w:val="0"/>
        </w:rPr>
        <w:t>/a</w:t>
      </w:r>
      <w:r w:rsidRPr="00A26B49">
        <w:rPr>
          <w:rFonts w:cs="Calibri"/>
          <w:color w:val="000000"/>
          <w:kern w:val="0"/>
        </w:rPr>
        <w:t xml:space="preserve"> do złożenia, w terminie 3 dni od dnia wezwania, dodatkowych oświadczeń wynikających z ww. ustawy.</w:t>
      </w:r>
    </w:p>
    <w:p w14:paraId="472CC225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1B20D265" w14:textId="0B315563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Rada Nadzorcza Spółki zastrzega sobie możliwość wystąpienia do Rady do spraw spółek z udziałem Skarbu Państwa i państwowych osób prawnych, o której mowa w art. 24 ustawy z dnia 16 grudnia 2016 r.</w:t>
      </w:r>
      <w:r w:rsidR="00364ADA">
        <w:rPr>
          <w:rFonts w:cs="Calibri"/>
          <w:color w:val="000000"/>
          <w:kern w:val="0"/>
        </w:rPr>
        <w:br/>
      </w:r>
      <w:r w:rsidRPr="00A26B49">
        <w:rPr>
          <w:rFonts w:cs="Calibri"/>
          <w:color w:val="000000"/>
          <w:kern w:val="0"/>
        </w:rPr>
        <w:t>o zasadach zarządzania mieniem państwowym, w celu pozyskania opinii na temat kandydata/ki.</w:t>
      </w:r>
    </w:p>
    <w:p w14:paraId="55343512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4EE4DF36" w14:textId="77777777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Spółka nie ponosi żadnych kosztów poniesionych przez kandydatów w związku z uczestnictwem </w:t>
      </w:r>
      <w:r w:rsidRPr="00A26B49">
        <w:rPr>
          <w:rFonts w:cs="Calibri"/>
          <w:color w:val="000000"/>
          <w:kern w:val="0"/>
        </w:rPr>
        <w:br/>
        <w:t xml:space="preserve">w przedmiotowym postępowaniu kwalifikacyjnym. </w:t>
      </w:r>
    </w:p>
    <w:p w14:paraId="3D53F522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58EFDD03" w14:textId="77777777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>Kandydaci mogą odebrać złożone przez siebie dokumenty w postępowaniu w terminie 30 dni od dnia ogłoszenia wyników postępowania kwalifikacyjnego. Dokumenty nieodebrane w tym terminie zostaną komisyjnie zniszczone.</w:t>
      </w:r>
    </w:p>
    <w:p w14:paraId="04FE96C2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35EA3BB6" w14:textId="77777777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Kandydat/ka zobowiązuje się do zachowania poufności informacji uzyskanych w związku z postępowaniem kwalifikacyjnym. </w:t>
      </w:r>
    </w:p>
    <w:p w14:paraId="76018789" w14:textId="77777777" w:rsidR="00A26B49" w:rsidRPr="00A26B49" w:rsidRDefault="00A26B49" w:rsidP="00A26B49">
      <w:pPr>
        <w:spacing w:after="0"/>
        <w:jc w:val="both"/>
        <w:rPr>
          <w:rFonts w:cs="Calibri"/>
          <w:color w:val="000000"/>
          <w:kern w:val="0"/>
        </w:rPr>
      </w:pPr>
    </w:p>
    <w:p w14:paraId="33B98B7B" w14:textId="77777777" w:rsidR="00A26B49" w:rsidRPr="00A26B49" w:rsidRDefault="00A26B49" w:rsidP="00A26B49">
      <w:pPr>
        <w:numPr>
          <w:ilvl w:val="0"/>
          <w:numId w:val="10"/>
        </w:numPr>
        <w:spacing w:after="0"/>
        <w:jc w:val="both"/>
        <w:rPr>
          <w:rFonts w:cs="Calibri"/>
          <w:color w:val="000000"/>
          <w:kern w:val="0"/>
        </w:rPr>
      </w:pPr>
      <w:r w:rsidRPr="00A26B49">
        <w:rPr>
          <w:rFonts w:cs="Calibri"/>
          <w:color w:val="000000"/>
          <w:kern w:val="0"/>
        </w:rPr>
        <w:t xml:space="preserve">Spółka może zakończyć postępowanie kwalifikacyjne w każdym momencie, bez wyłaniania kandydata/ki </w:t>
      </w:r>
      <w:r w:rsidRPr="00A26B49">
        <w:rPr>
          <w:rFonts w:cs="Calibri"/>
          <w:color w:val="000000"/>
          <w:kern w:val="0"/>
        </w:rPr>
        <w:br/>
        <w:t xml:space="preserve">bez podania przyczyn. </w:t>
      </w:r>
    </w:p>
    <w:p w14:paraId="7028B922" w14:textId="77777777" w:rsidR="00A26B49" w:rsidRPr="00A26B49" w:rsidRDefault="00A26B49" w:rsidP="00A26B49">
      <w:pPr>
        <w:jc w:val="both"/>
        <w:rPr>
          <w:rFonts w:cs="Calibri"/>
          <w:b/>
          <w:bCs/>
          <w:color w:val="000000"/>
          <w:kern w:val="0"/>
        </w:rPr>
      </w:pPr>
    </w:p>
    <w:p w14:paraId="6B2FD8BB" w14:textId="268691BC" w:rsidR="00BE6A7E" w:rsidRPr="00A26B49" w:rsidRDefault="00BE6A7E" w:rsidP="00A26B49">
      <w:pPr>
        <w:jc w:val="both"/>
      </w:pPr>
    </w:p>
    <w:sectPr w:rsidR="00BE6A7E" w:rsidRPr="00A26B49" w:rsidSect="002712FA">
      <w:headerReference w:type="default" r:id="rId10"/>
      <w:footerReference w:type="default" r:id="rId11"/>
      <w:pgSz w:w="11907" w:h="16840" w:code="9"/>
      <w:pgMar w:top="3289" w:right="907" w:bottom="260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DFDDC" w14:textId="77777777" w:rsidR="00612004" w:rsidRDefault="00612004" w:rsidP="005C5806">
      <w:r>
        <w:separator/>
      </w:r>
    </w:p>
  </w:endnote>
  <w:endnote w:type="continuationSeparator" w:id="0">
    <w:p w14:paraId="6C16DDBF" w14:textId="77777777" w:rsidR="00612004" w:rsidRDefault="00612004" w:rsidP="005C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B35DB1-EB3F-4D9A-9360-997A3BD752BF}"/>
    <w:embedBold r:id="rId2" w:fontKey="{BEE908DF-2103-4652-B2C0-11F6308CDC14}"/>
    <w:embedItalic r:id="rId3" w:fontKey="{722001E9-3B7D-4495-8798-FF56C7EE2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4" w:fontKey="{BC139A23-53BB-432E-B9A9-12D6DF4BAED9}"/>
    <w:embedBold r:id="rId5" w:fontKey="{D08EEBB2-5514-4431-B410-F74A17A523EB}"/>
    <w:embedItalic r:id="rId6" w:fontKey="{D1C456E0-123C-4201-8A19-B178B405CF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7" w:fontKey="{4DE58AAE-9E93-4EC4-9B92-FBD81E73CCF3}"/>
    <w:embedBold r:id="rId8" w:fontKey="{036A617E-E2D9-48EC-AB59-EE267CB55D4C}"/>
  </w:font>
  <w:font w:name="Neris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2242DC65-8A2F-41BF-A108-7F11612EDB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pPr w:vertAnchor="page" w:horzAnchor="page" w:tblpYSpec="bottom"/>
      <w:tblOverlap w:val="never"/>
      <w:tblW w:w="11908" w:type="dxa"/>
      <w:tblLayout w:type="fixed"/>
      <w:tblLook w:val="04A0" w:firstRow="1" w:lastRow="0" w:firstColumn="1" w:lastColumn="0" w:noHBand="0" w:noVBand="1"/>
    </w:tblPr>
    <w:tblGrid>
      <w:gridCol w:w="907"/>
      <w:gridCol w:w="454"/>
      <w:gridCol w:w="1928"/>
      <w:gridCol w:w="454"/>
      <w:gridCol w:w="1928"/>
      <w:gridCol w:w="454"/>
      <w:gridCol w:w="4876"/>
      <w:gridCol w:w="907"/>
    </w:tblGrid>
    <w:tr w:rsidR="00B864F5" w:rsidRPr="009C0FDD" w14:paraId="39B770E8" w14:textId="77777777" w:rsidTr="002712FA">
      <w:trPr>
        <w:trHeight w:hRule="exact" w:val="57"/>
      </w:trPr>
      <w:tc>
        <w:tcPr>
          <w:tcW w:w="907" w:type="dxa"/>
        </w:tcPr>
        <w:p w14:paraId="7F29F02E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ED1D24" w:themeFill="accent6"/>
        </w:tcPr>
        <w:p w14:paraId="06F0033C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ED1D24" w:themeFill="accent6"/>
        </w:tcPr>
        <w:p w14:paraId="40B8C547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B74FC47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21FEEE36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4C054CDB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02625317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111A518E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15DD7886" w14:textId="77777777" w:rsidTr="002712FA">
      <w:trPr>
        <w:trHeight w:hRule="exact" w:val="170"/>
      </w:trPr>
      <w:tc>
        <w:tcPr>
          <w:tcW w:w="907" w:type="dxa"/>
        </w:tcPr>
        <w:p w14:paraId="4D73473A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5A8058D5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08DCB847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1696278E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19782910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31CC0050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7A34CB0F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565F0206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4CCEFC45" w14:textId="77777777" w:rsidTr="002712FA">
      <w:trPr>
        <w:trHeight w:hRule="exact" w:val="284"/>
      </w:trPr>
      <w:tc>
        <w:tcPr>
          <w:tcW w:w="907" w:type="dxa"/>
        </w:tcPr>
        <w:p w14:paraId="6C656613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</w:tcPr>
        <w:p w14:paraId="0909C5FD" w14:textId="77777777" w:rsidR="00B864F5" w:rsidRPr="009C0FDD" w:rsidRDefault="00B864F5" w:rsidP="002712FA">
          <w:pPr>
            <w:pStyle w:val="StopkaTab01"/>
            <w:framePr w:wrap="auto" w:vAnchor="margin" w:hAnchor="text" w:yAlign="inline"/>
            <w:suppressOverlap w:val="0"/>
          </w:pPr>
          <w:r w:rsidRPr="00DC2CC6">
            <w:rPr>
              <w:rStyle w:val="PogrubienieTab"/>
              <w:rFonts w:asciiTheme="majorHAnsi" w:hAnsiTheme="majorHAnsi"/>
            </w:rPr>
            <w:t>Polskie Linie Lotnicze LOT S.A.</w:t>
          </w:r>
          <w:r w:rsidRPr="00B864F5">
            <w:t>, ul. Komitetu Obrony Robotników 43, 02-146 Warszawa</w:t>
          </w:r>
        </w:p>
      </w:tc>
      <w:tc>
        <w:tcPr>
          <w:tcW w:w="907" w:type="dxa"/>
        </w:tcPr>
        <w:p w14:paraId="56FD41B7" w14:textId="77777777" w:rsidR="00B864F5" w:rsidRPr="009C0FDD" w:rsidRDefault="00B864F5" w:rsidP="002712FA">
          <w:pPr>
            <w:pStyle w:val="NormalnyTab"/>
          </w:pPr>
        </w:p>
      </w:tc>
    </w:tr>
    <w:tr w:rsidR="00B864F5" w:rsidRPr="009C0FDD" w14:paraId="32574E4E" w14:textId="77777777" w:rsidTr="002712FA">
      <w:trPr>
        <w:trHeight w:hRule="exact" w:val="284"/>
      </w:trPr>
      <w:tc>
        <w:tcPr>
          <w:tcW w:w="907" w:type="dxa"/>
        </w:tcPr>
        <w:p w14:paraId="3BB0C765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7DE4FDA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noProof/>
            </w:rPr>
            <w:drawing>
              <wp:inline distT="0" distB="0" distL="0" distR="0" wp14:anchorId="05D16F40" wp14:editId="4EA594A9">
                <wp:extent cx="144000" cy="144000"/>
                <wp:effectExtent l="0" t="0" r="8890" b="8890"/>
                <wp:docPr id="728583482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58348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</w:tcPr>
        <w:p w14:paraId="76AA0FB8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+48 22</w:t>
          </w:r>
          <w:r w:rsidR="009C0FDD" w:rsidRPr="009C0FDD">
            <w:t xml:space="preserve"> </w:t>
          </w:r>
          <w:r w:rsidRPr="009C0FDD">
            <w:t>606 78 72</w:t>
          </w:r>
        </w:p>
      </w:tc>
      <w:tc>
        <w:tcPr>
          <w:tcW w:w="454" w:type="dxa"/>
        </w:tcPr>
        <w:p w14:paraId="752A0884" w14:textId="77777777" w:rsidR="002E0A1F" w:rsidRPr="009C0FDD" w:rsidRDefault="00685DDB" w:rsidP="002712FA">
          <w:pPr>
            <w:pStyle w:val="StopkaTab01"/>
            <w:framePr w:wrap="auto" w:vAnchor="margin" w:hAnchor="text" w:yAlign="inline"/>
            <w:suppressOverlap w:val="0"/>
          </w:pPr>
          <w:r w:rsidRPr="00685DDB">
            <w:rPr>
              <w:noProof/>
            </w:rPr>
            <w:drawing>
              <wp:inline distT="0" distB="0" distL="0" distR="0" wp14:anchorId="4144E9E4" wp14:editId="0BCDA925">
                <wp:extent cx="144000" cy="144000"/>
                <wp:effectExtent l="0" t="0" r="8890" b="8890"/>
                <wp:docPr id="1185210401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1040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</w:tcPr>
        <w:p w14:paraId="6895A7C3" w14:textId="77777777" w:rsidR="002E0A1F" w:rsidRPr="009C0FDD" w:rsidRDefault="006D2115" w:rsidP="002712FA">
          <w:pPr>
            <w:pStyle w:val="StopkaTab01"/>
            <w:framePr w:wrap="auto" w:vAnchor="margin" w:hAnchor="text" w:yAlign="inline"/>
            <w:suppressOverlap w:val="0"/>
          </w:pPr>
          <w:r>
            <w:t>kontakt</w:t>
          </w:r>
          <w:r w:rsidR="00BE0C55" w:rsidRPr="009C0FDD">
            <w:t>@lot.pl</w:t>
          </w:r>
        </w:p>
      </w:tc>
      <w:tc>
        <w:tcPr>
          <w:tcW w:w="454" w:type="dxa"/>
        </w:tcPr>
        <w:p w14:paraId="5051CEC3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noProof/>
            </w:rPr>
            <w:drawing>
              <wp:inline distT="0" distB="0" distL="0" distR="0" wp14:anchorId="6BDEB7B2" wp14:editId="5A3A1DE6">
                <wp:extent cx="144000" cy="144000"/>
                <wp:effectExtent l="0" t="0" r="8890" b="8890"/>
                <wp:docPr id="179877685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77685" name="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</w:tcPr>
        <w:p w14:paraId="6D75F065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lot.com</w:t>
          </w:r>
        </w:p>
      </w:tc>
      <w:tc>
        <w:tcPr>
          <w:tcW w:w="907" w:type="dxa"/>
        </w:tcPr>
        <w:p w14:paraId="60943F90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513CCE27" w14:textId="77777777" w:rsidTr="002712FA">
      <w:trPr>
        <w:trHeight w:hRule="exact" w:val="113"/>
      </w:trPr>
      <w:tc>
        <w:tcPr>
          <w:tcW w:w="907" w:type="dxa"/>
        </w:tcPr>
        <w:p w14:paraId="5A63DBC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43F257A6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431961A8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3FC44884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681ECBAA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0781F30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1B513388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153299A3" w14:textId="77777777" w:rsidR="002E0A1F" w:rsidRPr="009C0FDD" w:rsidRDefault="002E0A1F" w:rsidP="002712FA">
          <w:pPr>
            <w:pStyle w:val="NormalnyTab"/>
          </w:pPr>
        </w:p>
      </w:tc>
    </w:tr>
    <w:tr w:rsidR="00B864F5" w:rsidRPr="005A38FD" w14:paraId="31E4BE20" w14:textId="77777777" w:rsidTr="002712FA">
      <w:trPr>
        <w:trHeight w:hRule="exact" w:val="510"/>
      </w:trPr>
      <w:tc>
        <w:tcPr>
          <w:tcW w:w="907" w:type="dxa"/>
        </w:tcPr>
        <w:p w14:paraId="24BD9EC0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</w:tcPr>
        <w:p w14:paraId="197FEF30" w14:textId="77777777" w:rsidR="00B864F5" w:rsidRPr="00DC2CC6" w:rsidRDefault="00B864F5" w:rsidP="002712FA">
          <w:pPr>
            <w:pStyle w:val="StopkaTab02"/>
            <w:framePr w:wrap="auto" w:vAnchor="margin" w:hAnchor="text" w:yAlign="inline"/>
            <w:suppressOverlap w:val="0"/>
            <w:rPr>
              <w:rFonts w:ascii="Aptos" w:hAnsi="Aptos"/>
            </w:rPr>
          </w:pPr>
          <w:r w:rsidRPr="00DC2CC6">
            <w:rPr>
              <w:rFonts w:ascii="Aptos" w:hAnsi="Aptos"/>
            </w:rPr>
            <w:t>Polskie Linie Lotnicze LOT S.A. siedzibą w Warszawie, wpisana do Rejestru Przedsiębiorców Krajowego Rejestru Sądowego prowadzonego przez Sąd Rejonowy dla m.st. Warszawy,</w:t>
          </w:r>
          <w:r w:rsidRPr="00DC2CC6">
            <w:rPr>
              <w:rFonts w:ascii="Aptos" w:hAnsi="Aptos"/>
            </w:rPr>
            <w:br/>
            <w:t>XIV Wydział Gospodarczy Krajowego Rejestru Sądowego pod numerem KRS 0000056844, NIP: 522-000-23-34, o kapitale zakładowym 203.214.923,28 PLN (opłaconym w całości).</w:t>
          </w:r>
        </w:p>
      </w:tc>
      <w:tc>
        <w:tcPr>
          <w:tcW w:w="907" w:type="dxa"/>
        </w:tcPr>
        <w:p w14:paraId="5C07CA32" w14:textId="77777777" w:rsidR="00B864F5" w:rsidRPr="009C0FDD" w:rsidRDefault="00B864F5" w:rsidP="002712FA">
          <w:pPr>
            <w:pStyle w:val="NormalnyTab"/>
          </w:pPr>
        </w:p>
      </w:tc>
    </w:tr>
    <w:tr w:rsidR="00B864F5" w:rsidRPr="00705A11" w14:paraId="4541AD50" w14:textId="77777777" w:rsidTr="002712FA">
      <w:trPr>
        <w:trHeight w:hRule="exact" w:val="794"/>
      </w:trPr>
      <w:tc>
        <w:tcPr>
          <w:tcW w:w="907" w:type="dxa"/>
        </w:tcPr>
        <w:p w14:paraId="2F5EA2EC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5C9D14A5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112DE0C6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2814D5D0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425B43C9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42444AD7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50F7E542" w14:textId="77777777" w:rsidR="002E0A1F" w:rsidRPr="009C0FDD" w:rsidRDefault="00705A11" w:rsidP="002712FA">
          <w:pPr>
            <w:pStyle w:val="StopkaTab01"/>
            <w:framePr w:wrap="auto" w:vAnchor="margin" w:hAnchor="text" w:yAlign="inline"/>
            <w:spacing w:after="0"/>
            <w:suppressOverlap w:val="0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  <w:tc>
        <w:tcPr>
          <w:tcW w:w="907" w:type="dxa"/>
        </w:tcPr>
        <w:p w14:paraId="5122F5EF" w14:textId="77777777" w:rsidR="002E0A1F" w:rsidRPr="009C0FDD" w:rsidRDefault="002E0A1F" w:rsidP="002712FA">
          <w:pPr>
            <w:pStyle w:val="NormalnyTab"/>
          </w:pPr>
        </w:p>
      </w:tc>
    </w:tr>
  </w:tbl>
  <w:p w14:paraId="03A2A797" w14:textId="77777777" w:rsidR="00E53E24" w:rsidRDefault="00E53E24" w:rsidP="005C580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0" allowOverlap="1" wp14:anchorId="0299F2AD" wp14:editId="66FF7C76">
          <wp:simplePos x="0" y="0"/>
          <wp:positionH relativeFrom="page">
            <wp:posOffset>-935665</wp:posOffset>
          </wp:positionH>
          <wp:positionV relativeFrom="page">
            <wp:posOffset>6203787</wp:posOffset>
          </wp:positionV>
          <wp:extent cx="5014800" cy="5014800"/>
          <wp:effectExtent l="0" t="0" r="0" b="0"/>
          <wp:wrapNone/>
          <wp:docPr id="918911549" name="Obraz 1" descr="Obraz zawierający symbol, logo, Grafika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11549" name="Obraz 1" descr="Obraz zawierający symbol, logo, Grafika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4800" cy="501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3177E" w14:textId="77777777" w:rsidR="00612004" w:rsidRDefault="00612004" w:rsidP="005C5806">
      <w:r>
        <w:separator/>
      </w:r>
    </w:p>
  </w:footnote>
  <w:footnote w:type="continuationSeparator" w:id="0">
    <w:p w14:paraId="769C59FF" w14:textId="77777777" w:rsidR="00612004" w:rsidRDefault="00612004" w:rsidP="005C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F01EF" w14:textId="77777777" w:rsidR="00E53E24" w:rsidRDefault="000720D2" w:rsidP="005C5806">
    <w:pPr>
      <w:pStyle w:val="Nagwek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3155C9A" wp14:editId="458E7954">
          <wp:simplePos x="0" y="0"/>
          <wp:positionH relativeFrom="margin">
            <wp:align>right</wp:align>
          </wp:positionH>
          <wp:positionV relativeFrom="page">
            <wp:posOffset>0</wp:posOffset>
          </wp:positionV>
          <wp:extent cx="1296000" cy="1576800"/>
          <wp:effectExtent l="0" t="0" r="0" b="4445"/>
          <wp:wrapNone/>
          <wp:docPr id="51375795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7579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15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F73FD"/>
    <w:multiLevelType w:val="multilevel"/>
    <w:tmpl w:val="5F66251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26E45C7"/>
    <w:multiLevelType w:val="hybridMultilevel"/>
    <w:tmpl w:val="6658DE30"/>
    <w:lvl w:ilvl="0" w:tplc="7938BF1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A2D0F"/>
    <w:multiLevelType w:val="multilevel"/>
    <w:tmpl w:val="17CE7C2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6E87D8D"/>
    <w:multiLevelType w:val="hybridMultilevel"/>
    <w:tmpl w:val="F15E34B2"/>
    <w:lvl w:ilvl="0" w:tplc="098CA4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0758B"/>
    <w:multiLevelType w:val="hybridMultilevel"/>
    <w:tmpl w:val="98741F4A"/>
    <w:lvl w:ilvl="0" w:tplc="1ED89E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30F8E"/>
    <w:multiLevelType w:val="hybridMultilevel"/>
    <w:tmpl w:val="757210E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43610D6"/>
    <w:multiLevelType w:val="hybridMultilevel"/>
    <w:tmpl w:val="CC2AE948"/>
    <w:lvl w:ilvl="0" w:tplc="B198A4DA">
      <w:start w:val="65535"/>
      <w:numFmt w:val="bullet"/>
      <w:lvlText w:val="-"/>
      <w:lvlJc w:val="left"/>
      <w:pPr>
        <w:ind w:left="144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FE82A4A">
      <w:start w:val="65535"/>
      <w:numFmt w:val="bullet"/>
      <w:lvlText w:val="-"/>
      <w:lvlJc w:val="left"/>
      <w:pPr>
        <w:ind w:left="720" w:hanging="360"/>
      </w:pPr>
      <w:rPr>
        <w:rFonts w:asciiTheme="minorHAnsi" w:eastAsia="Arial Unicode MS" w:hAnsiTheme="minorHAnsi" w:cs="Arial Unicode M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B551CB"/>
    <w:multiLevelType w:val="multilevel"/>
    <w:tmpl w:val="D8EC4FAA"/>
    <w:lvl w:ilvl="0">
      <w:start w:val="1"/>
      <w:numFmt w:val="bullet"/>
      <w:pStyle w:val="Listapunktowan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Listapunktowana2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apunktowana3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Listapunktowana4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pStyle w:val="Listapunktowana5"/>
      <w:lvlText w:val="•"/>
      <w:lvlJc w:val="left"/>
      <w:pPr>
        <w:ind w:left="1418" w:hanging="284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29B2CA7"/>
    <w:multiLevelType w:val="multilevel"/>
    <w:tmpl w:val="A5F40480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49A22FD"/>
    <w:multiLevelType w:val="hybridMultilevel"/>
    <w:tmpl w:val="39166C32"/>
    <w:lvl w:ilvl="0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321E48">
      <w:start w:val="65535"/>
      <w:numFmt w:val="bullet"/>
      <w:lvlText w:val="-"/>
      <w:lvlJc w:val="left"/>
      <w:pPr>
        <w:ind w:left="720" w:hanging="360"/>
      </w:pPr>
      <w:rPr>
        <w:rFonts w:asciiTheme="minorHAnsi" w:eastAsia="Arial Unicode MS" w:hAnsiTheme="minorHAnsi" w:cs="Arial Unicode M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47CB6"/>
    <w:multiLevelType w:val="multilevel"/>
    <w:tmpl w:val="C0F05F7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67D0FA3"/>
    <w:multiLevelType w:val="hybridMultilevel"/>
    <w:tmpl w:val="1C184E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B90E82"/>
    <w:multiLevelType w:val="hybridMultilevel"/>
    <w:tmpl w:val="300CB8D8"/>
    <w:lvl w:ilvl="0" w:tplc="D33C52B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34624EA"/>
    <w:multiLevelType w:val="hybridMultilevel"/>
    <w:tmpl w:val="CE9AA8A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C7432A8"/>
    <w:multiLevelType w:val="hybridMultilevel"/>
    <w:tmpl w:val="DB66876E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D963251"/>
    <w:multiLevelType w:val="hybridMultilevel"/>
    <w:tmpl w:val="D5B88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E2D77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85052655">
    <w:abstractNumId w:val="8"/>
  </w:num>
  <w:num w:numId="2" w16cid:durableId="800804042">
    <w:abstractNumId w:val="2"/>
  </w:num>
  <w:num w:numId="3" w16cid:durableId="1983924832">
    <w:abstractNumId w:val="0"/>
  </w:num>
  <w:num w:numId="4" w16cid:durableId="1615552963">
    <w:abstractNumId w:val="10"/>
  </w:num>
  <w:num w:numId="5" w16cid:durableId="1541698291">
    <w:abstractNumId w:val="7"/>
  </w:num>
  <w:num w:numId="6" w16cid:durableId="382827486">
    <w:abstractNumId w:val="16"/>
  </w:num>
  <w:num w:numId="7" w16cid:durableId="1763456016">
    <w:abstractNumId w:val="11"/>
  </w:num>
  <w:num w:numId="8" w16cid:durableId="406265025">
    <w:abstractNumId w:val="1"/>
  </w:num>
  <w:num w:numId="9" w16cid:durableId="1853567699">
    <w:abstractNumId w:val="5"/>
  </w:num>
  <w:num w:numId="10" w16cid:durableId="1898709637">
    <w:abstractNumId w:val="12"/>
  </w:num>
  <w:num w:numId="11" w16cid:durableId="1776317485">
    <w:abstractNumId w:val="15"/>
  </w:num>
  <w:num w:numId="12" w16cid:durableId="2073891621">
    <w:abstractNumId w:val="13"/>
  </w:num>
  <w:num w:numId="13" w16cid:durableId="49811153">
    <w:abstractNumId w:val="6"/>
  </w:num>
  <w:num w:numId="14" w16cid:durableId="1159224893">
    <w:abstractNumId w:val="9"/>
  </w:num>
  <w:num w:numId="15" w16cid:durableId="1962958114">
    <w:abstractNumId w:val="14"/>
  </w:num>
  <w:num w:numId="16" w16cid:durableId="138038083">
    <w:abstractNumId w:val="3"/>
  </w:num>
  <w:num w:numId="17" w16cid:durableId="8065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FD"/>
    <w:rsid w:val="00032565"/>
    <w:rsid w:val="00036936"/>
    <w:rsid w:val="000720D2"/>
    <w:rsid w:val="000B329E"/>
    <w:rsid w:val="000D4703"/>
    <w:rsid w:val="001229E0"/>
    <w:rsid w:val="001D7D11"/>
    <w:rsid w:val="001F4498"/>
    <w:rsid w:val="001F71F4"/>
    <w:rsid w:val="00203D80"/>
    <w:rsid w:val="002369F7"/>
    <w:rsid w:val="00253203"/>
    <w:rsid w:val="002536FD"/>
    <w:rsid w:val="002636B8"/>
    <w:rsid w:val="002712FA"/>
    <w:rsid w:val="0027679A"/>
    <w:rsid w:val="002B0F2B"/>
    <w:rsid w:val="002E0A1F"/>
    <w:rsid w:val="002F370D"/>
    <w:rsid w:val="00301E60"/>
    <w:rsid w:val="003212B3"/>
    <w:rsid w:val="00325729"/>
    <w:rsid w:val="00332A62"/>
    <w:rsid w:val="003415EA"/>
    <w:rsid w:val="003611D5"/>
    <w:rsid w:val="00364ADA"/>
    <w:rsid w:val="00375795"/>
    <w:rsid w:val="00376D77"/>
    <w:rsid w:val="003C01A5"/>
    <w:rsid w:val="00442193"/>
    <w:rsid w:val="00447601"/>
    <w:rsid w:val="004C51B4"/>
    <w:rsid w:val="004D64E1"/>
    <w:rsid w:val="004D746A"/>
    <w:rsid w:val="005A38FD"/>
    <w:rsid w:val="005A4E11"/>
    <w:rsid w:val="005C5806"/>
    <w:rsid w:val="005F5807"/>
    <w:rsid w:val="00612004"/>
    <w:rsid w:val="00644589"/>
    <w:rsid w:val="0066082E"/>
    <w:rsid w:val="00661B89"/>
    <w:rsid w:val="00674B17"/>
    <w:rsid w:val="00685DDB"/>
    <w:rsid w:val="006A2283"/>
    <w:rsid w:val="006D2115"/>
    <w:rsid w:val="00705A11"/>
    <w:rsid w:val="00711FF1"/>
    <w:rsid w:val="007460ED"/>
    <w:rsid w:val="00746F4F"/>
    <w:rsid w:val="0075368D"/>
    <w:rsid w:val="007670A1"/>
    <w:rsid w:val="007D1BE6"/>
    <w:rsid w:val="007E225F"/>
    <w:rsid w:val="00816799"/>
    <w:rsid w:val="0089057A"/>
    <w:rsid w:val="008B5CC4"/>
    <w:rsid w:val="00901B9B"/>
    <w:rsid w:val="00944FAE"/>
    <w:rsid w:val="009A60BB"/>
    <w:rsid w:val="009B62FD"/>
    <w:rsid w:val="009C0FDD"/>
    <w:rsid w:val="00A26B49"/>
    <w:rsid w:val="00A35399"/>
    <w:rsid w:val="00B864F5"/>
    <w:rsid w:val="00BC30D8"/>
    <w:rsid w:val="00BE0C55"/>
    <w:rsid w:val="00BE6A7E"/>
    <w:rsid w:val="00BF4B60"/>
    <w:rsid w:val="00C06977"/>
    <w:rsid w:val="00C42070"/>
    <w:rsid w:val="00CA1115"/>
    <w:rsid w:val="00D03E71"/>
    <w:rsid w:val="00D3042F"/>
    <w:rsid w:val="00DC2CC6"/>
    <w:rsid w:val="00DC7494"/>
    <w:rsid w:val="00DD609D"/>
    <w:rsid w:val="00DF757C"/>
    <w:rsid w:val="00E53E24"/>
    <w:rsid w:val="00E95CD6"/>
    <w:rsid w:val="00EA5914"/>
    <w:rsid w:val="00EB08DF"/>
    <w:rsid w:val="00F647A0"/>
    <w:rsid w:val="00F82ECB"/>
    <w:rsid w:val="00F9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A20045"/>
  <w15:chartTrackingRefBased/>
  <w15:docId w15:val="{2C5CCDEC-6D60-4935-8EA5-A9A6469F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38FD"/>
    <w:rPr>
      <w:lang w:val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E0A1F"/>
    <w:pPr>
      <w:keepNext/>
      <w:keepLines/>
      <w:spacing w:after="36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E24"/>
  </w:style>
  <w:style w:type="paragraph" w:styleId="Stopka">
    <w:name w:val="footer"/>
    <w:basedOn w:val="Normalny"/>
    <w:link w:val="StopkaZnak"/>
    <w:uiPriority w:val="99"/>
    <w:unhideWhenUsed/>
    <w:rsid w:val="00E5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E24"/>
  </w:style>
  <w:style w:type="character" w:styleId="Pogrubienie">
    <w:name w:val="Strong"/>
    <w:basedOn w:val="Domylnaczcionkaakapitu"/>
    <w:uiPriority w:val="2"/>
    <w:qFormat/>
    <w:rsid w:val="00D3042F"/>
    <w:rPr>
      <w:rFonts w:asciiTheme="majorHAnsi" w:hAnsiTheme="majorHAnsi"/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0D4703"/>
    <w:rPr>
      <w:rFonts w:asciiTheme="majorHAnsi" w:eastAsiaTheme="majorEastAsia" w:hAnsiTheme="majorHAnsi" w:cstheme="majorBidi"/>
      <w:noProof/>
      <w:sz w:val="28"/>
      <w:szCs w:val="32"/>
    </w:rPr>
  </w:style>
  <w:style w:type="paragraph" w:styleId="Listapunktowana">
    <w:name w:val="List Bullet"/>
    <w:basedOn w:val="Normalny"/>
    <w:uiPriority w:val="99"/>
    <w:unhideWhenUsed/>
    <w:qFormat/>
    <w:rsid w:val="005C5806"/>
    <w:pPr>
      <w:numPr>
        <w:numId w:val="5"/>
      </w:numPr>
      <w:contextualSpacing/>
    </w:pPr>
    <w:rPr>
      <w:lang w:val="fr-FR"/>
    </w:rPr>
  </w:style>
  <w:style w:type="paragraph" w:styleId="Listapunktowana2">
    <w:name w:val="List Bullet 2"/>
    <w:basedOn w:val="Normalny"/>
    <w:uiPriority w:val="99"/>
    <w:unhideWhenUsed/>
    <w:rsid w:val="005C5806"/>
    <w:pPr>
      <w:numPr>
        <w:ilvl w:val="1"/>
        <w:numId w:val="5"/>
      </w:numPr>
      <w:contextualSpacing/>
    </w:pPr>
    <w:rPr>
      <w:lang w:val="fr-FR"/>
    </w:rPr>
  </w:style>
  <w:style w:type="paragraph" w:styleId="Listapunktowana3">
    <w:name w:val="List Bullet 3"/>
    <w:basedOn w:val="Normalny"/>
    <w:uiPriority w:val="99"/>
    <w:unhideWhenUsed/>
    <w:rsid w:val="004C51B4"/>
    <w:pPr>
      <w:numPr>
        <w:ilvl w:val="2"/>
        <w:numId w:val="5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4C51B4"/>
    <w:pPr>
      <w:numPr>
        <w:ilvl w:val="3"/>
        <w:numId w:val="5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5C5806"/>
    <w:pPr>
      <w:numPr>
        <w:ilvl w:val="4"/>
        <w:numId w:val="5"/>
      </w:numPr>
      <w:contextualSpacing/>
    </w:pPr>
  </w:style>
  <w:style w:type="table" w:styleId="Tabela-Siatka">
    <w:name w:val="Table Grid"/>
    <w:aliases w:val="Tabela_LOT"/>
    <w:basedOn w:val="Standardowy"/>
    <w:uiPriority w:val="39"/>
    <w:rsid w:val="0075368D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customStyle="1" w:styleId="NormalnyTab">
    <w:name w:val="Normalny_Tab"/>
    <w:basedOn w:val="Normalny"/>
    <w:uiPriority w:val="1"/>
    <w:rsid w:val="0075368D"/>
    <w:pPr>
      <w:spacing w:after="40" w:line="240" w:lineRule="auto"/>
    </w:pPr>
    <w:rPr>
      <w:sz w:val="20"/>
    </w:rPr>
  </w:style>
  <w:style w:type="character" w:styleId="Tekstzastpczy">
    <w:name w:val="Placeholder Text"/>
    <w:basedOn w:val="Domylnaczcionkaakapitu"/>
    <w:uiPriority w:val="99"/>
    <w:semiHidden/>
    <w:rsid w:val="003212B3"/>
    <w:rPr>
      <w:rFonts w:asciiTheme="minorHAnsi" w:hAnsiTheme="minorHAnsi"/>
      <w:color w:val="000000" w:themeColor="text1"/>
      <w:shd w:val="clear" w:color="auto" w:fill="E7E6E6" w:themeFill="background2"/>
      <w:lang w:val="pl-PL"/>
    </w:rPr>
  </w:style>
  <w:style w:type="paragraph" w:customStyle="1" w:styleId="StopkaTab01">
    <w:name w:val="Stopka_Tab01"/>
    <w:basedOn w:val="NormalnyTab"/>
    <w:uiPriority w:val="1"/>
    <w:rsid w:val="00BE0C55"/>
    <w:pPr>
      <w:framePr w:wrap="around" w:vAnchor="page" w:hAnchor="page" w:yAlign="bottom"/>
      <w:suppressOverlap/>
    </w:pPr>
    <w:rPr>
      <w:color w:val="252668" w:themeColor="text2"/>
    </w:rPr>
  </w:style>
  <w:style w:type="character" w:styleId="Hipercze">
    <w:name w:val="Hyperlink"/>
    <w:basedOn w:val="Domylnaczcionkaakapitu"/>
    <w:uiPriority w:val="99"/>
    <w:unhideWhenUsed/>
    <w:rsid w:val="00BE0C55"/>
    <w:rPr>
      <w:color w:val="252668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0C55"/>
    <w:rPr>
      <w:color w:val="605E5C"/>
      <w:shd w:val="clear" w:color="auto" w:fill="E1DFDD"/>
    </w:rPr>
  </w:style>
  <w:style w:type="character" w:customStyle="1" w:styleId="PogrubienieTab">
    <w:name w:val="Pogrubienie_Tab"/>
    <w:basedOn w:val="Pogrubienie"/>
    <w:uiPriority w:val="1"/>
    <w:rsid w:val="009C0FDD"/>
    <w:rPr>
      <w:rFonts w:ascii="Neris" w:hAnsi="Neris"/>
      <w:b/>
      <w:bCs/>
    </w:rPr>
  </w:style>
  <w:style w:type="paragraph" w:customStyle="1" w:styleId="StopkaTab02">
    <w:name w:val="Stopka_Tab02"/>
    <w:basedOn w:val="NormalnyTab"/>
    <w:uiPriority w:val="1"/>
    <w:rsid w:val="009C0FDD"/>
    <w:pPr>
      <w:framePr w:wrap="around" w:vAnchor="page" w:hAnchor="page" w:yAlign="bottom"/>
      <w:suppressOverlap/>
    </w:pPr>
    <w:rPr>
      <w:rFonts w:ascii="Neris" w:hAnsi="Neris"/>
      <w:sz w:val="12"/>
      <w:szCs w:val="12"/>
    </w:rPr>
  </w:style>
  <w:style w:type="paragraph" w:customStyle="1" w:styleId="Zwrotgrzeczonciowy">
    <w:name w:val="Zwrot_grzeczonściowy"/>
    <w:basedOn w:val="Normalny"/>
    <w:qFormat/>
    <w:rsid w:val="00447601"/>
    <w:pPr>
      <w:spacing w:before="480" w:after="960"/>
    </w:pPr>
  </w:style>
  <w:style w:type="paragraph" w:customStyle="1" w:styleId="Default">
    <w:name w:val="Default"/>
    <w:rsid w:val="005A38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38FD"/>
    <w:pPr>
      <w:ind w:left="720"/>
      <w:contextualSpacing/>
    </w:pPr>
  </w:style>
  <w:style w:type="paragraph" w:customStyle="1" w:styleId="Style10">
    <w:name w:val="Style10"/>
    <w:basedOn w:val="Normalny"/>
    <w:uiPriority w:val="99"/>
    <w:rsid w:val="005A38FD"/>
    <w:pPr>
      <w:widowControl w:val="0"/>
      <w:autoSpaceDE w:val="0"/>
      <w:autoSpaceDN w:val="0"/>
      <w:adjustRightInd w:val="0"/>
      <w:spacing w:after="0" w:line="125" w:lineRule="exact"/>
      <w:ind w:hanging="58"/>
      <w:jc w:val="both"/>
    </w:pPr>
    <w:rPr>
      <w:rFonts w:ascii="Arial Unicode MS" w:eastAsia="Arial Unicode MS" w:hAnsi="Calibri" w:cs="Arial Unicode MS"/>
      <w:kern w:val="0"/>
      <w:sz w:val="24"/>
      <w:szCs w:val="24"/>
      <w:lang w:eastAsia="pl-PL"/>
      <w14:ligatures w14:val="none"/>
    </w:rPr>
  </w:style>
  <w:style w:type="character" w:customStyle="1" w:styleId="FontStyle20">
    <w:name w:val="Font Style20"/>
    <w:uiPriority w:val="99"/>
    <w:rsid w:val="005A38FD"/>
    <w:rPr>
      <w:rFonts w:ascii="Arial Unicode MS" w:eastAsia="Arial Unicode MS" w:cs="Arial Unicode MS"/>
      <w:sz w:val="8"/>
      <w:szCs w:val="8"/>
    </w:rPr>
  </w:style>
  <w:style w:type="paragraph" w:styleId="Poprawka">
    <w:name w:val="Revision"/>
    <w:hidden/>
    <w:uiPriority w:val="99"/>
    <w:semiHidden/>
    <w:rsid w:val="00711FF1"/>
    <w:pPr>
      <w:spacing w:after="0" w:line="240" w:lineRule="auto"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80118\Downloads\PLL%20LOT%20Papier%20Firmowy%20PL%202025%20(2).dotx" TargetMode="External"/></Relationships>
</file>

<file path=word/theme/theme1.xml><?xml version="1.0" encoding="utf-8"?>
<a:theme xmlns:a="http://schemas.openxmlformats.org/drawingml/2006/main" name="Motyw pakietu Office">
  <a:themeElements>
    <a:clrScheme name="PLL LOT">
      <a:dk1>
        <a:sysClr val="windowText" lastClr="000000"/>
      </a:dk1>
      <a:lt1>
        <a:sysClr val="window" lastClr="FFFFFF"/>
      </a:lt1>
      <a:dk2>
        <a:srgbClr val="252668"/>
      </a:dk2>
      <a:lt2>
        <a:srgbClr val="E7E6E6"/>
      </a:lt2>
      <a:accent1>
        <a:srgbClr val="252668"/>
      </a:accent1>
      <a:accent2>
        <a:srgbClr val="000000"/>
      </a:accent2>
      <a:accent3>
        <a:srgbClr val="7F7F7F"/>
      </a:accent3>
      <a:accent4>
        <a:srgbClr val="A5A5A5"/>
      </a:accent4>
      <a:accent5>
        <a:srgbClr val="BFBFBF"/>
      </a:accent5>
      <a:accent6>
        <a:srgbClr val="ED1D24"/>
      </a:accent6>
      <a:hlink>
        <a:srgbClr val="252668"/>
      </a:hlink>
      <a:folHlink>
        <a:srgbClr val="1B1C4E"/>
      </a:folHlink>
    </a:clrScheme>
    <a:fontScheme name="PLL LOT">
      <a:majorFont>
        <a:latin typeface="Aptos Black"/>
        <a:ea typeface=""/>
        <a:cs typeface=""/>
      </a:majorFont>
      <a:minorFont>
        <a:latin typeface="Apto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4DB81B79CB9E45A54464B307410B8C" ma:contentTypeVersion="15" ma:contentTypeDescription="Utwórz nowy dokument." ma:contentTypeScope="" ma:versionID="fca47e0362c0df24316a48ed2e2ea0d8">
  <xsd:schema xmlns:xsd="http://www.w3.org/2001/XMLSchema" xmlns:xs="http://www.w3.org/2001/XMLSchema" xmlns:p="http://schemas.microsoft.com/office/2006/metadata/properties" xmlns:ns2="73eff3ed-eb8e-4e4c-bc6d-68ef10fb1f4d" xmlns:ns3="78141bb5-128a-4012-b998-f4a00d50ae8e" targetNamespace="http://schemas.microsoft.com/office/2006/metadata/properties" ma:root="true" ma:fieldsID="33e6c8fa48423af193236d99bac00a0f" ns2:_="" ns3:_="">
    <xsd:import namespace="73eff3ed-eb8e-4e4c-bc6d-68ef10fb1f4d"/>
    <xsd:import namespace="78141bb5-128a-4012-b998-f4a00d50a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Eleme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f3ed-eb8e-4e4c-bc6d-68ef10fb1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0c2727e9-f6d7-41a1-a73a-12c1d59e6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Elementy" ma:index="22" nillable="true" ma:displayName="Elementy" ma:format="Dropdown" ma:internalName="Elemen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41bb5-128a-4012-b998-f4a00d50a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9db48b-5b7c-476b-a433-796e87cdc64a}" ma:internalName="TaxCatchAll" ma:showField="CatchAllData" ma:web="78141bb5-128a-4012-b998-f4a00d50a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141bb5-128a-4012-b998-f4a00d50ae8e" xsi:nil="true"/>
    <lcf76f155ced4ddcb4097134ff3c332f xmlns="73eff3ed-eb8e-4e4c-bc6d-68ef10fb1f4d">
      <Terms xmlns="http://schemas.microsoft.com/office/infopath/2007/PartnerControls"/>
    </lcf76f155ced4ddcb4097134ff3c332f>
    <Elementy xmlns="73eff3ed-eb8e-4e4c-bc6d-68ef10fb1f4d" xsi:nil="true"/>
  </documentManagement>
</p:properties>
</file>

<file path=customXml/itemProps1.xml><?xml version="1.0" encoding="utf-8"?>
<ds:datastoreItem xmlns:ds="http://schemas.openxmlformats.org/officeDocument/2006/customXml" ds:itemID="{6A9CD9FB-7AD1-4014-864B-121A93704B69}"/>
</file>

<file path=customXml/itemProps2.xml><?xml version="1.0" encoding="utf-8"?>
<ds:datastoreItem xmlns:ds="http://schemas.openxmlformats.org/officeDocument/2006/customXml" ds:itemID="{163BA3E2-AC85-4C56-9C6C-99B542FA1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49CE89-DE0A-4E01-8653-0FA9194F244B}">
  <ds:schemaRefs>
    <ds:schemaRef ds:uri="http://schemas.microsoft.com/office/2006/metadata/properties"/>
    <ds:schemaRef ds:uri="http://schemas.microsoft.com/office/infopath/2007/PartnerControls"/>
    <ds:schemaRef ds:uri="78141bb5-128a-4012-b998-f4a00d50ae8e"/>
    <ds:schemaRef ds:uri="73eff3ed-eb8e-4e4c-bc6d-68ef10fb1f4d"/>
  </ds:schemaRefs>
</ds:datastoreItem>
</file>

<file path=docMetadata/LabelInfo.xml><?xml version="1.0" encoding="utf-8"?>
<clbl:labelList xmlns:clbl="http://schemas.microsoft.com/office/2020/mipLabelMetadata">
  <clbl:label id="{25a6f4b1-d734-40fc-a66d-7036c0e4abaf}" enabled="1" method="Standard" siteId="{1a47d566-67d6-448f-93dc-19565d759c2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PLL LOT Papier Firmowy PL 2025 (2)</Template>
  <TotalTime>26</TotalTime>
  <Pages>6</Pages>
  <Words>1980</Words>
  <Characters>11885</Characters>
  <Application>Microsoft Office Word</Application>
  <DocSecurity>0</DocSecurity>
  <Lines>99</Lines>
  <Paragraphs>27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3" baseType="lpstr">
      <vt:lpstr>Papier firmowy PLL LOT</vt:lpstr>
      <vt:lpstr>Papier firmowy PLL LOT</vt:lpstr>
      <vt:lpstr>Nagłówek</vt:lpstr>
    </vt:vector>
  </TitlesOfParts>
  <Company>PLL LOT</Company>
  <LinksUpToDate>false</LinksUpToDate>
  <CharactersWithSpaces>13838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PLL LOT</dc:title>
  <dc:subject>Szablon</dc:subject>
  <dc:creator>Jankowska Ola</dc:creator>
  <cp:keywords/>
  <dc:description>Office 365</dc:description>
  <cp:lastModifiedBy>Korzeniowska-Wejt Agnieszka</cp:lastModifiedBy>
  <cp:revision>25</cp:revision>
  <cp:lastPrinted>2026-01-09T14:41:00Z</cp:lastPrinted>
  <dcterms:created xsi:type="dcterms:W3CDTF">2026-01-07T08:51:00Z</dcterms:created>
  <dcterms:modified xsi:type="dcterms:W3CDTF">2026-01-12T15:48:00Z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0x010100964DB81B79CB9E45A54464B307410B8C</vt:lpwstr>
  </property>
  <property fmtid="{D5CDD505-2E9C-101B-9397-08002B2CF9AE}" pid="3" name="MediaServiceImageTags">
    <vt:lpwstr/>
  </property>
</Properties>
</file>