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96CAE" w14:textId="77777777" w:rsidR="00225B2F" w:rsidRPr="00A243D2" w:rsidRDefault="00225B2F" w:rsidP="00757750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1F3B0084" w14:textId="77777777" w:rsidR="00225B2F" w:rsidRPr="00DE42EB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b/>
          <w:sz w:val="8"/>
          <w:szCs w:val="8"/>
          <w:lang w:eastAsia="pl-PL"/>
        </w:rPr>
      </w:pPr>
    </w:p>
    <w:p w14:paraId="358F8F5C" w14:textId="77777777" w:rsidR="00225B2F" w:rsidRDefault="00225B2F" w:rsidP="00225B2F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F7B9A3B" w14:textId="77777777" w:rsidR="00225B2F" w:rsidRPr="00DE42EB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b/>
          <w:sz w:val="4"/>
          <w:szCs w:val="4"/>
          <w:lang w:eastAsia="pl-PL"/>
        </w:rPr>
      </w:pPr>
    </w:p>
    <w:p w14:paraId="23D8B329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4B5DEAAF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6D011DA7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5EDB86F4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26D51F13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 ………………...…………................</w:t>
      </w:r>
    </w:p>
    <w:p w14:paraId="5915ECF9" w14:textId="77777777" w:rsidR="00225B2F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3CAF7D0A" w14:textId="77777777" w:rsidR="002730F6" w:rsidRPr="00757750" w:rsidRDefault="002730F6" w:rsidP="00225B2F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</w:p>
    <w:p w14:paraId="27135FD9" w14:textId="4FBA6487" w:rsidR="00225B2F" w:rsidRPr="00A243D2" w:rsidRDefault="00225B2F" w:rsidP="00225B2F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</w:t>
      </w:r>
      <w:r w:rsidRPr="00E449B0">
        <w:rPr>
          <w:rFonts w:ascii="Calibri" w:eastAsia="Times New Roman" w:hAnsi="Calibri" w:cs="Calibri"/>
          <w:iCs/>
          <w:lang w:eastAsia="pl-PL"/>
        </w:rPr>
        <w:t>zamówienia</w:t>
      </w:r>
      <w:r>
        <w:rPr>
          <w:rFonts w:ascii="Calibri" w:eastAsia="Times New Roman" w:hAnsi="Calibri" w:cs="Calibri"/>
          <w:iCs/>
          <w:lang w:eastAsia="pl-PL"/>
        </w:rPr>
        <w:t xml:space="preserve"> </w:t>
      </w:r>
      <w:r w:rsidRPr="00E449B0">
        <w:rPr>
          <w:rFonts w:ascii="Calibri" w:eastAsia="Calibri" w:hAnsi="Calibri" w:cs="Calibri"/>
          <w:b/>
          <w:i/>
        </w:rPr>
        <w:t xml:space="preserve">Zakup subskrypcji oprogramowania </w:t>
      </w:r>
      <w:proofErr w:type="spellStart"/>
      <w:r w:rsidRPr="00E449B0">
        <w:rPr>
          <w:rFonts w:ascii="Calibri" w:eastAsia="Calibri" w:hAnsi="Calibri" w:cs="Calibri"/>
          <w:b/>
          <w:i/>
        </w:rPr>
        <w:t>PHPStorm</w:t>
      </w:r>
      <w:proofErr w:type="spellEnd"/>
      <w:r w:rsidRPr="00E449B0">
        <w:rPr>
          <w:rFonts w:ascii="Calibri" w:eastAsia="Calibri" w:hAnsi="Calibri" w:cs="Calibri"/>
          <w:b/>
          <w:i/>
        </w:rPr>
        <w:t>,</w:t>
      </w:r>
      <w:r w:rsidRPr="00E449B0">
        <w:rPr>
          <w:rFonts w:ascii="Calibri" w:hAnsi="Calibri" w:cs="Calibri"/>
        </w:rPr>
        <w:t xml:space="preserve"> </w:t>
      </w:r>
      <w:r w:rsidRPr="00E449B0">
        <w:rPr>
          <w:rFonts w:ascii="Calibri" w:eastAsia="Times New Roman" w:hAnsi="Calibri" w:cs="Calibri"/>
          <w:iCs/>
          <w:lang w:eastAsia="pl-PL"/>
        </w:rPr>
        <w:t>wartość wykonania</w:t>
      </w:r>
      <w:r w:rsidRPr="00A243D2">
        <w:rPr>
          <w:rFonts w:ascii="Calibri" w:eastAsia="Times New Roman" w:hAnsi="Calibri" w:cs="Calibri"/>
          <w:iCs/>
          <w:lang w:eastAsia="pl-PL"/>
        </w:rPr>
        <w:t xml:space="preserve"> przedmiotu zamówienia, w pełnym rzeczowym zakresie ujętym w zapytaniu wynosi: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864"/>
        <w:gridCol w:w="1445"/>
        <w:gridCol w:w="1413"/>
        <w:gridCol w:w="1231"/>
        <w:gridCol w:w="1681"/>
      </w:tblGrid>
      <w:tr w:rsidR="00225B2F" w:rsidRPr="00311356" w14:paraId="2ADAE96A" w14:textId="77777777" w:rsidTr="00BE485C">
        <w:trPr>
          <w:trHeight w:val="788"/>
        </w:trPr>
        <w:tc>
          <w:tcPr>
            <w:tcW w:w="3864" w:type="dxa"/>
            <w:vAlign w:val="center"/>
          </w:tcPr>
          <w:p w14:paraId="2D50D097" w14:textId="77777777" w:rsidR="00225B2F" w:rsidRPr="00DE42EB" w:rsidRDefault="00225B2F" w:rsidP="00BE485C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</w:pPr>
            <w:r w:rsidRPr="00DE42EB"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  <w:t>Przedmiot zamówienia</w:t>
            </w:r>
          </w:p>
        </w:tc>
        <w:tc>
          <w:tcPr>
            <w:tcW w:w="1445" w:type="dxa"/>
            <w:vAlign w:val="center"/>
          </w:tcPr>
          <w:p w14:paraId="105EF2A5" w14:textId="77777777" w:rsidR="00225B2F" w:rsidRPr="00DE42EB" w:rsidRDefault="00225B2F" w:rsidP="00BE485C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</w:pPr>
            <w:r w:rsidRPr="00DE42EB"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  <w:t>Cena jednostkowa netto za 1 miesiąc</w:t>
            </w:r>
          </w:p>
          <w:p w14:paraId="258F69DA" w14:textId="77777777" w:rsidR="00225B2F" w:rsidRPr="00DE42EB" w:rsidRDefault="00225B2F" w:rsidP="00BE485C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</w:pPr>
            <w:r w:rsidRPr="00DE42EB"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  <w:t>[PLN]</w:t>
            </w:r>
          </w:p>
        </w:tc>
        <w:tc>
          <w:tcPr>
            <w:tcW w:w="1413" w:type="dxa"/>
            <w:vAlign w:val="center"/>
          </w:tcPr>
          <w:p w14:paraId="09DC95BB" w14:textId="77777777" w:rsidR="00225B2F" w:rsidRPr="00DE42EB" w:rsidRDefault="00225B2F" w:rsidP="00BE485C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</w:pPr>
            <w:r w:rsidRPr="00DE42EB"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  <w:t>Cena jednostkowa netto za okres 12 miesięcy</w:t>
            </w:r>
          </w:p>
          <w:p w14:paraId="6E68EFFC" w14:textId="77777777" w:rsidR="00225B2F" w:rsidRPr="00DE42EB" w:rsidRDefault="00225B2F" w:rsidP="00BE485C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</w:pPr>
            <w:r w:rsidRPr="00DE42EB"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  <w:t>[PLN]</w:t>
            </w:r>
          </w:p>
        </w:tc>
        <w:tc>
          <w:tcPr>
            <w:tcW w:w="1231" w:type="dxa"/>
            <w:vAlign w:val="center"/>
          </w:tcPr>
          <w:p w14:paraId="4ACB9A92" w14:textId="77777777" w:rsidR="00225B2F" w:rsidRPr="00DE42EB" w:rsidRDefault="00225B2F" w:rsidP="00BE485C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</w:pPr>
            <w:r w:rsidRPr="00DE42EB"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  <w:t xml:space="preserve">Liczba </w:t>
            </w:r>
            <w:r w:rsidRPr="00DE42EB">
              <w:rPr>
                <w:rFonts w:ascii="Calibri" w:hAnsi="Calibri" w:cs="Calibri"/>
                <w:b/>
                <w:bCs/>
                <w:sz w:val="19"/>
                <w:szCs w:val="19"/>
              </w:rPr>
              <w:t>subskrypcji</w:t>
            </w:r>
          </w:p>
        </w:tc>
        <w:tc>
          <w:tcPr>
            <w:tcW w:w="1681" w:type="dxa"/>
            <w:vAlign w:val="center"/>
          </w:tcPr>
          <w:p w14:paraId="7FF5AEF9" w14:textId="77777777" w:rsidR="00225B2F" w:rsidRPr="00DE42EB" w:rsidRDefault="00225B2F" w:rsidP="00BE485C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DE42EB">
              <w:rPr>
                <w:rFonts w:ascii="Calibri" w:hAnsi="Calibri" w:cs="Calibri"/>
                <w:b/>
                <w:bCs/>
                <w:sz w:val="19"/>
                <w:szCs w:val="19"/>
              </w:rPr>
              <w:t>Łączna wartość netto</w:t>
            </w:r>
          </w:p>
          <w:p w14:paraId="0F4681CB" w14:textId="77777777" w:rsidR="00225B2F" w:rsidRPr="00DE42EB" w:rsidRDefault="00225B2F" w:rsidP="00BE485C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 w:rsidRPr="00DE42EB">
              <w:rPr>
                <w:rFonts w:ascii="Calibri" w:hAnsi="Calibri" w:cs="Calibri"/>
                <w:b/>
                <w:sz w:val="19"/>
                <w:szCs w:val="19"/>
              </w:rPr>
              <w:t>(kolumna C x kolumna D)</w:t>
            </w:r>
          </w:p>
          <w:p w14:paraId="1EEDFBA0" w14:textId="77777777" w:rsidR="00225B2F" w:rsidRPr="00DE42EB" w:rsidRDefault="00225B2F" w:rsidP="00BE485C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</w:pPr>
            <w:r w:rsidRPr="00DE42EB"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  <w:t>[PLN]</w:t>
            </w:r>
          </w:p>
        </w:tc>
      </w:tr>
      <w:tr w:rsidR="00225B2F" w:rsidRPr="00311356" w14:paraId="394E0DB3" w14:textId="77777777" w:rsidTr="00BE485C">
        <w:trPr>
          <w:trHeight w:hRule="exact" w:val="340"/>
        </w:trPr>
        <w:tc>
          <w:tcPr>
            <w:tcW w:w="3864" w:type="dxa"/>
            <w:vAlign w:val="center"/>
          </w:tcPr>
          <w:p w14:paraId="2B395B81" w14:textId="77777777" w:rsidR="00225B2F" w:rsidRPr="00DE42EB" w:rsidRDefault="00225B2F" w:rsidP="00BE485C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</w:pPr>
            <w:r w:rsidRPr="00DE42EB"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  <w:t>A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vAlign w:val="center"/>
          </w:tcPr>
          <w:p w14:paraId="52782F17" w14:textId="77777777" w:rsidR="00225B2F" w:rsidRPr="00DE42EB" w:rsidRDefault="00225B2F" w:rsidP="00BE485C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</w:pPr>
            <w:r w:rsidRPr="00DE42EB"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  <w:t>B</w:t>
            </w:r>
          </w:p>
        </w:tc>
        <w:tc>
          <w:tcPr>
            <w:tcW w:w="1413" w:type="dxa"/>
            <w:vAlign w:val="center"/>
          </w:tcPr>
          <w:p w14:paraId="67B36D47" w14:textId="77777777" w:rsidR="00225B2F" w:rsidRPr="00DE42EB" w:rsidRDefault="00225B2F" w:rsidP="00BE485C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</w:pPr>
            <w:r w:rsidRPr="00DE42EB"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  <w:t>C</w:t>
            </w:r>
          </w:p>
        </w:tc>
        <w:tc>
          <w:tcPr>
            <w:tcW w:w="1231" w:type="dxa"/>
            <w:vAlign w:val="center"/>
          </w:tcPr>
          <w:p w14:paraId="69743A85" w14:textId="77777777" w:rsidR="00225B2F" w:rsidRPr="00DE42EB" w:rsidRDefault="00225B2F" w:rsidP="00BE485C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</w:pPr>
            <w:r w:rsidRPr="00DE42EB"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  <w:t>D</w:t>
            </w:r>
          </w:p>
        </w:tc>
        <w:tc>
          <w:tcPr>
            <w:tcW w:w="1681" w:type="dxa"/>
            <w:vAlign w:val="center"/>
          </w:tcPr>
          <w:p w14:paraId="2AF5F894" w14:textId="77777777" w:rsidR="00225B2F" w:rsidRPr="00DE42EB" w:rsidRDefault="00225B2F" w:rsidP="00BE485C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DE42EB">
              <w:rPr>
                <w:rFonts w:ascii="Calibri" w:hAnsi="Calibri" w:cs="Calibri"/>
                <w:b/>
                <w:bCs/>
                <w:sz w:val="19"/>
                <w:szCs w:val="19"/>
              </w:rPr>
              <w:t>E</w:t>
            </w:r>
          </w:p>
        </w:tc>
      </w:tr>
      <w:tr w:rsidR="00225B2F" w:rsidRPr="00311356" w14:paraId="03BAA60E" w14:textId="77777777" w:rsidTr="00BE485C">
        <w:trPr>
          <w:trHeight w:val="1176"/>
        </w:trPr>
        <w:tc>
          <w:tcPr>
            <w:tcW w:w="3864" w:type="dxa"/>
          </w:tcPr>
          <w:p w14:paraId="02704DE5" w14:textId="77777777" w:rsidR="00225B2F" w:rsidRPr="00DE42EB" w:rsidRDefault="00225B2F" w:rsidP="00BE485C">
            <w:pPr>
              <w:suppressAutoHyphens/>
              <w:spacing w:after="60" w:line="312" w:lineRule="auto"/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</w:pPr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 xml:space="preserve">Odnowienie subskrypcji oprogramowania </w:t>
            </w:r>
            <w:proofErr w:type="spellStart"/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>PHPStorm</w:t>
            </w:r>
            <w:proofErr w:type="spellEnd"/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 xml:space="preserve"> Commercial </w:t>
            </w:r>
            <w:proofErr w:type="spellStart"/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>annual</w:t>
            </w:r>
            <w:proofErr w:type="spellEnd"/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 xml:space="preserve"> </w:t>
            </w:r>
            <w:proofErr w:type="spellStart"/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>subscription</w:t>
            </w:r>
            <w:proofErr w:type="spellEnd"/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 xml:space="preserve"> - Subscription Pack: 0318/MO8AQ2Z na okres 12 miesięcy od dnia 14.03.2026 r. </w:t>
            </w:r>
            <w:r w:rsidRPr="00DE42EB">
              <w:rPr>
                <w:rFonts w:ascii="Calibri" w:eastAsia="Calibri" w:hAnsi="Calibri" w:cs="Calibri"/>
                <w:sz w:val="19"/>
                <w:szCs w:val="19"/>
                <w:u w:val="single"/>
              </w:rPr>
              <w:t>(w ramach zamówienia podstawowego)</w:t>
            </w:r>
          </w:p>
        </w:tc>
        <w:tc>
          <w:tcPr>
            <w:tcW w:w="1445" w:type="dxa"/>
            <w:tcBorders>
              <w:tl2br w:val="single" w:sz="4" w:space="0" w:color="auto"/>
            </w:tcBorders>
            <w:vAlign w:val="center"/>
          </w:tcPr>
          <w:p w14:paraId="2968F0B5" w14:textId="77777777" w:rsidR="00225B2F" w:rsidRPr="00DE42EB" w:rsidRDefault="00225B2F" w:rsidP="00BE485C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</w:pPr>
          </w:p>
        </w:tc>
        <w:tc>
          <w:tcPr>
            <w:tcW w:w="1413" w:type="dxa"/>
            <w:vAlign w:val="center"/>
          </w:tcPr>
          <w:p w14:paraId="39E7112B" w14:textId="77777777" w:rsidR="00225B2F" w:rsidRPr="00DE42EB" w:rsidRDefault="00225B2F" w:rsidP="00BE485C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</w:pPr>
          </w:p>
        </w:tc>
        <w:tc>
          <w:tcPr>
            <w:tcW w:w="1231" w:type="dxa"/>
            <w:vAlign w:val="center"/>
          </w:tcPr>
          <w:p w14:paraId="708A7F0D" w14:textId="77777777" w:rsidR="00225B2F" w:rsidRPr="00DE42EB" w:rsidRDefault="00225B2F" w:rsidP="00BE485C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</w:pPr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>19</w:t>
            </w:r>
          </w:p>
        </w:tc>
        <w:tc>
          <w:tcPr>
            <w:tcW w:w="1681" w:type="dxa"/>
            <w:vAlign w:val="center"/>
          </w:tcPr>
          <w:p w14:paraId="0C390D29" w14:textId="77777777" w:rsidR="00225B2F" w:rsidRPr="00DE42EB" w:rsidRDefault="00225B2F" w:rsidP="00BE485C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</w:pPr>
          </w:p>
        </w:tc>
      </w:tr>
      <w:tr w:rsidR="00225B2F" w:rsidRPr="00311356" w14:paraId="0BE57507" w14:textId="77777777" w:rsidTr="00BE485C">
        <w:trPr>
          <w:trHeight w:val="1176"/>
        </w:trPr>
        <w:tc>
          <w:tcPr>
            <w:tcW w:w="3864" w:type="dxa"/>
          </w:tcPr>
          <w:p w14:paraId="2A81177E" w14:textId="77777777" w:rsidR="00225B2F" w:rsidRPr="00DE42EB" w:rsidRDefault="00225B2F" w:rsidP="00BE485C">
            <w:pPr>
              <w:suppressAutoHyphens/>
              <w:spacing w:after="60" w:line="312" w:lineRule="auto"/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</w:pPr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 xml:space="preserve">Odnowienie subskrypcji oprogramowania </w:t>
            </w:r>
            <w:proofErr w:type="spellStart"/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>PHPStorm</w:t>
            </w:r>
            <w:proofErr w:type="spellEnd"/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 xml:space="preserve"> Commercial </w:t>
            </w:r>
            <w:proofErr w:type="spellStart"/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>annual</w:t>
            </w:r>
            <w:proofErr w:type="spellEnd"/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 xml:space="preserve"> </w:t>
            </w:r>
            <w:proofErr w:type="spellStart"/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>subscription</w:t>
            </w:r>
            <w:proofErr w:type="spellEnd"/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 xml:space="preserve"> - Subscription Pack: 0625/8NW1JBI na okres 12 miesięcy od dnia 14.03.2026 r. </w:t>
            </w:r>
            <w:r w:rsidRPr="00DE42EB">
              <w:rPr>
                <w:rFonts w:ascii="Calibri" w:eastAsia="Calibri" w:hAnsi="Calibri" w:cs="Calibri"/>
                <w:sz w:val="19"/>
                <w:szCs w:val="19"/>
                <w:u w:val="single"/>
              </w:rPr>
              <w:t>(w ramach zamówienia podstawowego)</w:t>
            </w:r>
          </w:p>
        </w:tc>
        <w:tc>
          <w:tcPr>
            <w:tcW w:w="1445" w:type="dxa"/>
            <w:tcBorders>
              <w:tl2br w:val="single" w:sz="4" w:space="0" w:color="auto"/>
            </w:tcBorders>
            <w:vAlign w:val="center"/>
          </w:tcPr>
          <w:p w14:paraId="356EFD4A" w14:textId="77777777" w:rsidR="00225B2F" w:rsidRPr="00DE42EB" w:rsidRDefault="00225B2F" w:rsidP="00BE485C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</w:pPr>
          </w:p>
        </w:tc>
        <w:tc>
          <w:tcPr>
            <w:tcW w:w="1413" w:type="dxa"/>
            <w:vAlign w:val="center"/>
          </w:tcPr>
          <w:p w14:paraId="7DF7C26A" w14:textId="77777777" w:rsidR="00225B2F" w:rsidRPr="00DE42EB" w:rsidRDefault="00225B2F" w:rsidP="00BE485C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</w:pPr>
          </w:p>
        </w:tc>
        <w:tc>
          <w:tcPr>
            <w:tcW w:w="1231" w:type="dxa"/>
            <w:vAlign w:val="center"/>
          </w:tcPr>
          <w:p w14:paraId="24EA681A" w14:textId="77777777" w:rsidR="00225B2F" w:rsidRPr="00DE42EB" w:rsidRDefault="00225B2F" w:rsidP="00BE485C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</w:pPr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>6</w:t>
            </w:r>
          </w:p>
        </w:tc>
        <w:tc>
          <w:tcPr>
            <w:tcW w:w="1681" w:type="dxa"/>
            <w:vAlign w:val="center"/>
          </w:tcPr>
          <w:p w14:paraId="4FA87035" w14:textId="77777777" w:rsidR="00225B2F" w:rsidRPr="00DE42EB" w:rsidRDefault="00225B2F" w:rsidP="00BE485C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</w:pPr>
          </w:p>
        </w:tc>
      </w:tr>
      <w:tr w:rsidR="00225B2F" w:rsidRPr="00311356" w14:paraId="6B26C113" w14:textId="77777777" w:rsidTr="00BE485C">
        <w:trPr>
          <w:trHeight w:val="416"/>
        </w:trPr>
        <w:tc>
          <w:tcPr>
            <w:tcW w:w="3864" w:type="dxa"/>
          </w:tcPr>
          <w:p w14:paraId="7CC743DD" w14:textId="1B6D6B4F" w:rsidR="00225B2F" w:rsidRPr="00DE42EB" w:rsidRDefault="00225B2F" w:rsidP="00BE485C">
            <w:pPr>
              <w:suppressAutoHyphens/>
              <w:spacing w:after="60" w:line="312" w:lineRule="auto"/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</w:pPr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 xml:space="preserve">Dostawa subskrypcji oprogramowania </w:t>
            </w:r>
            <w:proofErr w:type="spellStart"/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>PHPStorm</w:t>
            </w:r>
            <w:proofErr w:type="spellEnd"/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 xml:space="preserve"> Commercial </w:t>
            </w:r>
            <w:proofErr w:type="spellStart"/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>annual</w:t>
            </w:r>
            <w:proofErr w:type="spellEnd"/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 xml:space="preserve"> </w:t>
            </w:r>
            <w:proofErr w:type="spellStart"/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>subscription</w:t>
            </w:r>
            <w:proofErr w:type="spellEnd"/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 xml:space="preserve"> </w:t>
            </w:r>
            <w:r w:rsidRPr="00DE42EB">
              <w:rPr>
                <w:rFonts w:ascii="Calibri" w:eastAsia="Calibri" w:hAnsi="Calibri" w:cs="Calibri"/>
                <w:sz w:val="19"/>
                <w:szCs w:val="19"/>
                <w:u w:val="single"/>
              </w:rPr>
              <w:t>(w</w:t>
            </w:r>
            <w:r w:rsidR="002730F6">
              <w:rPr>
                <w:rFonts w:ascii="Calibri" w:eastAsia="Calibri" w:hAnsi="Calibri" w:cs="Calibri"/>
                <w:sz w:val="19"/>
                <w:szCs w:val="19"/>
                <w:u w:val="single"/>
              </w:rPr>
              <w:t> </w:t>
            </w:r>
            <w:r w:rsidRPr="00DE42EB">
              <w:rPr>
                <w:rFonts w:ascii="Calibri" w:eastAsia="Calibri" w:hAnsi="Calibri" w:cs="Calibri"/>
                <w:sz w:val="19"/>
                <w:szCs w:val="19"/>
                <w:u w:val="single"/>
              </w:rPr>
              <w:t>ramach prawa opcj</w:t>
            </w:r>
            <w:r w:rsidRPr="004A4E70">
              <w:rPr>
                <w:rFonts w:ascii="Calibri" w:eastAsia="Calibri" w:hAnsi="Calibri" w:cs="Calibri"/>
                <w:sz w:val="19"/>
                <w:szCs w:val="19"/>
                <w:u w:val="single"/>
              </w:rPr>
              <w:t>i)</w:t>
            </w:r>
            <w:r w:rsidRPr="004A4E70"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 xml:space="preserve">na </w:t>
            </w:r>
            <w:r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 xml:space="preserve">maksymalny </w:t>
            </w:r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>okres 12 miesięcy</w:t>
            </w:r>
            <w:r w:rsidRPr="00DE42EB">
              <w:rPr>
                <w:rStyle w:val="Odwoanieprzypisudolnego"/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footnoteReference w:id="2"/>
            </w:r>
          </w:p>
        </w:tc>
        <w:tc>
          <w:tcPr>
            <w:tcW w:w="1445" w:type="dxa"/>
            <w:vAlign w:val="center"/>
          </w:tcPr>
          <w:p w14:paraId="03836994" w14:textId="77777777" w:rsidR="00225B2F" w:rsidRPr="00DE42EB" w:rsidRDefault="00225B2F" w:rsidP="00BE485C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</w:pPr>
          </w:p>
        </w:tc>
        <w:tc>
          <w:tcPr>
            <w:tcW w:w="1413" w:type="dxa"/>
            <w:vAlign w:val="center"/>
          </w:tcPr>
          <w:p w14:paraId="637602A5" w14:textId="77777777" w:rsidR="00225B2F" w:rsidRPr="00DE42EB" w:rsidRDefault="00225B2F" w:rsidP="00BE485C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19"/>
                <w:szCs w:val="19"/>
                <w:lang w:eastAsia="pl-PL"/>
              </w:rPr>
            </w:pPr>
          </w:p>
        </w:tc>
        <w:tc>
          <w:tcPr>
            <w:tcW w:w="1231" w:type="dxa"/>
            <w:vAlign w:val="center"/>
          </w:tcPr>
          <w:p w14:paraId="41505067" w14:textId="77777777" w:rsidR="00225B2F" w:rsidRPr="00DE42EB" w:rsidRDefault="00225B2F" w:rsidP="00BE485C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</w:pPr>
            <w:r w:rsidRPr="00DE42EB"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  <w:t>10</w:t>
            </w:r>
          </w:p>
        </w:tc>
        <w:tc>
          <w:tcPr>
            <w:tcW w:w="1681" w:type="dxa"/>
            <w:vAlign w:val="center"/>
          </w:tcPr>
          <w:p w14:paraId="41295ECD" w14:textId="77777777" w:rsidR="00225B2F" w:rsidRPr="00DE42EB" w:rsidRDefault="00225B2F" w:rsidP="00BE485C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Cs/>
                <w:iCs/>
                <w:sz w:val="19"/>
                <w:szCs w:val="19"/>
                <w:lang w:eastAsia="pl-PL"/>
              </w:rPr>
            </w:pPr>
          </w:p>
        </w:tc>
      </w:tr>
    </w:tbl>
    <w:p w14:paraId="48C9F79A" w14:textId="77777777" w:rsidR="00225B2F" w:rsidRPr="00311356" w:rsidRDefault="00225B2F" w:rsidP="00225B2F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00311356">
        <w:rPr>
          <w:rFonts w:ascii="Calibri" w:hAnsi="Calibri" w:cs="Calibri"/>
          <w:color w:val="000000" w:themeColor="text1"/>
        </w:rPr>
        <w:lastRenderedPageBreak/>
        <w:t>Łączna cena złotych netto: ............................................................................. zł</w:t>
      </w:r>
    </w:p>
    <w:p w14:paraId="072CB8F9" w14:textId="77777777" w:rsidR="00225B2F" w:rsidRPr="00311356" w:rsidRDefault="00225B2F" w:rsidP="00225B2F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00311356">
        <w:rPr>
          <w:rFonts w:ascii="Calibri" w:hAnsi="Calibri" w:cs="Calibri"/>
          <w:color w:val="000000" w:themeColor="text1"/>
        </w:rPr>
        <w:t xml:space="preserve">(słownie cena złotych netto: …………………………………………………………...) </w:t>
      </w:r>
    </w:p>
    <w:p w14:paraId="59C0DCC1" w14:textId="77777777" w:rsidR="00225B2F" w:rsidRPr="00311356" w:rsidRDefault="00225B2F" w:rsidP="00225B2F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311356">
        <w:rPr>
          <w:rFonts w:ascii="Calibri" w:hAnsi="Calibri" w:cs="Calibri"/>
          <w:bCs/>
          <w:lang w:val="x-none" w:eastAsia="x-none"/>
        </w:rPr>
        <w:t>Wysokość stawki podatku VAT</w:t>
      </w:r>
      <w:r w:rsidRPr="00311356">
        <w:rPr>
          <w:rFonts w:ascii="Calibri" w:hAnsi="Calibri" w:cs="Calibri"/>
          <w:bCs/>
          <w:lang w:eastAsia="x-none"/>
        </w:rPr>
        <w:t>:</w:t>
      </w:r>
      <w:r w:rsidRPr="00311356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56E1D013" w14:textId="77777777" w:rsidR="00225B2F" w:rsidRPr="00311356" w:rsidRDefault="00225B2F" w:rsidP="00225B2F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311356">
        <w:rPr>
          <w:rFonts w:ascii="Calibri" w:hAnsi="Calibri" w:cs="Calibri"/>
          <w:bCs/>
          <w:lang w:eastAsia="x-none"/>
        </w:rPr>
        <w:t>Wartość podatku VAT (cena złotych netto x stawka VAT): …………………………</w:t>
      </w:r>
    </w:p>
    <w:p w14:paraId="2FF83B53" w14:textId="77777777" w:rsidR="00225B2F" w:rsidRPr="00311356" w:rsidRDefault="00225B2F" w:rsidP="00225B2F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311356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6108B17F" w14:textId="77777777" w:rsidR="00225B2F" w:rsidRPr="00311356" w:rsidRDefault="00225B2F" w:rsidP="00225B2F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311356">
        <w:rPr>
          <w:rFonts w:ascii="Calibri" w:hAnsi="Calibri" w:cs="Calibri"/>
          <w:iCs/>
          <w:color w:val="000000"/>
        </w:rPr>
        <w:t xml:space="preserve">Łączna cena złotych brutto (cena złotych netto + wartość podatku VAT): …………………………….… zł </w:t>
      </w:r>
    </w:p>
    <w:p w14:paraId="258E46E1" w14:textId="77777777" w:rsidR="00225B2F" w:rsidRPr="00A243D2" w:rsidRDefault="00225B2F" w:rsidP="00225B2F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311356">
        <w:rPr>
          <w:rFonts w:ascii="Calibri" w:hAnsi="Calibri" w:cs="Calibri"/>
          <w:iCs/>
          <w:color w:val="000000"/>
        </w:rPr>
        <w:t>(słownie cena złotych brutto</w:t>
      </w:r>
      <w:r w:rsidRPr="00311356">
        <w:rPr>
          <w:rFonts w:ascii="Calibri" w:hAnsi="Calibri" w:cs="Calibri"/>
          <w:iCs/>
          <w:color w:val="000000"/>
          <w:vertAlign w:val="superscript"/>
        </w:rPr>
        <w:t>*</w:t>
      </w:r>
      <w:r w:rsidRPr="00311356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5E41F53C" w14:textId="77777777" w:rsidR="00225B2F" w:rsidRPr="00A243D2" w:rsidRDefault="00225B2F" w:rsidP="00225B2F">
      <w:pPr>
        <w:suppressAutoHyphens/>
        <w:spacing w:after="60" w:line="312" w:lineRule="auto"/>
        <w:rPr>
          <w:rFonts w:ascii="Calibri" w:hAnsi="Calibri" w:cs="Calibri"/>
          <w:b/>
          <w:iCs/>
        </w:rPr>
      </w:pPr>
    </w:p>
    <w:p w14:paraId="2369F449" w14:textId="77777777" w:rsidR="00225B2F" w:rsidRPr="00A243D2" w:rsidRDefault="00225B2F" w:rsidP="00225B2F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rabaty).</w:t>
      </w:r>
    </w:p>
    <w:p w14:paraId="32CD672B" w14:textId="77777777" w:rsidR="00225B2F" w:rsidRPr="00A243D2" w:rsidRDefault="00225B2F" w:rsidP="00225B2F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0CFB9D83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że:</w:t>
      </w:r>
    </w:p>
    <w:p w14:paraId="2BD6699B" w14:textId="77777777" w:rsidR="00225B2F" w:rsidRPr="00A243D2" w:rsidRDefault="00225B2F" w:rsidP="00225B2F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B9E2FEE" w14:textId="77777777" w:rsidR="00225B2F" w:rsidRPr="00A243D2" w:rsidRDefault="00225B2F" w:rsidP="00225B2F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5EA1A862" w14:textId="77777777" w:rsidR="00225B2F" w:rsidRPr="00BA1291" w:rsidRDefault="00225B2F" w:rsidP="00225B2F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AC59928" w14:textId="77777777" w:rsidR="00225B2F" w:rsidRPr="00BA1291" w:rsidRDefault="00225B2F" w:rsidP="00225B2F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>
        <w:rPr>
          <w:rFonts w:ascii="Calibri" w:hAnsi="Calibri" w:cs="Calibri"/>
          <w:bCs/>
          <w:color w:val="000000"/>
        </w:rPr>
        <w:t>:</w:t>
      </w:r>
    </w:p>
    <w:p w14:paraId="09918068" w14:textId="77777777" w:rsidR="00225B2F" w:rsidRPr="00BA1291" w:rsidRDefault="00225B2F" w:rsidP="00225B2F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5E264B5C" wp14:editId="7E25E734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>
        <w:rPr>
          <w:rFonts w:ascii="Calibri" w:hAnsi="Calibri" w:cs="Calibri"/>
        </w:rPr>
        <w:t>;</w:t>
      </w:r>
    </w:p>
    <w:p w14:paraId="2DF7C669" w14:textId="77777777" w:rsidR="00225B2F" w:rsidRPr="00BA1291" w:rsidRDefault="00225B2F" w:rsidP="00225B2F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0F23AD7B" wp14:editId="66C2F743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>
        <w:rPr>
          <w:rFonts w:ascii="Calibri" w:hAnsi="Calibri" w:cs="Calibri"/>
        </w:rPr>
        <w:t>;</w:t>
      </w:r>
    </w:p>
    <w:p w14:paraId="15837F91" w14:textId="77777777" w:rsidR="00225B2F" w:rsidRPr="00BA1291" w:rsidRDefault="00225B2F" w:rsidP="00225B2F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6094AC4A" wp14:editId="42A282C0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>
        <w:rPr>
          <w:rFonts w:ascii="Calibri" w:hAnsi="Calibri" w:cs="Calibri"/>
        </w:rPr>
        <w:t>;</w:t>
      </w:r>
    </w:p>
    <w:p w14:paraId="70C193D9" w14:textId="77777777" w:rsidR="00225B2F" w:rsidRPr="00BA1291" w:rsidRDefault="00225B2F" w:rsidP="00225B2F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6F7EE0DB" wp14:editId="71851AFB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>
        <w:rPr>
          <w:rFonts w:ascii="Calibri" w:hAnsi="Calibri" w:cs="Calibri"/>
        </w:rPr>
        <w:t>;</w:t>
      </w:r>
    </w:p>
    <w:p w14:paraId="4D51D22F" w14:textId="77777777" w:rsidR="00225B2F" w:rsidRPr="00BA1291" w:rsidRDefault="00225B2F" w:rsidP="00225B2F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1A68FEE8" wp14:editId="4907B72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>
        <w:rPr>
          <w:rFonts w:ascii="Calibri" w:hAnsi="Calibri" w:cs="Calibri"/>
        </w:rPr>
        <w:t>;</w:t>
      </w:r>
    </w:p>
    <w:p w14:paraId="56F933B5" w14:textId="77777777" w:rsidR="00225B2F" w:rsidRPr="00BA1291" w:rsidRDefault="00225B2F" w:rsidP="00225B2F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480A9887" wp14:editId="598A5DD1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>
        <w:rPr>
          <w:rFonts w:ascii="Calibri" w:hAnsi="Calibri" w:cs="Calibri"/>
        </w:rPr>
        <w:t>.</w:t>
      </w:r>
    </w:p>
    <w:p w14:paraId="31419067" w14:textId="77777777" w:rsidR="00225B2F" w:rsidRPr="00A243D2" w:rsidRDefault="00225B2F" w:rsidP="00225B2F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 xml:space="preserve">. </w:t>
      </w:r>
    </w:p>
    <w:p w14:paraId="3B4D9D9A" w14:textId="77777777" w:rsidR="00225B2F" w:rsidRPr="00A243D2" w:rsidRDefault="00225B2F" w:rsidP="00225B2F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lastRenderedPageBreak/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5"/>
      </w:r>
      <w:r w:rsidRPr="00A243D2">
        <w:rPr>
          <w:rFonts w:ascii="Calibri" w:hAnsi="Calibri" w:cs="Calibri"/>
          <w:bCs/>
        </w:rPr>
        <w:t xml:space="preserve"> ………………………… powierzę(-my) podwykonawcy(-om) ……………………….., po zawarciu stosownej umowy.</w:t>
      </w:r>
    </w:p>
    <w:p w14:paraId="2BA40326" w14:textId="77777777" w:rsidR="00225B2F" w:rsidRPr="00A243D2" w:rsidRDefault="00225B2F" w:rsidP="00225B2F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4E19995A" w14:textId="77777777" w:rsidR="00225B2F" w:rsidRPr="00A243D2" w:rsidRDefault="00225B2F" w:rsidP="00225B2F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471CF5A6" w14:textId="77777777" w:rsidR="00225B2F" w:rsidRPr="00A243D2" w:rsidRDefault="00225B2F" w:rsidP="00225B2F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3D08C6FC" w14:textId="77777777" w:rsidR="00225B2F" w:rsidRPr="00A243D2" w:rsidRDefault="00225B2F" w:rsidP="00225B2F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14C677AF" w14:textId="77777777" w:rsidR="00225B2F" w:rsidRDefault="00225B2F" w:rsidP="00225B2F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1CEA28A7" w14:textId="77777777" w:rsidR="00225B2F" w:rsidRPr="00A243D2" w:rsidRDefault="00225B2F" w:rsidP="00225B2F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p w14:paraId="0955C61A" w14:textId="31828946" w:rsidR="00A243D2" w:rsidRPr="00225B2F" w:rsidRDefault="00A243D2" w:rsidP="00225B2F"/>
    <w:sectPr w:rsidR="00A243D2" w:rsidRPr="00225B2F" w:rsidSect="00C32927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CD074" w14:textId="77777777" w:rsidR="00BF63FA" w:rsidRDefault="00BF63FA" w:rsidP="00C7677C">
      <w:pPr>
        <w:spacing w:after="0"/>
      </w:pPr>
      <w:r>
        <w:separator/>
      </w:r>
    </w:p>
  </w:endnote>
  <w:endnote w:type="continuationSeparator" w:id="0">
    <w:p w14:paraId="410AF3CE" w14:textId="77777777" w:rsidR="00BF63FA" w:rsidRDefault="00BF63FA" w:rsidP="00C7677C">
      <w:pPr>
        <w:spacing w:after="0"/>
      </w:pPr>
      <w:r>
        <w:continuationSeparator/>
      </w:r>
    </w:p>
  </w:endnote>
  <w:endnote w:type="continuationNotice" w:id="1">
    <w:p w14:paraId="6AF0E62C" w14:textId="77777777" w:rsidR="00BF63FA" w:rsidRDefault="00BF63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7E26FE01" w:rsidR="000526B8" w:rsidRDefault="0005682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8EB6E11" wp14:editId="5D6F047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306051850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85FD68" w14:textId="57575061" w:rsidR="00056828" w:rsidRPr="00056828" w:rsidRDefault="00056828" w:rsidP="000568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682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EB6E11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4885FD68" w14:textId="57575061" w:rsidR="00056828" w:rsidRPr="00056828" w:rsidRDefault="00056828" w:rsidP="000568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682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7E3735E7" w:rsidR="009A308A" w:rsidRPr="009A308A" w:rsidRDefault="00056828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71BEAA9" wp14:editId="508D28B5">
              <wp:simplePos x="723569" y="933483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420043409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F03240" w14:textId="24C47853" w:rsidR="00056828" w:rsidRPr="00056828" w:rsidRDefault="00056828" w:rsidP="000568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682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BEAA9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6.2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07F03240" w14:textId="24C47853" w:rsidR="00056828" w:rsidRPr="00056828" w:rsidRDefault="00056828" w:rsidP="000568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682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1E75A536" w:rsidR="000526B8" w:rsidRDefault="0005682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24FD87E" wp14:editId="26C484E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2771965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73B848" w14:textId="567164EB" w:rsidR="00056828" w:rsidRPr="00056828" w:rsidRDefault="00056828" w:rsidP="000568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682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4FD87E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3473B848" w14:textId="567164EB" w:rsidR="00056828" w:rsidRPr="00056828" w:rsidRDefault="00056828" w:rsidP="000568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682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6E7DF" w14:textId="77777777" w:rsidR="00BF63FA" w:rsidRDefault="00BF63FA" w:rsidP="00C7677C">
      <w:pPr>
        <w:spacing w:after="0"/>
      </w:pPr>
      <w:r>
        <w:separator/>
      </w:r>
    </w:p>
  </w:footnote>
  <w:footnote w:type="continuationSeparator" w:id="0">
    <w:p w14:paraId="03684D7D" w14:textId="77777777" w:rsidR="00BF63FA" w:rsidRDefault="00BF63FA" w:rsidP="00C7677C">
      <w:pPr>
        <w:spacing w:after="0"/>
      </w:pPr>
      <w:r>
        <w:continuationSeparator/>
      </w:r>
    </w:p>
  </w:footnote>
  <w:footnote w:type="continuationNotice" w:id="1">
    <w:p w14:paraId="3E4F9C4C" w14:textId="77777777" w:rsidR="00BF63FA" w:rsidRDefault="00BF63FA">
      <w:pPr>
        <w:spacing w:after="0" w:line="240" w:lineRule="auto"/>
      </w:pPr>
    </w:p>
  </w:footnote>
  <w:footnote w:id="2">
    <w:p w14:paraId="7A87D8C2" w14:textId="094BAA0F" w:rsidR="00225B2F" w:rsidRDefault="00225B2F" w:rsidP="002730F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DA2793" w:rsidRPr="00DA2793">
        <w:rPr>
          <w:sz w:val="16"/>
          <w:szCs w:val="16"/>
        </w:rPr>
        <w:t>Subskrypcje zamawiane w ramach Prawa Opcji mogą być nabywane przez Zamawiającego w dowolnym momencie obowiązywania Umowy, w liczbie odpowiadającej bieżącym potrzebom Zamawiającego. Subskrypcje nabywane w ramach Prawa Opcji mogą obowiązywać maksymalnie do dnia 13 marca 2027 r., a wynagrodzenie będzie obliczane jako iloczyn miesięcznej ceny jednostkowej określonej w ofercie i liczby miesięcy ich obowiązywania.</w:t>
      </w:r>
    </w:p>
  </w:footnote>
  <w:footnote w:id="3">
    <w:p w14:paraId="48938EA6" w14:textId="77777777" w:rsidR="00225B2F" w:rsidRPr="00F14AD2" w:rsidRDefault="00225B2F" w:rsidP="00225B2F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 xml:space="preserve">Parlamentu Europejskiego i Rady (UE) 2016/679 z dnia 27 kwietnia 2016 r. w sprawie ochrony osób fizycznych w związku z przetwarzaniem danych osobowych i w sprawie swobodnego przepływu takich danych oraz uchylenia dyrektywy 95/46/WE (ogólne rozporządzenie o ochronie danych) (Dz. Urz. UE L 119 z 04.05.2016, str. 1). </w:t>
      </w:r>
    </w:p>
  </w:footnote>
  <w:footnote w:id="4">
    <w:p w14:paraId="5FD46007" w14:textId="77777777" w:rsidR="00225B2F" w:rsidRPr="00F14AD2" w:rsidRDefault="00225B2F" w:rsidP="00225B2F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5">
    <w:p w14:paraId="7174D1B2" w14:textId="77777777" w:rsidR="00225B2F" w:rsidRPr="00F14AD2" w:rsidRDefault="00225B2F" w:rsidP="00225B2F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5C9A4B3D" w:rsidR="0084049E" w:rsidRPr="00C20B3F" w:rsidRDefault="009F0B24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63360" behindDoc="1" locked="0" layoutInCell="1" allowOverlap="1" wp14:anchorId="2645404C" wp14:editId="65379370">
          <wp:simplePos x="0" y="0"/>
          <wp:positionH relativeFrom="column">
            <wp:posOffset>-707366</wp:posOffset>
          </wp:positionH>
          <wp:positionV relativeFrom="paragraph">
            <wp:posOffset>-1152093</wp:posOffset>
          </wp:positionV>
          <wp:extent cx="7560000" cy="10698353"/>
          <wp:effectExtent l="0" t="0" r="3175" b="8255"/>
          <wp:wrapNone/>
          <wp:docPr id="1828808539" name="Grafika 18288085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-357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A602A4"/>
    <w:multiLevelType w:val="hybridMultilevel"/>
    <w:tmpl w:val="580E76A0"/>
    <w:lvl w:ilvl="0" w:tplc="2AB6D51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4" w15:restartNumberingAfterBreak="0">
    <w:nsid w:val="060A523F"/>
    <w:multiLevelType w:val="hybridMultilevel"/>
    <w:tmpl w:val="E048B28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C3414"/>
    <w:multiLevelType w:val="hybridMultilevel"/>
    <w:tmpl w:val="511C2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5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267BFC"/>
    <w:multiLevelType w:val="hybridMultilevel"/>
    <w:tmpl w:val="ABD24C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8" w15:restartNumberingAfterBreak="0">
    <w:nsid w:val="345D04FE"/>
    <w:multiLevelType w:val="hybridMultilevel"/>
    <w:tmpl w:val="6CBCFDBC"/>
    <w:lvl w:ilvl="0" w:tplc="87C295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81A07"/>
    <w:multiLevelType w:val="hybridMultilevel"/>
    <w:tmpl w:val="4AFCF776"/>
    <w:lvl w:ilvl="0" w:tplc="9C32C102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616FE7"/>
    <w:multiLevelType w:val="hybridMultilevel"/>
    <w:tmpl w:val="8C1CAF20"/>
    <w:lvl w:ilvl="0" w:tplc="1DA8F52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DE33F74"/>
    <w:multiLevelType w:val="hybridMultilevel"/>
    <w:tmpl w:val="2B085DBA"/>
    <w:lvl w:ilvl="0" w:tplc="219A8924">
      <w:start w:val="1"/>
      <w:numFmt w:val="decimal"/>
      <w:lvlText w:val="%1)"/>
      <w:lvlJc w:val="left"/>
      <w:pPr>
        <w:ind w:left="1020" w:hanging="360"/>
      </w:pPr>
    </w:lvl>
    <w:lvl w:ilvl="1" w:tplc="AEBE35B0">
      <w:start w:val="1"/>
      <w:numFmt w:val="decimal"/>
      <w:lvlText w:val="%2)"/>
      <w:lvlJc w:val="left"/>
      <w:pPr>
        <w:ind w:left="1020" w:hanging="360"/>
      </w:pPr>
    </w:lvl>
    <w:lvl w:ilvl="2" w:tplc="F8EABFEC">
      <w:start w:val="1"/>
      <w:numFmt w:val="decimal"/>
      <w:lvlText w:val="%3)"/>
      <w:lvlJc w:val="left"/>
      <w:pPr>
        <w:ind w:left="1020" w:hanging="360"/>
      </w:pPr>
    </w:lvl>
    <w:lvl w:ilvl="3" w:tplc="6B6217C2">
      <w:start w:val="1"/>
      <w:numFmt w:val="decimal"/>
      <w:lvlText w:val="%4)"/>
      <w:lvlJc w:val="left"/>
      <w:pPr>
        <w:ind w:left="1020" w:hanging="360"/>
      </w:pPr>
    </w:lvl>
    <w:lvl w:ilvl="4" w:tplc="E4809648">
      <w:start w:val="1"/>
      <w:numFmt w:val="decimal"/>
      <w:lvlText w:val="%5)"/>
      <w:lvlJc w:val="left"/>
      <w:pPr>
        <w:ind w:left="1020" w:hanging="360"/>
      </w:pPr>
    </w:lvl>
    <w:lvl w:ilvl="5" w:tplc="B6985982">
      <w:start w:val="1"/>
      <w:numFmt w:val="decimal"/>
      <w:lvlText w:val="%6)"/>
      <w:lvlJc w:val="left"/>
      <w:pPr>
        <w:ind w:left="1020" w:hanging="360"/>
      </w:pPr>
    </w:lvl>
    <w:lvl w:ilvl="6" w:tplc="57C6A214">
      <w:start w:val="1"/>
      <w:numFmt w:val="decimal"/>
      <w:lvlText w:val="%7)"/>
      <w:lvlJc w:val="left"/>
      <w:pPr>
        <w:ind w:left="1020" w:hanging="360"/>
      </w:pPr>
    </w:lvl>
    <w:lvl w:ilvl="7" w:tplc="5E401D0C">
      <w:start w:val="1"/>
      <w:numFmt w:val="decimal"/>
      <w:lvlText w:val="%8)"/>
      <w:lvlJc w:val="left"/>
      <w:pPr>
        <w:ind w:left="1020" w:hanging="360"/>
      </w:pPr>
    </w:lvl>
    <w:lvl w:ilvl="8" w:tplc="C8D673CE">
      <w:start w:val="1"/>
      <w:numFmt w:val="decimal"/>
      <w:lvlText w:val="%9)"/>
      <w:lvlJc w:val="left"/>
      <w:pPr>
        <w:ind w:left="1020" w:hanging="360"/>
      </w:pPr>
    </w:lvl>
  </w:abstractNum>
  <w:abstractNum w:abstractNumId="2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1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3" w15:restartNumberingAfterBreak="0">
    <w:nsid w:val="57EC4ECB"/>
    <w:multiLevelType w:val="hybridMultilevel"/>
    <w:tmpl w:val="6CBCFDB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8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9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41" w15:restartNumberingAfterBreak="0">
    <w:nsid w:val="69286A28"/>
    <w:multiLevelType w:val="hybridMultilevel"/>
    <w:tmpl w:val="B3681CEE"/>
    <w:lvl w:ilvl="0" w:tplc="04150011">
      <w:start w:val="1"/>
      <w:numFmt w:val="decimal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2" w15:restartNumberingAfterBreak="0">
    <w:nsid w:val="6DE70275"/>
    <w:multiLevelType w:val="hybridMultilevel"/>
    <w:tmpl w:val="EA0C6674"/>
    <w:lvl w:ilvl="0" w:tplc="D676F620">
      <w:start w:val="1"/>
      <w:numFmt w:val="decimal"/>
      <w:lvlText w:val="%1)"/>
      <w:lvlJc w:val="left"/>
      <w:pPr>
        <w:ind w:left="1020" w:hanging="360"/>
      </w:pPr>
    </w:lvl>
    <w:lvl w:ilvl="1" w:tplc="B7E09002">
      <w:start w:val="1"/>
      <w:numFmt w:val="decimal"/>
      <w:lvlText w:val="%2)"/>
      <w:lvlJc w:val="left"/>
      <w:pPr>
        <w:ind w:left="1020" w:hanging="360"/>
      </w:pPr>
    </w:lvl>
    <w:lvl w:ilvl="2" w:tplc="432096CC">
      <w:start w:val="1"/>
      <w:numFmt w:val="decimal"/>
      <w:lvlText w:val="%3)"/>
      <w:lvlJc w:val="left"/>
      <w:pPr>
        <w:ind w:left="1020" w:hanging="360"/>
      </w:pPr>
    </w:lvl>
    <w:lvl w:ilvl="3" w:tplc="8A160810">
      <w:start w:val="1"/>
      <w:numFmt w:val="decimal"/>
      <w:lvlText w:val="%4)"/>
      <w:lvlJc w:val="left"/>
      <w:pPr>
        <w:ind w:left="1020" w:hanging="360"/>
      </w:pPr>
    </w:lvl>
    <w:lvl w:ilvl="4" w:tplc="C0A4F5E4">
      <w:start w:val="1"/>
      <w:numFmt w:val="decimal"/>
      <w:lvlText w:val="%5)"/>
      <w:lvlJc w:val="left"/>
      <w:pPr>
        <w:ind w:left="1020" w:hanging="360"/>
      </w:pPr>
    </w:lvl>
    <w:lvl w:ilvl="5" w:tplc="DFE29EDA">
      <w:start w:val="1"/>
      <w:numFmt w:val="decimal"/>
      <w:lvlText w:val="%6)"/>
      <w:lvlJc w:val="left"/>
      <w:pPr>
        <w:ind w:left="1020" w:hanging="360"/>
      </w:pPr>
    </w:lvl>
    <w:lvl w:ilvl="6" w:tplc="B5C016BE">
      <w:start w:val="1"/>
      <w:numFmt w:val="decimal"/>
      <w:lvlText w:val="%7)"/>
      <w:lvlJc w:val="left"/>
      <w:pPr>
        <w:ind w:left="1020" w:hanging="360"/>
      </w:pPr>
    </w:lvl>
    <w:lvl w:ilvl="7" w:tplc="D118123E">
      <w:start w:val="1"/>
      <w:numFmt w:val="decimal"/>
      <w:lvlText w:val="%8)"/>
      <w:lvlJc w:val="left"/>
      <w:pPr>
        <w:ind w:left="1020" w:hanging="360"/>
      </w:pPr>
    </w:lvl>
    <w:lvl w:ilvl="8" w:tplc="527481D6">
      <w:start w:val="1"/>
      <w:numFmt w:val="decimal"/>
      <w:lvlText w:val="%9)"/>
      <w:lvlJc w:val="left"/>
      <w:pPr>
        <w:ind w:left="1020" w:hanging="360"/>
      </w:pPr>
    </w:lvl>
  </w:abstractNum>
  <w:abstractNum w:abstractNumId="43" w15:restartNumberingAfterBreak="0">
    <w:nsid w:val="6F932F53"/>
    <w:multiLevelType w:val="hybridMultilevel"/>
    <w:tmpl w:val="E4EA7A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7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D7725"/>
    <w:multiLevelType w:val="hybridMultilevel"/>
    <w:tmpl w:val="6CBCFDB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71176706">
    <w:abstractNumId w:val="12"/>
  </w:num>
  <w:num w:numId="2" w16cid:durableId="1904026960">
    <w:abstractNumId w:val="6"/>
  </w:num>
  <w:num w:numId="3" w16cid:durableId="1623995381">
    <w:abstractNumId w:val="37"/>
  </w:num>
  <w:num w:numId="4" w16cid:durableId="1697464290">
    <w:abstractNumId w:val="22"/>
  </w:num>
  <w:num w:numId="5" w16cid:durableId="2046559487">
    <w:abstractNumId w:val="37"/>
  </w:num>
  <w:num w:numId="6" w16cid:durableId="1951232103">
    <w:abstractNumId w:val="29"/>
  </w:num>
  <w:num w:numId="7" w16cid:durableId="1120682655">
    <w:abstractNumId w:val="11"/>
  </w:num>
  <w:num w:numId="8" w16cid:durableId="1385637100">
    <w:abstractNumId w:val="39"/>
  </w:num>
  <w:num w:numId="9" w16cid:durableId="71124745">
    <w:abstractNumId w:val="38"/>
  </w:num>
  <w:num w:numId="10" w16cid:durableId="497889484">
    <w:abstractNumId w:val="40"/>
  </w:num>
  <w:num w:numId="11" w16cid:durableId="1017804870">
    <w:abstractNumId w:val="0"/>
  </w:num>
  <w:num w:numId="12" w16cid:durableId="1992559461">
    <w:abstractNumId w:val="15"/>
  </w:num>
  <w:num w:numId="13" w16cid:durableId="1248534487">
    <w:abstractNumId w:val="31"/>
  </w:num>
  <w:num w:numId="14" w16cid:durableId="373701131">
    <w:abstractNumId w:val="32"/>
  </w:num>
  <w:num w:numId="15" w16cid:durableId="985740296">
    <w:abstractNumId w:val="47"/>
  </w:num>
  <w:num w:numId="16" w16cid:durableId="1953971966">
    <w:abstractNumId w:val="3"/>
  </w:num>
  <w:num w:numId="17" w16cid:durableId="1634169690">
    <w:abstractNumId w:val="13"/>
  </w:num>
  <w:num w:numId="18" w16cid:durableId="831946169">
    <w:abstractNumId w:val="45"/>
  </w:num>
  <w:num w:numId="19" w16cid:durableId="1060713386">
    <w:abstractNumId w:val="46"/>
  </w:num>
  <w:num w:numId="20" w16cid:durableId="1713577344">
    <w:abstractNumId w:val="19"/>
  </w:num>
  <w:num w:numId="21" w16cid:durableId="1312976730">
    <w:abstractNumId w:val="24"/>
  </w:num>
  <w:num w:numId="22" w16cid:durableId="354574313">
    <w:abstractNumId w:val="14"/>
  </w:num>
  <w:num w:numId="23" w16cid:durableId="1400252989">
    <w:abstractNumId w:val="10"/>
  </w:num>
  <w:num w:numId="24" w16cid:durableId="1241789156">
    <w:abstractNumId w:val="9"/>
  </w:num>
  <w:num w:numId="25" w16cid:durableId="294600513">
    <w:abstractNumId w:val="34"/>
  </w:num>
  <w:num w:numId="26" w16cid:durableId="1557623697">
    <w:abstractNumId w:val="35"/>
  </w:num>
  <w:num w:numId="27" w16cid:durableId="873233069">
    <w:abstractNumId w:val="8"/>
  </w:num>
  <w:num w:numId="28" w16cid:durableId="773792302">
    <w:abstractNumId w:val="44"/>
  </w:num>
  <w:num w:numId="29" w16cid:durableId="190993830">
    <w:abstractNumId w:val="20"/>
  </w:num>
  <w:num w:numId="30" w16cid:durableId="2122994679">
    <w:abstractNumId w:val="26"/>
  </w:num>
  <w:num w:numId="31" w16cid:durableId="1948268749">
    <w:abstractNumId w:val="21"/>
  </w:num>
  <w:num w:numId="32" w16cid:durableId="1263799685">
    <w:abstractNumId w:val="36"/>
  </w:num>
  <w:num w:numId="33" w16cid:durableId="1278441247">
    <w:abstractNumId w:val="1"/>
  </w:num>
  <w:num w:numId="34" w16cid:durableId="1075471108">
    <w:abstractNumId w:val="5"/>
  </w:num>
  <w:num w:numId="35" w16cid:durableId="947084575">
    <w:abstractNumId w:val="23"/>
  </w:num>
  <w:num w:numId="36" w16cid:durableId="1896702001">
    <w:abstractNumId w:val="17"/>
  </w:num>
  <w:num w:numId="37" w16cid:durableId="1705515200">
    <w:abstractNumId w:val="30"/>
  </w:num>
  <w:num w:numId="38" w16cid:durableId="689919548">
    <w:abstractNumId w:val="4"/>
  </w:num>
  <w:num w:numId="39" w16cid:durableId="247155601">
    <w:abstractNumId w:val="25"/>
  </w:num>
  <w:num w:numId="40" w16cid:durableId="679351578">
    <w:abstractNumId w:val="7"/>
  </w:num>
  <w:num w:numId="41" w16cid:durableId="2074889697">
    <w:abstractNumId w:val="41"/>
  </w:num>
  <w:num w:numId="42" w16cid:durableId="1229919077">
    <w:abstractNumId w:val="18"/>
  </w:num>
  <w:num w:numId="43" w16cid:durableId="1700156338">
    <w:abstractNumId w:val="27"/>
  </w:num>
  <w:num w:numId="44" w16cid:durableId="1234394424">
    <w:abstractNumId w:val="43"/>
  </w:num>
  <w:num w:numId="45" w16cid:durableId="1599019271">
    <w:abstractNumId w:val="16"/>
  </w:num>
  <w:num w:numId="46" w16cid:durableId="182060924">
    <w:abstractNumId w:val="48"/>
  </w:num>
  <w:num w:numId="47" w16cid:durableId="369115268">
    <w:abstractNumId w:val="33"/>
  </w:num>
  <w:num w:numId="48" w16cid:durableId="3216550">
    <w:abstractNumId w:val="28"/>
  </w:num>
  <w:num w:numId="49" w16cid:durableId="695929977">
    <w:abstractNumId w:val="42"/>
  </w:num>
  <w:num w:numId="50" w16cid:durableId="964387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875"/>
    <w:rsid w:val="0004322E"/>
    <w:rsid w:val="000526B8"/>
    <w:rsid w:val="000540D9"/>
    <w:rsid w:val="00055F1B"/>
    <w:rsid w:val="00056828"/>
    <w:rsid w:val="000849DA"/>
    <w:rsid w:val="000A2606"/>
    <w:rsid w:val="000B18D7"/>
    <w:rsid w:val="000C2429"/>
    <w:rsid w:val="000C2F37"/>
    <w:rsid w:val="000C3BDF"/>
    <w:rsid w:val="000C5D6B"/>
    <w:rsid w:val="000F7DC5"/>
    <w:rsid w:val="00103254"/>
    <w:rsid w:val="001044B5"/>
    <w:rsid w:val="00130EC9"/>
    <w:rsid w:val="0013298C"/>
    <w:rsid w:val="00136659"/>
    <w:rsid w:val="001447DC"/>
    <w:rsid w:val="0014571D"/>
    <w:rsid w:val="00157E0C"/>
    <w:rsid w:val="0016109D"/>
    <w:rsid w:val="001812E0"/>
    <w:rsid w:val="00185A58"/>
    <w:rsid w:val="0019213F"/>
    <w:rsid w:val="0019525B"/>
    <w:rsid w:val="001B1951"/>
    <w:rsid w:val="001D6618"/>
    <w:rsid w:val="001E08D8"/>
    <w:rsid w:val="001F0738"/>
    <w:rsid w:val="001F4D0D"/>
    <w:rsid w:val="0020793A"/>
    <w:rsid w:val="00222F21"/>
    <w:rsid w:val="00225B2F"/>
    <w:rsid w:val="00231818"/>
    <w:rsid w:val="00232D85"/>
    <w:rsid w:val="00233841"/>
    <w:rsid w:val="00235D5D"/>
    <w:rsid w:val="002424D4"/>
    <w:rsid w:val="00245A96"/>
    <w:rsid w:val="002474BD"/>
    <w:rsid w:val="00256B61"/>
    <w:rsid w:val="00263103"/>
    <w:rsid w:val="00263558"/>
    <w:rsid w:val="002646C3"/>
    <w:rsid w:val="002730F6"/>
    <w:rsid w:val="0028299F"/>
    <w:rsid w:val="00283EA5"/>
    <w:rsid w:val="002B6568"/>
    <w:rsid w:val="002C67B9"/>
    <w:rsid w:val="002C6DF7"/>
    <w:rsid w:val="002D1FE1"/>
    <w:rsid w:val="002E4237"/>
    <w:rsid w:val="002F0D94"/>
    <w:rsid w:val="002F690B"/>
    <w:rsid w:val="003002D6"/>
    <w:rsid w:val="00300C46"/>
    <w:rsid w:val="003072F2"/>
    <w:rsid w:val="00311858"/>
    <w:rsid w:val="00313FF3"/>
    <w:rsid w:val="00330F76"/>
    <w:rsid w:val="003319B7"/>
    <w:rsid w:val="00344469"/>
    <w:rsid w:val="00352734"/>
    <w:rsid w:val="00356131"/>
    <w:rsid w:val="00356980"/>
    <w:rsid w:val="00357A6B"/>
    <w:rsid w:val="00357C48"/>
    <w:rsid w:val="0036501B"/>
    <w:rsid w:val="003653C1"/>
    <w:rsid w:val="00371339"/>
    <w:rsid w:val="00382067"/>
    <w:rsid w:val="00393105"/>
    <w:rsid w:val="00393323"/>
    <w:rsid w:val="00395291"/>
    <w:rsid w:val="003D6475"/>
    <w:rsid w:val="003D69F3"/>
    <w:rsid w:val="003E0858"/>
    <w:rsid w:val="003E2C10"/>
    <w:rsid w:val="00410A7A"/>
    <w:rsid w:val="00412013"/>
    <w:rsid w:val="00414C3D"/>
    <w:rsid w:val="0042523B"/>
    <w:rsid w:val="00435D0B"/>
    <w:rsid w:val="004463B2"/>
    <w:rsid w:val="00464B82"/>
    <w:rsid w:val="00465F29"/>
    <w:rsid w:val="00472A84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39DC"/>
    <w:rsid w:val="00515413"/>
    <w:rsid w:val="005279C6"/>
    <w:rsid w:val="00534ABE"/>
    <w:rsid w:val="005437DB"/>
    <w:rsid w:val="00560185"/>
    <w:rsid w:val="00581D2E"/>
    <w:rsid w:val="00594926"/>
    <w:rsid w:val="00594EF0"/>
    <w:rsid w:val="005967B8"/>
    <w:rsid w:val="005A1E67"/>
    <w:rsid w:val="005A25E3"/>
    <w:rsid w:val="005A2EA3"/>
    <w:rsid w:val="005A313F"/>
    <w:rsid w:val="005C1B74"/>
    <w:rsid w:val="005C73CC"/>
    <w:rsid w:val="005D6EFC"/>
    <w:rsid w:val="005D7DF2"/>
    <w:rsid w:val="005E06CD"/>
    <w:rsid w:val="005E4F3C"/>
    <w:rsid w:val="005E7692"/>
    <w:rsid w:val="005F17B3"/>
    <w:rsid w:val="005F2B61"/>
    <w:rsid w:val="005F5378"/>
    <w:rsid w:val="005F6741"/>
    <w:rsid w:val="006131CB"/>
    <w:rsid w:val="006233B6"/>
    <w:rsid w:val="00626862"/>
    <w:rsid w:val="00630437"/>
    <w:rsid w:val="00631967"/>
    <w:rsid w:val="00634B73"/>
    <w:rsid w:val="0064309C"/>
    <w:rsid w:val="006442DE"/>
    <w:rsid w:val="00656DFA"/>
    <w:rsid w:val="0067102F"/>
    <w:rsid w:val="006758B7"/>
    <w:rsid w:val="006761B2"/>
    <w:rsid w:val="00676CF8"/>
    <w:rsid w:val="00692CB1"/>
    <w:rsid w:val="006976F6"/>
    <w:rsid w:val="006A17C0"/>
    <w:rsid w:val="006B7B0F"/>
    <w:rsid w:val="006C2482"/>
    <w:rsid w:val="006C602F"/>
    <w:rsid w:val="006C6914"/>
    <w:rsid w:val="006D1638"/>
    <w:rsid w:val="006F0FF4"/>
    <w:rsid w:val="007068AD"/>
    <w:rsid w:val="0071221C"/>
    <w:rsid w:val="00714D03"/>
    <w:rsid w:val="007210F2"/>
    <w:rsid w:val="00731A80"/>
    <w:rsid w:val="00735601"/>
    <w:rsid w:val="00740FAC"/>
    <w:rsid w:val="007416C9"/>
    <w:rsid w:val="00752AB0"/>
    <w:rsid w:val="00757750"/>
    <w:rsid w:val="00762004"/>
    <w:rsid w:val="0077184F"/>
    <w:rsid w:val="0077452C"/>
    <w:rsid w:val="0078618C"/>
    <w:rsid w:val="00786841"/>
    <w:rsid w:val="007B10C6"/>
    <w:rsid w:val="007C0E19"/>
    <w:rsid w:val="007C2BFF"/>
    <w:rsid w:val="007C7238"/>
    <w:rsid w:val="007C7A84"/>
    <w:rsid w:val="007D7DF5"/>
    <w:rsid w:val="007E4383"/>
    <w:rsid w:val="007F5EE0"/>
    <w:rsid w:val="00801755"/>
    <w:rsid w:val="00805318"/>
    <w:rsid w:val="0081049C"/>
    <w:rsid w:val="00810887"/>
    <w:rsid w:val="00810F81"/>
    <w:rsid w:val="008248A8"/>
    <w:rsid w:val="00825DC2"/>
    <w:rsid w:val="0083150D"/>
    <w:rsid w:val="00837FFB"/>
    <w:rsid w:val="0084049E"/>
    <w:rsid w:val="008428DA"/>
    <w:rsid w:val="00847305"/>
    <w:rsid w:val="0085580A"/>
    <w:rsid w:val="008665FD"/>
    <w:rsid w:val="00867E01"/>
    <w:rsid w:val="008838E3"/>
    <w:rsid w:val="008974E0"/>
    <w:rsid w:val="008B37B8"/>
    <w:rsid w:val="008C1BB6"/>
    <w:rsid w:val="008E4389"/>
    <w:rsid w:val="008F406A"/>
    <w:rsid w:val="008F7BB2"/>
    <w:rsid w:val="00912D8D"/>
    <w:rsid w:val="00915E70"/>
    <w:rsid w:val="0092484F"/>
    <w:rsid w:val="00925658"/>
    <w:rsid w:val="00941294"/>
    <w:rsid w:val="00942D23"/>
    <w:rsid w:val="00942D31"/>
    <w:rsid w:val="009512C2"/>
    <w:rsid w:val="00983A7C"/>
    <w:rsid w:val="0099574B"/>
    <w:rsid w:val="0099786B"/>
    <w:rsid w:val="009A308A"/>
    <w:rsid w:val="009B72EC"/>
    <w:rsid w:val="009C6D3A"/>
    <w:rsid w:val="009D3532"/>
    <w:rsid w:val="009D6A06"/>
    <w:rsid w:val="009E0727"/>
    <w:rsid w:val="009E1895"/>
    <w:rsid w:val="009E2B3D"/>
    <w:rsid w:val="009F0B24"/>
    <w:rsid w:val="009F19E4"/>
    <w:rsid w:val="009F32EB"/>
    <w:rsid w:val="009F440A"/>
    <w:rsid w:val="00A02057"/>
    <w:rsid w:val="00A05166"/>
    <w:rsid w:val="00A11132"/>
    <w:rsid w:val="00A1495D"/>
    <w:rsid w:val="00A15BC2"/>
    <w:rsid w:val="00A243D2"/>
    <w:rsid w:val="00A41F00"/>
    <w:rsid w:val="00A42A23"/>
    <w:rsid w:val="00A43DE4"/>
    <w:rsid w:val="00A50EC5"/>
    <w:rsid w:val="00A628F6"/>
    <w:rsid w:val="00A81F2A"/>
    <w:rsid w:val="00A862B7"/>
    <w:rsid w:val="00A87928"/>
    <w:rsid w:val="00A92A52"/>
    <w:rsid w:val="00A97FF6"/>
    <w:rsid w:val="00AB5C84"/>
    <w:rsid w:val="00AB6B3C"/>
    <w:rsid w:val="00AC214F"/>
    <w:rsid w:val="00AC4D53"/>
    <w:rsid w:val="00AC50BF"/>
    <w:rsid w:val="00AC6F31"/>
    <w:rsid w:val="00AD16E7"/>
    <w:rsid w:val="00AD28F5"/>
    <w:rsid w:val="00AE7C3C"/>
    <w:rsid w:val="00AE7DA6"/>
    <w:rsid w:val="00AF14FA"/>
    <w:rsid w:val="00AF1C78"/>
    <w:rsid w:val="00B014CF"/>
    <w:rsid w:val="00B2147C"/>
    <w:rsid w:val="00B21FD2"/>
    <w:rsid w:val="00B30F77"/>
    <w:rsid w:val="00B416DC"/>
    <w:rsid w:val="00B47C98"/>
    <w:rsid w:val="00B5432F"/>
    <w:rsid w:val="00B568B0"/>
    <w:rsid w:val="00B646B2"/>
    <w:rsid w:val="00B818DD"/>
    <w:rsid w:val="00B8685B"/>
    <w:rsid w:val="00B91341"/>
    <w:rsid w:val="00B962E0"/>
    <w:rsid w:val="00BA1291"/>
    <w:rsid w:val="00BE63A6"/>
    <w:rsid w:val="00BF12CB"/>
    <w:rsid w:val="00BF3817"/>
    <w:rsid w:val="00BF6297"/>
    <w:rsid w:val="00BF63FA"/>
    <w:rsid w:val="00C048C6"/>
    <w:rsid w:val="00C1034E"/>
    <w:rsid w:val="00C11355"/>
    <w:rsid w:val="00C11AB9"/>
    <w:rsid w:val="00C20B3F"/>
    <w:rsid w:val="00C25003"/>
    <w:rsid w:val="00C32927"/>
    <w:rsid w:val="00C33086"/>
    <w:rsid w:val="00C35309"/>
    <w:rsid w:val="00C37C33"/>
    <w:rsid w:val="00C673CE"/>
    <w:rsid w:val="00C73C78"/>
    <w:rsid w:val="00C7677C"/>
    <w:rsid w:val="00C820A9"/>
    <w:rsid w:val="00CB3448"/>
    <w:rsid w:val="00CB58DB"/>
    <w:rsid w:val="00CC2B3A"/>
    <w:rsid w:val="00CE0432"/>
    <w:rsid w:val="00CE3A91"/>
    <w:rsid w:val="00D0591D"/>
    <w:rsid w:val="00D21D46"/>
    <w:rsid w:val="00D334F1"/>
    <w:rsid w:val="00D435F0"/>
    <w:rsid w:val="00D47ED2"/>
    <w:rsid w:val="00D65179"/>
    <w:rsid w:val="00D71128"/>
    <w:rsid w:val="00D72FED"/>
    <w:rsid w:val="00D90641"/>
    <w:rsid w:val="00D9563E"/>
    <w:rsid w:val="00DA1AD9"/>
    <w:rsid w:val="00DA2793"/>
    <w:rsid w:val="00DA7D4A"/>
    <w:rsid w:val="00DB6654"/>
    <w:rsid w:val="00DE4874"/>
    <w:rsid w:val="00DE6FD8"/>
    <w:rsid w:val="00DF3079"/>
    <w:rsid w:val="00DF4C06"/>
    <w:rsid w:val="00E01AB4"/>
    <w:rsid w:val="00E0329B"/>
    <w:rsid w:val="00E1027C"/>
    <w:rsid w:val="00E13515"/>
    <w:rsid w:val="00E15A0C"/>
    <w:rsid w:val="00E170E3"/>
    <w:rsid w:val="00E26E11"/>
    <w:rsid w:val="00E31705"/>
    <w:rsid w:val="00E31707"/>
    <w:rsid w:val="00E35C3B"/>
    <w:rsid w:val="00E449B0"/>
    <w:rsid w:val="00E456DA"/>
    <w:rsid w:val="00E5193A"/>
    <w:rsid w:val="00E577D8"/>
    <w:rsid w:val="00E6129C"/>
    <w:rsid w:val="00E6214C"/>
    <w:rsid w:val="00E622A6"/>
    <w:rsid w:val="00E65975"/>
    <w:rsid w:val="00E70867"/>
    <w:rsid w:val="00E7125A"/>
    <w:rsid w:val="00E712DC"/>
    <w:rsid w:val="00E71DD1"/>
    <w:rsid w:val="00E750A6"/>
    <w:rsid w:val="00E75E11"/>
    <w:rsid w:val="00E82E44"/>
    <w:rsid w:val="00E84253"/>
    <w:rsid w:val="00EB4EE6"/>
    <w:rsid w:val="00EB5BA2"/>
    <w:rsid w:val="00EB60C8"/>
    <w:rsid w:val="00EB7C8E"/>
    <w:rsid w:val="00EB7E88"/>
    <w:rsid w:val="00EC22A6"/>
    <w:rsid w:val="00ED7FAA"/>
    <w:rsid w:val="00EE23F3"/>
    <w:rsid w:val="00EE6F38"/>
    <w:rsid w:val="00EF73AF"/>
    <w:rsid w:val="00EF7C40"/>
    <w:rsid w:val="00F0556C"/>
    <w:rsid w:val="00F14AD2"/>
    <w:rsid w:val="00F14B99"/>
    <w:rsid w:val="00F155B5"/>
    <w:rsid w:val="00F15B92"/>
    <w:rsid w:val="00F21846"/>
    <w:rsid w:val="00F23350"/>
    <w:rsid w:val="00F2528C"/>
    <w:rsid w:val="00F33B01"/>
    <w:rsid w:val="00F34187"/>
    <w:rsid w:val="00F43130"/>
    <w:rsid w:val="00F56098"/>
    <w:rsid w:val="00F57318"/>
    <w:rsid w:val="00F63DC0"/>
    <w:rsid w:val="00F6414B"/>
    <w:rsid w:val="00F77796"/>
    <w:rsid w:val="00F81B0A"/>
    <w:rsid w:val="00F96DAF"/>
    <w:rsid w:val="00FD6050"/>
    <w:rsid w:val="00FE21FC"/>
    <w:rsid w:val="00FF082B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normalny tekst,BulletC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546</TotalTime>
  <Pages>3</Pages>
  <Words>383</Words>
  <Characters>2934</Characters>
  <Application>Microsoft Office Word</Application>
  <DocSecurity>0</DocSecurity>
  <Lines>101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78</cp:revision>
  <cp:lastPrinted>2022-01-12T14:51:00Z</cp:lastPrinted>
  <dcterms:created xsi:type="dcterms:W3CDTF">2024-04-25T08:03:00Z</dcterms:created>
  <dcterms:modified xsi:type="dcterms:W3CDTF">2026-02-12T14:37:00Z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1a6f7eb,4dd8c50a,54a42491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2026-02-12T10:44:19Z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746574a5-9599-4778-b0e3-fbce7a88bf82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