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7A525" w14:textId="3C6D3802" w:rsidR="00FF384C" w:rsidRPr="004A6708" w:rsidRDefault="00F31E18" w:rsidP="0072612C">
      <w:pPr>
        <w:tabs>
          <w:tab w:val="left" w:pos="2140"/>
        </w:tabs>
      </w:pPr>
      <w:bookmarkStart w:id="0" w:name="_GoBack"/>
      <w:bookmarkEnd w:id="0"/>
      <w:r>
        <w:tab/>
      </w:r>
    </w:p>
    <w:p w14:paraId="154765AC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6F143A78" w14:textId="77777777" w:rsidR="008E6E1B" w:rsidRDefault="008E6E1B" w:rsidP="00FF384C">
      <w:r w:rsidRPr="004A6708">
        <w:t>pomiędzy</w:t>
      </w:r>
    </w:p>
    <w:p w14:paraId="7613F644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76DB8576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E9BFC52" w14:textId="77777777" w:rsidR="003E196A" w:rsidRPr="004A6708" w:rsidRDefault="003E196A" w:rsidP="003E196A">
      <w:r w:rsidRPr="004A6708">
        <w:t>a</w:t>
      </w:r>
    </w:p>
    <w:p w14:paraId="212BCAC1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280E1659" w14:textId="77777777"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3F7C0BB4" w14:textId="77777777"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14D9DB26" w14:textId="77777777" w:rsidR="003E196A" w:rsidRPr="004A6708" w:rsidRDefault="003E196A" w:rsidP="00586F00">
      <w:r w:rsidRPr="004A6708">
        <w:t>reprezentowanym przez:</w:t>
      </w:r>
    </w:p>
    <w:p w14:paraId="04B903B8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48D06530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7DC6B6E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4B62CAC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280A03A5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233A9222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904D6E1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9B435E0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183BECC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63B6B94" w14:textId="77777777"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09AF3F1" w14:textId="62A291BA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z 31.03.2015, str. 1);</w:t>
      </w:r>
    </w:p>
    <w:p w14:paraId="338D4309" w14:textId="421AFEFD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AA5C95">
        <w:t>20</w:t>
      </w:r>
      <w:r w:rsidR="007B1E31">
        <w:t xml:space="preserve"> r. </w:t>
      </w:r>
      <w:r w:rsidR="007B1E31" w:rsidRPr="00FF384C">
        <w:t xml:space="preserve">poz. </w:t>
      </w:r>
      <w:r w:rsidR="00AA5C95">
        <w:t>2140</w:t>
      </w:r>
      <w:r w:rsidR="007B1E31" w:rsidRPr="00FF384C">
        <w:t>);</w:t>
      </w:r>
    </w:p>
    <w:p w14:paraId="4D518BFB" w14:textId="7AE50D2D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 xml:space="preserve">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 xml:space="preserve">, innowacyjnego, konkurencyjnego i opartego na wiedzy, zawartego w Programie Operacyjnym „Rybactwo i Morze” (Dz. U. </w:t>
      </w:r>
      <w:r w:rsidR="005A4EAC">
        <w:t xml:space="preserve">z 2018 r. </w:t>
      </w:r>
      <w:r w:rsidR="005C3F67" w:rsidRPr="005C3F67">
        <w:t>poz. 1493</w:t>
      </w:r>
      <w:r w:rsidR="00867794">
        <w:t>, z późn. zm.</w:t>
      </w:r>
      <w:r w:rsidR="005C3F67" w:rsidRPr="005C3F67">
        <w:t>)</w:t>
      </w:r>
      <w:r w:rsidR="00FF384C" w:rsidRPr="00FF384C">
        <w:t>;</w:t>
      </w:r>
      <w:r w:rsidR="005A4EAC">
        <w:t xml:space="preserve">  </w:t>
      </w:r>
    </w:p>
    <w:p w14:paraId="4C74029C" w14:textId="7B67777E"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F373C9">
        <w:t> </w:t>
      </w:r>
      <w:r w:rsidR="005C3F67" w:rsidRPr="005C3F67">
        <w:t>Żeglugi Śródlądowej z dnia 28 lutego 2018 r. w sprawie warunków i trybu udzielania i</w:t>
      </w:r>
      <w:r w:rsidR="00F373C9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F373C9">
        <w:t> </w:t>
      </w:r>
      <w:r w:rsidR="005C3F67" w:rsidRPr="005C3F67">
        <w:t xml:space="preserve">Rybackiego (Dz. U. </w:t>
      </w:r>
      <w:r w:rsidR="005A4EAC">
        <w:t xml:space="preserve">z 2018 r. </w:t>
      </w:r>
      <w:r w:rsidR="005C3F67" w:rsidRPr="005C3F67">
        <w:t>poz. 458)</w:t>
      </w:r>
      <w:r w:rsidR="00FF384C" w:rsidRPr="00FF384C">
        <w:t>;</w:t>
      </w:r>
    </w:p>
    <w:p w14:paraId="45DF9377" w14:textId="492A47B2" w:rsidR="009A0B08" w:rsidRDefault="009A0B08" w:rsidP="009A0B08">
      <w:pPr>
        <w:pStyle w:val="PKTpunkt"/>
      </w:pPr>
      <w:r>
        <w:t xml:space="preserve">9)     </w:t>
      </w:r>
      <w:bookmarkStart w:id="1" w:name="_Hlk63144617"/>
      <w:r>
        <w:t>ustawa – Prawo pocztowe – ustawę z dnia 23 listopada 2012 r. – Prawo pocztowe (Dz.U. z 2020 r. poz. 1041)</w:t>
      </w:r>
      <w:r w:rsidR="005A4EAC">
        <w:t>;</w:t>
      </w:r>
    </w:p>
    <w:p w14:paraId="136711F5" w14:textId="3E42173A" w:rsidR="009A0B08" w:rsidRDefault="009A0B08" w:rsidP="009A0B08">
      <w:pPr>
        <w:pStyle w:val="PKTpunkt"/>
      </w:pPr>
      <w:r>
        <w:t>10)  ustawa o</w:t>
      </w:r>
      <w:r w:rsidR="00F31E18">
        <w:t xml:space="preserve"> </w:t>
      </w:r>
      <w:r>
        <w:t>świadczeniu usług drogą elektroniczną – ustawę z dnia 18 lipca 2002 r. o</w:t>
      </w:r>
      <w:r w:rsidR="00F373C9">
        <w:t> </w:t>
      </w:r>
      <w:r>
        <w:t>świadczeniu usług drogą elektroniczną (Dz.</w:t>
      </w:r>
      <w:r w:rsidR="00D9349A">
        <w:t xml:space="preserve"> </w:t>
      </w:r>
      <w:r>
        <w:t>U. z 2020 r. poz. 344)</w:t>
      </w:r>
      <w:r w:rsidR="005A4EAC">
        <w:t>;</w:t>
      </w:r>
    </w:p>
    <w:p w14:paraId="0EFEB3B8" w14:textId="2A5F415A" w:rsidR="00432108" w:rsidRPr="00FF384C" w:rsidRDefault="00432108" w:rsidP="009A0B08">
      <w:pPr>
        <w:pStyle w:val="PKTpunkt"/>
      </w:pPr>
      <w:r>
        <w:t xml:space="preserve">11) </w:t>
      </w:r>
      <w:r w:rsidR="005A4EAC">
        <w:t xml:space="preserve"> </w:t>
      </w:r>
      <w:r>
        <w:t>ustawa Prawo zamówień publicznych – ustawę z dnia  11 września 2019 r. – Prawo zamówień publicznych (Dz. U. z 2019 r. poz. 2019</w:t>
      </w:r>
      <w:r w:rsidR="00D9349A">
        <w:t>,</w:t>
      </w:r>
      <w:r>
        <w:t xml:space="preserve"> z późn. zm.)</w:t>
      </w:r>
      <w:r w:rsidR="00F373C9">
        <w:t>;</w:t>
      </w:r>
      <w:r>
        <w:t xml:space="preserve"> </w:t>
      </w:r>
    </w:p>
    <w:bookmarkEnd w:id="1"/>
    <w:p w14:paraId="19950021" w14:textId="5305CCCA" w:rsidR="00FF384C" w:rsidRPr="00FF384C" w:rsidRDefault="009A0B08" w:rsidP="00FF384C">
      <w:pPr>
        <w:pStyle w:val="PKTpunkt"/>
      </w:pPr>
      <w:r>
        <w:lastRenderedPageBreak/>
        <w:t>1</w:t>
      </w:r>
      <w:r w:rsidR="00432108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14:paraId="0432A338" w14:textId="208E3BAC" w:rsidR="00FF384C" w:rsidRPr="00FF384C" w:rsidRDefault="004855B0" w:rsidP="00FF384C">
      <w:pPr>
        <w:pStyle w:val="PKTpunkt"/>
      </w:pPr>
      <w:r>
        <w:t>1</w:t>
      </w:r>
      <w:r w:rsidR="00432108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25AC5BC9" w14:textId="0B940A9B" w:rsidR="00FF384C" w:rsidRPr="00FF384C" w:rsidRDefault="004855B0" w:rsidP="00FF384C">
      <w:pPr>
        <w:pStyle w:val="PKTpunkt"/>
      </w:pPr>
      <w:r w:rsidRPr="00FF384C">
        <w:t>1</w:t>
      </w:r>
      <w:r w:rsidR="00432108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6049E996" w14:textId="49679CF9" w:rsidR="00FF384C" w:rsidRPr="00FF384C" w:rsidRDefault="004855B0" w:rsidP="00FF384C">
      <w:pPr>
        <w:pStyle w:val="PKTpunkt"/>
      </w:pPr>
      <w:r w:rsidRPr="00FF384C">
        <w:t>1</w:t>
      </w:r>
      <w:r w:rsidR="00432108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E9308D8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39C708C8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23A8B0F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99A5C3C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1D1357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1FD4E54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4DB2D185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601CAF76" w14:textId="26FDCCEF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F31E18">
        <w:t>:</w:t>
      </w:r>
    </w:p>
    <w:p w14:paraId="47841B08" w14:textId="3D772F20"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="00F31E18">
        <w:t xml:space="preserve">w </w:t>
      </w:r>
      <w:r w:rsidRPr="00FF384C"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320DE197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599435F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25E75C50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7CD2E26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55702D6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4B8B0B88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04639F2" w14:textId="7A219007"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F373C9">
        <w:t> </w:t>
      </w:r>
      <w:r>
        <w:t>umowie,</w:t>
      </w:r>
    </w:p>
    <w:p w14:paraId="1129D514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CE023C8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DC95606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7FF5D7A7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155F19B5" w14:textId="221D2CE5"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14:paraId="7C69E7ED" w14:textId="430E1156" w:rsidR="006F5171" w:rsidRPr="00FF384C" w:rsidRDefault="006F5171" w:rsidP="00FF384C">
      <w:pPr>
        <w:pStyle w:val="PKTpunkt"/>
      </w:pPr>
      <w:r>
        <w:lastRenderedPageBreak/>
        <w:t>11)</w:t>
      </w:r>
      <w:r>
        <w:tab/>
      </w:r>
      <w:r w:rsidR="00270AAF">
        <w:t>trwałe usunięcie z rejestru floty rybackiej wymaganego zmniejszenia zdolności w kW, w</w:t>
      </w:r>
      <w:r w:rsidR="00F373C9">
        <w:t> </w:t>
      </w:r>
      <w:r w:rsidR="00270AAF">
        <w:t>przypadku realizacji operacji w ramach działania efektywność energetyczna i</w:t>
      </w:r>
      <w:r w:rsidR="00F373C9">
        <w:t> </w:t>
      </w:r>
      <w:r w:rsidR="00270AAF">
        <w:t>łagodzenie skutków zmiany klimatu, o których mowa w art. 41 ust. 2 i art. 44 ust. 1 lit. d rozporządzenia nr 508/2014</w:t>
      </w:r>
    </w:p>
    <w:p w14:paraId="05F371A0" w14:textId="7E2F6C5D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F373C9">
        <w:t> </w:t>
      </w:r>
      <w:r w:rsidR="00FF384C" w:rsidRPr="006454CF">
        <w:t>innych przepisach dotyczących realizowanej operacji.</w:t>
      </w:r>
    </w:p>
    <w:p w14:paraId="675ACAC8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21225BAF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14:paraId="3E241A2C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0A0CDC69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A705421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3258415E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7ED082A5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2030E96E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0F77F39C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07C96890" w14:textId="77777777" w:rsidR="00FF384C" w:rsidRPr="0096536A" w:rsidRDefault="00FF384C" w:rsidP="00FF384C">
      <w:pPr>
        <w:pStyle w:val="USTustnpkodeksu"/>
      </w:pPr>
      <w:r>
        <w:t>albo</w:t>
      </w:r>
    </w:p>
    <w:p w14:paraId="54BD1B54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75CE362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02FFC7A4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299A99D9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2B0CE750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912AB80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4C4A1342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14:paraId="50D1A8F0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64AD07D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4F2D01F5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0CB0F6D6" w14:textId="77777777" w:rsidR="00257E40" w:rsidRDefault="00257E40" w:rsidP="00257E40">
      <w:pPr>
        <w:pStyle w:val="USTustnpkodeksu"/>
      </w:pPr>
      <w:r>
        <w:lastRenderedPageBreak/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BFA399E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9816659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0440393B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EE03831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6AD88CA2" w14:textId="1ED78A5D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F373C9">
        <w:t> </w:t>
      </w:r>
      <w:r>
        <w:t xml:space="preserve">terminie, o którym mowa w ust. 5 pkt 2, Agencja informuje Beneficjenta w formie pisemnej o przewidywanym terminie wypłaty zaliczki. </w:t>
      </w:r>
    </w:p>
    <w:p w14:paraId="10982515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37D33E6B" w14:textId="39BC82DA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F373C9">
        <w:t> </w:t>
      </w:r>
      <w:r>
        <w:t>którym mowa w ust. 12.</w:t>
      </w:r>
    </w:p>
    <w:p w14:paraId="3E0E53A8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6AC2421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4F2E67F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05816E2E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516C9E98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4F0D1CC9" w14:textId="77777777"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14:paraId="4516369E" w14:textId="7777777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>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003A1EF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50C1F1B2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3B6213F4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3CA45B25" w14:textId="77777777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14:paraId="08497CAD" w14:textId="77777777"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0640B159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AE05528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B2FD7B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45736ECE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786EC12E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4BF5F493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5B496C7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6C090EEE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8EBAF8" w14:textId="77777777"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28A79556" w14:textId="77777777" w:rsidR="00621C78" w:rsidRDefault="00621C78" w:rsidP="00FB372F">
      <w:pPr>
        <w:pStyle w:val="LITlitera"/>
      </w:pPr>
      <w:r w:rsidRPr="00621C78">
        <w:lastRenderedPageBreak/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14:paraId="4018C488" w14:textId="77777777"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14:paraId="11386967" w14:textId="77777777"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14:paraId="3C305FA6" w14:textId="77777777"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14:paraId="26D224DE" w14:textId="77777777"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14:paraId="66DD3003" w14:textId="77777777"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14:paraId="4CF6D3A0" w14:textId="77777777"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14:paraId="3421895A" w14:textId="77777777"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14:paraId="059F0E93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41FEDED1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69B6C15A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23249A33" w14:textId="3B239003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F373C9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4E3C5DB5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7CE3D805" w14:textId="77777777" w:rsidR="00FF384C" w:rsidRPr="00D34EDB" w:rsidRDefault="00544A43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BE32DE7" w14:textId="06D9FB89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F373C9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564DAF2" w14:textId="77777777"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6930628F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0041F054" w14:textId="79F53DD5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F373C9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7CAD7AF6" w14:textId="74829130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>od</w:t>
      </w:r>
      <w:r w:rsidR="00F373C9">
        <w:t> </w:t>
      </w:r>
      <w:r w:rsidRPr="00D34EDB">
        <w:t xml:space="preserve">dnia </w:t>
      </w:r>
      <w:r>
        <w:t>otrzymania</w:t>
      </w:r>
      <w:r w:rsidRPr="00D34EDB">
        <w:t xml:space="preserve"> </w:t>
      </w:r>
      <w:r>
        <w:t>płatności końcowej,</w:t>
      </w:r>
    </w:p>
    <w:p w14:paraId="26533544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612F4A57" w14:textId="0109371A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D9349A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E43E73C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3E0ADDC3" w14:textId="59939E1C" w:rsidR="008E3896" w:rsidRDefault="00544A43" w:rsidP="00C123DD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DC36E8">
        <w:t xml:space="preserve"> </w:t>
      </w:r>
      <w:r w:rsidR="00C27852">
        <w:t>ustawy z dnia 11 września 2019 r. – Prawo zamówień publicznych (Dz. U. z 2019 r. poz. 2019</w:t>
      </w:r>
      <w:r w:rsidR="00D9349A">
        <w:t>,</w:t>
      </w:r>
      <w:r w:rsidR="00C27852">
        <w:t xml:space="preserve"> z późn. zm.)</w:t>
      </w:r>
      <w:r w:rsidR="00AE4BDF" w:rsidRPr="00AE4BDF">
        <w:t xml:space="preserve">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14:paraId="41EA4A25" w14:textId="7E5236E8"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F373C9">
        <w:t> </w:t>
      </w:r>
      <w:r w:rsidR="00F35E13">
        <w:t>przypadku gdy wymaga tego specyfika operacji</w:t>
      </w:r>
      <w:r w:rsidR="00F61C15">
        <w:t>;</w:t>
      </w:r>
    </w:p>
    <w:p w14:paraId="542B5225" w14:textId="3C7AA6B0"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</w:t>
      </w:r>
      <w:r w:rsidR="00F373C9">
        <w:t> </w:t>
      </w:r>
      <w:r>
        <w:t>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14:paraId="1CFB3414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6C09A68D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49474D68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F71750F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EA497F7" w14:textId="28571DC0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</w:t>
      </w:r>
      <w:r w:rsidR="00F373C9">
        <w:t> </w:t>
      </w:r>
      <w:r w:rsidRPr="00F636A9">
        <w:t>wnioskiem o płatność, w ramach którego zostaną ujęte wydatki dotyczące zakupu tych maszyn, urządzeń lub innego sprzętu, pisemnego oświadczenia, że nie zostały one zakupione z</w:t>
      </w:r>
      <w:r w:rsidR="00F373C9">
        <w:t> </w:t>
      </w:r>
      <w:r w:rsidRPr="00F636A9">
        <w:t>udziałem środków publicznych w okresie 5 lat poprzedzających rok ich nabycia przez Beneficjenta oraz, że spełniają wymagania techniczne.</w:t>
      </w:r>
    </w:p>
    <w:p w14:paraId="1B66BE91" w14:textId="77777777" w:rsidR="008E7640" w:rsidRDefault="008E7640" w:rsidP="008E7640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FA9805D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34AE58C3" w14:textId="77777777"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14:paraId="1F8FF6AD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70F70969" w14:textId="0F2584D3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45CE2">
        <w:t>ustawy z dnia 11 września 2019 r. – Prawo zamówień publicznych (Dz. U. z 2019 r. poz. 2019</w:t>
      </w:r>
      <w:r w:rsidR="00D9349A">
        <w:t>,</w:t>
      </w:r>
      <w:r w:rsidR="00145CE2">
        <w:t xml:space="preserve"> z póź</w:t>
      </w:r>
      <w:r w:rsidR="00686118">
        <w:t>n</w:t>
      </w:r>
      <w:r w:rsidR="00145CE2">
        <w:t xml:space="preserve">. zm.) </w:t>
      </w:r>
      <w:r w:rsidRPr="00E72255">
        <w:t>, w przypadku gdy przepisy te mają zastosowanie</w:t>
      </w:r>
      <w:r w:rsidR="00145CE2">
        <w:rPr>
          <w:rStyle w:val="Odwoanieprzypisudolnego"/>
        </w:rPr>
        <w:footnoteReference w:id="17"/>
      </w:r>
      <w:r w:rsidRPr="00E72255">
        <w:t>.</w:t>
      </w:r>
    </w:p>
    <w:p w14:paraId="5030F4A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0127BB04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C3E28F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27B6ABDB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25EBB605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5EB29FE7" w14:textId="77777777" w:rsidR="00E72255" w:rsidRDefault="00E72255" w:rsidP="009E23DF">
      <w:pPr>
        <w:pStyle w:val="USTustnpkodeksu"/>
      </w:pPr>
      <w:r w:rsidRPr="009E23DF">
        <w:lastRenderedPageBreak/>
        <w:t>4. Dokumentacja</w:t>
      </w:r>
      <w:r>
        <w:t>, o której mowa w ust. 2, obejmuje:</w:t>
      </w:r>
    </w:p>
    <w:p w14:paraId="05AD42B4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62E4A870" w14:textId="56E060E0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664B6">
        <w:t>, w</w:t>
      </w:r>
      <w:r w:rsidR="002A110A">
        <w:t xml:space="preserve"> tym protokół</w:t>
      </w:r>
      <w:r w:rsidR="008018C2">
        <w:t xml:space="preserve"> postępowania wraz z załącznikami</w:t>
      </w:r>
      <w:r w:rsidRPr="009E23DF">
        <w:t>;</w:t>
      </w:r>
    </w:p>
    <w:p w14:paraId="791EC19A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2BF626E2" w14:textId="71AE126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AF3125">
        <w:t>wnioskami o wyjaśnienie treści</w:t>
      </w:r>
      <w:r w:rsidR="00AF3125" w:rsidRPr="009E23DF">
        <w:t xml:space="preserve"> </w:t>
      </w:r>
      <w:r w:rsidRPr="009E23DF">
        <w:t>i</w:t>
      </w:r>
      <w:r w:rsidR="00F373C9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D3E8259" w14:textId="00661088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8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021B466F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6B69C958" w14:textId="70B2793D"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720B27">
        <w:rPr>
          <w:rStyle w:val="IGindeksgrny"/>
          <w:vertAlign w:val="baseline"/>
        </w:rPr>
        <w:t>213</w:t>
      </w:r>
      <w:r w:rsidR="00F31E18">
        <w:rPr>
          <w:rStyle w:val="IGindeksgrny"/>
          <w:vertAlign w:val="baseline"/>
        </w:rPr>
        <w:t xml:space="preserve">-217 </w:t>
      </w:r>
      <w:r w:rsidRPr="00C51587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413AA7">
        <w:rPr>
          <w:rStyle w:val="IGindeksgrny"/>
          <w:vertAlign w:val="baseline"/>
        </w:rPr>
        <w:t xml:space="preserve"> dokumentacji uzasadniającej wybór trybu postępowania</w:t>
      </w:r>
      <w:r w:rsidR="009F28A7">
        <w:rPr>
          <w:rStyle w:val="IGindeksgrny"/>
          <w:vertAlign w:val="baseline"/>
        </w:rPr>
        <w:t>, w tym w</w:t>
      </w:r>
      <w:r w:rsidR="00F373C9">
        <w:rPr>
          <w:rStyle w:val="IGindeksgrny"/>
          <w:vertAlign w:val="baseline"/>
        </w:rPr>
        <w:t> </w:t>
      </w:r>
      <w:r w:rsidR="009F28A7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714FF93A" w14:textId="77777777" w:rsidR="0001087A" w:rsidRPr="0001087A" w:rsidRDefault="008E7640" w:rsidP="0001087A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="0001087A" w:rsidRPr="0001087A">
        <w:t xml:space="preserve">protokołów z kolejno unieważnionych postępowań, zawierających podstawę prawną </w:t>
      </w:r>
      <w:r w:rsidR="0001087A" w:rsidRPr="0001087A">
        <w:br/>
        <w:t xml:space="preserve">i odpowiednie uzasadnienie faktyczne – w przypadku, gdy unieważnienie postępowania nastąpiło w konsekwencji braku ofert lub wniosków o dopuszczenie do udziału </w:t>
      </w:r>
      <w:r w:rsidR="0001087A" w:rsidRPr="0001087A">
        <w:br/>
        <w:t>w postępowaniu;</w:t>
      </w:r>
    </w:p>
    <w:p w14:paraId="545E1793" w14:textId="162F06C2" w:rsidR="008E7640" w:rsidRPr="00883B9E" w:rsidRDefault="0001087A" w:rsidP="00D9349A">
      <w:pPr>
        <w:pStyle w:val="PKTpunkt"/>
      </w:pPr>
      <w:r w:rsidRPr="0001087A">
        <w:rPr>
          <w:rFonts w:ascii="Times New Roman" w:hAnsi="Times New Roman"/>
          <w:bCs w:val="0"/>
        </w:rPr>
        <w:t xml:space="preserve">2) </w:t>
      </w:r>
      <w:r w:rsidRPr="0001087A">
        <w:rPr>
          <w:rFonts w:ascii="Times New Roman" w:hAnsi="Times New Roman"/>
          <w:bCs w:val="0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817D69">
        <w:rPr>
          <w:rFonts w:ascii="Times New Roman" w:hAnsi="Times New Roman"/>
          <w:bCs w:val="0"/>
        </w:rPr>
        <w:t>;</w:t>
      </w:r>
    </w:p>
    <w:p w14:paraId="38BB54D2" w14:textId="4C48A8CD" w:rsidR="008E7640" w:rsidRPr="000A0814" w:rsidRDefault="005C7974" w:rsidP="008E7640">
      <w:pPr>
        <w:pStyle w:val="PKTpunkt"/>
      </w:pPr>
      <w:r>
        <w:t>3</w:t>
      </w:r>
      <w:r w:rsidR="008E7640" w:rsidRPr="000A0814">
        <w:t>)</w:t>
      </w:r>
      <w:r w:rsidR="008E7640" w:rsidRPr="000A0814">
        <w:tab/>
      </w:r>
      <w:bookmarkStart w:id="2" w:name="_Hlk63082056"/>
      <w:r w:rsidR="008E7640" w:rsidRPr="000A0814">
        <w:t xml:space="preserve">uzasadnienia  faktycznego  i  prawnego  zaistnienia  przesłanek  do   udzielenia zamówienia z wolnej ręki w trybie art. </w:t>
      </w:r>
      <w:r w:rsidR="00E46EAB">
        <w:t>213</w:t>
      </w:r>
      <w:r w:rsidR="00817D69">
        <w:t>-217</w:t>
      </w:r>
      <w:r w:rsidR="008E7640" w:rsidRPr="000A0814">
        <w:t xml:space="preserve"> ustawy Prawo zamówień publicznych</w:t>
      </w:r>
      <w:r w:rsidR="00D9349A">
        <w:t>.</w:t>
      </w:r>
    </w:p>
    <w:bookmarkEnd w:id="2"/>
    <w:p w14:paraId="5619FBB8" w14:textId="77777777" w:rsidR="00E72255" w:rsidRPr="009E23DF" w:rsidRDefault="00E72255" w:rsidP="00887F72">
      <w:pPr>
        <w:pStyle w:val="USTustnpkodeksu"/>
      </w:pPr>
      <w:r w:rsidRPr="00887F72">
        <w:lastRenderedPageBreak/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DDA93F7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056B4792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7FA56189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69BB92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1F1A2AA4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49E28E86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13828652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1167B0E3" w14:textId="13E7F8CB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22AEF">
        <w:t>9</w:t>
      </w:r>
      <w:r w:rsidRPr="00C05105">
        <w:t xml:space="preserve">) </w:t>
      </w:r>
      <w:r w:rsidR="00BE6A55">
        <w:t>3452</w:t>
      </w:r>
      <w:r w:rsidRPr="00C05105">
        <w:t xml:space="preserve">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C149BF">
        <w:t>4</w:t>
      </w:r>
      <w:r w:rsidRPr="00E72255">
        <w:t xml:space="preserve"> </w:t>
      </w:r>
      <w:r w:rsidR="00C149BF">
        <w:t>maja</w:t>
      </w:r>
      <w:r w:rsidR="00C149BF" w:rsidRPr="00E72255">
        <w:t xml:space="preserve"> </w:t>
      </w:r>
      <w:r w:rsidRPr="00E72255">
        <w:t>201</w:t>
      </w:r>
      <w:r w:rsidR="00C149BF">
        <w:t>9</w:t>
      </w:r>
      <w:r w:rsidRPr="00E72255">
        <w:t xml:space="preserve"> r. </w:t>
      </w:r>
      <w:r w:rsidR="00012C7A">
        <w:t>ustanawiającej wytyczne</w:t>
      </w:r>
      <w:r w:rsidRPr="00E72255">
        <w:t xml:space="preserve"> dotycząc</w:t>
      </w:r>
      <w:r w:rsidR="00012C7A">
        <w:t xml:space="preserve">e </w:t>
      </w:r>
      <w:r w:rsidR="0001087A">
        <w:t xml:space="preserve">określania </w:t>
      </w:r>
      <w:r w:rsidRPr="00E72255">
        <w:t xml:space="preserve">korekt finansowych </w:t>
      </w:r>
      <w:r w:rsidR="00012C7A">
        <w:t xml:space="preserve">w odniesieniu </w:t>
      </w:r>
      <w:r w:rsidRPr="00E72255">
        <w:t xml:space="preserve">do wydatków finansowanych przez Unię w przypadku nieprzestrzegania </w:t>
      </w:r>
      <w:r w:rsidR="00517D4B">
        <w:t xml:space="preserve">obowiązujących </w:t>
      </w:r>
      <w:r w:rsidRPr="00E72255">
        <w:t>przepisów dotyczących zamówień publicznych.</w:t>
      </w:r>
    </w:p>
    <w:p w14:paraId="51F9B7AD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74083F10" w14:textId="1BD6BF8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5C76A1">
        <w:t xml:space="preserve"> </w:t>
      </w:r>
      <w:r w:rsidR="00D9349A">
        <w:t xml:space="preserve">lub </w:t>
      </w:r>
      <w:r w:rsidR="005C76A1">
        <w:t xml:space="preserve">przesłać </w:t>
      </w:r>
      <w:r w:rsidR="00DB739A">
        <w:t>przesyłką rejestrowaną nadaną w placówce pocztowej operatora wyznaczonego  w</w:t>
      </w:r>
      <w:r w:rsidR="00F373C9">
        <w:t> </w:t>
      </w:r>
      <w:r w:rsidR="00DB739A">
        <w:t>rozumieniu art. 3 pkt 13 ustawy –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F373C9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F373C9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7B683322" w14:textId="525205F4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</w:t>
      </w:r>
      <w:r w:rsidR="00F373C9">
        <w:t> </w:t>
      </w:r>
      <w:r>
        <w:t xml:space="preserve">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677E95F6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E4BECE2" w14:textId="3A555226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F373C9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F373C9">
        <w:t> </w:t>
      </w:r>
      <w:r w:rsidR="009331A9">
        <w:t>dofinansowanie</w:t>
      </w:r>
      <w:r>
        <w:t>.</w:t>
      </w:r>
    </w:p>
    <w:p w14:paraId="41CB973B" w14:textId="780B3A24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F373C9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F373C9">
        <w:t> </w:t>
      </w:r>
      <w:r>
        <w:t>przypadku gdy:</w:t>
      </w:r>
    </w:p>
    <w:p w14:paraId="3A75997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4C8D1457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5B522A97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7A38CCA7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0100EC9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3314396B" w14:textId="77777777"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EB9637" w14:textId="77777777"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4DEE7560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5019C2F5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07591E1A" w14:textId="7C781620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F373C9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E490E8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B97D65E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B07B5EE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1DB5257" w14:textId="7C54F401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F17585">
        <w:t xml:space="preserve">po warunkiem, że wysokość pomocy </w:t>
      </w:r>
      <w:r w:rsidRPr="0073155B">
        <w:t>określona w</w:t>
      </w:r>
      <w:r w:rsidR="00F373C9">
        <w:t> </w:t>
      </w:r>
      <w:r w:rsidRPr="0073155B">
        <w:t>§</w:t>
      </w:r>
      <w:r w:rsidR="00F373C9">
        <w:t> </w:t>
      </w:r>
      <w:r w:rsidRPr="0073155B">
        <w:t>4</w:t>
      </w:r>
      <w:r w:rsidR="00F373C9">
        <w:t> </w:t>
      </w:r>
      <w:r w:rsidRPr="0073155B">
        <w:t xml:space="preserve">ust. </w:t>
      </w:r>
      <w:r w:rsidR="00A60992">
        <w:t xml:space="preserve">1 i </w:t>
      </w:r>
      <w:r>
        <w:t>2</w:t>
      </w:r>
      <w:r w:rsidR="00F17585">
        <w:t xml:space="preserve"> nie ulegnie zwiększeniu</w:t>
      </w:r>
      <w:r w:rsidRPr="0073155B">
        <w:t xml:space="preserve">. </w:t>
      </w:r>
    </w:p>
    <w:p w14:paraId="75F29637" w14:textId="6E81037B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F373C9">
        <w:t> </w:t>
      </w:r>
      <w:r w:rsidRPr="00330A55">
        <w:t>spółdzielczej kasie oszczędnościowo-kredytowej.</w:t>
      </w:r>
    </w:p>
    <w:p w14:paraId="7679A82D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3435AB47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09F8900C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1FBADA41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E53A470" w14:textId="5C70A9AA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F373C9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49D838B3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070406F8" w14:textId="04758AE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F373C9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408C06B3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56E9DA1E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6461899D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0CE92846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67BACFE8" w14:textId="398FD423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F373C9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04C6E641" w14:textId="2E8DDB8F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F373C9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5D7BFF76" w14:textId="139CA273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F17585">
        <w:t>6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79044661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340CE263" w14:textId="39D43995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F373C9">
        <w:t>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D55C036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BBC611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77AA23C2" w14:textId="0DF255E0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F17585">
        <w:t>6</w:t>
      </w:r>
      <w:r w:rsidR="004F1B27" w:rsidRPr="004F1B27">
        <w:t xml:space="preserve"> oraz § 9</w:t>
      </w:r>
      <w:r w:rsidRPr="00094748">
        <w:t xml:space="preserve">, Beneficjent zachowuje prawo do części pomocy finansowej, </w:t>
      </w:r>
      <w:r w:rsidRPr="00094748">
        <w:lastRenderedPageBreak/>
        <w:t>w</w:t>
      </w:r>
      <w:r w:rsidR="00F373C9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F373C9">
        <w:t> </w:t>
      </w:r>
      <w:r w:rsidRPr="00094748">
        <w:t>w</w:t>
      </w:r>
      <w:r w:rsidR="00F373C9">
        <w:t> </w:t>
      </w:r>
      <w:r w:rsidRPr="00094748">
        <w:t>umowie, oraz określonymi w innych przepisach dotyczących realizowanej operacji, jeżeli cel operacji został osiągnięty.</w:t>
      </w:r>
    </w:p>
    <w:p w14:paraId="552AC269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6471169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0"/>
      </w:r>
      <w:r w:rsidR="00396253" w:rsidRPr="00B86CB3">
        <w:rPr>
          <w:rStyle w:val="IGindeksgrny"/>
        </w:rPr>
        <w:t>)</w:t>
      </w:r>
    </w:p>
    <w:p w14:paraId="617BFCD6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6C9F8C1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3FCEFD5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02DAC7E8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1E33D112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44E86573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2288C951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49FE869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35A408FE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0F9D40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B4930D8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01E3AFCE" w14:textId="77777777"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16DC2371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64862F9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7209A86C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14:paraId="778F1963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47CDE95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17EA579" w14:textId="6C390473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F373C9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14:paraId="329EE322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147C507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0027B928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EF6D16E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2DCD2EA6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383554D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06C4376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384AD14E" w14:textId="51D8089B" w:rsidR="009A0B08" w:rsidRDefault="002E7559" w:rsidP="002E7559">
      <w:pPr>
        <w:pStyle w:val="USTustnpkodeksu"/>
      </w:pPr>
      <w:r>
        <w:t xml:space="preserve">   </w:t>
      </w:r>
      <w:r w:rsidR="00FF384C" w:rsidRPr="004A6708">
        <w:t xml:space="preserve">2. </w:t>
      </w:r>
      <w:bookmarkStart w:id="3" w:name="_Hlk63144873"/>
      <w:bookmarkStart w:id="4" w:name="_Hlk63145764"/>
      <w:r w:rsidR="009A0B08">
        <w:t>Strony mogą porozumiewać się w formie pisemnej, w postaci elektronicznej za pomocą</w:t>
      </w:r>
      <w:r>
        <w:t xml:space="preserve"> </w:t>
      </w:r>
      <w:r w:rsidR="009A0B08" w:rsidRPr="002E7559">
        <w:t>środków komunikacji elektronicznej w rozumieniu art. 2 pkt 5 ustawy o świadczeniu usług drogą elektroniczną w zakresie dopuszczonym w przepisach rozporządzenia w</w:t>
      </w:r>
      <w:r w:rsidRPr="002E7559">
        <w:t> </w:t>
      </w:r>
      <w:r w:rsidR="009A0B08" w:rsidRPr="002E7559">
        <w:t xml:space="preserve">sprawie Priorytetu 1 używając: </w:t>
      </w:r>
    </w:p>
    <w:p w14:paraId="294C60FF" w14:textId="77777777" w:rsidR="009A0B08" w:rsidRDefault="009A0B08" w:rsidP="009A0B08">
      <w:pPr>
        <w:pStyle w:val="PKTpunkt"/>
      </w:pPr>
      <w:r>
        <w:t>1) adresu e-mail Agencji:……………………………………………………………….</w:t>
      </w:r>
    </w:p>
    <w:p w14:paraId="4A8CD1A0" w14:textId="76310800" w:rsidR="009A0B08" w:rsidRDefault="009A0B08" w:rsidP="002E7559">
      <w:pPr>
        <w:pStyle w:val="PKTpunkt"/>
      </w:pPr>
      <w:r>
        <w:t>2) adresu e-mail Beneficjenta…………………………………………………………….</w:t>
      </w:r>
      <w:bookmarkEnd w:id="3"/>
    </w:p>
    <w:bookmarkEnd w:id="4"/>
    <w:p w14:paraId="6464F38F" w14:textId="50862A56" w:rsidR="00FF384C" w:rsidRPr="004A6708" w:rsidRDefault="009A0B08" w:rsidP="00FF384C">
      <w:pPr>
        <w:pStyle w:val="USTustnpkodeksu"/>
      </w:pPr>
      <w:r>
        <w:t xml:space="preserve">3. </w:t>
      </w:r>
      <w:r w:rsidR="00FF384C" w:rsidRPr="004A6708">
        <w:t xml:space="preserve">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0FE0B228" w14:textId="4540515F" w:rsidR="00FF384C" w:rsidRPr="004A6708" w:rsidRDefault="009A0B08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 xml:space="preserve">pisemnej informacji o zmianie </w:t>
      </w:r>
      <w:r w:rsidR="00FF384C" w:rsidRPr="004A6708">
        <w:lastRenderedPageBreak/>
        <w:t>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3A1F7003" w14:textId="4F7E8A3E" w:rsidR="00FF384C" w:rsidRDefault="009A0B08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631907DE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24FB540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6E93DC7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CF3D9DA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F962E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17530DAF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6840B209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14FAFDB5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BE3B49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6993C24B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491B559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4E70C12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6EC6E83A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5FC7E32B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1262CA41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72F5ED1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F955E26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049CD12" w14:textId="448A5978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DB739A">
        <w:t>/oryginał</w:t>
      </w:r>
      <w:r w:rsidRPr="000520DB">
        <w:t>………………………. do reprezentowania Beneficjenta;</w:t>
      </w:r>
    </w:p>
    <w:p w14:paraId="2A4CE948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639E3C68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80546C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7E3389A0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14:paraId="1A33A987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695C74F8" w14:textId="77777777" w:rsidR="009A0B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9A0B08">
        <w:t>:</w:t>
      </w:r>
    </w:p>
    <w:p w14:paraId="7FB7F66A" w14:textId="3A689C4F" w:rsidR="009A0B08" w:rsidRDefault="009A0B08" w:rsidP="009A0B08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21"/>
      </w:r>
      <w:r w:rsidR="002E7559">
        <w:t>;</w:t>
      </w:r>
    </w:p>
    <w:p w14:paraId="4F754940" w14:textId="77777777" w:rsidR="009A0B08" w:rsidRDefault="009A0B08" w:rsidP="009A0B08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6586BA5" w14:textId="77777777" w:rsidR="00FF384C" w:rsidRPr="004A6708" w:rsidRDefault="00FF384C" w:rsidP="00FF384C"/>
    <w:p w14:paraId="29266D3D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97DE6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329FB7FF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34628A81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43683AAC" w14:textId="77777777" w:rsidR="00FF384C" w:rsidRDefault="00FF384C" w:rsidP="00FF384C"/>
    <w:p w14:paraId="109FC116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5BBF325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50FB5380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54BF472A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14:paraId="491A0527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3"/>
      </w:r>
      <w:r w:rsidRPr="000520DB">
        <w:rPr>
          <w:rStyle w:val="IGindeksgrny"/>
        </w:rPr>
        <w:t>)</w:t>
      </w:r>
      <w:r w:rsidRPr="00FF384C">
        <w:t>.</w:t>
      </w:r>
    </w:p>
    <w:p w14:paraId="06447C6B" w14:textId="77777777" w:rsidR="00FF384C" w:rsidRDefault="00FF384C" w:rsidP="00FF384C"/>
    <w:p w14:paraId="0C65C0C8" w14:textId="77777777" w:rsidR="00FF384C" w:rsidRDefault="00FF384C" w:rsidP="00FF384C"/>
    <w:p w14:paraId="36A17D11" w14:textId="77777777" w:rsidR="00FF384C" w:rsidRDefault="00FF384C" w:rsidP="00FF384C"/>
    <w:p w14:paraId="6C47C8CB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18EF08DD" w14:textId="77777777" w:rsidR="00FF384C" w:rsidRPr="00FF384C" w:rsidRDefault="00FF384C" w:rsidP="000520DB">
      <w:pPr>
        <w:pStyle w:val="TYTDZOZNoznaczenietytuulubdziau"/>
      </w:pPr>
    </w:p>
    <w:p w14:paraId="2533B62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4BE045B8" w14:textId="77777777" w:rsidR="00FF384C" w:rsidRPr="005E6709" w:rsidRDefault="00FF384C" w:rsidP="00FF384C">
      <w:pPr>
        <w:rPr>
          <w:rStyle w:val="IGindeksgrny"/>
        </w:rPr>
      </w:pPr>
    </w:p>
    <w:p w14:paraId="75DF8339" w14:textId="77777777" w:rsidR="00261A16" w:rsidRPr="00737F6A" w:rsidRDefault="00261A16" w:rsidP="00737F6A"/>
    <w:sectPr w:rsidR="00261A16" w:rsidRPr="00737F6A" w:rsidSect="0072612C">
      <w:headerReference w:type="default" r:id="rId9"/>
      <w:footerReference w:type="default" r:id="rId10"/>
      <w:headerReference w:type="first" r:id="rId11"/>
      <w:pgSz w:w="11906" w:h="16838"/>
      <w:pgMar w:top="1843" w:right="1434" w:bottom="127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721C5" w14:textId="77777777" w:rsidR="00050993" w:rsidRDefault="00050993">
      <w:r>
        <w:separator/>
      </w:r>
    </w:p>
  </w:endnote>
  <w:endnote w:type="continuationSeparator" w:id="0">
    <w:p w14:paraId="1384210D" w14:textId="77777777" w:rsidR="00050993" w:rsidRDefault="0005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33D86F0A" w14:textId="2A540875"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B64B9A">
              <w:rPr>
                <w:noProof/>
              </w:rPr>
              <w:t>19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B64B9A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14:paraId="1128A150" w14:textId="77777777"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6E824" w14:textId="77777777" w:rsidR="00050993" w:rsidRDefault="00050993">
      <w:r>
        <w:separator/>
      </w:r>
    </w:p>
  </w:footnote>
  <w:footnote w:type="continuationSeparator" w:id="0">
    <w:p w14:paraId="301095B6" w14:textId="77777777" w:rsidR="00050993" w:rsidRDefault="00050993">
      <w:r>
        <w:continuationSeparator/>
      </w:r>
    </w:p>
  </w:footnote>
  <w:footnote w:id="1">
    <w:p w14:paraId="5B0773C0" w14:textId="77777777"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14:paraId="47F07281" w14:textId="77777777"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14:paraId="6E658BF6" w14:textId="77777777" w:rsidR="00544A43" w:rsidRDefault="00544A43"/>
  </w:footnote>
  <w:footnote w:id="3">
    <w:p w14:paraId="48B7590C" w14:textId="77777777"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14:paraId="3CE004CA" w14:textId="77777777"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14:paraId="792494A4" w14:textId="77777777"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14:paraId="0B6760ED" w14:textId="77777777"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14:paraId="17FE15A1" w14:textId="77777777"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14:paraId="09907771" w14:textId="77777777"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14:paraId="0642D523" w14:textId="77777777"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14:paraId="4CF76433" w14:textId="77777777"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14:paraId="49CBD31E" w14:textId="77777777"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14:paraId="2B6EF087" w14:textId="77777777"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14:paraId="5A0E4195" w14:textId="77777777"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Pr="00D9349A">
        <w:rPr>
          <w:sz w:val="20"/>
          <w:szCs w:val="20"/>
        </w:rPr>
        <w:t>jw.</w:t>
      </w:r>
    </w:p>
  </w:footnote>
  <w:footnote w:id="14">
    <w:p w14:paraId="6FF6E976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14:paraId="6E674921" w14:textId="77777777"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14:paraId="0B6D5B2C" w14:textId="77777777"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14:paraId="35685046" w14:textId="235BB9D4" w:rsidR="00145CE2" w:rsidRPr="0072612C" w:rsidRDefault="00145CE2" w:rsidP="0072612C">
      <w:pPr>
        <w:pStyle w:val="Tekstprzypisudolnego"/>
        <w:spacing w:line="240" w:lineRule="auto"/>
        <w:jc w:val="both"/>
        <w:rPr>
          <w:sz w:val="20"/>
          <w:szCs w:val="20"/>
        </w:rPr>
      </w:pPr>
      <w:r w:rsidRPr="0072612C">
        <w:rPr>
          <w:rStyle w:val="Odwoanieprzypisudolnego"/>
          <w:sz w:val="20"/>
          <w:szCs w:val="20"/>
        </w:rPr>
        <w:footnoteRef/>
      </w:r>
      <w:r w:rsidRPr="0072612C">
        <w:rPr>
          <w:sz w:val="20"/>
          <w:szCs w:val="20"/>
        </w:rPr>
        <w:t xml:space="preserve"> Zgodnie z art. 90 ustawy z dnia 11 września 2019 r. Przepisy wprowadzające ustawę – Prawo zamówień publicznych (Dz. U. z 2019 r. poz. 2020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zm.)</w:t>
      </w:r>
      <w:r w:rsidRPr="0072612C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 zm.</w:t>
      </w:r>
      <w:r w:rsidRPr="0072612C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72612C">
        <w:rPr>
          <w:sz w:val="20"/>
          <w:szCs w:val="20"/>
        </w:rPr>
        <w:t>U. z 2019 r. poz. 1843</w:t>
      </w:r>
      <w:r w:rsidR="00D9349A">
        <w:rPr>
          <w:sz w:val="20"/>
          <w:szCs w:val="20"/>
        </w:rPr>
        <w:t>,</w:t>
      </w:r>
      <w:r w:rsidR="00F31E18">
        <w:rPr>
          <w:sz w:val="20"/>
          <w:szCs w:val="20"/>
        </w:rPr>
        <w:t xml:space="preserve"> z późn.zm.</w:t>
      </w:r>
      <w:r w:rsidRPr="0072612C">
        <w:rPr>
          <w:sz w:val="20"/>
          <w:szCs w:val="20"/>
        </w:rPr>
        <w:t xml:space="preserve">).  </w:t>
      </w:r>
    </w:p>
  </w:footnote>
  <w:footnote w:id="18">
    <w:p w14:paraId="7D4F54E9" w14:textId="77777777"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9">
    <w:p w14:paraId="67797C1B" w14:textId="52B56058" w:rsidR="00544A43" w:rsidRPr="00FD02D1" w:rsidRDefault="00544A43" w:rsidP="00E72255">
      <w:pPr>
        <w:pStyle w:val="ODNONIKtreodnonika"/>
        <w:rPr>
          <w:rStyle w:val="IDindeksdolny"/>
          <w:sz w:val="24"/>
          <w:szCs w:val="24"/>
        </w:rPr>
      </w:pPr>
      <w:r w:rsidRPr="003163E9">
        <w:rPr>
          <w:rStyle w:val="IGindeksgrny"/>
          <w:vertAlign w:val="baseline"/>
        </w:rPr>
        <w:footnoteRef/>
      </w:r>
      <w:r w:rsidRPr="0072612C">
        <w:rPr>
          <w:rStyle w:val="IGindeksgrny"/>
          <w:vertAlign w:val="baseline"/>
        </w:rPr>
        <w:t>)</w:t>
      </w:r>
      <w:r w:rsidR="00651F1F" w:rsidRPr="0072612C">
        <w:rPr>
          <w:rStyle w:val="IDindeksdolny"/>
          <w:vertAlign w:val="baseline"/>
        </w:rPr>
        <w:t>https://ec.europa.eu/regional_policy/sources/docgener/informat/2014/GL_corrections_pp_irregularities_annex_PL_revtrans.pdf</w:t>
      </w:r>
      <w:r w:rsidR="00651F1F" w:rsidRPr="0072612C" w:rsidDel="00651F1F">
        <w:rPr>
          <w:rStyle w:val="IDindeksdolny"/>
          <w:vertAlign w:val="baseline"/>
        </w:rPr>
        <w:t xml:space="preserve"> </w:t>
      </w:r>
    </w:p>
  </w:footnote>
  <w:footnote w:id="20">
    <w:p w14:paraId="3A9B159D" w14:textId="2CB1B1B2"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</w:t>
      </w:r>
      <w:r w:rsidR="00686118">
        <w:t xml:space="preserve"> </w:t>
      </w:r>
      <w:r w:rsidRPr="00B97CEE">
        <w:t>sierpnia 2009 r. o finansach publicznych (Dz. U. 201</w:t>
      </w:r>
      <w:r w:rsidR="005C7974">
        <w:t>9</w:t>
      </w:r>
      <w:r w:rsidRPr="00B97CEE">
        <w:t xml:space="preserve">, poz. </w:t>
      </w:r>
      <w:r w:rsidR="005C7974">
        <w:t>869</w:t>
      </w:r>
      <w:r w:rsidRPr="00B97CEE">
        <w:t>, z późn. zm.), w przypadku gdy beneficjent jest jednostką sektora finansów publicznych.</w:t>
      </w:r>
    </w:p>
  </w:footnote>
  <w:footnote w:id="21">
    <w:p w14:paraId="6188091E" w14:textId="0063B1C3" w:rsidR="009A0B08" w:rsidRPr="00FF0D0B" w:rsidRDefault="009A0B08" w:rsidP="009A0B08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2">
    <w:p w14:paraId="6A9900E6" w14:textId="77777777"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14:paraId="0AC461BB" w14:textId="77777777"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DEE9F" w14:textId="5F8B09F9"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64B9A">
      <w:rPr>
        <w:noProof/>
      </w:rPr>
      <w:t>19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6"/>
      <w:gridCol w:w="2838"/>
      <w:gridCol w:w="3696"/>
    </w:tblGrid>
    <w:tr w:rsidR="00A44C04" w14:paraId="27C03173" w14:textId="77777777" w:rsidTr="00A44C04">
      <w:trPr>
        <w:trHeight w:val="2126"/>
      </w:trPr>
      <w:tc>
        <w:tcPr>
          <w:tcW w:w="30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A0370AF" w14:textId="77777777" w:rsidR="00A44C04" w:rsidRDefault="00A44C04" w:rsidP="00A44C04">
          <w:pPr>
            <w:spacing w:line="240" w:lineRule="auto"/>
            <w:jc w:val="center"/>
          </w:pPr>
          <w:bookmarkStart w:id="6" w:name="_Hlk60212673"/>
          <w:r>
            <w:rPr>
              <w:noProof/>
            </w:rPr>
            <w:drawing>
              <wp:inline distT="0" distB="0" distL="0" distR="0" wp14:anchorId="1335D67B" wp14:editId="1371EE06">
                <wp:extent cx="1823145" cy="574040"/>
                <wp:effectExtent l="0" t="0" r="5715" b="0"/>
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4791" cy="574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06C8AA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14C51EA5" wp14:editId="693557D6">
                <wp:extent cx="1665469" cy="491833"/>
                <wp:effectExtent l="0" t="0" r="0" b="3810"/>
                <wp:docPr id="57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491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4CC220" w14:textId="77777777" w:rsidR="00A44C04" w:rsidRDefault="00A44C04" w:rsidP="00A44C04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3E7799EA" wp14:editId="0D587270">
                <wp:extent cx="2200275" cy="514350"/>
                <wp:effectExtent l="0" t="0" r="9525" b="0"/>
                <wp:docPr id="58" name="Obra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960" cy="51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14:paraId="6D2AD81E" w14:textId="37B7C71C" w:rsidR="00A44C04" w:rsidRPr="00B625A8" w:rsidRDefault="00A44C04" w:rsidP="0072612C">
    <w:pPr>
      <w:pStyle w:val="Nagwek"/>
      <w:tabs>
        <w:tab w:val="clear" w:pos="9072"/>
      </w:tabs>
      <w:spacing w:line="240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6947FE"/>
    <w:multiLevelType w:val="hybridMultilevel"/>
    <w:tmpl w:val="8A34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07888"/>
    <w:rsid w:val="0001087A"/>
    <w:rsid w:val="00012A35"/>
    <w:rsid w:val="00012C7A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0993"/>
    <w:rsid w:val="000517AB"/>
    <w:rsid w:val="000520DB"/>
    <w:rsid w:val="0005288D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17BFE"/>
    <w:rsid w:val="001209EC"/>
    <w:rsid w:val="00120A9E"/>
    <w:rsid w:val="001215CC"/>
    <w:rsid w:val="00123877"/>
    <w:rsid w:val="00125A9C"/>
    <w:rsid w:val="001270A2"/>
    <w:rsid w:val="00131237"/>
    <w:rsid w:val="00131D7B"/>
    <w:rsid w:val="001329AC"/>
    <w:rsid w:val="00134CA0"/>
    <w:rsid w:val="00135C39"/>
    <w:rsid w:val="00136671"/>
    <w:rsid w:val="0014026F"/>
    <w:rsid w:val="00144C73"/>
    <w:rsid w:val="00144CE7"/>
    <w:rsid w:val="00145CE2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09EF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B0D"/>
    <w:rsid w:val="00245E82"/>
    <w:rsid w:val="002501A3"/>
    <w:rsid w:val="0025166C"/>
    <w:rsid w:val="00254C11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110A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E7559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3C23"/>
    <w:rsid w:val="003148FD"/>
    <w:rsid w:val="003163E9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056C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21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057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AA7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108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1C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2C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17D4B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6A1"/>
    <w:rsid w:val="005C7974"/>
    <w:rsid w:val="005C7FE0"/>
    <w:rsid w:val="005D3763"/>
    <w:rsid w:val="005D4B5E"/>
    <w:rsid w:val="005D55E1"/>
    <w:rsid w:val="005E1198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AEF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471A2"/>
    <w:rsid w:val="00650174"/>
    <w:rsid w:val="00650F3E"/>
    <w:rsid w:val="00651F1F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742"/>
    <w:rsid w:val="00681F9F"/>
    <w:rsid w:val="00683D78"/>
    <w:rsid w:val="006840EA"/>
    <w:rsid w:val="006844E2"/>
    <w:rsid w:val="00685267"/>
    <w:rsid w:val="00686118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B27"/>
    <w:rsid w:val="00720F7F"/>
    <w:rsid w:val="007213B3"/>
    <w:rsid w:val="00721BE2"/>
    <w:rsid w:val="0072457F"/>
    <w:rsid w:val="00725406"/>
    <w:rsid w:val="0072612C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54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6DA5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387A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4FFE"/>
    <w:rsid w:val="007F54C3"/>
    <w:rsid w:val="007F6249"/>
    <w:rsid w:val="008018C2"/>
    <w:rsid w:val="00802949"/>
    <w:rsid w:val="0080301E"/>
    <w:rsid w:val="0080365F"/>
    <w:rsid w:val="00804393"/>
    <w:rsid w:val="00812BE5"/>
    <w:rsid w:val="00816553"/>
    <w:rsid w:val="00817429"/>
    <w:rsid w:val="00817D6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67794"/>
    <w:rsid w:val="008715DA"/>
    <w:rsid w:val="00872257"/>
    <w:rsid w:val="008753E6"/>
    <w:rsid w:val="0087600E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977"/>
    <w:rsid w:val="00904B34"/>
    <w:rsid w:val="00905396"/>
    <w:rsid w:val="0090605D"/>
    <w:rsid w:val="00906419"/>
    <w:rsid w:val="009072D0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B91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B08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28A7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4C04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118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67C"/>
    <w:rsid w:val="00AA1C2C"/>
    <w:rsid w:val="00AA2CBE"/>
    <w:rsid w:val="00AA35F6"/>
    <w:rsid w:val="00AA4CB5"/>
    <w:rsid w:val="00AA51DF"/>
    <w:rsid w:val="00AA5C95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1F5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3125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5A8"/>
    <w:rsid w:val="00B62B42"/>
    <w:rsid w:val="00B63AB4"/>
    <w:rsid w:val="00B642FC"/>
    <w:rsid w:val="00B64B9A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226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A55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49BF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27852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5343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C2D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31A2"/>
    <w:rsid w:val="00D55290"/>
    <w:rsid w:val="00D57791"/>
    <w:rsid w:val="00D6046A"/>
    <w:rsid w:val="00D6171B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30F5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49A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39A"/>
    <w:rsid w:val="00DB7E02"/>
    <w:rsid w:val="00DC1C6B"/>
    <w:rsid w:val="00DC2C2E"/>
    <w:rsid w:val="00DC36E8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EAB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0DA4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3FF5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585"/>
    <w:rsid w:val="00F17AA6"/>
    <w:rsid w:val="00F17F0A"/>
    <w:rsid w:val="00F2668F"/>
    <w:rsid w:val="00F26817"/>
    <w:rsid w:val="00F2742F"/>
    <w:rsid w:val="00F2753B"/>
    <w:rsid w:val="00F30E8F"/>
    <w:rsid w:val="00F31E18"/>
    <w:rsid w:val="00F33647"/>
    <w:rsid w:val="00F33F8B"/>
    <w:rsid w:val="00F340B2"/>
    <w:rsid w:val="00F350F3"/>
    <w:rsid w:val="00F35E13"/>
    <w:rsid w:val="00F373C9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4B9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4B6"/>
    <w:rsid w:val="00F66B34"/>
    <w:rsid w:val="00F675B9"/>
    <w:rsid w:val="00F711C9"/>
    <w:rsid w:val="00F71F08"/>
    <w:rsid w:val="00F73445"/>
    <w:rsid w:val="00F74C59"/>
    <w:rsid w:val="00F75C3A"/>
    <w:rsid w:val="00F8156F"/>
    <w:rsid w:val="00F81944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316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02D1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D506C8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421002-A9DE-4F70-B2FB-13150BF1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23</Pages>
  <Words>5752</Words>
  <Characters>34516</Characters>
  <Application>Microsoft Office Word</Application>
  <DocSecurity>0</DocSecurity>
  <Lines>287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paulina wroblewska</cp:lastModifiedBy>
  <cp:revision>3</cp:revision>
  <cp:lastPrinted>2019-09-26T06:53:00Z</cp:lastPrinted>
  <dcterms:created xsi:type="dcterms:W3CDTF">2021-02-18T10:20:00Z</dcterms:created>
  <dcterms:modified xsi:type="dcterms:W3CDTF">2021-02-18T12:49:00Z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