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CD711" w14:textId="77777777" w:rsidR="00401ECA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HŚ.9020.2.215.2025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23738357" w14:textId="77777777" w:rsidR="00401ECA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</w:t>
      </w:r>
      <w:proofErr w:type="spellStart"/>
      <w:r w:rsidRPr="00F01236">
        <w:rPr>
          <w:rFonts w:eastAsiaTheme="majorEastAsia" w:cstheme="majorBidi"/>
        </w:rPr>
        <w:t>data_podpisu</w:t>
      </w:r>
      <w:bookmarkEnd w:id="2"/>
      <w:proofErr w:type="spellEnd"/>
      <w:r w:rsidRPr="00F01236">
        <w:rPr>
          <w:rFonts w:eastAsiaTheme="majorEastAsia" w:cstheme="majorBidi"/>
        </w:rPr>
        <w:t xml:space="preserve"> r.</w:t>
      </w:r>
    </w:p>
    <w:p w14:paraId="1D459B31" w14:textId="77777777" w:rsidR="008A24D1" w:rsidRPr="008A24D1" w:rsidRDefault="008A24D1" w:rsidP="008A24D1">
      <w:pPr>
        <w:spacing w:before="0" w:after="0"/>
        <w:rPr>
          <w:rFonts w:eastAsiaTheme="majorEastAsia" w:cstheme="majorBidi"/>
          <w:b/>
        </w:rPr>
      </w:pPr>
      <w:bookmarkStart w:id="3" w:name="_Hlk216861076"/>
      <w:r w:rsidRPr="008A24D1">
        <w:rPr>
          <w:rFonts w:eastAsiaTheme="majorEastAsia" w:cstheme="majorBidi"/>
          <w:b/>
        </w:rPr>
        <w:t>Gmina Nowy Kawęczyn</w:t>
      </w:r>
    </w:p>
    <w:p w14:paraId="125F63CC" w14:textId="36CDC105" w:rsidR="008A24D1" w:rsidRPr="008A24D1" w:rsidRDefault="008A24D1" w:rsidP="008A24D1">
      <w:pPr>
        <w:spacing w:before="0" w:after="0"/>
        <w:rPr>
          <w:rFonts w:eastAsiaTheme="majorEastAsia" w:cstheme="majorBidi"/>
          <w:b/>
        </w:rPr>
      </w:pPr>
      <w:r w:rsidRPr="008A24D1">
        <w:rPr>
          <w:rFonts w:eastAsiaTheme="majorEastAsia" w:cstheme="majorBidi"/>
          <w:b/>
        </w:rPr>
        <w:t>Nowy Kawęczyn 32</w:t>
      </w:r>
    </w:p>
    <w:p w14:paraId="7084370A" w14:textId="53453050" w:rsidR="008A24D1" w:rsidRPr="008A24D1" w:rsidRDefault="008A24D1" w:rsidP="008A24D1">
      <w:pPr>
        <w:spacing w:before="0" w:after="0"/>
        <w:rPr>
          <w:rFonts w:eastAsiaTheme="majorEastAsia" w:cstheme="majorBidi"/>
        </w:rPr>
      </w:pPr>
      <w:r w:rsidRPr="008A24D1">
        <w:rPr>
          <w:rFonts w:eastAsiaTheme="majorEastAsia" w:cstheme="majorBidi"/>
          <w:b/>
        </w:rPr>
        <w:t xml:space="preserve">96-115 Nowy Kawęczyn </w:t>
      </w:r>
    </w:p>
    <w:p w14:paraId="689F1EE2" w14:textId="77777777" w:rsidR="008A24D1" w:rsidRDefault="008A24D1" w:rsidP="008A24D1">
      <w:pPr>
        <w:spacing w:before="0" w:after="0"/>
        <w:rPr>
          <w:rFonts w:eastAsiaTheme="majorEastAsia" w:cstheme="majorBidi"/>
        </w:rPr>
      </w:pPr>
      <w:bookmarkStart w:id="4" w:name="_Hlk43986837"/>
    </w:p>
    <w:p w14:paraId="1B4061BD" w14:textId="6AC3F415" w:rsidR="008A24D1" w:rsidRPr="008A24D1" w:rsidRDefault="008A24D1" w:rsidP="008A24D1">
      <w:pPr>
        <w:spacing w:before="0" w:after="0"/>
        <w:rPr>
          <w:rFonts w:eastAsiaTheme="majorEastAsia" w:cstheme="majorBidi"/>
        </w:rPr>
      </w:pPr>
      <w:r w:rsidRPr="008A24D1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bookmarkEnd w:id="4"/>
    <w:p w14:paraId="5DF19FCB" w14:textId="77777777" w:rsidR="008A24D1" w:rsidRDefault="008A24D1" w:rsidP="008A24D1">
      <w:pPr>
        <w:spacing w:before="0" w:after="0"/>
        <w:rPr>
          <w:rFonts w:eastAsiaTheme="majorEastAsia" w:cstheme="majorBidi"/>
          <w:b/>
          <w:bCs/>
        </w:rPr>
      </w:pPr>
    </w:p>
    <w:p w14:paraId="0FF240BE" w14:textId="7A77B898" w:rsidR="008A24D1" w:rsidRPr="008A24D1" w:rsidRDefault="008A24D1" w:rsidP="008A24D1">
      <w:pPr>
        <w:spacing w:before="0" w:after="0"/>
        <w:rPr>
          <w:rFonts w:eastAsiaTheme="majorEastAsia" w:cstheme="majorBidi"/>
          <w:b/>
          <w:bCs/>
        </w:rPr>
      </w:pPr>
      <w:r w:rsidRPr="008A24D1">
        <w:rPr>
          <w:rFonts w:eastAsiaTheme="majorEastAsia" w:cstheme="majorBidi"/>
          <w:b/>
          <w:bCs/>
        </w:rPr>
        <w:t>stwierdza</w:t>
      </w:r>
    </w:p>
    <w:p w14:paraId="5BAA6B86" w14:textId="198C2343" w:rsidR="008A24D1" w:rsidRPr="008A24D1" w:rsidRDefault="008A24D1" w:rsidP="008A24D1">
      <w:pPr>
        <w:spacing w:before="0" w:after="0"/>
        <w:rPr>
          <w:rFonts w:eastAsiaTheme="majorEastAsia" w:cstheme="majorBidi"/>
          <w:b/>
          <w:bCs/>
        </w:rPr>
      </w:pPr>
      <w:r w:rsidRPr="008A24D1">
        <w:rPr>
          <w:rFonts w:eastAsiaTheme="majorEastAsia" w:cstheme="majorBidi"/>
          <w:b/>
          <w:bCs/>
        </w:rPr>
        <w:t xml:space="preserve">przydatność wody wodociągu Trzcianna do spożycia </w:t>
      </w:r>
    </w:p>
    <w:p w14:paraId="6E601EB6" w14:textId="77777777" w:rsidR="008A24D1" w:rsidRDefault="008A24D1" w:rsidP="008A24D1">
      <w:pPr>
        <w:spacing w:before="0" w:after="0"/>
        <w:rPr>
          <w:rFonts w:eastAsiaTheme="majorEastAsia" w:cstheme="majorBidi"/>
          <w:b/>
        </w:rPr>
      </w:pPr>
    </w:p>
    <w:p w14:paraId="33EBDDDB" w14:textId="76F349B8" w:rsidR="008A24D1" w:rsidRPr="008A24D1" w:rsidRDefault="008A24D1" w:rsidP="008A24D1">
      <w:pPr>
        <w:spacing w:before="0" w:after="0"/>
        <w:rPr>
          <w:rFonts w:eastAsiaTheme="majorEastAsia" w:cstheme="majorBidi"/>
          <w:b/>
        </w:rPr>
      </w:pPr>
      <w:r w:rsidRPr="008A24D1">
        <w:rPr>
          <w:rFonts w:eastAsiaTheme="majorEastAsia" w:cstheme="majorBidi"/>
          <w:b/>
        </w:rPr>
        <w:t>UZASADNIENIE</w:t>
      </w:r>
    </w:p>
    <w:p w14:paraId="7AAADCCB" w14:textId="78872A85" w:rsidR="008A24D1" w:rsidRPr="008A24D1" w:rsidRDefault="008A24D1" w:rsidP="008A24D1">
      <w:pPr>
        <w:spacing w:before="0" w:after="0"/>
        <w:rPr>
          <w:rFonts w:eastAsiaTheme="majorEastAsia" w:cstheme="majorBidi"/>
        </w:rPr>
      </w:pPr>
      <w:r w:rsidRPr="008A24D1">
        <w:rPr>
          <w:rFonts w:eastAsiaTheme="majorEastAsia" w:cstheme="majorBidi"/>
        </w:rPr>
        <w:t>W dniu 11.12.2025 r. jednostka odpowiedzialna za jakość wody wodociągu Trzcianna czyli Gmina Nowy Kawęczyn przedstawiła Państwowemu Powiatowemu Inspektorowi Sanitarnemu w Skierniewicach wyniki badania próbek wody uzdatnionej, pobranych w dniu 05.12.2025 r. z wyjścia na sieć w budynku stacji uzdatniania wody w Trzciannie, sprawozdanie z badań z dnia 10.12.2025 r. nr P/0/04/2025/612/FM/2.</w:t>
      </w:r>
    </w:p>
    <w:p w14:paraId="07E54778" w14:textId="77777777" w:rsidR="008A24D1" w:rsidRPr="008A24D1" w:rsidRDefault="008A24D1" w:rsidP="008A24D1">
      <w:pPr>
        <w:spacing w:before="0" w:after="0"/>
        <w:rPr>
          <w:rFonts w:eastAsiaTheme="majorEastAsia" w:cstheme="majorBidi"/>
        </w:rPr>
      </w:pPr>
      <w:r w:rsidRPr="008A24D1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14:paraId="01F3737B" w14:textId="73A77294" w:rsidR="008A24D1" w:rsidRPr="008A24D1" w:rsidRDefault="008A24D1" w:rsidP="008A24D1">
      <w:pPr>
        <w:spacing w:before="0" w:after="0"/>
        <w:rPr>
          <w:rFonts w:eastAsiaTheme="majorEastAsia" w:cstheme="majorBidi"/>
        </w:rPr>
      </w:pPr>
      <w:r w:rsidRPr="008A24D1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752B3C">
        <w:rPr>
          <w:rFonts w:eastAsiaTheme="majorEastAsia" w:cstheme="majorBidi"/>
        </w:rPr>
        <w:t> </w:t>
      </w:r>
      <w:r w:rsidRPr="008A24D1">
        <w:rPr>
          <w:rFonts w:eastAsiaTheme="majorEastAsia" w:cstheme="majorBidi"/>
        </w:rPr>
        <w:t>bieżącego nadzoru prowadzonego przez inspekcję sanitarną stwierdza się, że jakość wody wodociągu Trzcianna odpowiada wymaganym parametrom jakości określonym w/w rozporządzeniem i jest przydatna do spożycia.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BF07CF" w14:paraId="782E1BAB" w14:textId="77777777" w:rsidTr="00A30B7B">
        <w:tc>
          <w:tcPr>
            <w:tcW w:w="4111" w:type="dxa"/>
            <w:vAlign w:val="bottom"/>
            <w:hideMark/>
          </w:tcPr>
          <w:p w14:paraId="241FEF5A" w14:textId="77777777" w:rsidR="00401ECA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bookmarkEnd w:id="3"/>
            <w:r w:rsidRPr="00F01236">
              <w:rPr>
                <w:rFonts w:eastAsiaTheme="majorEastAsia" w:cstheme="majorBidi"/>
              </w:rPr>
              <w:t>$</w:t>
            </w:r>
            <w:proofErr w:type="spellStart"/>
            <w:r w:rsidRPr="00F01236">
              <w:rPr>
                <w:rFonts w:eastAsiaTheme="majorEastAsia" w:cstheme="majorBidi"/>
              </w:rPr>
              <w:t>imie_nazwisko_podpisujacego</w:t>
            </w:r>
            <w:bookmarkEnd w:id="5"/>
            <w:proofErr w:type="spellEnd"/>
          </w:p>
        </w:tc>
      </w:tr>
      <w:tr w:rsidR="00BF07CF" w14:paraId="4011C8BE" w14:textId="77777777" w:rsidTr="00A30B7B">
        <w:tc>
          <w:tcPr>
            <w:tcW w:w="4111" w:type="dxa"/>
            <w:hideMark/>
          </w:tcPr>
          <w:p w14:paraId="1BE8765F" w14:textId="77777777" w:rsidR="00401ECA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</w:t>
            </w:r>
            <w:proofErr w:type="spellStart"/>
            <w:r w:rsidRPr="00A21F85">
              <w:rPr>
                <w:rFonts w:eastAsiaTheme="majorEastAsia" w:cstheme="majorBidi"/>
                <w:sz w:val="19"/>
                <w:szCs w:val="19"/>
              </w:rPr>
              <w:t>stanowisko_podpisujacego</w:t>
            </w:r>
            <w:bookmarkEnd w:id="6"/>
            <w:proofErr w:type="spellEnd"/>
          </w:p>
        </w:tc>
      </w:tr>
      <w:tr w:rsidR="00BF07CF" w14:paraId="42651D2C" w14:textId="77777777" w:rsidTr="00A30B7B">
        <w:tc>
          <w:tcPr>
            <w:tcW w:w="4111" w:type="dxa"/>
            <w:hideMark/>
          </w:tcPr>
          <w:p w14:paraId="054EFDA4" w14:textId="77777777" w:rsidR="00401ECA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3C1CFB59" w14:textId="77777777" w:rsidR="00401ECA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3EE3616B" w14:textId="77777777" w:rsidR="00401ECA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341D28C7" w14:textId="77777777" w:rsidR="00401ECA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401ECA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245A3" w14:textId="77777777" w:rsidR="00150CB5" w:rsidRDefault="00150CB5">
      <w:pPr>
        <w:spacing w:before="0" w:after="0" w:line="240" w:lineRule="auto"/>
      </w:pPr>
      <w:r>
        <w:separator/>
      </w:r>
    </w:p>
  </w:endnote>
  <w:endnote w:type="continuationSeparator" w:id="0">
    <w:p w14:paraId="5F8CBBA6" w14:textId="77777777" w:rsidR="00150CB5" w:rsidRDefault="00150C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D49B3E-D74B-464F-AE31-069735C576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E588DA1E-0DB1-47FD-966F-BC060BD1F479}"/>
    <w:embedBold r:id="rId3" w:fontKey="{284EC3EE-7E5D-4B0A-89E2-E0535AE24B0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32A86CA-9049-44AE-8D55-491CD54D00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CC0A2" w14:textId="77777777" w:rsidR="00401ECA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B1FF" w14:textId="77777777" w:rsidR="00401ECA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6A6720BF" wp14:editId="11601CFA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2F445147" wp14:editId="6AEEDBF2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878B3DF" wp14:editId="79994DA5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44B8C4" w14:textId="77777777" w:rsidR="00401ECA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2C70FA91" w14:textId="77777777" w:rsidR="00401ECA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05494B78" w14:textId="77777777" w:rsidR="00401ECA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67E0F64F" w14:textId="77777777" w:rsidR="00401ECA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3C562BFC" w14:textId="77777777" w:rsidR="00401ECA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2F8A6" w14:textId="77777777" w:rsidR="00150CB5" w:rsidRDefault="00150CB5">
      <w:pPr>
        <w:spacing w:before="0" w:after="0" w:line="240" w:lineRule="auto"/>
      </w:pPr>
      <w:r>
        <w:separator/>
      </w:r>
    </w:p>
  </w:footnote>
  <w:footnote w:type="continuationSeparator" w:id="0">
    <w:p w14:paraId="48CA383E" w14:textId="77777777" w:rsidR="00150CB5" w:rsidRDefault="00150CB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D2A01" w14:textId="77777777" w:rsidR="00401ECA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EF7C015" wp14:editId="4190C876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7F15109" w14:textId="77777777" w:rsidR="00401ECA" w:rsidRPr="00D50D18" w:rsidRDefault="00401ECA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575A7ACA">
      <w:start w:val="1"/>
      <w:numFmt w:val="decimal"/>
      <w:lvlText w:val="%1."/>
      <w:lvlJc w:val="left"/>
      <w:pPr>
        <w:ind w:left="1070" w:hanging="710"/>
      </w:pPr>
    </w:lvl>
    <w:lvl w:ilvl="1" w:tplc="05DAE8F8">
      <w:start w:val="1"/>
      <w:numFmt w:val="lowerLetter"/>
      <w:lvlText w:val="%2."/>
      <w:lvlJc w:val="left"/>
      <w:pPr>
        <w:ind w:left="1440" w:hanging="360"/>
      </w:pPr>
    </w:lvl>
    <w:lvl w:ilvl="2" w:tplc="345402B8">
      <w:start w:val="1"/>
      <w:numFmt w:val="lowerRoman"/>
      <w:lvlText w:val="%3."/>
      <w:lvlJc w:val="right"/>
      <w:pPr>
        <w:ind w:left="2160" w:hanging="180"/>
      </w:pPr>
    </w:lvl>
    <w:lvl w:ilvl="3" w:tplc="CA1E65C8">
      <w:start w:val="1"/>
      <w:numFmt w:val="decimal"/>
      <w:lvlText w:val="%4."/>
      <w:lvlJc w:val="left"/>
      <w:pPr>
        <w:ind w:left="2880" w:hanging="360"/>
      </w:pPr>
    </w:lvl>
    <w:lvl w:ilvl="4" w:tplc="37D8DB76">
      <w:start w:val="1"/>
      <w:numFmt w:val="lowerLetter"/>
      <w:lvlText w:val="%5."/>
      <w:lvlJc w:val="left"/>
      <w:pPr>
        <w:ind w:left="3600" w:hanging="360"/>
      </w:pPr>
    </w:lvl>
    <w:lvl w:ilvl="5" w:tplc="C52A5304">
      <w:start w:val="1"/>
      <w:numFmt w:val="lowerRoman"/>
      <w:lvlText w:val="%6."/>
      <w:lvlJc w:val="right"/>
      <w:pPr>
        <w:ind w:left="4320" w:hanging="180"/>
      </w:pPr>
    </w:lvl>
    <w:lvl w:ilvl="6" w:tplc="146CD7A4">
      <w:start w:val="1"/>
      <w:numFmt w:val="decimal"/>
      <w:lvlText w:val="%7."/>
      <w:lvlJc w:val="left"/>
      <w:pPr>
        <w:ind w:left="5040" w:hanging="360"/>
      </w:pPr>
    </w:lvl>
    <w:lvl w:ilvl="7" w:tplc="6854B560">
      <w:start w:val="1"/>
      <w:numFmt w:val="lowerLetter"/>
      <w:lvlText w:val="%8."/>
      <w:lvlJc w:val="left"/>
      <w:pPr>
        <w:ind w:left="5760" w:hanging="360"/>
      </w:pPr>
    </w:lvl>
    <w:lvl w:ilvl="8" w:tplc="CD56FF3A">
      <w:start w:val="1"/>
      <w:numFmt w:val="lowerRoman"/>
      <w:lvlText w:val="%9."/>
      <w:lvlJc w:val="right"/>
      <w:pPr>
        <w:ind w:left="6480" w:hanging="180"/>
      </w:pPr>
    </w:lvl>
  </w:abstractNum>
  <w:num w:numId="1" w16cid:durableId="7132335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7CF"/>
    <w:rsid w:val="00150CB5"/>
    <w:rsid w:val="001D5103"/>
    <w:rsid w:val="00401ECA"/>
    <w:rsid w:val="00752B3C"/>
    <w:rsid w:val="008A24D1"/>
    <w:rsid w:val="00961DC6"/>
    <w:rsid w:val="00A419C1"/>
    <w:rsid w:val="00BF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9A5361"/>
  <w15:docId w15:val="{E9EC3059-075A-4D1F-9CE3-9E9C5C973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43</TotalTime>
  <Pages>1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2025-12-17T13:01:00Z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