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2C61E94" w14:textId="580A0929" w:rsidR="00CE7719" w:rsidRPr="00CE7719" w:rsidRDefault="00A31F1E" w:rsidP="00CE7719">
      <w:r w:rsidRPr="00A31F1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23B5AB" wp14:editId="396A638E">
                <wp:simplePos x="0" y="0"/>
                <wp:positionH relativeFrom="column">
                  <wp:posOffset>-727692</wp:posOffset>
                </wp:positionH>
                <wp:positionV relativeFrom="paragraph">
                  <wp:posOffset>-88405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DC197" id="Grupa 1" o:spid="_x0000_s1026" style="position:absolute;margin-left:-57.3pt;margin-top:-6.9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SwAAAAYAAAAAAAAA&#10;AAAAANYAAAJRAAAACwBNAEcATQBpAFoAUwAgAGwAbwBnAG8AAAABAAAAAAAAAAAAAAAAAAAAAAAA&#10;AAEAAAAAAAAAAAAAAlEAAADWAAAAAAAAAAAAAAAAAAAAAAEAAAAAAAAAAAAAAAAAAAAAAAAAEAAA&#10;AAEAAAAAAABudWxsAAAAAgAAAAZib3VuZHNPYmpjAAAAAQAAAAAAAFJjdDEAAAAEAAAAAFRvcCBs&#10;b25nAAAAAAAAAABMZWZ0bG9uZwAAAAAAAAAAQnRvbWxvbmcAAADWAAAAAFJnaHRsb25nAAACU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1gAAAABSZ2h0bG9uZwAAAl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0qAAAAAQAAAKAAAAA6AAAB4AAAbMAAAA0OABgA&#10;Af/Y/+AAEEpGSUYAAQIAAEgASAAA/+0ADEFkb2JlX0NNAAL/7gAOQWRvYmUAZIAAAAAB/9sAhAAM&#10;CAgICQgMCQkMEQsKCxEVDwwMDxUYExMVExMYEQwMDAwMDBEMDAwMDAwMDAwMDAwMDAwMDAwMDAwM&#10;DAwMDAwMAQ0LCw0ODRAODhAUDg4OFBQODg4OFBEMDAwMDBERDAwMDAwMEQwMDAwMDAwMDAwMDAwM&#10;DAwMDAwMDAwMDAwMDAz/wAARCAA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FFNTQwNjY0QTNEREQxMUJEMzNEM0VCOEQz&#10;QTEwNjgiIHN0RXZ0OndoZW49IjIwMDgtMDYtMThUMjI6MjQ6MDEr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2QjZBRTJBNTcyM0VERDExQTZG&#10;MUJBQkY3QzVBN0E1MSIgc3RFdnQ6d2hlbj0iMjAwOC0wNi0xOVQyMDozMDoz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fz5+x5+nof+kHOfwND202g8dl9ik9XT8qXvQvk6r/q2x/n&#10;aB/Pn7Hn6eh/6Qc5/A0PbTaDx2X2KT1dPy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758FE3C9" w14:textId="737D12B8" w:rsidR="004A6708" w:rsidRPr="004A6708" w:rsidRDefault="004A6708" w:rsidP="004A6708">
      <w:r w:rsidRPr="004A6708">
        <w:t xml:space="preserve">            </w:t>
      </w:r>
    </w:p>
    <w:p w14:paraId="415CEFA2" w14:textId="77777777" w:rsidR="00561F2C" w:rsidRDefault="00561F2C" w:rsidP="005365E6">
      <w:pPr>
        <w:pStyle w:val="TYTUAKTUprzedmiotregulacjiustawylubrozporzdzenia"/>
      </w:pPr>
    </w:p>
    <w:p w14:paraId="1646DBCC" w14:textId="038A3EF6" w:rsidR="004A6708" w:rsidRPr="004A6708" w:rsidRDefault="005365E6" w:rsidP="005365E6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7F2D2F">
        <w:t xml:space="preserve">Środki </w:t>
      </w:r>
      <w:r w:rsidR="00327F91">
        <w:t>dotyczące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14:paraId="187B8F64" w14:textId="77777777" w:rsidR="0081239D" w:rsidRPr="004A6708" w:rsidRDefault="0081239D" w:rsidP="0081239D">
      <w:r w:rsidRPr="004A6708">
        <w:t>pomiędzy</w:t>
      </w:r>
    </w:p>
    <w:p w14:paraId="22AF9539" w14:textId="77777777" w:rsidR="0064372F" w:rsidRPr="004A6708" w:rsidRDefault="0064372F" w:rsidP="0064372F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14:paraId="6F99435F" w14:textId="77777777" w:rsidR="0081239D" w:rsidRPr="004A6708" w:rsidRDefault="0081239D" w:rsidP="0081239D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14:paraId="65BA7D4F" w14:textId="77777777" w:rsidR="0081239D" w:rsidRPr="004A6708" w:rsidRDefault="0081239D" w:rsidP="0081239D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14:paraId="3E662BD2" w14:textId="3C2DD80B" w:rsidR="00BB2A7A" w:rsidRPr="004A6708" w:rsidRDefault="0081239D" w:rsidP="0081239D">
      <w:r>
        <w:t>którego kopia stanowi załącznik nr 1 do</w:t>
      </w:r>
      <w:r w:rsidRPr="004A6708">
        <w:t xml:space="preserve"> umowy</w:t>
      </w:r>
      <w:r w:rsidR="001C1AC3">
        <w:t xml:space="preserve"> o dofinansowanie</w:t>
      </w:r>
      <w:r w:rsidRPr="004A6708">
        <w:t>,</w:t>
      </w:r>
    </w:p>
    <w:p w14:paraId="70ABF53F" w14:textId="77777777" w:rsidR="0081239D" w:rsidRPr="004A6708" w:rsidRDefault="0081239D" w:rsidP="0081239D">
      <w:r w:rsidRPr="004A6708">
        <w:t>a</w:t>
      </w:r>
    </w:p>
    <w:p w14:paraId="0FEC698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14:paraId="628FB507" w14:textId="488C93D4" w:rsidR="00F437D7" w:rsidRDefault="0081239D" w:rsidP="0081239D">
      <w:r>
        <w:t>………………………………………………………</w:t>
      </w:r>
      <w:r w:rsidR="009D5EB0">
        <w:t>…</w:t>
      </w:r>
      <w:r w:rsidR="00F437D7">
        <w:t>………………………………………..</w:t>
      </w:r>
      <w:r w:rsidR="009D5EB0">
        <w:t xml:space="preserve"> </w:t>
      </w:r>
    </w:p>
    <w:p w14:paraId="7B99FCD8" w14:textId="54100C73" w:rsidR="0081239D" w:rsidRPr="004A6708" w:rsidRDefault="009D5EB0" w:rsidP="0081239D">
      <w:r>
        <w:t>KRS</w:t>
      </w:r>
      <w:r w:rsidR="00F437D7">
        <w:t xml:space="preserve"> ………………………………………………. </w:t>
      </w:r>
      <w:r w:rsidR="0081239D" w:rsidRPr="004A6708">
        <w:t>NIP:..............</w:t>
      </w:r>
      <w:r w:rsidR="00F437D7">
        <w:t>................</w:t>
      </w:r>
      <w:r w:rsidR="0081239D" w:rsidRPr="004A6708">
        <w:t>........................</w:t>
      </w:r>
      <w:r>
        <w:t>.</w:t>
      </w:r>
      <w:r w:rsidR="0081239D" w:rsidRPr="004A6708">
        <w:t>.</w:t>
      </w:r>
      <w:r w:rsidR="00834304">
        <w:t xml:space="preserve"> </w:t>
      </w:r>
      <w:r w:rsidR="00834304">
        <w:rPr>
          <w:rStyle w:val="Odwoanieprzypisudolnego"/>
        </w:rPr>
        <w:footnoteReference w:id="1"/>
      </w:r>
      <w:r w:rsidR="00834304">
        <w:rPr>
          <w:rStyle w:val="IGindeksgrny"/>
        </w:rPr>
        <w:t>)</w:t>
      </w:r>
      <w:r w:rsidR="0081239D">
        <w:t>,</w:t>
      </w:r>
    </w:p>
    <w:p w14:paraId="5D85D444" w14:textId="77777777" w:rsidR="0081239D" w:rsidRPr="004A6708" w:rsidRDefault="0081239D" w:rsidP="0081239D">
      <w:r w:rsidRPr="004A6708">
        <w:t>zwanym(-ą</w:t>
      </w:r>
      <w:r w:rsidR="00BB2A7A"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22D20D2" w14:textId="77777777" w:rsidR="0081239D" w:rsidRPr="004A6708" w:rsidRDefault="0081239D" w:rsidP="0081239D">
      <w:r w:rsidRPr="004A6708">
        <w:t>reprezentowanym przez:</w:t>
      </w:r>
    </w:p>
    <w:p w14:paraId="48511C9D" w14:textId="77777777" w:rsidR="0081239D" w:rsidRPr="004A6708" w:rsidRDefault="0081239D" w:rsidP="0081239D">
      <w:r w:rsidRPr="004A6708">
        <w:t>...............................................................................................................................................</w:t>
      </w:r>
      <w:r>
        <w:t>....</w:t>
      </w:r>
      <w:r w:rsidR="00834304">
        <w:rPr>
          <w:rStyle w:val="Odwoanieprzypisudolnego"/>
        </w:rPr>
        <w:footnoteReference w:id="2"/>
      </w:r>
      <w:r w:rsidR="00834304">
        <w:rPr>
          <w:rStyle w:val="IGindeksgrny"/>
        </w:rPr>
        <w:t>)</w:t>
      </w:r>
      <w:r>
        <w:t>,</w:t>
      </w:r>
    </w:p>
    <w:p w14:paraId="6AC3847B" w14:textId="45C5FB22" w:rsidR="0081239D" w:rsidRPr="004A6708" w:rsidRDefault="0081239D" w:rsidP="0081239D">
      <w:r w:rsidRPr="004A6708">
        <w:t xml:space="preserve">działającym na podstawie </w:t>
      </w:r>
      <w:r>
        <w:t>…………….………………………………………………...........</w:t>
      </w:r>
      <w:r w:rsidR="00834304">
        <w:t xml:space="preserve"> </w:t>
      </w:r>
      <w:r w:rsidR="00834304">
        <w:rPr>
          <w:rStyle w:val="Odwoanieprzypisudolnego"/>
        </w:rPr>
        <w:footnoteReference w:id="3"/>
      </w:r>
      <w:r w:rsidR="00834304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1C1AC3">
        <w:t xml:space="preserve"> o dofinansowanie</w:t>
      </w:r>
      <w:r w:rsidRPr="004A6708">
        <w:t>,</w:t>
      </w:r>
    </w:p>
    <w:p w14:paraId="69BE4D87" w14:textId="77777777" w:rsidR="0081239D" w:rsidRDefault="0081239D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 w:rsidR="007F2D2F">
        <w:t xml:space="preserve"> </w:t>
      </w:r>
    </w:p>
    <w:p w14:paraId="44B134FF" w14:textId="77777777" w:rsidR="00A369AE" w:rsidRPr="004A6708" w:rsidRDefault="004A6708" w:rsidP="00627D2D">
      <w:pPr>
        <w:pStyle w:val="ROZDZODDZPRZEDMprzedmiotregulacjirozdziauluboddziau"/>
      </w:pPr>
      <w:r w:rsidRPr="004A6708">
        <w:lastRenderedPageBreak/>
        <w:t>Strony postanawiają, co następuje:</w:t>
      </w:r>
    </w:p>
    <w:p w14:paraId="5D4AE544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D4A383F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435C9ADC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2ADB8D2" w14:textId="77777777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0C15AA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6D983464" w14:textId="77777777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0C15AA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031ED3F2" w14:textId="77777777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0C15AA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14:paraId="50B5A8E1" w14:textId="77777777"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0C15AA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14:paraId="641CA1E5" w14:textId="744FA340" w:rsidR="004A6708" w:rsidRPr="004A6708" w:rsidRDefault="000A2DBB" w:rsidP="00C91318">
      <w:pPr>
        <w:pStyle w:val="PKTpunkt"/>
      </w:pPr>
      <w:r>
        <w:lastRenderedPageBreak/>
        <w:t>6</w:t>
      </w:r>
      <w:r w:rsidR="0081239D">
        <w:t>)</w:t>
      </w:r>
      <w:r w:rsidR="0081239D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D019E8">
        <w:t xml:space="preserve"> i poz. 1948</w:t>
      </w:r>
      <w:r w:rsidR="004A6708" w:rsidRPr="004A6708">
        <w:t>);</w:t>
      </w:r>
    </w:p>
    <w:p w14:paraId="397BBD16" w14:textId="77777777" w:rsidR="004A6708" w:rsidRDefault="000A2DBB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7F2D2F">
        <w:t xml:space="preserve">21 listopada </w:t>
      </w:r>
      <w:r w:rsidR="004A6708" w:rsidRPr="00B45A13">
        <w:t xml:space="preserve">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 w:rsidR="007F2D2F">
        <w:t>1965</w:t>
      </w:r>
      <w:r w:rsidR="007F2D2F" w:rsidRPr="004A6708">
        <w:t>);</w:t>
      </w:r>
    </w:p>
    <w:p w14:paraId="5B11C83C" w14:textId="1F31513C" w:rsidR="00DE0BEF" w:rsidRPr="004A6708" w:rsidRDefault="000A2DBB" w:rsidP="00C91318">
      <w:pPr>
        <w:pStyle w:val="PKTpunkt"/>
      </w:pPr>
      <w:r>
        <w:t>8</w:t>
      </w:r>
      <w:r w:rsidR="00DE0BEF">
        <w:t>)</w:t>
      </w:r>
      <w:r w:rsidR="00DE0BEF">
        <w:tab/>
        <w:t xml:space="preserve">rozporządzenie w sprawie zaliczek </w:t>
      </w:r>
      <w:r w:rsidR="00DE0BEF" w:rsidRPr="004A6708">
        <w:t xml:space="preserve">– rozporządzenie Ministra Gospodarki Morskiej </w:t>
      </w:r>
      <w:r w:rsidR="00DE0BEF">
        <w:br/>
      </w:r>
      <w:r w:rsidR="00DE0BEF" w:rsidRPr="004A6708">
        <w:t xml:space="preserve">i Żeglugi </w:t>
      </w:r>
      <w:r w:rsidR="00DE0BEF" w:rsidRPr="00B45A13">
        <w:t xml:space="preserve">Śródlądowej z dnia </w:t>
      </w:r>
      <w:r w:rsidR="00C515E1">
        <w:t xml:space="preserve">stycznia </w:t>
      </w:r>
      <w:r w:rsidR="006810B0" w:rsidRPr="00B45A13">
        <w:t>201</w:t>
      </w:r>
      <w:r w:rsidR="006810B0">
        <w:t>7</w:t>
      </w:r>
      <w:r w:rsidR="006810B0" w:rsidRPr="00B45A13">
        <w:t xml:space="preserve"> </w:t>
      </w:r>
      <w:r w:rsidR="00DE0BEF" w:rsidRPr="004A6708">
        <w:t>r. w sprawie</w:t>
      </w:r>
      <w:r w:rsidR="00DE0BEF">
        <w:t xml:space="preserve"> warunków i trybu udzielania </w:t>
      </w:r>
      <w:r w:rsidR="00C36F53">
        <w:br/>
      </w:r>
      <w:r w:rsidR="00DE0BEF">
        <w:t>i rozliczania zaliczek oraz zakresu i terminów składania wniosków o płatność w ramach programu finansowanego z udziałem Europejskiego Funduszu Morskiego i Rybackiego;</w:t>
      </w:r>
    </w:p>
    <w:p w14:paraId="543B9E6E" w14:textId="77777777" w:rsidR="004A6708" w:rsidRPr="004A6708" w:rsidRDefault="000A2DBB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14:paraId="0E39CCBD" w14:textId="77777777" w:rsidR="00476E79" w:rsidRDefault="000A2DBB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715EB8">
        <w:t xml:space="preserve">środki dotyczące </w:t>
      </w:r>
      <w:r w:rsidR="00DB3361">
        <w:t>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327F91">
        <w:t>8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5A701BEA" w14:textId="77777777" w:rsidR="00E0740E" w:rsidRDefault="000A2DBB" w:rsidP="0016585A">
      <w:pPr>
        <w:pStyle w:val="PKTpunkt"/>
      </w:pPr>
      <w:r>
        <w:t>11</w:t>
      </w:r>
      <w:r w:rsidR="00476E79">
        <w:t>)</w:t>
      </w:r>
      <w:r w:rsidR="00476E79">
        <w:tab/>
        <w:t xml:space="preserve">EFMR </w:t>
      </w:r>
      <w:r w:rsidR="000C15AA" w:rsidRPr="004A6708">
        <w:t>–</w:t>
      </w:r>
      <w:r w:rsidR="00476E79">
        <w:t xml:space="preserve"> Europejski Fundusz Morski i Rybacki</w:t>
      </w:r>
      <w:r w:rsidR="00E0740E">
        <w:t>;</w:t>
      </w:r>
    </w:p>
    <w:p w14:paraId="19EBD520" w14:textId="77777777" w:rsidR="00A369AE" w:rsidRPr="004A6708" w:rsidRDefault="000A2DBB" w:rsidP="00CB7986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0C15AA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075BDC6F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6A243D74" w14:textId="77777777" w:rsidR="0011641A" w:rsidRDefault="004A6708" w:rsidP="00627D2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CB7986">
        <w:t>środki dotyczące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327F91">
        <w:t>8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0B566EA6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0DDF922D" w14:textId="125D6001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64372F">
        <w:t xml:space="preserve"> ………………………………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14:paraId="54F780D8" w14:textId="77777777" w:rsidR="00C516FB" w:rsidRDefault="00C516FB" w:rsidP="00C516FB">
      <w:pPr>
        <w:pStyle w:val="USTustnpkodeksu"/>
      </w:pPr>
      <w:r w:rsidRPr="004A6708">
        <w:t xml:space="preserve">2. Beneficjent </w:t>
      </w:r>
      <w:r w:rsidRPr="00C516FB">
        <w:t>zrealizuje</w:t>
      </w:r>
      <w:r w:rsidRPr="004A6708">
        <w:t xml:space="preserve"> operację </w:t>
      </w:r>
      <w:r w:rsidRPr="001F133B">
        <w:t>w</w:t>
      </w:r>
      <w:r>
        <w:t>:</w:t>
      </w:r>
    </w:p>
    <w:p w14:paraId="3616B6A9" w14:textId="41CD5AD1" w:rsidR="00C516FB" w:rsidRPr="00CA5854" w:rsidRDefault="00C516FB" w:rsidP="0064372F">
      <w:pPr>
        <w:pStyle w:val="PKTpunkt"/>
      </w:pPr>
      <w:r>
        <w:lastRenderedPageBreak/>
        <w:t>1)</w:t>
      </w:r>
      <w:r>
        <w:tab/>
      </w:r>
      <w:r w:rsidRPr="00C516FB">
        <w:t xml:space="preserve">jednym etapie/ ……. etapach </w:t>
      </w:r>
      <w:r w:rsidRPr="00627D2D">
        <w:rPr>
          <w:rStyle w:val="IGindeksgrny"/>
        </w:rPr>
        <w:footnoteReference w:id="4"/>
      </w:r>
      <w:r w:rsidRPr="00C516FB">
        <w:rPr>
          <w:rStyle w:val="IGindeksgrny"/>
        </w:rPr>
        <w:t>)</w:t>
      </w:r>
      <w:r w:rsidRPr="00C516FB">
        <w:t xml:space="preserve">, </w:t>
      </w:r>
      <w:r w:rsidR="0064372F">
        <w:t>którego/których termin/terminy realizacji został/-y określony/-e w zestawieniu rzeczowo-finansowym operacji;</w:t>
      </w:r>
    </w:p>
    <w:p w14:paraId="206A4338" w14:textId="77777777" w:rsidR="00C516FB" w:rsidRPr="004A6708" w:rsidRDefault="00C516FB" w:rsidP="00C516FB">
      <w:pPr>
        <w:pStyle w:val="PKTpunkt"/>
      </w:pPr>
      <w:r>
        <w:t>2)</w:t>
      </w:r>
      <w:r>
        <w:tab/>
        <w:t>w terminie od dnia …………………20……</w:t>
      </w:r>
      <w:r w:rsidR="00E86460">
        <w:t>..</w:t>
      </w:r>
      <w:r>
        <w:t xml:space="preserve">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14:paraId="27A17C4F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14:paraId="792AA8AE" w14:textId="77777777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25F99">
        <w:t>,</w:t>
      </w:r>
    </w:p>
    <w:p w14:paraId="74960E13" w14:textId="74903682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BF6467">
        <w:t xml:space="preserve"> </w:t>
      </w:r>
      <w:r w:rsidR="00BF6467">
        <w:rPr>
          <w:rStyle w:val="IGindeksgrny"/>
        </w:rPr>
        <w:t>5)</w:t>
      </w:r>
      <w:r w:rsidR="00CA372E">
        <w:t>,</w:t>
      </w:r>
    </w:p>
    <w:p w14:paraId="3BA6DA46" w14:textId="5B8820EC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674DDC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261D8A">
        <w:t xml:space="preserve">, przez przedstawienie </w:t>
      </w:r>
      <w:r w:rsidR="00261D8A" w:rsidRPr="00D04721">
        <w:t>kop</w:t>
      </w:r>
      <w:r w:rsidR="00261D8A">
        <w:t>i</w:t>
      </w:r>
      <w:r w:rsidR="00261D8A" w:rsidRPr="00D04721">
        <w:t xml:space="preserve">i faktur lub innych dokumentów księgowych o równoważnej </w:t>
      </w:r>
      <w:r w:rsidR="00261D8A">
        <w:t xml:space="preserve">wartości </w:t>
      </w:r>
      <w:r w:rsidR="00261D8A" w:rsidRPr="00D04721">
        <w:t>dowo</w:t>
      </w:r>
      <w:r w:rsidR="00261D8A">
        <w:t>dowej, potwierdzaj</w:t>
      </w:r>
      <w:r w:rsidR="00261D8A" w:rsidRPr="00D04721">
        <w:t xml:space="preserve">ących poniesione </w:t>
      </w:r>
      <w:r w:rsidR="00136C2C">
        <w:t>koszty</w:t>
      </w:r>
      <w:r w:rsidR="00261D8A" w:rsidRPr="00D04721">
        <w:t xml:space="preserve">, wraz </w:t>
      </w:r>
      <w:r w:rsidR="00261D8A">
        <w:t>z</w:t>
      </w:r>
      <w:r w:rsidR="00261D8A" w:rsidRPr="00D04721">
        <w:t xml:space="preserve"> dowo</w:t>
      </w:r>
      <w:r w:rsidR="00261D8A">
        <w:t>d</w:t>
      </w:r>
      <w:r w:rsidR="00261D8A" w:rsidRPr="00D04721">
        <w:t>ami zapłaty</w:t>
      </w:r>
      <w:r w:rsidR="00CA372E">
        <w:t>,</w:t>
      </w:r>
    </w:p>
    <w:p w14:paraId="0B109483" w14:textId="77777777" w:rsidR="00FB6BFB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CA372E">
        <w:t>,</w:t>
      </w:r>
    </w:p>
    <w:p w14:paraId="03DB4A3B" w14:textId="45095271" w:rsidR="00FA5ACA" w:rsidRDefault="00FA5ACA" w:rsidP="00FA5ACA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 w przypadkach określonych w umowie,</w:t>
      </w:r>
    </w:p>
    <w:p w14:paraId="1BE550A7" w14:textId="49EB5E8B" w:rsidR="006B09F3" w:rsidRPr="00210766" w:rsidRDefault="00FA5ACA" w:rsidP="001B48F6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876D7">
        <w:t>,</w:t>
      </w:r>
      <w:r w:rsidR="001B48F6">
        <w:t xml:space="preserve"> jeżeli </w:t>
      </w:r>
      <w:r w:rsidR="008F0B82">
        <w:t>wymaga tego</w:t>
      </w:r>
      <w:r w:rsidR="001B48F6">
        <w:t xml:space="preserve"> specyfik</w:t>
      </w:r>
      <w:r w:rsidR="008F0B82">
        <w:t>a</w:t>
      </w:r>
      <w:r w:rsidR="001B48F6">
        <w:t xml:space="preserve"> operacji,</w:t>
      </w:r>
    </w:p>
    <w:p w14:paraId="4753D05D" w14:textId="6596C98B" w:rsidR="00BA704D" w:rsidRPr="00210766" w:rsidRDefault="00FA5ACA" w:rsidP="001B48F6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41F01">
        <w:t xml:space="preserve">, </w:t>
      </w:r>
      <w:r w:rsidR="00BA704D" w:rsidRPr="00210766">
        <w:t xml:space="preserve">uruchomienie </w:t>
      </w:r>
      <w:r w:rsidR="00641F01">
        <w:t xml:space="preserve">oraz użytkowanie </w:t>
      </w:r>
      <w:r w:rsidR="00BA704D" w:rsidRPr="00210766">
        <w:t>nabytych maszyn, urządzeń, infrastruktury technicznej</w:t>
      </w:r>
      <w:r w:rsidR="00C3564F">
        <w:t>,</w:t>
      </w:r>
      <w:r w:rsidR="003D45DD">
        <w:t xml:space="preserve"> </w:t>
      </w:r>
      <w:r w:rsidR="005A05E0">
        <w:t>zgodnie z celem operacji</w:t>
      </w:r>
      <w:r w:rsidR="001B48F6">
        <w:t xml:space="preserve">, jeżeli </w:t>
      </w:r>
      <w:r w:rsidR="008F0B82">
        <w:t xml:space="preserve">wymaga tego </w:t>
      </w:r>
      <w:r w:rsidR="001B48F6">
        <w:t>specyfik</w:t>
      </w:r>
      <w:r w:rsidR="008F0B82">
        <w:t>a</w:t>
      </w:r>
      <w:r w:rsidR="001B48F6">
        <w:t xml:space="preserve"> operacji,</w:t>
      </w:r>
    </w:p>
    <w:p w14:paraId="756D5460" w14:textId="64BECB89" w:rsidR="00BA704D" w:rsidRDefault="00FA5ACA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18500C">
        <w:t>yw</w:t>
      </w:r>
      <w:r w:rsidR="00BA704D" w:rsidRPr="00210766">
        <w:t xml:space="preserve">anie zrealizowanego zakresu rzeczowego operacji do prowadzenia </w:t>
      </w:r>
      <w:r w:rsidR="000C67C1">
        <w:t>działalności</w:t>
      </w:r>
      <w:r w:rsidR="00BA704D" w:rsidRPr="00210766">
        <w:t xml:space="preserve">, której </w:t>
      </w:r>
      <w:r w:rsidR="00887FBF" w:rsidRPr="00210766">
        <w:t>s</w:t>
      </w:r>
      <w:r w:rsidR="00887FBF">
        <w:t>ł</w:t>
      </w:r>
      <w:r w:rsidR="00887FBF" w:rsidRPr="00210766">
        <w:t>u</w:t>
      </w:r>
      <w:r w:rsidR="00887FBF">
        <w:t>ż</w:t>
      </w:r>
      <w:r w:rsidR="00887FBF" w:rsidRPr="00210766">
        <w:t>y</w:t>
      </w:r>
      <w:r w:rsidR="00887FBF">
        <w:t>ł</w:t>
      </w:r>
      <w:r w:rsidR="00887FBF" w:rsidRPr="00210766">
        <w:t xml:space="preserve">a </w:t>
      </w:r>
      <w:r w:rsidR="00BA704D" w:rsidRPr="00210766">
        <w:t xml:space="preserve">realizacja operacji, lub której prowadzenie </w:t>
      </w:r>
      <w:r w:rsidR="003A7470" w:rsidRPr="00210766">
        <w:t>stanowi</w:t>
      </w:r>
      <w:r w:rsidR="003A7470">
        <w:t>ł</w:t>
      </w:r>
      <w:r w:rsidR="003A7470" w:rsidRPr="00210766">
        <w:t xml:space="preserve">o </w:t>
      </w:r>
      <w:r w:rsidR="00BA704D" w:rsidRPr="00210766">
        <w:t>warunek przyznania pomocy</w:t>
      </w:r>
      <w:r w:rsidR="00C425C8">
        <w:t xml:space="preserve"> finansowej</w:t>
      </w:r>
      <w:r w:rsidR="00EA2D91">
        <w:t>,</w:t>
      </w:r>
    </w:p>
    <w:p w14:paraId="7E4AE9D9" w14:textId="06933225" w:rsidR="00EA2D91" w:rsidRDefault="00FA5ACA" w:rsidP="00BA704D">
      <w:pPr>
        <w:pStyle w:val="PKTpunkt"/>
      </w:pPr>
      <w:r>
        <w:t>9</w:t>
      </w:r>
      <w:r w:rsidR="00EA2D91">
        <w:t>)</w:t>
      </w:r>
      <w:r w:rsidR="00EA2D91">
        <w:tab/>
        <w:t>osiągnięcia kryteriów wyboru operacji</w:t>
      </w:r>
    </w:p>
    <w:p w14:paraId="1AFA1728" w14:textId="77777777" w:rsidR="004A6708" w:rsidRPr="004A6708" w:rsidRDefault="00674DDC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07570D9C" w14:textId="00877B5F" w:rsidR="004A6708" w:rsidRPr="004A6708" w:rsidRDefault="00A003DA" w:rsidP="00011B03">
      <w:pPr>
        <w:pStyle w:val="USTustnpkodeksu"/>
      </w:pPr>
      <w:r w:rsidRPr="00E76952">
        <w:t>4. W wyniku realizacji operacji zostanie osiągnięty następujący cel: …</w:t>
      </w:r>
      <w:r w:rsidRPr="00D06B88">
        <w:t>…</w:t>
      </w:r>
      <w:r w:rsidRPr="00E76952">
        <w:t>………………</w:t>
      </w:r>
      <w:r>
        <w:br/>
        <w:t>…………………………………………………………………………………………………..</w:t>
      </w:r>
      <w:r>
        <w:br/>
      </w:r>
      <w:r w:rsidRPr="00E76952">
        <w:lastRenderedPageBreak/>
        <w:t>…………………………………………………………………………………………………</w:t>
      </w:r>
      <w:r>
        <w:t>.</w:t>
      </w:r>
      <w:r w:rsidRPr="00D06B88">
        <w:t xml:space="preserve">, </w:t>
      </w:r>
      <w:r w:rsidRPr="00E76952">
        <w:t>zwany dalej „celem operacji”</w:t>
      </w:r>
      <w:r>
        <w:t xml:space="preserve"> </w:t>
      </w:r>
      <w:r w:rsidR="00E767FF">
        <w:rPr>
          <w:rStyle w:val="Odwoanieprzypisudolnego"/>
        </w:rPr>
        <w:footnoteReference w:id="6"/>
      </w:r>
      <w:r w:rsidR="00FD79CF">
        <w:rPr>
          <w:rStyle w:val="IGindeksgrny"/>
        </w:rPr>
        <w:t>)</w:t>
      </w:r>
      <w:r w:rsidR="004A6708" w:rsidRPr="004A6708">
        <w:t>.</w:t>
      </w:r>
    </w:p>
    <w:p w14:paraId="674F2F34" w14:textId="7C5371B0" w:rsidR="001006F7" w:rsidRDefault="00E971E2" w:rsidP="001006F7">
      <w:pPr>
        <w:pStyle w:val="USTustnpkodeksu"/>
      </w:pPr>
      <w:r>
        <w:t>5</w:t>
      </w:r>
      <w:r w:rsidR="004A6708" w:rsidRPr="004A6708">
        <w:t xml:space="preserve">. </w:t>
      </w:r>
      <w:r w:rsidR="001006F7" w:rsidRPr="00FF384C">
        <w:t>Operacja zostanie zrealizowana w (województwo, powiat, gmina, kod pocztowy,</w:t>
      </w:r>
      <w:r w:rsidR="003E412F">
        <w:t xml:space="preserve"> poczta,</w:t>
      </w:r>
      <w:r w:rsidR="001006F7" w:rsidRPr="00FF384C">
        <w:t xml:space="preserve"> miejscowość, ulica oraz nr domu/lokalu</w:t>
      </w:r>
      <w:r w:rsidR="001006F7">
        <w:t>/obrębu/działki</w:t>
      </w:r>
      <w:r w:rsidR="001006F7" w:rsidRPr="00FF384C">
        <w:t>):</w:t>
      </w:r>
      <w:r w:rsidR="001006F7">
        <w:t xml:space="preserve"> ……………………………</w:t>
      </w:r>
      <w:r w:rsidR="003E412F">
        <w:t>..</w:t>
      </w:r>
    </w:p>
    <w:p w14:paraId="0E798C93" w14:textId="5C8B3075" w:rsidR="00A369AE" w:rsidRPr="004A6708" w:rsidRDefault="001006F7" w:rsidP="001378A3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14:paraId="68128E42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6FC0089B" w14:textId="20836F30" w:rsidR="002B76BF" w:rsidRDefault="004A6708" w:rsidP="002B76BF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</w:t>
      </w:r>
      <w:r w:rsidR="000A3167">
        <w:t xml:space="preserve"> poniesionych</w:t>
      </w:r>
      <w:r w:rsidR="00CB2358">
        <w:t xml:space="preserve"> kosztów kwalifikowalnych operacji w wysokości </w:t>
      </w:r>
      <w:r w:rsidR="007C10B4">
        <w:t xml:space="preserve">do </w:t>
      </w:r>
      <w:r w:rsidR="00D435D3">
        <w:t xml:space="preserve">……………… </w:t>
      </w:r>
      <w:r w:rsidR="00F86D26">
        <w:t>%</w:t>
      </w:r>
      <w:r w:rsidR="00CB2358">
        <w:t xml:space="preserve"> tych kosztów, </w:t>
      </w:r>
      <w:r w:rsidR="00E95B2E">
        <w:t xml:space="preserve">której wysokości została </w:t>
      </w:r>
      <w:r w:rsidR="00CB2358">
        <w:t>ujęt</w:t>
      </w:r>
      <w:r w:rsidR="00E95B2E">
        <w:t>a</w:t>
      </w:r>
      <w:r w:rsidR="00CB2358">
        <w:t xml:space="preserve"> w zestawieniu rzeczowo-finansowym operacji</w:t>
      </w:r>
      <w:r w:rsidR="002B76BF" w:rsidRPr="002B76BF">
        <w:t xml:space="preserve"> </w:t>
      </w:r>
      <w:r w:rsidR="00D435D3">
        <w:t xml:space="preserve">tj. </w:t>
      </w:r>
      <w:r w:rsidR="002B76BF">
        <w:t>w wysokości: ……………………………………</w:t>
      </w:r>
      <w:r w:rsidR="00D435D3">
        <w:t>…………………….</w:t>
      </w:r>
      <w:r w:rsidR="002B76BF">
        <w:t xml:space="preserve"> ….…………………</w:t>
      </w:r>
      <w:r w:rsidR="002B76BF" w:rsidRPr="001642AF">
        <w:t>…………………………………………………………</w:t>
      </w:r>
      <w:r w:rsidR="002B76BF">
        <w:t>....................</w:t>
      </w:r>
      <w:r w:rsidR="002B76BF" w:rsidRPr="001642AF">
        <w:t xml:space="preserve">… zł </w:t>
      </w:r>
    </w:p>
    <w:p w14:paraId="2AE87649" w14:textId="1BAEB791" w:rsidR="00F82B9B" w:rsidRDefault="002B76BF" w:rsidP="001378A3">
      <w:pPr>
        <w:pStyle w:val="CZWSPPKTczwsplnapunktw"/>
      </w:pPr>
      <w:r>
        <w:t>(słownie:…………………………………………………………………………………...………………</w:t>
      </w:r>
      <w:r w:rsidR="00A003DA">
        <w:t>……………………………………………………………………………………</w:t>
      </w:r>
      <w:r>
        <w:t xml:space="preserve"> zł)</w:t>
      </w:r>
      <w:r w:rsidR="00AE5343">
        <w:t>.</w:t>
      </w:r>
    </w:p>
    <w:p w14:paraId="330E8F1C" w14:textId="6D4D3836" w:rsidR="0096536A" w:rsidRDefault="0096536A" w:rsidP="0096536A">
      <w:pPr>
        <w:pStyle w:val="USTustnpkodeksu"/>
      </w:pPr>
      <w:r>
        <w:t xml:space="preserve">2. Pomoc zostanie </w:t>
      </w:r>
      <w:r w:rsidR="007D5FEC">
        <w:t>wypłacona</w:t>
      </w:r>
      <w:r>
        <w:t>:</w:t>
      </w:r>
    </w:p>
    <w:p w14:paraId="5094EEAD" w14:textId="77777777" w:rsidR="0096536A" w:rsidRDefault="0096536A" w:rsidP="0096536A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7C9543F4" w14:textId="77777777" w:rsidR="0096536A" w:rsidRPr="0096536A" w:rsidRDefault="0096536A" w:rsidP="0096536A">
      <w:pPr>
        <w:pStyle w:val="USTustnpkodeksu"/>
      </w:pPr>
      <w:r>
        <w:t>albo</w:t>
      </w:r>
    </w:p>
    <w:p w14:paraId="055CD112" w14:textId="77777777" w:rsidR="0096536A" w:rsidRDefault="0096536A" w:rsidP="0096536A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14:paraId="54CD4288" w14:textId="77777777" w:rsidR="0096536A" w:rsidRPr="00653C95" w:rsidRDefault="0096536A" w:rsidP="0096536A">
      <w:pPr>
        <w:pStyle w:val="LITlitera"/>
      </w:pPr>
      <w:r w:rsidRPr="00653C95">
        <w:t>a)</w:t>
      </w:r>
      <w:r>
        <w:tab/>
      </w:r>
      <w:r w:rsidRPr="00653C95">
        <w:t>pierwsza transza w wysokości: …</w:t>
      </w:r>
      <w:r>
        <w:t>….</w:t>
      </w:r>
      <w:r w:rsidRPr="00653C95">
        <w:t>………………………………………………zł</w:t>
      </w:r>
      <w:r>
        <w:t xml:space="preserve"> (słownie:………………………………………………………………………………………………………………………………………………………………….zł),</w:t>
      </w:r>
    </w:p>
    <w:p w14:paraId="617E2E93" w14:textId="77777777" w:rsidR="0096536A" w:rsidRDefault="0096536A" w:rsidP="0096536A">
      <w:pPr>
        <w:pStyle w:val="LITlitera"/>
      </w:pPr>
      <w:r>
        <w:t>b)</w:t>
      </w:r>
      <w:r>
        <w:tab/>
        <w:t>druga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14:paraId="40CDAF12" w14:textId="77777777" w:rsidR="0096536A" w:rsidRDefault="0096536A">
      <w:pPr>
        <w:pStyle w:val="LITlitera"/>
      </w:pPr>
      <w:r>
        <w:t>c)</w:t>
      </w:r>
      <w:r>
        <w:tab/>
        <w:t>trzecia transza w wysokości:………………………………………………………zł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14:paraId="2DC20E12" w14:textId="5FEDE585" w:rsidR="0046475B" w:rsidRDefault="0096536A" w:rsidP="008E2238">
      <w:pPr>
        <w:pStyle w:val="LITlitera"/>
      </w:pPr>
      <w:r>
        <w:lastRenderedPageBreak/>
        <w:t>d)</w:t>
      </w:r>
      <w:r>
        <w:tab/>
        <w:t>czwarta transza w wysokości:……………………………………………………...zł (słownie:………………………………………………………………………………………………………………………………………………………………….zł)</w:t>
      </w:r>
      <w:r w:rsidR="00D435D3">
        <w:t>.</w:t>
      </w:r>
    </w:p>
    <w:p w14:paraId="529241A8" w14:textId="77777777" w:rsidR="0096536A" w:rsidRDefault="0096536A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</w:p>
    <w:p w14:paraId="4FED9DA7" w14:textId="400C661A" w:rsidR="0096536A" w:rsidRPr="002E702C" w:rsidRDefault="0096536A" w:rsidP="0096536A">
      <w:pPr>
        <w:pStyle w:val="CZKSIGAoznaczenieiprzedmiotczcilubksigi"/>
        <w:rPr>
          <w:rStyle w:val="IGindeksgrny"/>
        </w:rPr>
      </w:pPr>
      <w:r>
        <w:t>§ 5</w:t>
      </w:r>
      <w:r w:rsidR="00D435D3">
        <w:t>.</w:t>
      </w:r>
      <w:r w:rsidR="00DE0BEF">
        <w:t xml:space="preserve"> </w:t>
      </w:r>
      <w:r w:rsidR="00DE0BEF">
        <w:rPr>
          <w:rStyle w:val="Odwoanieprzypisudolnego"/>
        </w:rPr>
        <w:footnoteReference w:id="8"/>
      </w:r>
      <w:r w:rsidR="00DE0BEF">
        <w:rPr>
          <w:rStyle w:val="IGindeksgrny"/>
        </w:rPr>
        <w:t>)</w:t>
      </w:r>
    </w:p>
    <w:p w14:paraId="66F28509" w14:textId="40C5AD4B" w:rsidR="00DE0BEF" w:rsidRDefault="00DE0BEF" w:rsidP="000B5069">
      <w:pPr>
        <w:pStyle w:val="USTustnpkodeksu"/>
      </w:pPr>
      <w:r>
        <w:t xml:space="preserve">1. Zgodnie z rozporządzeniem w sprawie zaliczek, Beneficjentowi </w:t>
      </w:r>
      <w:r w:rsidR="007D5FEC">
        <w:t xml:space="preserve">jest </w:t>
      </w:r>
      <w:r>
        <w:t>przyznana zaliczka</w:t>
      </w:r>
      <w:r w:rsidR="008B1DC7" w:rsidRPr="008B1DC7">
        <w:t xml:space="preserve"> </w:t>
      </w:r>
      <w:r w:rsidR="004B5CC5">
        <w:t>w wysokości do</w:t>
      </w:r>
      <w:r>
        <w:t>:</w:t>
      </w:r>
      <w:r w:rsidR="004B5CC5">
        <w:t xml:space="preserve"> …………………………………………………………………</w:t>
      </w:r>
      <w:r>
        <w:t>…..zł (słownie:……………………………………………………………………………………………………………………………………………………………………………</w:t>
      </w:r>
      <w:r w:rsidR="004B5CC5">
        <w:t xml:space="preserve">………….... </w:t>
      </w:r>
      <w:r>
        <w:t>zł)</w:t>
      </w:r>
      <w:r w:rsidR="004B5CC5">
        <w:t>.</w:t>
      </w:r>
    </w:p>
    <w:p w14:paraId="176D909C" w14:textId="7A95F5C7" w:rsidR="0094494B" w:rsidRDefault="0094494B" w:rsidP="000B5069">
      <w:pPr>
        <w:pStyle w:val="USTustnpkodeksu"/>
      </w:pPr>
      <w:r>
        <w:t xml:space="preserve">2. Zaliczka jest przyznana wyłącznie na pokrycie </w:t>
      </w:r>
      <w:r w:rsidR="00F3348E">
        <w:t>wydatków</w:t>
      </w:r>
      <w:r w:rsidR="00625589">
        <w:t xml:space="preserve"> </w:t>
      </w:r>
      <w:r>
        <w:t>stanowiących koszty kwalifikowalne ujęte w zestawieniu rzeczowo-finansowym operacji oraz do</w:t>
      </w:r>
      <w:r w:rsidR="007B2AEE">
        <w:t>konanych w formie bezgotówkowej.</w:t>
      </w:r>
    </w:p>
    <w:p w14:paraId="7384B7E2" w14:textId="4E223706" w:rsidR="004B5CC5" w:rsidRDefault="00647A5D" w:rsidP="000B5069">
      <w:pPr>
        <w:pStyle w:val="USTustnpkodeksu"/>
      </w:pPr>
      <w:r>
        <w:t>3</w:t>
      </w:r>
      <w:r w:rsidR="004B5CC5">
        <w:t>. K</w:t>
      </w:r>
      <w:r w:rsidR="004B5CC5" w:rsidRPr="004B5CC5">
        <w:t>wota pomocy, o której mowa w § 4 ust. 2, zostanie wypłacona w wysokości pomniejszonej o wysokość wypłaconej zaliczki</w:t>
      </w:r>
      <w:r w:rsidR="002E07D4">
        <w:t>, o której mowa w ust. 1.</w:t>
      </w:r>
    </w:p>
    <w:p w14:paraId="3BDC2C71" w14:textId="6602C3D5" w:rsidR="00536BB5" w:rsidRDefault="00647A5D" w:rsidP="00DE0BEF">
      <w:pPr>
        <w:pStyle w:val="USTustnpkodeksu"/>
      </w:pPr>
      <w:r>
        <w:t>4</w:t>
      </w:r>
      <w:r w:rsidR="00536BB5">
        <w:t xml:space="preserve">. </w:t>
      </w:r>
      <w:r w:rsidR="004B5CC5">
        <w:t>Z</w:t>
      </w:r>
      <w:r w:rsidR="00536BB5">
        <w:t xml:space="preserve">aliczka </w:t>
      </w:r>
      <w:r w:rsidR="004B5CC5">
        <w:t xml:space="preserve">może zostać </w:t>
      </w:r>
      <w:r w:rsidR="00536BB5">
        <w:t xml:space="preserve"> wypłac</w:t>
      </w:r>
      <w:r w:rsidR="0023302B">
        <w:t>o</w:t>
      </w:r>
      <w:r w:rsidR="00536BB5">
        <w:t xml:space="preserve">na </w:t>
      </w:r>
      <w:r w:rsidR="00F06DE8">
        <w:t xml:space="preserve">po </w:t>
      </w:r>
      <w:r w:rsidR="00536BB5">
        <w:t>ustanowieni</w:t>
      </w:r>
      <w:r w:rsidR="00F06DE8">
        <w:t>u</w:t>
      </w:r>
      <w:r w:rsidR="00536BB5">
        <w:t xml:space="preserve"> </w:t>
      </w:r>
      <w:r w:rsidR="00F06DE8">
        <w:t xml:space="preserve">przez Beneficjenta </w:t>
      </w:r>
      <w:r w:rsidR="00536BB5">
        <w:t xml:space="preserve">zabezpieczenia, o którym mowa w  </w:t>
      </w:r>
      <w:r>
        <w:t>§ 6 ust.</w:t>
      </w:r>
      <w:r w:rsidR="00F02ED5">
        <w:t xml:space="preserve"> </w:t>
      </w:r>
      <w:r w:rsidR="00536BB5">
        <w:t>3-8 rozporządzenia w sprawie zaliczek</w:t>
      </w:r>
      <w:r w:rsidR="00F06DE8">
        <w:t xml:space="preserve"> oraz po przekazaniu Agencji dokumentów potwierdzających jego ustanowienie</w:t>
      </w:r>
      <w:r w:rsidR="00536BB5">
        <w:t>.</w:t>
      </w:r>
    </w:p>
    <w:p w14:paraId="3F80AFAF" w14:textId="5A13163B" w:rsidR="00117264" w:rsidRDefault="00647A5D" w:rsidP="00DE0BEF">
      <w:pPr>
        <w:pStyle w:val="USTustnpkodeksu"/>
      </w:pPr>
      <w:r>
        <w:t>5</w:t>
      </w:r>
      <w:r w:rsidR="006F668C">
        <w:t xml:space="preserve">. </w:t>
      </w:r>
      <w:r w:rsidR="00117264">
        <w:t xml:space="preserve">Agencja wypłaca zaliczkę </w:t>
      </w:r>
      <w:r w:rsidR="002E4CED">
        <w:t xml:space="preserve">albo </w:t>
      </w:r>
      <w:r w:rsidR="00117264">
        <w:t>transzę</w:t>
      </w:r>
      <w:r w:rsidR="002E4CED">
        <w:t xml:space="preserve"> zaliczki</w:t>
      </w:r>
      <w:r w:rsidR="00117264">
        <w:t>:</w:t>
      </w:r>
    </w:p>
    <w:p w14:paraId="64196656" w14:textId="0A15D1C5" w:rsidR="006F668C" w:rsidRDefault="00117264" w:rsidP="000B5069">
      <w:pPr>
        <w:pStyle w:val="PKTpunkt"/>
      </w:pPr>
      <w:r>
        <w:t>1)</w:t>
      </w:r>
      <w:r>
        <w:tab/>
      </w:r>
      <w:r w:rsidR="006F668C">
        <w:t xml:space="preserve">zgodnie z harmonogramem, </w:t>
      </w:r>
      <w:r w:rsidR="008C2682">
        <w:t xml:space="preserve">którego wzór </w:t>
      </w:r>
      <w:r w:rsidR="006F668C">
        <w:t>stanowi załącznik nr 4</w:t>
      </w:r>
      <w:r w:rsidR="002366EC">
        <w:t xml:space="preserve"> do umowy</w:t>
      </w:r>
      <w:r>
        <w:t>;</w:t>
      </w:r>
    </w:p>
    <w:p w14:paraId="57468417" w14:textId="6262BD4E" w:rsidR="006F668C" w:rsidRDefault="00117264" w:rsidP="000B5069">
      <w:pPr>
        <w:pStyle w:val="PKTpunkt"/>
      </w:pPr>
      <w:r>
        <w:t>2)</w:t>
      </w:r>
      <w:r>
        <w:tab/>
      </w:r>
      <w:r w:rsidR="006F668C">
        <w:t>na wniosek Beneficjenta, którego wzór stanowi załącznik nr 5</w:t>
      </w:r>
      <w:r w:rsidR="00F02ED5">
        <w:t xml:space="preserve"> do umowy, w t</w:t>
      </w:r>
      <w:r w:rsidR="00A84235">
        <w:t>erminie wskazanym w tym wniosku</w:t>
      </w:r>
      <w:r w:rsidR="00754FBF">
        <w:t xml:space="preserve">, </w:t>
      </w:r>
      <w:r w:rsidR="00F02ED5">
        <w:t xml:space="preserve">nie wcześniej niż w terminie 21 dni od dnia złożenia </w:t>
      </w:r>
      <w:r w:rsidR="00754FBF">
        <w:t xml:space="preserve">tego </w:t>
      </w:r>
      <w:r w:rsidR="00F02ED5">
        <w:t>wniosku, z zastrzeżeniem § 4 ust. 1 rozporządzenia w sprawie zaliczek.</w:t>
      </w:r>
    </w:p>
    <w:p w14:paraId="3D77DE30" w14:textId="76513F07" w:rsidR="006F668C" w:rsidRDefault="00647A5D" w:rsidP="00DE0BEF">
      <w:pPr>
        <w:pStyle w:val="USTustnpkodeksu"/>
      </w:pPr>
      <w:r>
        <w:t>6</w:t>
      </w:r>
      <w:r w:rsidR="006F668C">
        <w:t xml:space="preserve">. Zmiana harmonogramu, o którym mowa w ust. </w:t>
      </w:r>
      <w:r>
        <w:t>5</w:t>
      </w:r>
      <w:r w:rsidR="00A84235">
        <w:t xml:space="preserve"> pkt 1</w:t>
      </w:r>
      <w:r w:rsidR="006F668C">
        <w:t xml:space="preserve">, nie wymaga dokonania zmiany umowy, o której mowa w § 15. Beneficjent zobowiązany jest przekazać Agencji w formie pisemnej zmieniony harmonogram, o którym mowa w ust. </w:t>
      </w:r>
      <w:r>
        <w:t>5</w:t>
      </w:r>
      <w:r w:rsidR="00754FBF">
        <w:t xml:space="preserve"> pkt 1</w:t>
      </w:r>
      <w:r w:rsidR="00A84235">
        <w:t xml:space="preserve">, </w:t>
      </w:r>
      <w:r w:rsidR="00D10384">
        <w:t>nie później niż w dniu</w:t>
      </w:r>
      <w:r w:rsidR="0031742B">
        <w:t xml:space="preserve"> złożenia wniosku, o którym mowa w ust. 5 pkt 2 </w:t>
      </w:r>
      <w:r w:rsidR="00A84235">
        <w:t>.</w:t>
      </w:r>
    </w:p>
    <w:p w14:paraId="7881202D" w14:textId="2176006D" w:rsidR="00E62339" w:rsidRDefault="00647A5D" w:rsidP="00DE0BEF">
      <w:pPr>
        <w:pStyle w:val="USTustnpkodeksu"/>
      </w:pPr>
      <w:r>
        <w:lastRenderedPageBreak/>
        <w:t>7</w:t>
      </w:r>
      <w:r w:rsidR="00E62339">
        <w:t xml:space="preserve">. W przypadku wystąpienia okoliczności uniemożliwiających wypłatę zaliczki w terminie, o którym mowa w ust. </w:t>
      </w:r>
      <w:r>
        <w:t>5</w:t>
      </w:r>
      <w:r w:rsidR="00E62339">
        <w:t xml:space="preserve"> pkt 2, Agencja informuje Beneficjenta w formie pisemnej o przewidywanym terminie wypłaty zaliczki. </w:t>
      </w:r>
    </w:p>
    <w:p w14:paraId="7627355F" w14:textId="2ABCCB5D" w:rsidR="00E62339" w:rsidRDefault="00647A5D" w:rsidP="00DE0BEF">
      <w:pPr>
        <w:pStyle w:val="USTustnpkodeksu"/>
      </w:pPr>
      <w:r>
        <w:t>8</w:t>
      </w:r>
      <w:r w:rsidR="00E62339">
        <w:t>. W przypadku gdy wypłata zaliczki ma nastąpić w transzach, wypłata drugiej i kolejnych transz zaliczki może nastąpić po wydatkowaniu przez Beneficjenta co najmniej 90% dotychczas otrzymanej zaliczki.</w:t>
      </w:r>
    </w:p>
    <w:p w14:paraId="593786C7" w14:textId="4375EB71" w:rsidR="00E62339" w:rsidRDefault="00647A5D" w:rsidP="00DE0BEF">
      <w:pPr>
        <w:pStyle w:val="USTustnpkodeksu"/>
      </w:pPr>
      <w:r>
        <w:t>9</w:t>
      </w:r>
      <w:r w:rsidR="00E62339">
        <w:t xml:space="preserve">. W celu udokumentowania wydatkowania zaliczki, o którym mowa w ust. </w:t>
      </w:r>
      <w:r>
        <w:t>8</w:t>
      </w:r>
      <w:r w:rsidR="00E62339">
        <w:t xml:space="preserve">, Beneficjent przekaże Agencji wykaz </w:t>
      </w:r>
      <w:r w:rsidR="00F3348E">
        <w:t>dokonanych wydatków</w:t>
      </w:r>
      <w:r w:rsidR="00E62339">
        <w:t xml:space="preserve"> wraz z wyciągiem z rachunku bankowego, o którym mowa w ust. </w:t>
      </w:r>
      <w:r w:rsidR="00021DEA">
        <w:t>12</w:t>
      </w:r>
      <w:r w:rsidR="00E62339">
        <w:t>.</w:t>
      </w:r>
    </w:p>
    <w:p w14:paraId="57C55B1A" w14:textId="7BC9D8C3" w:rsidR="00E62339" w:rsidRDefault="00647A5D" w:rsidP="00DE0BEF">
      <w:pPr>
        <w:pStyle w:val="USTustnpkodeksu"/>
      </w:pPr>
      <w:r>
        <w:t>10</w:t>
      </w:r>
      <w:r w:rsidR="00E62339">
        <w:t>. Agencja informuje Beneficjenta w formie pisemnej o:</w:t>
      </w:r>
    </w:p>
    <w:p w14:paraId="4944D1CE" w14:textId="25EBD7FF" w:rsidR="00E62339" w:rsidRDefault="00E62339" w:rsidP="000B5069">
      <w:pPr>
        <w:pStyle w:val="PKTpunkt"/>
      </w:pPr>
      <w:r>
        <w:t>1)</w:t>
      </w:r>
      <w:r>
        <w:tab/>
        <w:t xml:space="preserve">spełnieniu warunku, o którym mowa w ust. </w:t>
      </w:r>
      <w:r w:rsidR="00F97178">
        <w:t>9</w:t>
      </w:r>
      <w:r>
        <w:t>;</w:t>
      </w:r>
    </w:p>
    <w:p w14:paraId="2151B5BC" w14:textId="77777777" w:rsidR="005A08CF" w:rsidRDefault="00E62339" w:rsidP="000B5069">
      <w:pPr>
        <w:pStyle w:val="PKTpunkt"/>
      </w:pPr>
      <w:r>
        <w:t>2)</w:t>
      </w:r>
      <w:r>
        <w:tab/>
        <w:t xml:space="preserve">niespełnieniu warunku, o którym mowa w ust. </w:t>
      </w:r>
      <w:r w:rsidR="00F97178">
        <w:t>9</w:t>
      </w:r>
      <w:r>
        <w:t xml:space="preserve"> oraz przyczynach jego niespełnienia</w:t>
      </w:r>
      <w:r w:rsidR="005A08CF">
        <w:t>;</w:t>
      </w:r>
    </w:p>
    <w:p w14:paraId="3D8ADA0D" w14:textId="63CA0D0E" w:rsidR="00E62339" w:rsidRDefault="005A08CF" w:rsidP="000B5069">
      <w:pPr>
        <w:pStyle w:val="PKTpunkt"/>
      </w:pPr>
      <w:r>
        <w:t>3)</w:t>
      </w:r>
      <w:r>
        <w:tab/>
        <w:t>zgodzie na wypłatę kolejnej transzy zaliczki.</w:t>
      </w:r>
    </w:p>
    <w:p w14:paraId="2FB2BFAB" w14:textId="1DD61AB4" w:rsidR="00135D01" w:rsidRDefault="00135D01">
      <w:pPr>
        <w:pStyle w:val="USTustnpkodeksu"/>
      </w:pPr>
      <w:r>
        <w:t>1</w:t>
      </w:r>
      <w:r w:rsidR="00647A5D">
        <w:t>1</w:t>
      </w:r>
      <w:r>
        <w:t xml:space="preserve">. Zgoda na wypłatę kolejnej transzy zaliczki, o której mowa w ust. </w:t>
      </w:r>
      <w:r w:rsidR="00647A5D">
        <w:t>10</w:t>
      </w:r>
      <w:r>
        <w:t xml:space="preserve"> pkt </w:t>
      </w:r>
      <w:r w:rsidR="005A08CF">
        <w:t>3</w:t>
      </w:r>
      <w:r>
        <w:t xml:space="preserve">, nie oznacza rozliczenia przez Agencję przedstawionych przez Beneficjenta </w:t>
      </w:r>
      <w:r w:rsidR="00F3348E">
        <w:t>wydatków</w:t>
      </w:r>
      <w:r>
        <w:t>.</w:t>
      </w:r>
    </w:p>
    <w:p w14:paraId="4378511A" w14:textId="29655321" w:rsidR="00FE610B" w:rsidRDefault="00FE610B" w:rsidP="00FE610B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14:paraId="3AB2AC9D" w14:textId="03AD4BAC" w:rsidR="00647A5D" w:rsidRDefault="00647A5D" w:rsidP="00647A5D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14:paraId="0F9543C8" w14:textId="77777777" w:rsidR="00607CBA" w:rsidRDefault="00D10FE2" w:rsidP="00373395">
      <w:pPr>
        <w:pStyle w:val="USTustnpkodeksu"/>
      </w:pPr>
      <w:r w:rsidRPr="00373395">
        <w:t>14. Rozliczenie zaliczki</w:t>
      </w:r>
      <w:r w:rsidR="002E4CED">
        <w:t xml:space="preserve"> albo</w:t>
      </w:r>
      <w:r w:rsidRPr="00373395">
        <w:t xml:space="preserve"> transzy zaliczki</w:t>
      </w:r>
      <w:r w:rsidR="00607CBA">
        <w:t>:</w:t>
      </w:r>
    </w:p>
    <w:p w14:paraId="5695C1D8" w14:textId="61561253" w:rsidR="00607CBA" w:rsidRDefault="00607CBA" w:rsidP="000F1A37">
      <w:pPr>
        <w:pStyle w:val="PKTpunkt"/>
      </w:pPr>
      <w:r>
        <w:t>1)</w:t>
      </w:r>
      <w:r>
        <w:tab/>
      </w:r>
      <w:r w:rsidR="00D10FE2" w:rsidRPr="00373395">
        <w:t>polega na złożeniu przez Beneficjenta wniosku o płatnoś</w:t>
      </w:r>
      <w:r w:rsidR="00373395" w:rsidRPr="00373395">
        <w:t>ć</w:t>
      </w:r>
      <w:r w:rsidR="00373395">
        <w:t>, zgodnie z § 10</w:t>
      </w:r>
      <w:r w:rsidR="002E4CED">
        <w:t xml:space="preserve">, wykazaniu przez Beneficjenta </w:t>
      </w:r>
      <w:r w:rsidR="00F3348E">
        <w:t>wydatków</w:t>
      </w:r>
      <w:r w:rsidR="002E4CED">
        <w:t xml:space="preserve">, o których mowa w ust. 2 oraz potwierdzeniu kwalifikowalności tych </w:t>
      </w:r>
      <w:r w:rsidR="00F3348E">
        <w:t>wydatków</w:t>
      </w:r>
      <w:r w:rsidR="00E97234">
        <w:t xml:space="preserve"> </w:t>
      </w:r>
      <w:r w:rsidR="002E4CED">
        <w:t>przez Agencję</w:t>
      </w:r>
      <w:r>
        <w:t>;</w:t>
      </w:r>
    </w:p>
    <w:p w14:paraId="613862ED" w14:textId="3E09ECB8" w:rsidR="00375970" w:rsidRDefault="00607CBA" w:rsidP="000F1A37">
      <w:pPr>
        <w:pStyle w:val="PKTpunkt"/>
      </w:pPr>
      <w:r>
        <w:t>2)</w:t>
      </w:r>
      <w:r>
        <w:tab/>
        <w:t xml:space="preserve">może polegać również na zwrocie </w:t>
      </w:r>
      <w:r w:rsidR="00792B41">
        <w:t>zaliczki albo transzy zaliczki</w:t>
      </w:r>
      <w:r>
        <w:t xml:space="preserve"> </w:t>
      </w:r>
      <w:r w:rsidR="00D435D3">
        <w:t>nie później niż w dniu złożenia wniosku o płatność</w:t>
      </w:r>
      <w:r w:rsidR="00792B41">
        <w:t xml:space="preserve">, </w:t>
      </w:r>
      <w:r w:rsidR="00D10384">
        <w:t>w wysokości i terminie, o którym mowa w § 10</w:t>
      </w:r>
      <w:r>
        <w:t>.</w:t>
      </w:r>
    </w:p>
    <w:p w14:paraId="69356D3E" w14:textId="66AB2417" w:rsidR="004A7F31" w:rsidRDefault="00375970" w:rsidP="004A7F31">
      <w:pPr>
        <w:pStyle w:val="USTustnpkodeksu"/>
      </w:pPr>
      <w:r>
        <w:t xml:space="preserve">15. </w:t>
      </w:r>
      <w:r w:rsidR="004A7F31" w:rsidRPr="00DE4FD4">
        <w:t xml:space="preserve">Wykazanym we wniosku o płatność </w:t>
      </w:r>
      <w:r w:rsidR="00F3348E">
        <w:t>wydatkom</w:t>
      </w:r>
      <w:r w:rsidR="004A7F31" w:rsidRPr="00DE4FD4">
        <w:t xml:space="preserve">, o których mowa w ust. 2, odpowiada wkład własny Beneficjenta, w wysokości wynikającej z procentu dofinansowania, określonego w </w:t>
      </w:r>
      <w:r w:rsidR="00E4596B">
        <w:t>§</w:t>
      </w:r>
      <w:r w:rsidR="004A7F31" w:rsidRPr="00DE4FD4">
        <w:t xml:space="preserve"> 4 ust. 1.</w:t>
      </w:r>
    </w:p>
    <w:p w14:paraId="52FF9F77" w14:textId="324AF3B1" w:rsidR="00A369AE" w:rsidRDefault="00375970" w:rsidP="00BC11A1">
      <w:pPr>
        <w:pStyle w:val="USTustnpkodeksu"/>
      </w:pPr>
      <w:r>
        <w:t>1</w:t>
      </w:r>
      <w:r w:rsidR="007A53DB">
        <w:t>6</w:t>
      </w:r>
      <w:r w:rsidR="00DE0BEF">
        <w:t xml:space="preserve">. </w:t>
      </w:r>
      <w:r w:rsidR="0022130D">
        <w:t>Do odbioru przez B</w:t>
      </w:r>
      <w:r w:rsidR="00BC11A1" w:rsidRPr="00094748">
        <w:t>eneficjent</w:t>
      </w:r>
      <w:r w:rsidR="00570F84">
        <w:t>a</w:t>
      </w:r>
      <w:r w:rsidR="00BC11A1" w:rsidRPr="00094748">
        <w:t xml:space="preserve"> dokument</w:t>
      </w:r>
      <w:r w:rsidR="0022130D">
        <w:t>ów</w:t>
      </w:r>
      <w:r w:rsidR="00BC11A1" w:rsidRPr="00094748">
        <w:t xml:space="preserve">, o których mowa w ust. </w:t>
      </w:r>
      <w:r w:rsidR="00373395">
        <w:t>4</w:t>
      </w:r>
      <w:r w:rsidR="00570F84">
        <w:t>,</w:t>
      </w:r>
      <w:r w:rsidR="00373395" w:rsidRPr="00094748">
        <w:t xml:space="preserve"> </w:t>
      </w:r>
      <w:r w:rsidR="0022130D">
        <w:t>stosuje się odpowiednio § 14</w:t>
      </w:r>
      <w:r w:rsidR="004D764E">
        <w:t xml:space="preserve"> ust. </w:t>
      </w:r>
      <w:r w:rsidR="000C7F68">
        <w:t>ust.</w:t>
      </w:r>
      <w:r w:rsidR="005222F4">
        <w:t xml:space="preserve"> </w:t>
      </w:r>
      <w:r w:rsidR="004D764E">
        <w:t>3</w:t>
      </w:r>
      <w:r w:rsidR="0022130D">
        <w:t>.</w:t>
      </w:r>
    </w:p>
    <w:p w14:paraId="3FBB1C75" w14:textId="77777777" w:rsidR="004A6708" w:rsidRPr="004A6708" w:rsidRDefault="00083073" w:rsidP="003C2DF1">
      <w:pPr>
        <w:pStyle w:val="CZKSIGAoznaczenieiprzedmiotczcilubksigi"/>
      </w:pPr>
      <w:r>
        <w:lastRenderedPageBreak/>
        <w:t xml:space="preserve">§ </w:t>
      </w:r>
      <w:r w:rsidR="00DB74D9">
        <w:t>6</w:t>
      </w:r>
      <w:r w:rsidR="004A6708" w:rsidRPr="004A6708">
        <w:t>.</w:t>
      </w:r>
      <w:r w:rsidR="00775602">
        <w:t xml:space="preserve"> </w:t>
      </w:r>
    </w:p>
    <w:p w14:paraId="083F8608" w14:textId="0073A100"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153A3D">
        <w:t xml:space="preserve">określonych </w:t>
      </w:r>
      <w:r w:rsidR="00153A3D">
        <w:br/>
        <w:t>w 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08058600" w14:textId="77777777"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14:paraId="56F25E1A" w14:textId="77777777"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14:paraId="2B10FCD0" w14:textId="77777777" w:rsidR="00024CEC" w:rsidRPr="005E0896" w:rsidRDefault="00237041" w:rsidP="00024CEC">
      <w:pPr>
        <w:pStyle w:val="PKTpunkt"/>
      </w:pPr>
      <w:r>
        <w:t xml:space="preserve">3) </w:t>
      </w:r>
      <w:r>
        <w:tab/>
      </w:r>
      <w:r w:rsidR="00024CEC" w:rsidRPr="005E0896">
        <w:t xml:space="preserve">zapewnienia, w trakcie realizacji operacji oraz przez 5 lat od dnia </w:t>
      </w:r>
      <w:r w:rsidR="008E15E5">
        <w:t>dokonania płatności końcowej</w:t>
      </w:r>
      <w:r w:rsidR="00024CEC" w:rsidRPr="005E0896">
        <w:t xml:space="preserve">, trwałości operacji, o której mowa w art. 71 rozporządzenia </w:t>
      </w:r>
      <w:r w:rsidR="00024CEC" w:rsidRPr="005E0896">
        <w:br/>
        <w:t>nr 1303/2013, w tym:</w:t>
      </w:r>
    </w:p>
    <w:p w14:paraId="45BF8A95" w14:textId="77777777" w:rsidR="00237041" w:rsidRPr="00BA2723" w:rsidRDefault="00A41C5D" w:rsidP="00024CEC">
      <w:pPr>
        <w:pStyle w:val="LITlitera"/>
      </w:pPr>
      <w:r>
        <w:t>a)</w:t>
      </w:r>
      <w:r w:rsidR="00237041" w:rsidRPr="00237041">
        <w:tab/>
      </w:r>
      <w:r w:rsidR="00237041" w:rsidRPr="00024CEC">
        <w:t xml:space="preserve">prowadzenia działalności związanej z przyznaną pomocą </w:t>
      </w:r>
      <w:r w:rsidR="00DE7083" w:rsidRPr="00D365E7">
        <w:t xml:space="preserve">finansową, w miejscu realizacji operacji </w:t>
      </w:r>
      <w:r w:rsidR="00237041" w:rsidRPr="00904B1A">
        <w:t>i nieprzenoszenia m</w:t>
      </w:r>
      <w:r w:rsidR="00237041" w:rsidRPr="00674DDC">
        <w:t xml:space="preserve">iejsca </w:t>
      </w:r>
      <w:r w:rsidR="00DE7083" w:rsidRPr="00674DDC">
        <w:t>realizacji</w:t>
      </w:r>
      <w:r w:rsidR="00DE7083" w:rsidRPr="00BA2723">
        <w:t xml:space="preserve"> </w:t>
      </w:r>
      <w:r w:rsidR="00237041" w:rsidRPr="00BA2723">
        <w:t xml:space="preserve">tej </w:t>
      </w:r>
      <w:r w:rsidR="00DE7083" w:rsidRPr="00BA2723">
        <w:t>operacji</w:t>
      </w:r>
      <w:r w:rsidR="00237041" w:rsidRPr="00BA2723">
        <w:t xml:space="preserve">, </w:t>
      </w:r>
    </w:p>
    <w:p w14:paraId="603459DB" w14:textId="77777777" w:rsidR="00237041" w:rsidRPr="00BA2723" w:rsidRDefault="00A41C5D" w:rsidP="00024CEC">
      <w:pPr>
        <w:pStyle w:val="LITlitera"/>
      </w:pPr>
      <w:r w:rsidRPr="00BA2723">
        <w:t>b)</w:t>
      </w:r>
      <w:r w:rsidR="00237041" w:rsidRPr="00BA2723">
        <w:tab/>
        <w:t>nieprzenoszenia prawa własności rzeczy nabytych w ramach realizacji operacji oraz niezmieniania sposobu ich wykorzystania,</w:t>
      </w:r>
    </w:p>
    <w:p w14:paraId="53681DB2" w14:textId="77777777" w:rsidR="00237041" w:rsidRDefault="00A41C5D" w:rsidP="00904B1A">
      <w:pPr>
        <w:pStyle w:val="LITlitera"/>
      </w:pPr>
      <w:r w:rsidRPr="00BA2723">
        <w:t>c)</w:t>
      </w:r>
      <w:r w:rsidR="00237041" w:rsidRPr="00BA2723">
        <w:tab/>
      </w:r>
      <w:r w:rsidR="008E085A" w:rsidRPr="00BA2723">
        <w:t>nie</w:t>
      </w:r>
      <w:r w:rsidR="00237041" w:rsidRPr="00BA2723">
        <w:t>wprowadzania istotnych zmian wpływających na charakter operacji, cel</w:t>
      </w:r>
      <w:r w:rsidR="00C425C8" w:rsidRPr="00E95B2E">
        <w:t xml:space="preserve"> operacji</w:t>
      </w:r>
      <w:r w:rsidR="00237041" w:rsidRPr="0096536A">
        <w:t xml:space="preserve"> lub warunki wdrażania</w:t>
      </w:r>
      <w:r w:rsidR="00C425C8" w:rsidRPr="0096536A">
        <w:t xml:space="preserve"> operacji</w:t>
      </w:r>
      <w:r w:rsidR="00237041" w:rsidRPr="0096536A">
        <w:t>, które mogłyby doprowadzić do naruszenia pierwotnych celów</w:t>
      </w:r>
      <w:r w:rsidR="00C425C8" w:rsidRPr="0096536A">
        <w:t xml:space="preserve"> tej operacji</w:t>
      </w:r>
      <w:r w:rsidR="00874C71" w:rsidRPr="0096536A">
        <w:t>;</w:t>
      </w:r>
    </w:p>
    <w:p w14:paraId="526DE635" w14:textId="42CB2F0C" w:rsidR="00874C71" w:rsidRDefault="00CF3833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14:paraId="5D256CDF" w14:textId="216ADE03" w:rsidR="00874C71" w:rsidRDefault="00CF3833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14:paraId="7FCE9D3F" w14:textId="2789A648" w:rsidR="00874C71" w:rsidRPr="00874C71" w:rsidRDefault="00CF3833" w:rsidP="00874C71">
      <w:pPr>
        <w:pStyle w:val="PKTpunkt"/>
      </w:pPr>
      <w:r>
        <w:t>6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14:paraId="38B106E9" w14:textId="77777777" w:rsidR="00885718" w:rsidRPr="00874C71" w:rsidRDefault="00885718" w:rsidP="00885718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finansowej,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7A62E67E" w14:textId="77777777" w:rsidR="00885718" w:rsidRPr="00874C71" w:rsidRDefault="00885718" w:rsidP="00885718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5</w:t>
      </w:r>
      <w:r w:rsidRPr="00874C71">
        <w:t xml:space="preserve"> lub umowie,</w:t>
      </w:r>
    </w:p>
    <w:p w14:paraId="3F316569" w14:textId="77777777" w:rsidR="00885718" w:rsidRDefault="00885718" w:rsidP="00885718">
      <w:pPr>
        <w:pStyle w:val="LITlitera"/>
      </w:pPr>
      <w:r>
        <w:t>c)</w:t>
      </w:r>
      <w:r>
        <w:tab/>
      </w:r>
      <w:r w:rsidRPr="00874C71">
        <w:t>konieczności wprowadzenia zmian w zestawieniu rzeczowo - finansowym operacji</w:t>
      </w:r>
      <w:r>
        <w:t>;</w:t>
      </w:r>
    </w:p>
    <w:p w14:paraId="4468796A" w14:textId="756985AC" w:rsidR="00874C71" w:rsidRDefault="00CF3833" w:rsidP="00874C71">
      <w:pPr>
        <w:pStyle w:val="PKTpunkt"/>
      </w:pPr>
      <w:r>
        <w:lastRenderedPageBreak/>
        <w:t>7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024CEC">
        <w:t>ministra właściwego do spraw finansów publicznych</w:t>
      </w:r>
      <w:r w:rsidR="00874C71" w:rsidRPr="00874C71">
        <w:t xml:space="preserve">, </w:t>
      </w:r>
      <w:r w:rsidR="00E31B6D">
        <w:t>m</w:t>
      </w:r>
      <w:r w:rsidR="00874C71" w:rsidRPr="00874C71">
        <w:t xml:space="preserve">inistra </w:t>
      </w:r>
      <w:r w:rsidR="00153A3D">
        <w:t>w</w:t>
      </w:r>
      <w:r w:rsidR="005E1D84">
        <w:t>ł</w:t>
      </w:r>
      <w:r w:rsidR="00153A3D">
        <w:t>aściwego</w:t>
      </w:r>
      <w:r w:rsidR="00E31B6D">
        <w:t xml:space="preserve"> </w:t>
      </w:r>
      <w:r w:rsidR="00153A3D">
        <w:t>d</w:t>
      </w:r>
      <w:r w:rsidR="00E31B6D">
        <w:t xml:space="preserve">o spraw </w:t>
      </w:r>
      <w:r w:rsidR="00153A3D">
        <w:t>rybołówstwa</w:t>
      </w:r>
      <w:r w:rsidR="00874C71" w:rsidRPr="00874C71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874C71" w:rsidRPr="00874C71">
        <w:t xml:space="preserve">oraz </w:t>
      </w:r>
      <w:r w:rsidR="00D365E7" w:rsidRPr="00874C71">
        <w:t>inny</w:t>
      </w:r>
      <w:r w:rsidR="00D365E7">
        <w:t>ch</w:t>
      </w:r>
      <w:r w:rsidR="00D365E7" w:rsidRPr="00874C71">
        <w:t xml:space="preserve"> podmiot</w:t>
      </w:r>
      <w:r w:rsidR="00D365E7">
        <w:t>ów</w:t>
      </w:r>
      <w:r w:rsidR="00D365E7" w:rsidRPr="00874C71">
        <w:t xml:space="preserve"> upoważniony</w:t>
      </w:r>
      <w:r w:rsidR="00D365E7">
        <w:t>ch</w:t>
      </w:r>
      <w:r w:rsidR="00D365E7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7706B4A4" w14:textId="0C9D01D3" w:rsidR="00874C71" w:rsidRDefault="00CF3833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885718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14:paraId="574CEF50" w14:textId="1F34CCD5" w:rsidR="00874C71" w:rsidRDefault="00CF3833" w:rsidP="00874C71">
      <w:pPr>
        <w:pStyle w:val="PKTpunkt"/>
      </w:pPr>
      <w:r>
        <w:t>9</w:t>
      </w:r>
      <w:r w:rsidR="00874C71">
        <w:t>)</w:t>
      </w:r>
      <w:r w:rsidR="00061134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14:paraId="3D85B418" w14:textId="4DA9FE65" w:rsidR="00794C81" w:rsidRDefault="00CF3833" w:rsidP="00794C81">
      <w:pPr>
        <w:pStyle w:val="PKTpunkt"/>
      </w:pPr>
      <w:r>
        <w:t>10</w:t>
      </w:r>
      <w:r w:rsidR="00874C71">
        <w:t xml:space="preserve">) </w:t>
      </w:r>
      <w:r w:rsidR="00874C71">
        <w:tab/>
      </w:r>
      <w:r w:rsidR="00794C81">
        <w:t>złożenia:</w:t>
      </w:r>
    </w:p>
    <w:p w14:paraId="4D5AC300" w14:textId="77777777" w:rsidR="00794C81" w:rsidRDefault="00794C81" w:rsidP="00794C81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14:paraId="2DF7BF60" w14:textId="69403D8C" w:rsidR="00794C81" w:rsidRDefault="00794C81" w:rsidP="00794C81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88571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30728D">
        <w:t>płatności końcowej</w:t>
      </w:r>
      <w:r>
        <w:t>;</w:t>
      </w:r>
    </w:p>
    <w:p w14:paraId="1475A0B1" w14:textId="5421BF6B" w:rsidR="00794C81" w:rsidRPr="00B230C7" w:rsidRDefault="00794C81" w:rsidP="00794C81">
      <w:pPr>
        <w:pStyle w:val="LITlitera"/>
      </w:pPr>
      <w:r>
        <w:t>c)</w:t>
      </w:r>
      <w:r>
        <w:tab/>
        <w:t xml:space="preserve">końcowego </w:t>
      </w:r>
      <w:r w:rsidR="00EA3E4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0F55B0">
        <w:t xml:space="preserve"> końcową</w:t>
      </w:r>
      <w:r w:rsidRPr="00B230C7">
        <w:t>;</w:t>
      </w:r>
    </w:p>
    <w:p w14:paraId="7FA25F78" w14:textId="1B3BCFDA" w:rsidR="00A83369" w:rsidRDefault="00CF3833" w:rsidP="00A83369">
      <w:pPr>
        <w:pStyle w:val="PKTpunkt"/>
      </w:pPr>
      <w:r>
        <w:t>11</w:t>
      </w:r>
      <w:r w:rsidR="00EE1BA9">
        <w:t xml:space="preserve">) </w:t>
      </w:r>
      <w:r w:rsidR="00EE1BA9">
        <w:tab/>
      </w:r>
      <w:r w:rsidR="00A83369" w:rsidRPr="00D34EDB">
        <w:t xml:space="preserve">prowadzenia w trakcie realizacji operacji </w:t>
      </w:r>
      <w:r w:rsidR="00A83369" w:rsidRPr="002128E2">
        <w:t>działań informacyjno-promocyjnych, informujących o</w:t>
      </w:r>
      <w:r w:rsidR="00A83369" w:rsidRPr="0003043F">
        <w:t xml:space="preserve"> celu realizowanej operacji oraz finansowaniu jej </w:t>
      </w:r>
      <w:r w:rsidR="00A83369" w:rsidRPr="00CE1E39">
        <w:t>z EFMR</w:t>
      </w:r>
      <w:r w:rsidR="00A83369" w:rsidRPr="00FF384C">
        <w:t xml:space="preserve">, zgodnie </w:t>
      </w:r>
      <w:r w:rsidR="00A83369" w:rsidRPr="00FF384C">
        <w:br/>
      </w:r>
      <w:r w:rsidR="00A83369">
        <w:t xml:space="preserve">z </w:t>
      </w:r>
      <w:r w:rsidR="00A83369" w:rsidRPr="00FF384C">
        <w:t xml:space="preserve">Księgą wizualizacji znaku Programu Operacyjnego „Rybactwo i Morze” opublikowaną na stronie internetowej administrowanej przez ministra </w:t>
      </w:r>
      <w:r w:rsidR="00A33017">
        <w:t xml:space="preserve">właściwego do spraw rybołówstwa, </w:t>
      </w:r>
      <w:r w:rsidR="00A33017" w:rsidRPr="00A33017">
        <w:t>a w przypadku operacji, w której całkowite wsparcie publiczne przekracza 500 tys. euro, w okresie realizacji operacji oraz przez okres 5 lat od dnia złożenia wniosku o płatność końcową;</w:t>
      </w:r>
    </w:p>
    <w:p w14:paraId="13356F24" w14:textId="35749615" w:rsidR="003077AD" w:rsidRDefault="00CF3833" w:rsidP="00D30A3C">
      <w:pPr>
        <w:pStyle w:val="PKTpunkt"/>
      </w:pPr>
      <w:r>
        <w:t>12</w:t>
      </w:r>
      <w:r w:rsidR="003077AD">
        <w:t>)</w:t>
      </w:r>
      <w:r w:rsidR="003077AD">
        <w:tab/>
      </w:r>
      <w:r w:rsidR="00D30A3C">
        <w:t>osiągnięcia kryteriów wyboru operacji oraz przedłożenia dokumentów potwierdzających ich osiągnięcie;</w:t>
      </w:r>
    </w:p>
    <w:p w14:paraId="03F564F7" w14:textId="01597D00" w:rsidR="003077AD" w:rsidRDefault="00CF3833" w:rsidP="0044344F">
      <w:pPr>
        <w:pStyle w:val="PKTpunkt"/>
      </w:pPr>
      <w:r>
        <w:t>13</w:t>
      </w:r>
      <w:r w:rsidR="003077AD">
        <w:t>)</w:t>
      </w:r>
      <w:r w:rsidR="003077AD">
        <w:tab/>
      </w:r>
      <w:r w:rsidR="00CF1A65" w:rsidRPr="00CF1A65">
        <w:t xml:space="preserve">zachowania konkurencyjnego trybu wyboru wykonawców poszczególnych zadań ujętych w zestawieniu rzeczowo-finansowym operacji, w przypadku gdy do ich wyboru nie mają </w:t>
      </w:r>
      <w:r w:rsidR="00CF1A65" w:rsidRPr="00CF1A65">
        <w:lastRenderedPageBreak/>
        <w:t>zastosowania przepisy o zamówieniach publicznych, zgodnie z Zasadami konkurencyjnego wyboru wykonawców w ramach Programu Operacyjnego „Rybactwo i Morz</w:t>
      </w:r>
      <w:r w:rsidR="00422187">
        <w:t>e”, opublikowanymi</w:t>
      </w:r>
      <w:r w:rsidR="00CF1A65" w:rsidRPr="00CF1A65">
        <w:t xml:space="preserve"> na stronie internetowej administrowanej przez ministra właściwego do spraw rybołówstwa</w:t>
      </w:r>
      <w:r w:rsidR="0044344F">
        <w:t>;</w:t>
      </w:r>
    </w:p>
    <w:p w14:paraId="431C6398" w14:textId="1A394330" w:rsidR="00F76B45" w:rsidRPr="00D34EDB" w:rsidRDefault="00CF3833" w:rsidP="00F76B45">
      <w:pPr>
        <w:pStyle w:val="PKTpunkt"/>
      </w:pPr>
      <w:r>
        <w:t>14</w:t>
      </w:r>
      <w:r w:rsidR="003077AD">
        <w:t>)</w:t>
      </w:r>
      <w:r w:rsidR="003077AD">
        <w:tab/>
      </w:r>
      <w:r w:rsidR="00DD4688" w:rsidRPr="00FF384C">
        <w:t>uzyskani</w:t>
      </w:r>
      <w:r w:rsidR="00EA3E43">
        <w:t>a</w:t>
      </w:r>
      <w:r w:rsidR="00DD4688" w:rsidRPr="00FF384C">
        <w:t xml:space="preserve"> </w:t>
      </w:r>
      <w:r w:rsidR="00DD4688">
        <w:t>i przekazani</w:t>
      </w:r>
      <w:r w:rsidR="00EA3E43">
        <w:t>a</w:t>
      </w:r>
      <w:r w:rsidR="00DD4688">
        <w:t xml:space="preserve"> Agencji </w:t>
      </w:r>
      <w:r w:rsidR="00DD4688" w:rsidRPr="00FF384C">
        <w:t>wymaganych odrębnymi przepi</w:t>
      </w:r>
      <w:r w:rsidR="00DD4688">
        <w:t>sami oraz postanowieniami umowy</w:t>
      </w:r>
      <w:r w:rsidR="00DD4688" w:rsidRPr="00FF384C">
        <w:t xml:space="preserve"> opinii, zaświadczeń, uzgodnień, pozwoleń lub decyzji związanych z realizacją operacji</w:t>
      </w:r>
      <w:r w:rsidR="00DD4688">
        <w:t>, nie później niż do dnia złożenia wniosku o płatność, w przypadku gdy wymaga tego specyfika operacji.</w:t>
      </w:r>
    </w:p>
    <w:p w14:paraId="51CDB39B" w14:textId="77777777" w:rsidR="0023444E" w:rsidRDefault="0023444E" w:rsidP="003C2DF1">
      <w:pPr>
        <w:pStyle w:val="CZKSIGAoznaczenieiprzedmiotczcilubksigi"/>
      </w:pPr>
      <w:r>
        <w:t xml:space="preserve">§ </w:t>
      </w:r>
      <w:r w:rsidR="00DB74D9">
        <w:t>7</w:t>
      </w:r>
      <w:r>
        <w:t>.</w:t>
      </w:r>
      <w:r w:rsidR="00116C3A">
        <w:t xml:space="preserve"> </w:t>
      </w:r>
    </w:p>
    <w:p w14:paraId="5B701706" w14:textId="26DA43BC" w:rsidR="00AC0D3F" w:rsidRPr="00CC31FF" w:rsidRDefault="00CC31FF" w:rsidP="00CC31FF">
      <w:pPr>
        <w:pStyle w:val="USTustnpkodeksu"/>
      </w:pPr>
      <w:r w:rsidRPr="00CC31FF">
        <w:t xml:space="preserve">1. </w:t>
      </w:r>
      <w:r w:rsidR="004A6708" w:rsidRPr="00CC31FF">
        <w:t xml:space="preserve">W przypadku </w:t>
      </w:r>
      <w:r w:rsidR="00AC0D3F" w:rsidRPr="00CC31FF">
        <w:t>nabycia</w:t>
      </w:r>
      <w:r w:rsidR="00D132E8" w:rsidRPr="00A152B4">
        <w:t xml:space="preserve"> przez Beneficjenta w ramach realizowanej operacji </w:t>
      </w:r>
      <w:r w:rsidR="00AC0D3F" w:rsidRPr="00A152B4">
        <w:t>rzeczy bę</w:t>
      </w:r>
      <w:r w:rsidR="00AC0D3F" w:rsidRPr="00CC31FF">
        <w:t>dącej przedmiotem leasingu</w:t>
      </w:r>
      <w:r w:rsidR="00D132E8" w:rsidRPr="00CC31FF">
        <w:t xml:space="preserve">, </w:t>
      </w:r>
      <w:r w:rsidR="004A6708" w:rsidRPr="00CC31FF">
        <w:t>Beneficjent zobowiązuje się d</w:t>
      </w:r>
      <w:r w:rsidR="00AC0D3F" w:rsidRPr="00CC31FF">
        <w:t>o:</w:t>
      </w:r>
    </w:p>
    <w:p w14:paraId="76303996" w14:textId="77777777"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14:paraId="331E2BB9" w14:textId="77777777" w:rsidR="00A369AE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14:paraId="43940851" w14:textId="4C30CC50" w:rsidR="00CC31FF" w:rsidRPr="004A6708" w:rsidRDefault="00E75223" w:rsidP="001378A3">
      <w:pPr>
        <w:pStyle w:val="USTustnpkodeksu"/>
      </w:pPr>
      <w:r>
        <w:t>2</w:t>
      </w:r>
      <w:r w:rsidR="00CC31FF" w:rsidRPr="00CC31FF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27803858" w14:textId="77777777" w:rsidR="0025794A" w:rsidRDefault="0025794A" w:rsidP="00B45A13">
      <w:pPr>
        <w:pStyle w:val="CZKSIGAoznaczenieiprzedmiotczcilubksigi"/>
      </w:pPr>
      <w:r w:rsidRPr="0025794A">
        <w:t xml:space="preserve">§ </w:t>
      </w:r>
      <w:r w:rsidR="00DB74D9">
        <w:t>8</w:t>
      </w:r>
      <w:r>
        <w:t>.</w:t>
      </w:r>
    </w:p>
    <w:p w14:paraId="7CFE3D2A" w14:textId="7BFC10E3" w:rsidR="0025794A" w:rsidRDefault="004A6708" w:rsidP="006B0034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 xml:space="preserve">Beneficjent zobowiązuje się do przekazania </w:t>
      </w:r>
      <w:r w:rsidR="00827B5A" w:rsidRPr="001F133B">
        <w:t>do oddziału regionalnego Agencji</w:t>
      </w:r>
      <w:r w:rsidR="00827B5A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1E063F">
        <w:t>nie później niż 1</w:t>
      </w:r>
      <w:r w:rsidR="00887D1C">
        <w:t>4</w:t>
      </w:r>
      <w:r w:rsidR="001E063F">
        <w:t xml:space="preserve"> d</w:t>
      </w:r>
      <w:r w:rsidR="00887D1C">
        <w:t>ni</w:t>
      </w:r>
      <w:r w:rsidR="001E063F">
        <w:t xml:space="preserve"> przed dniem planowanego rozpoczęcia</w:t>
      </w:r>
      <w:r w:rsidR="00975155" w:rsidRPr="001F133B">
        <w:t>.</w:t>
      </w:r>
    </w:p>
    <w:p w14:paraId="407D731D" w14:textId="77777777" w:rsidR="00072BE7" w:rsidRDefault="00072BE7" w:rsidP="00153A3D">
      <w:pPr>
        <w:pStyle w:val="CZKSIGAoznaczenieiprzedmiotczcilubksigi"/>
      </w:pPr>
      <w:r>
        <w:t xml:space="preserve">§ </w:t>
      </w:r>
      <w:r w:rsidR="00DB74D9">
        <w:t>9</w:t>
      </w:r>
      <w:r>
        <w:t>.</w:t>
      </w:r>
    </w:p>
    <w:p w14:paraId="27B5E6F2" w14:textId="77777777" w:rsidR="00072BE7" w:rsidRPr="00072BE7" w:rsidRDefault="00072BE7">
      <w:pPr>
        <w:pStyle w:val="USTustnpkodeksu"/>
      </w:pPr>
      <w:r w:rsidRPr="00072BE7">
        <w:t xml:space="preserve">1. Beneficjent zobowiązuje się do realizacji operacji zgodnie z przepisami </w:t>
      </w:r>
      <w:r w:rsidRPr="00072BE7">
        <w:br/>
        <w:t>o zamówieniach publicznych, w przypadku gdy przepisy te mają zastosowanie.</w:t>
      </w:r>
    </w:p>
    <w:p w14:paraId="0869895D" w14:textId="77777777" w:rsidR="00072BE7" w:rsidRDefault="00072BE7">
      <w:pPr>
        <w:pStyle w:val="USTustnpkodeksu"/>
      </w:pPr>
      <w:r w:rsidRPr="00072BE7">
        <w:lastRenderedPageBreak/>
        <w:t>2. Beneficjent przedkłada Agencji dokumentację z przeprowadzonego postępowania o udzielenie zamówienia</w:t>
      </w:r>
      <w:r w:rsidRPr="00AC5970">
        <w:t xml:space="preserve"> publicznego</w:t>
      </w:r>
      <w:r>
        <w:t>:</w:t>
      </w:r>
    </w:p>
    <w:p w14:paraId="53C77825" w14:textId="77777777" w:rsidR="00072BE7" w:rsidRDefault="00072BE7" w:rsidP="00072BE7">
      <w:pPr>
        <w:pStyle w:val="PKTpunkt"/>
      </w:pPr>
      <w:r>
        <w:t xml:space="preserve">1) </w:t>
      </w:r>
      <w:r>
        <w:tab/>
        <w:t>w terminie 30 dni od dnia zawarcia umowy, jeżeli przed jej zawarciem została zawarta umowa z wykonawcą;</w:t>
      </w:r>
    </w:p>
    <w:p w14:paraId="26590899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8A1673">
        <w:t>w terminie 30 dni od dnia zawarcia</w:t>
      </w:r>
      <w:r>
        <w:t xml:space="preserve"> umowy z wykonawcą, jeżeli umowa z wykonawcą została zawarta po dniu zawarcia umowy;</w:t>
      </w:r>
    </w:p>
    <w:p w14:paraId="40AB914D" w14:textId="1020DA4A" w:rsidR="00072BE7" w:rsidRDefault="00072BE7" w:rsidP="00072BE7">
      <w:pPr>
        <w:pStyle w:val="PKTpunkt"/>
      </w:pPr>
      <w:r>
        <w:t xml:space="preserve">3) </w:t>
      </w:r>
      <w:r>
        <w:tab/>
        <w:t xml:space="preserve">nie później niż w dniu </w:t>
      </w:r>
      <w:r w:rsidRPr="008A1673">
        <w:t xml:space="preserve">złożenia wniosku o płatność, w którym zostały ujęte poniesione </w:t>
      </w:r>
      <w:r w:rsidR="0087091E">
        <w:t>wydatki</w:t>
      </w:r>
      <w:r w:rsidR="00746172" w:rsidRPr="008A1673">
        <w:t xml:space="preserve"> </w:t>
      </w:r>
      <w:r w:rsidRPr="008A1673">
        <w:t>wynikające z przeprowadzonego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14:paraId="10F207E6" w14:textId="77777777" w:rsidR="00072BE7" w:rsidRDefault="00072BE7" w:rsidP="00072BE7">
      <w:pPr>
        <w:pStyle w:val="USTustnpkodeksu"/>
      </w:pPr>
      <w:r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8A1673">
        <w:t>amawiającego</w:t>
      </w:r>
      <w:r>
        <w:t>.</w:t>
      </w:r>
    </w:p>
    <w:p w14:paraId="3025BCA0" w14:textId="77777777" w:rsidR="00072BE7" w:rsidRDefault="00072BE7" w:rsidP="00072BE7">
      <w:pPr>
        <w:pStyle w:val="USTustnpkodeksu"/>
      </w:pPr>
      <w:r>
        <w:t>4. Dokumentacja, o której mowa w ust. 2, obejmuje:</w:t>
      </w:r>
    </w:p>
    <w:p w14:paraId="32C21733" w14:textId="77777777" w:rsidR="00072BE7" w:rsidRDefault="00072BE7" w:rsidP="00072BE7">
      <w:pPr>
        <w:pStyle w:val="PKTpunkt"/>
      </w:pPr>
      <w:r>
        <w:t xml:space="preserve">1) </w:t>
      </w:r>
      <w:r>
        <w:tab/>
        <w:t>kompletną dokumentację przetargową przygotowaną przez zamawiającego, w tym ogłoszenia;</w:t>
      </w:r>
    </w:p>
    <w:p w14:paraId="5B00C788" w14:textId="77777777" w:rsidR="00072BE7" w:rsidRDefault="00072BE7" w:rsidP="00072BE7">
      <w:pPr>
        <w:pStyle w:val="PKTpunkt"/>
      </w:pPr>
      <w:r>
        <w:t xml:space="preserve">2) </w:t>
      </w:r>
      <w:r>
        <w:tab/>
      </w:r>
      <w:r w:rsidRPr="00AE0E86">
        <w:t>kompletną dokumentację</w:t>
      </w:r>
      <w:r>
        <w:t xml:space="preserve"> z przebiegu prac komisji przetargowej;</w:t>
      </w:r>
    </w:p>
    <w:p w14:paraId="47F39B9A" w14:textId="77777777" w:rsidR="00072BE7" w:rsidRDefault="00072BE7" w:rsidP="00072BE7">
      <w:pPr>
        <w:pStyle w:val="PKTpunkt"/>
      </w:pPr>
      <w:r>
        <w:t xml:space="preserve">3) </w:t>
      </w:r>
      <w:r>
        <w:tab/>
        <w:t>kompletną ofertę wybranego wykonawcy wraz z umową zawartą z wybranym wykonawcą oraz formularze ofertowe pozostałych wykonawców;</w:t>
      </w:r>
    </w:p>
    <w:p w14:paraId="67A52BB3" w14:textId="77777777" w:rsidR="00072BE7" w:rsidRDefault="00072BE7" w:rsidP="00072BE7">
      <w:pPr>
        <w:pStyle w:val="PKTpunkt"/>
      </w:pPr>
      <w:r>
        <w:t xml:space="preserve">4) </w:t>
      </w:r>
      <w:r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>
        <w:br/>
        <w:t>w danym postępowaniu;</w:t>
      </w:r>
    </w:p>
    <w:p w14:paraId="468A5A2D" w14:textId="77777777" w:rsidR="00072BE7" w:rsidRDefault="00072BE7" w:rsidP="00072BE7">
      <w:pPr>
        <w:pStyle w:val="PKTpunkt"/>
        <w:rPr>
          <w:rStyle w:val="IGindeksgrny"/>
        </w:rPr>
      </w:pPr>
      <w:r>
        <w:t xml:space="preserve">5) </w:t>
      </w:r>
      <w:r>
        <w:tab/>
        <w:t xml:space="preserve">upoważnienie do potwierdzenia za zgodność z oryginałem dokumentacji </w:t>
      </w:r>
      <w:r>
        <w:br/>
        <w:t xml:space="preserve">z przeprowadzonego postępowania </w:t>
      </w:r>
      <w:r w:rsidRPr="00AE0E86">
        <w:t>o udzielenie zamówienia publicznego</w:t>
      </w:r>
      <w:r>
        <w:t xml:space="preserve"> dla osoby upoważnionej przez zamawiającego</w:t>
      </w:r>
      <w:r w:rsidR="00802F4F">
        <w:t xml:space="preserve"> </w:t>
      </w:r>
      <w:r>
        <w:rPr>
          <w:rStyle w:val="Odwoanieprzypisudolnego"/>
        </w:rPr>
        <w:footnoteReference w:id="9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14:paraId="44B25C9E" w14:textId="77777777" w:rsidR="00072BE7" w:rsidRPr="00153A3D" w:rsidRDefault="00072BE7">
      <w:pPr>
        <w:pStyle w:val="USTustnpkodeksu"/>
        <w:rPr>
          <w:rStyle w:val="IGindeksgrny"/>
          <w:vertAlign w:val="baseline"/>
        </w:rPr>
      </w:pPr>
      <w:r w:rsidRPr="00153A3D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6A485D7" w14:textId="77777777" w:rsidR="00E26F45" w:rsidRPr="001378A3" w:rsidRDefault="00E26F45" w:rsidP="00E26F45">
      <w:pPr>
        <w:pStyle w:val="USTustnpkodeksu"/>
        <w:rPr>
          <w:rStyle w:val="IGindeksgrny"/>
          <w:vertAlign w:val="baseline"/>
        </w:rPr>
      </w:pPr>
      <w:r w:rsidRPr="001378A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E26F45">
        <w:t xml:space="preserve">z dnia 29 stycznia 2004 r. Prawo zamówień publicznych </w:t>
      </w:r>
      <w:r w:rsidRPr="001378A3">
        <w:rPr>
          <w:rStyle w:val="IGindeksgrny"/>
          <w:vertAlign w:val="baseline"/>
        </w:rPr>
        <w:t>(Dz. U. z 2015 r. poz. 2164, z późn. zm.), Beneficjent jest zobowiązany do przedłożenia:</w:t>
      </w:r>
    </w:p>
    <w:p w14:paraId="10AF49D9" w14:textId="77777777" w:rsidR="00E26F45" w:rsidRPr="00E26F45" w:rsidRDefault="00E26F45" w:rsidP="00E26F45">
      <w:pPr>
        <w:pStyle w:val="PKTpunkt"/>
      </w:pPr>
      <w:r w:rsidRPr="00E819B5">
        <w:rPr>
          <w:rStyle w:val="IGindeksgrny"/>
          <w:vertAlign w:val="baseline"/>
        </w:rPr>
        <w:lastRenderedPageBreak/>
        <w:t>1)</w:t>
      </w:r>
      <w:r w:rsidRPr="00E819B5">
        <w:rPr>
          <w:rStyle w:val="IGindeksgrny"/>
          <w:vertAlign w:val="baseline"/>
        </w:rPr>
        <w:tab/>
      </w:r>
      <w:r w:rsidRPr="00E26F45">
        <w:t>kompletnej dokumentacji z przeprowadzonego postępowania w trybie przetargu nieograniczonego lub ograniczonego;</w:t>
      </w:r>
    </w:p>
    <w:p w14:paraId="2FB0BAE9" w14:textId="77777777" w:rsidR="00E26F45" w:rsidRPr="00E26F45" w:rsidRDefault="00E26F45">
      <w:pPr>
        <w:pStyle w:val="PKTpunkt"/>
      </w:pPr>
      <w:r w:rsidRPr="00E26F45">
        <w:t>2)</w:t>
      </w:r>
      <w:r w:rsidRPr="00E26F45">
        <w:tab/>
        <w:t>uzasadnienia  faktycznego  i  prawnego  zaistnienia  przesłanek  do   udzielenia zamówienia z wolnej ręki w trybie art. 67 ust. 1 pkt 4 ustawy Prawo zamówień publicznych</w:t>
      </w:r>
    </w:p>
    <w:p w14:paraId="29FF5583" w14:textId="77777777" w:rsidR="00E26F45" w:rsidRPr="00E819B5" w:rsidRDefault="00E26F45">
      <w:pPr>
        <w:pStyle w:val="CZWSPPKTczwsplnapunktw"/>
        <w:rPr>
          <w:rStyle w:val="IGindeksgrny"/>
          <w:vertAlign w:val="baseline"/>
        </w:rPr>
      </w:pPr>
      <w:r w:rsidRPr="001378A3">
        <w:t>– jeżeli postępowanie zostało wszczęte po wejściu w życie ustawy z dnia 22 czerwca 2016 r. o zmianie ustawy - Prawo zamówień publicznych oraz niektórych innych ustaw (Dz. U. 2016 poz. 1020, 1579 i 1920), albo</w:t>
      </w:r>
    </w:p>
    <w:p w14:paraId="43804666" w14:textId="77777777" w:rsidR="00E26F45" w:rsidRPr="00E26F45" w:rsidRDefault="00E26F45">
      <w:pPr>
        <w:pStyle w:val="PKTpunkt"/>
      </w:pPr>
      <w:r w:rsidRPr="00E26F45">
        <w:t xml:space="preserve">1) </w:t>
      </w:r>
      <w:r w:rsidRPr="00E26F4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14:paraId="2B199FA8" w14:textId="77777777" w:rsidR="00E26F45" w:rsidRPr="00E26F45" w:rsidRDefault="00E26F45">
      <w:pPr>
        <w:pStyle w:val="PKTpunkt"/>
      </w:pPr>
      <w:r w:rsidRPr="00E26F45">
        <w:t xml:space="preserve">2) </w:t>
      </w:r>
      <w:r w:rsidRPr="00E26F4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CEADE22" w14:textId="77777777" w:rsidR="00E26F45" w:rsidRDefault="00E26F45" w:rsidP="001378A3">
      <w:pPr>
        <w:pStyle w:val="CZWSPPKTczwsplnapunktw"/>
      </w:pPr>
      <w:r w:rsidRPr="00E26F45">
        <w:t>– jeżeli postępowanie zostało wszczęte przed wejściem w życie ustawy z dnia 22 czerwca 2016 r. o zmianie ustawy - Prawo zamówień publicznych oraz niektórych innych ustaw (Dz. U. 2016 poz. 1020, 1579 i 1920).</w:t>
      </w:r>
    </w:p>
    <w:p w14:paraId="2E4B24A9" w14:textId="77777777" w:rsidR="00072BE7" w:rsidRPr="00E26F45" w:rsidRDefault="00072BE7">
      <w:pPr>
        <w:pStyle w:val="USTustnpkodeksu"/>
      </w:pPr>
      <w:r w:rsidRPr="00E26F45">
        <w:t xml:space="preserve">7. Agencja dokona oceny postępowania o udzielenie zamówienia publicznego w terminie 60 dni roboczych od dnia złożenia dokumentacji, o której mowa w ust. 4 lub 6. </w:t>
      </w:r>
    </w:p>
    <w:p w14:paraId="13CA2E6E" w14:textId="77777777" w:rsidR="00072BE7" w:rsidRDefault="00072BE7">
      <w:pPr>
        <w:pStyle w:val="USTustnpkodeksu"/>
      </w:pPr>
      <w:r w:rsidRPr="00E26F45">
        <w:t>8. W przypadku gdy złożona dokumentacja, o której mowa w ust. 4 lub 6, zawiera braki, Agencja wzywa Beneficjenta w formie</w:t>
      </w:r>
      <w:r>
        <w:t xml:space="preserve"> pisemnej do ich usunięcia w terminie 7 dni od dnia doręczenia wezwania.</w:t>
      </w:r>
    </w:p>
    <w:p w14:paraId="4E63ECEE" w14:textId="77777777" w:rsidR="00072BE7" w:rsidRDefault="00072BE7" w:rsidP="00072BE7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14:paraId="6A853E6D" w14:textId="77777777" w:rsidR="00072BE7" w:rsidRPr="00072BE7" w:rsidRDefault="00072BE7">
      <w:pPr>
        <w:pStyle w:val="USTustnpkodeksu"/>
      </w:pPr>
      <w:r w:rsidRPr="00072BE7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14:paraId="14B8BEE1" w14:textId="77777777" w:rsidR="00072BE7" w:rsidRPr="00072BE7" w:rsidRDefault="00072BE7">
      <w:pPr>
        <w:pStyle w:val="USTustnpkodeksu"/>
      </w:pPr>
      <w:r w:rsidRPr="00072BE7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E7F8B11" w14:textId="77777777" w:rsidR="00072BE7" w:rsidRPr="00072BE7" w:rsidRDefault="00072BE7">
      <w:pPr>
        <w:pStyle w:val="USTustnpkodeksu"/>
      </w:pPr>
      <w:r w:rsidRPr="00072BE7">
        <w:t>12. O wyniku dokonanej oceny postępowania o udzielenie zamówienia publicznego Beneficjent zostanie poinformowany na piśmie.</w:t>
      </w:r>
    </w:p>
    <w:p w14:paraId="4E06D009" w14:textId="77777777" w:rsidR="00072BE7" w:rsidRPr="00072BE7" w:rsidRDefault="00072BE7">
      <w:pPr>
        <w:pStyle w:val="USTustnpkodeksu"/>
      </w:pPr>
      <w:r w:rsidRPr="00072BE7"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667C055" w14:textId="77777777" w:rsidR="00072BE7" w:rsidRPr="00072BE7" w:rsidRDefault="00072BE7">
      <w:pPr>
        <w:pStyle w:val="USTustnpkodeksu"/>
      </w:pPr>
      <w:r w:rsidRPr="00072BE7">
        <w:t>14.</w:t>
      </w:r>
      <w:r w:rsidRPr="00072BE7">
        <w:tab/>
        <w:t>Ponowna ocena przeprowadzonego postępowania o udzielenie zamówienia publicznego, o której mowa w ust. 13, jest ostateczna.</w:t>
      </w:r>
    </w:p>
    <w:p w14:paraId="054A7FA2" w14:textId="77777777" w:rsidR="00A369AE" w:rsidRDefault="00072BE7" w:rsidP="002E702C">
      <w:pPr>
        <w:pStyle w:val="USTustnpkodeksu"/>
      </w:pPr>
      <w:r w:rsidRPr="00072BE7">
        <w:t>15.</w:t>
      </w:r>
      <w:r w:rsidRPr="00072BE7">
        <w:tab/>
        <w:t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>
        <w:t xml:space="preserve">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 w:rsidRPr="00072BE7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</w:t>
      </w:r>
      <w:r w:rsidRPr="00E30ECB">
        <w:t xml:space="preserve"> publicznych</w:t>
      </w:r>
      <w:r>
        <w:t>.</w:t>
      </w:r>
    </w:p>
    <w:p w14:paraId="160F1BFB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10</w:t>
      </w:r>
      <w:r w:rsidR="00DB334F">
        <w:t>.</w:t>
      </w:r>
    </w:p>
    <w:p w14:paraId="2C7908A5" w14:textId="31DC9146" w:rsidR="00E819B5" w:rsidRDefault="004A6708" w:rsidP="00E819B5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E16AF">
        <w:t>albo</w:t>
      </w:r>
      <w:r w:rsidR="00CF04D4">
        <w:t xml:space="preserve">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8E6408">
        <w:t xml:space="preserve"> dokumentami, o których mowa w załączniku nr 3 do rozporządzenia w sprawie Priorytetu 5</w:t>
      </w:r>
      <w:r w:rsidR="00D900E5">
        <w:t xml:space="preserve">,  oraz </w:t>
      </w:r>
      <w:r w:rsidR="00D900E5" w:rsidRPr="004A6708">
        <w:t>–</w:t>
      </w:r>
      <w:r w:rsidR="00D900E5">
        <w:t xml:space="preserve"> w przypadku gdy Beneficjent otrzymał zaliczkę, </w:t>
      </w:r>
      <w:r w:rsidR="00E819B5">
        <w:t>zawierający dane oraz dokumenty niezbędne do rozliczenia zaliczki, o których mowa w § 9 rozporządzenia w sprawie zaliczek.</w:t>
      </w:r>
    </w:p>
    <w:p w14:paraId="151225CC" w14:textId="77777777" w:rsidR="008E6408" w:rsidRDefault="008E6408" w:rsidP="009C58A3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</w:t>
      </w:r>
      <w:r w:rsidR="00BD0862">
        <w:t>w terminie od…………………. do……………….…..</w:t>
      </w:r>
      <w:r>
        <w:t>, z zastrzeżeniem § 39 ust. 4 rozporządzenia w sprawie Priorytetu 5.</w:t>
      </w:r>
    </w:p>
    <w:p w14:paraId="7440CA97" w14:textId="77777777" w:rsidR="008E6408" w:rsidRDefault="008E6408" w:rsidP="008E6408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14:paraId="74A8E7A2" w14:textId="07F372CF" w:rsidR="008E6408" w:rsidRDefault="008E6408" w:rsidP="008E6408">
      <w:pPr>
        <w:pStyle w:val="USTustnpkodeksu"/>
      </w:pPr>
      <w:r>
        <w:lastRenderedPageBreak/>
        <w:t xml:space="preserve">4. </w:t>
      </w:r>
      <w:r w:rsidR="00631074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14:paraId="0ECB1788" w14:textId="3DAF406E" w:rsidR="00956563" w:rsidRDefault="00956563" w:rsidP="00956563">
      <w:pPr>
        <w:pStyle w:val="USTustnpkodeksu"/>
      </w:pPr>
      <w:r>
        <w:t xml:space="preserve">5. </w:t>
      </w:r>
      <w:r w:rsidR="00E80DCF">
        <w:t xml:space="preserve">W przypadku otrzymania przez </w:t>
      </w:r>
      <w:r>
        <w:t>Beneficjent</w:t>
      </w:r>
      <w:r w:rsidR="00E80DCF">
        <w:t>a zaliczki,</w:t>
      </w:r>
      <w:r>
        <w:t xml:space="preserve"> składa </w:t>
      </w:r>
      <w:r w:rsidR="00E80DCF">
        <w:t xml:space="preserve">on </w:t>
      </w:r>
      <w:r>
        <w:t xml:space="preserve">wniosek o płatność w terminie </w:t>
      </w:r>
      <w:r w:rsidR="00BF77AA">
        <w:t xml:space="preserve">nie dłuższym niż </w:t>
      </w:r>
      <w:r>
        <w:t xml:space="preserve">90 dni od dnia </w:t>
      </w:r>
      <w:r w:rsidR="00213C0E">
        <w:t xml:space="preserve">zaksięgowania na rachunku bankowym Beneficjenta, o którym mowa w § 5 ust. 12, otrzymanej </w:t>
      </w:r>
      <w:r>
        <w:t xml:space="preserve">zaliczki </w:t>
      </w:r>
      <w:r w:rsidR="00DA20FC">
        <w:t xml:space="preserve">albo </w:t>
      </w:r>
      <w:r>
        <w:t>transzy zaliczki, w przypadku gdy:</w:t>
      </w:r>
    </w:p>
    <w:p w14:paraId="2052829E" w14:textId="0747A131" w:rsidR="00956563" w:rsidRDefault="00956563" w:rsidP="00956563">
      <w:pPr>
        <w:pStyle w:val="PKTpunkt"/>
      </w:pPr>
      <w:r>
        <w:t>1)</w:t>
      </w:r>
      <w:r>
        <w:tab/>
        <w:t xml:space="preserve">wysokość jednorazowej zaliczki </w:t>
      </w:r>
      <w:r w:rsidR="00DA20FC">
        <w:t xml:space="preserve">albo </w:t>
      </w:r>
      <w:r>
        <w:t xml:space="preserve">transzy tej zaliczki wynosi ponad 30% kwoty dofinansowania, o której mowa w § 4 ust. </w:t>
      </w:r>
      <w:r w:rsidR="006410B9">
        <w:t>1</w:t>
      </w:r>
      <w:r w:rsidR="00E75223">
        <w:t>,</w:t>
      </w:r>
      <w:r w:rsidR="006410B9">
        <w:t xml:space="preserve"> </w:t>
      </w:r>
      <w:r>
        <w:t xml:space="preserve">albo; </w:t>
      </w:r>
    </w:p>
    <w:p w14:paraId="1869A272" w14:textId="61FF977C" w:rsidR="00956563" w:rsidRDefault="00956563" w:rsidP="00956563">
      <w:pPr>
        <w:pStyle w:val="PKTpunkt"/>
      </w:pPr>
      <w:r>
        <w:t>2)</w:t>
      </w:r>
      <w:r>
        <w:tab/>
      </w:r>
      <w:r w:rsidR="00671B5F">
        <w:t xml:space="preserve">pozostała do rozliczenia kwota dotychczas </w:t>
      </w:r>
      <w:r w:rsidR="0016374F">
        <w:t>wypłaconej</w:t>
      </w:r>
      <w:r w:rsidR="00671B5F">
        <w:t xml:space="preserve"> zaliczki przekracza</w:t>
      </w:r>
      <w:r>
        <w:t xml:space="preserve"> 60% kwoty dofinansowania</w:t>
      </w:r>
      <w:r w:rsidR="00E75223">
        <w:t>,</w:t>
      </w:r>
      <w:r>
        <w:t xml:space="preserve"> o której mowa w § 4 ust. </w:t>
      </w:r>
      <w:r w:rsidR="006410B9">
        <w:t>1</w:t>
      </w:r>
      <w:r>
        <w:t>.</w:t>
      </w:r>
    </w:p>
    <w:p w14:paraId="611AB8D8" w14:textId="77777777" w:rsidR="00E75223" w:rsidRDefault="00E75223" w:rsidP="00E75223">
      <w:pPr>
        <w:pStyle w:val="USTustnpkodeksu"/>
      </w:pPr>
      <w:r>
        <w:t xml:space="preserve">6. W przypadku niezłożenia przez Beneficjenta wniosku o płatność, </w:t>
      </w:r>
      <w:r w:rsidRPr="00131F0B">
        <w:t xml:space="preserve">w terminie 14 dni od dnia upływu terminu, </w:t>
      </w:r>
      <w:r>
        <w:t xml:space="preserve">o którym mowa w ust. 5,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14:paraId="59321447" w14:textId="77777777" w:rsidR="00E75223" w:rsidRDefault="00E75223" w:rsidP="00E75223">
      <w:pPr>
        <w:pStyle w:val="PKTpunkt"/>
      </w:pPr>
      <w:r>
        <w:t>1)</w:t>
      </w:r>
      <w:r>
        <w:tab/>
        <w:t>kwoty zaliczki pozostałej do rozliczenia;</w:t>
      </w:r>
    </w:p>
    <w:p w14:paraId="7140D184" w14:textId="77777777" w:rsidR="00E75223" w:rsidRDefault="00E75223" w:rsidP="00E75223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14:paraId="502B1A23" w14:textId="27F03BD3" w:rsidR="00977422" w:rsidRDefault="00977422" w:rsidP="00977422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2958D689" w14:textId="4D565857" w:rsidR="00977422" w:rsidRDefault="00977422" w:rsidP="001378A3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14:paraId="2789A7FD" w14:textId="77777777" w:rsidR="000E4232" w:rsidRDefault="000E4232" w:rsidP="000E4232">
      <w:pPr>
        <w:pStyle w:val="CZKSIGAoznaczenieiprzedmiotczcilubksigi"/>
      </w:pPr>
      <w:r w:rsidRPr="00992EED">
        <w:t xml:space="preserve">§ </w:t>
      </w:r>
      <w:r w:rsidR="00DB74D9">
        <w:t>11</w:t>
      </w:r>
      <w:r w:rsidRPr="00992EED">
        <w:t>.</w:t>
      </w:r>
      <w:r>
        <w:t xml:space="preserve"> </w:t>
      </w:r>
    </w:p>
    <w:p w14:paraId="66FE4DB4" w14:textId="77777777" w:rsidR="00751520" w:rsidRDefault="001F133B" w:rsidP="00C61D9D">
      <w:pPr>
        <w:pStyle w:val="USTustnpkodeksu"/>
      </w:pPr>
      <w:r w:rsidRPr="00C61D9D">
        <w:t>1</w:t>
      </w:r>
      <w:r w:rsidR="000E4232" w:rsidRPr="00CF65D8">
        <w:t>.</w:t>
      </w:r>
      <w:r w:rsidR="000E4232" w:rsidRPr="00CF65D8">
        <w:tab/>
      </w:r>
      <w:r w:rsidR="008B025B" w:rsidRPr="00CF65D8">
        <w:t xml:space="preserve">Agencja </w:t>
      </w:r>
      <w:r w:rsidR="00514507" w:rsidRPr="0073155B">
        <w:t>dokonuje p</w:t>
      </w:r>
      <w:r w:rsidR="008434C4" w:rsidRPr="0073155B">
        <w:t>ł</w:t>
      </w:r>
      <w:r w:rsidR="00514507" w:rsidRPr="0073155B">
        <w:t>atności</w:t>
      </w:r>
      <w:r w:rsidR="00751520">
        <w:t>:</w:t>
      </w:r>
    </w:p>
    <w:p w14:paraId="44F7E674" w14:textId="77777777" w:rsidR="00751520" w:rsidRDefault="00751520" w:rsidP="00627D2D">
      <w:pPr>
        <w:pStyle w:val="PKTpunkt"/>
      </w:pPr>
      <w:r>
        <w:t>1)</w:t>
      </w:r>
      <w:r>
        <w:tab/>
      </w:r>
      <w:r w:rsidR="00DE7083" w:rsidRPr="0073155B">
        <w:t>na podstawie</w:t>
      </w:r>
      <w:r w:rsidR="00406246" w:rsidRPr="0073155B">
        <w:t xml:space="preserve"> </w:t>
      </w:r>
      <w:r w:rsidR="000E4232" w:rsidRPr="0073155B">
        <w:t xml:space="preserve">faktycznie poniesionych przez Beneficjenta kosztów kwalifikowalnych, </w:t>
      </w:r>
      <w:r w:rsidR="00DE7083" w:rsidRPr="0073155B">
        <w:t>w oparciu o</w:t>
      </w:r>
      <w:r w:rsidR="000E4232" w:rsidRPr="0073155B">
        <w:t xml:space="preserve"> </w:t>
      </w:r>
      <w:r w:rsidR="00DE7083" w:rsidRPr="0073155B">
        <w:t xml:space="preserve">zweryfikowany </w:t>
      </w:r>
      <w:r w:rsidR="000E4232" w:rsidRPr="0073155B">
        <w:t>wnios</w:t>
      </w:r>
      <w:r w:rsidR="00DE7083" w:rsidRPr="0073155B">
        <w:t>e</w:t>
      </w:r>
      <w:r w:rsidR="000E4232" w:rsidRPr="0073155B">
        <w:t>k o płatność</w:t>
      </w:r>
      <w:r w:rsidR="00DA20FC">
        <w:t>,</w:t>
      </w:r>
      <w:r w:rsidR="000E4232" w:rsidRPr="0073155B">
        <w:t xml:space="preserve"> </w:t>
      </w:r>
      <w:r w:rsidR="00DE7083" w:rsidRPr="0073155B">
        <w:t xml:space="preserve">złożony </w:t>
      </w:r>
      <w:r w:rsidR="005344FC" w:rsidRPr="0073155B">
        <w:t xml:space="preserve">przez Beneficjenta </w:t>
      </w:r>
      <w:r w:rsidR="000E4232" w:rsidRPr="0073155B">
        <w:t>w ramach realizowanej operacji</w:t>
      </w:r>
      <w:r>
        <w:t>;</w:t>
      </w:r>
    </w:p>
    <w:p w14:paraId="7550D7D7" w14:textId="77777777" w:rsidR="00751520" w:rsidRDefault="00AA0DC0" w:rsidP="00627D2D">
      <w:pPr>
        <w:pStyle w:val="PKTpunkt"/>
      </w:pPr>
      <w:r>
        <w:t>2</w:t>
      </w:r>
      <w:r w:rsidR="00751520">
        <w:t>)</w:t>
      </w:r>
      <w:r w:rsidR="00751520">
        <w:tab/>
      </w:r>
      <w:r w:rsidR="00C82E09">
        <w:t xml:space="preserve">jeżeli Beneficjent zrealizował operację lub jej etap, </w:t>
      </w:r>
      <w:r w:rsidR="000E4232" w:rsidRPr="0073155B">
        <w:t>zgodnie z umową</w:t>
      </w:r>
      <w:r w:rsidR="00751520">
        <w:t>;</w:t>
      </w:r>
    </w:p>
    <w:p w14:paraId="39753BEE" w14:textId="77777777" w:rsidR="00751520" w:rsidRDefault="00AA0DC0" w:rsidP="00627D2D">
      <w:pPr>
        <w:pStyle w:val="PKTpunkt"/>
      </w:pPr>
      <w:r>
        <w:t>3</w:t>
      </w:r>
      <w:r w:rsidR="00751520">
        <w:t>)</w:t>
      </w:r>
      <w:r w:rsidR="00751520">
        <w:tab/>
      </w:r>
      <w:r w:rsidR="00444597" w:rsidRPr="00444597">
        <w:t xml:space="preserve">niezwłocznie, </w:t>
      </w:r>
      <w:r w:rsidR="00444597">
        <w:t xml:space="preserve">nie później niż </w:t>
      </w:r>
      <w:r w:rsidR="00444597" w:rsidRPr="00444597">
        <w:t>w terminie 30 dni od dnia rozpatrzenia wniosku o płatność</w:t>
      </w:r>
      <w:r w:rsidR="00751520">
        <w:t>;</w:t>
      </w:r>
    </w:p>
    <w:p w14:paraId="6188F7CB" w14:textId="08D112DD" w:rsidR="000E4232" w:rsidRPr="0073155B" w:rsidRDefault="00AA0DC0" w:rsidP="00627D2D">
      <w:pPr>
        <w:pStyle w:val="PKTpunkt"/>
      </w:pPr>
      <w:r>
        <w:t>4</w:t>
      </w:r>
      <w:r w:rsidR="00751520">
        <w:t>)</w:t>
      </w:r>
      <w:r w:rsidR="00751520">
        <w:tab/>
      </w:r>
      <w:r w:rsidR="008434C4" w:rsidRPr="0073155B">
        <w:t xml:space="preserve">w wysokości nie wyższej niż wskazana w § 4 ust. </w:t>
      </w:r>
      <w:r w:rsidR="00CB4616">
        <w:t xml:space="preserve">1 i </w:t>
      </w:r>
      <w:r w:rsidR="000E4070">
        <w:t>2</w:t>
      </w:r>
      <w:r w:rsidR="008434C4" w:rsidRPr="0073155B">
        <w:t>.</w:t>
      </w:r>
    </w:p>
    <w:p w14:paraId="5E971AE2" w14:textId="1F7D1A26" w:rsidR="000E4232" w:rsidRDefault="008434C4" w:rsidP="00CF65D8">
      <w:pPr>
        <w:pStyle w:val="USTustnpkodeksu"/>
      </w:pPr>
      <w:r w:rsidRPr="0073155B">
        <w:lastRenderedPageBreak/>
        <w:t>2</w:t>
      </w:r>
      <w:r w:rsidR="004A427D" w:rsidRPr="0073155B">
        <w:t>. W przypadku</w:t>
      </w:r>
      <w:r w:rsidR="000E4232" w:rsidRPr="0073155B">
        <w:t xml:space="preserve"> gdy we wniosku o płatność </w:t>
      </w:r>
      <w:r w:rsidR="005344FC" w:rsidRPr="0073155B">
        <w:t xml:space="preserve">zostanie </w:t>
      </w:r>
      <w:r w:rsidR="000E4232" w:rsidRPr="0073155B">
        <w:t>wykazane, że pos</w:t>
      </w:r>
      <w:r w:rsidR="004A427D" w:rsidRPr="0073155B">
        <w:t>zczególne koszty kwalifikowalne</w:t>
      </w:r>
      <w:r w:rsidR="000E4232" w:rsidRPr="0073155B">
        <w:t xml:space="preserve"> zostały poniesione w wysokości wyższej niż określona w zestawieniu rzeczowo-finansowym operacji, wówczas koszty te mogą zostać </w:t>
      </w:r>
      <w:r w:rsidR="005344FC" w:rsidRPr="0073155B">
        <w:t xml:space="preserve">uwzględnione </w:t>
      </w:r>
      <w:r w:rsidR="000E4232" w:rsidRPr="0073155B">
        <w:t xml:space="preserve">w wysokości faktycznie poniesionej, na uzasadniony wniosek Beneficjenta, </w:t>
      </w:r>
      <w:r w:rsidR="00FC0683">
        <w:t>z zastrzeżeniem, że kwota pomocy nie może być wyższa niż</w:t>
      </w:r>
      <w:r w:rsidR="00FC0683" w:rsidRPr="0073155B" w:rsidDel="00FC0683">
        <w:t xml:space="preserve"> </w:t>
      </w:r>
      <w:r w:rsidR="000E4232" w:rsidRPr="0073155B">
        <w:t xml:space="preserve">określona w § </w:t>
      </w:r>
      <w:r w:rsidR="001050D6" w:rsidRPr="0073155B">
        <w:t xml:space="preserve">4 </w:t>
      </w:r>
      <w:r w:rsidR="000E4232" w:rsidRPr="0073155B">
        <w:t xml:space="preserve">ust. </w:t>
      </w:r>
      <w:r w:rsidR="002D6154">
        <w:t xml:space="preserve">1 i </w:t>
      </w:r>
      <w:r w:rsidR="007D0258">
        <w:t>2</w:t>
      </w:r>
      <w:r w:rsidR="000E4232" w:rsidRPr="0073155B">
        <w:t xml:space="preserve">. </w:t>
      </w:r>
    </w:p>
    <w:p w14:paraId="7FBF912B" w14:textId="77777777" w:rsidR="00073120" w:rsidRDefault="00073120" w:rsidP="00073120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14:paraId="2647F046" w14:textId="77777777" w:rsidR="007402AB" w:rsidRPr="0073155B" w:rsidRDefault="007402AB" w:rsidP="00CF65D8">
      <w:pPr>
        <w:pStyle w:val="USTustnpkodeksu"/>
      </w:pPr>
      <w:r>
        <w:t xml:space="preserve">4. </w:t>
      </w:r>
      <w:r w:rsidR="005E5629">
        <w:t xml:space="preserve">Jeżeli Agencja otrzyma środki finansowe z </w:t>
      </w:r>
      <w:r>
        <w:t>opóźnieni</w:t>
      </w:r>
      <w:r w:rsidR="005E5629">
        <w:t>em</w:t>
      </w:r>
      <w:r>
        <w:t>, uniemożliwiając</w:t>
      </w:r>
      <w:r w:rsidR="005E5629">
        <w:t>ym</w:t>
      </w:r>
      <w:r>
        <w:t xml:space="preserve"> dokonanie płatności w terminie, o którym mowa w ust. 1 pkt </w:t>
      </w:r>
      <w:r w:rsidR="00AA0DC0">
        <w:t>3</w:t>
      </w:r>
      <w:r>
        <w:t>, Agencja dokona płatności niezwłocznie po otrzymaniu</w:t>
      </w:r>
      <w:r w:rsidR="00C36DEC">
        <w:t xml:space="preserve"> tych środków finansowych</w:t>
      </w:r>
      <w:r>
        <w:t>.</w:t>
      </w:r>
    </w:p>
    <w:p w14:paraId="30D965B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>
        <w:t>12</w:t>
      </w:r>
      <w:r w:rsidRPr="004A6708">
        <w:t>.</w:t>
      </w:r>
      <w:r w:rsidR="00CA6060">
        <w:t xml:space="preserve"> </w:t>
      </w:r>
    </w:p>
    <w:p w14:paraId="1F1F6DAE" w14:textId="77777777"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AF23CC">
        <w:t xml:space="preserve">może nastąpić </w:t>
      </w:r>
      <w:r>
        <w:t>w przypadku</w:t>
      </w:r>
      <w:r w:rsidR="00E523ED">
        <w:t>:</w:t>
      </w:r>
    </w:p>
    <w:p w14:paraId="13BF6409" w14:textId="42E9CBC9" w:rsidR="00317306" w:rsidRDefault="00E523ED" w:rsidP="00C61D9D">
      <w:pPr>
        <w:pStyle w:val="PKTpunkt"/>
      </w:pPr>
      <w:r>
        <w:t>1)</w:t>
      </w:r>
      <w:r>
        <w:tab/>
      </w:r>
      <w:r w:rsidR="00317306">
        <w:t xml:space="preserve">niezłożenia wniosku o </w:t>
      </w:r>
      <w:r w:rsidR="00317306" w:rsidRPr="00C61D9D">
        <w:t>płatność</w:t>
      </w:r>
      <w:r w:rsidR="00317306">
        <w:t xml:space="preserve"> w terminach określonych w § </w:t>
      </w:r>
      <w:r w:rsidR="00DB74D9">
        <w:t xml:space="preserve">10 </w:t>
      </w:r>
      <w:r w:rsidR="00317306">
        <w:t>ust</w:t>
      </w:r>
      <w:r w:rsidR="00940B22">
        <w:t>. 2</w:t>
      </w:r>
      <w:r w:rsidR="00467F0E">
        <w:t>-</w:t>
      </w:r>
      <w:r w:rsidR="00073120">
        <w:t>5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 rozporządzenia w sprawie Priorytetu </w:t>
      </w:r>
      <w:r w:rsidR="00CB7553">
        <w:t>5</w:t>
      </w:r>
      <w:r w:rsidR="00317306">
        <w:t>;</w:t>
      </w:r>
    </w:p>
    <w:p w14:paraId="0EAC864D" w14:textId="77777777" w:rsidR="001E1EF8" w:rsidRDefault="00317306" w:rsidP="003C2DF1">
      <w:pPr>
        <w:pStyle w:val="PKTpunkt"/>
      </w:pPr>
      <w:r w:rsidRPr="008C55B8">
        <w:t xml:space="preserve">2)     </w:t>
      </w:r>
      <w:r w:rsidR="00694966" w:rsidRPr="008C55B8">
        <w:t>gdy Beneficjent nie</w:t>
      </w:r>
      <w:r w:rsidR="001E1EF8">
        <w:t>:</w:t>
      </w:r>
    </w:p>
    <w:p w14:paraId="0188B6AB" w14:textId="1E3BAF18" w:rsidR="00784420" w:rsidRPr="00784420" w:rsidRDefault="001E1EF8" w:rsidP="00D2035D">
      <w:pPr>
        <w:pStyle w:val="LITlitera"/>
      </w:pPr>
      <w:r w:rsidRPr="00784420">
        <w:t>a)</w:t>
      </w:r>
      <w:r w:rsidR="004821D5">
        <w:tab/>
      </w:r>
      <w:r w:rsidR="00784420" w:rsidRPr="00784420">
        <w:t>rozpoczął realizacji operacji do dnia złożenia pierwszego wniosku o płatność, o którym mowa w § 10,</w:t>
      </w:r>
    </w:p>
    <w:p w14:paraId="306D6D1C" w14:textId="72B8F3B9" w:rsidR="00317306" w:rsidRPr="008C55B8" w:rsidRDefault="00784420" w:rsidP="00D2035D">
      <w:pPr>
        <w:pStyle w:val="LITlitera"/>
      </w:pPr>
      <w:r>
        <w:t>b)</w:t>
      </w:r>
      <w:r w:rsidR="004821D5">
        <w:tab/>
      </w:r>
      <w:r w:rsidR="00EC1FF8">
        <w:t>zakończył</w:t>
      </w:r>
      <w:r w:rsidR="00EC1FF8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EC1FF8">
        <w:t xml:space="preserve"> w terminie, o którym mowa w § 3 ust. 2 pkt 2</w:t>
      </w:r>
      <w:r>
        <w:t>;</w:t>
      </w:r>
    </w:p>
    <w:p w14:paraId="70FF9BB8" w14:textId="77777777"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14:paraId="1905C5CD" w14:textId="3C6AEF67"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18216C">
        <w:t xml:space="preserve">, zgodnie z § </w:t>
      </w:r>
      <w:r w:rsidR="00DB74D9">
        <w:t xml:space="preserve">6 </w:t>
      </w:r>
      <w:r w:rsidR="0018216C">
        <w:t>pkt 1</w:t>
      </w:r>
      <w:r w:rsidR="00694966">
        <w:t>;</w:t>
      </w:r>
    </w:p>
    <w:p w14:paraId="0D8208F1" w14:textId="6D6F0B2C"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18216C">
        <w:t xml:space="preserve">, zgodnie z § </w:t>
      </w:r>
      <w:r w:rsidR="00DB74D9">
        <w:t xml:space="preserve">6 </w:t>
      </w:r>
      <w:r w:rsidR="0018216C">
        <w:t>pkt 2</w:t>
      </w:r>
      <w:r w:rsidR="007C76D7">
        <w:t>;</w:t>
      </w:r>
    </w:p>
    <w:p w14:paraId="509DB342" w14:textId="0B50DC9F"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425C05">
        <w:t xml:space="preserve"> </w:t>
      </w:r>
      <w:r w:rsidR="003E4A45" w:rsidRPr="003E4A45">
        <w:t xml:space="preserve">przedstawicielom Agencji, </w:t>
      </w:r>
      <w:r w:rsidR="00DA1E9D">
        <w:t>ministra właściwego do spraw finansów publicznych</w:t>
      </w:r>
      <w:r w:rsidR="003E4A45" w:rsidRPr="003E4A45">
        <w:t xml:space="preserve">, </w:t>
      </w:r>
      <w:r w:rsidR="00425C05">
        <w:t>m</w:t>
      </w:r>
      <w:r w:rsidR="003E4A45" w:rsidRPr="003E4A45">
        <w:t xml:space="preserve">inistra </w:t>
      </w:r>
      <w:r w:rsidR="006D2A28">
        <w:t>właściwego d</w:t>
      </w:r>
      <w:r w:rsidR="00425C05">
        <w:t>o spraw</w:t>
      </w:r>
      <w:r w:rsidR="006D2A28">
        <w:t xml:space="preserve"> rybołówstwa</w:t>
      </w:r>
      <w:r w:rsidR="003E4A45" w:rsidRPr="003E4A45">
        <w:t xml:space="preserve">, Komisji Europejskiej, organów </w:t>
      </w:r>
      <w:r w:rsidR="006B6C15">
        <w:t>Krajowej Administracji Skarbowej</w:t>
      </w:r>
      <w:r w:rsidR="006B6C15" w:rsidRPr="00D34EDB">
        <w:t xml:space="preserve"> </w:t>
      </w:r>
      <w:r w:rsidR="003E4A45" w:rsidRPr="003E4A45">
        <w:t xml:space="preserve">oraz </w:t>
      </w:r>
      <w:r w:rsidR="003E4802" w:rsidRPr="003E4A45">
        <w:t>inny</w:t>
      </w:r>
      <w:r w:rsidR="003E4802">
        <w:t>ch</w:t>
      </w:r>
      <w:r w:rsidR="003E4802" w:rsidRPr="003E4A45">
        <w:t xml:space="preserve"> podmiot</w:t>
      </w:r>
      <w:r w:rsidR="003E4802">
        <w:t>ów</w:t>
      </w:r>
      <w:r w:rsidR="003E4802" w:rsidRPr="003E4A45">
        <w:t xml:space="preserve"> upoważniony</w:t>
      </w:r>
      <w:r w:rsidR="003E4802">
        <w:t>ch</w:t>
      </w:r>
      <w:r w:rsidR="003E4802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D1008C">
        <w:t xml:space="preserve">, zgodnie z § 6 pkt </w:t>
      </w:r>
      <w:r w:rsidR="00CF3833">
        <w:t>7</w:t>
      </w:r>
      <w:r w:rsidR="00D1008C">
        <w:t>;</w:t>
      </w:r>
    </w:p>
    <w:p w14:paraId="4CF2BD2C" w14:textId="359855E1" w:rsidR="0095030E" w:rsidRDefault="0095030E" w:rsidP="00C61D9D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EC1FF8">
        <w:t xml:space="preserve"> </w:t>
      </w:r>
      <w:r w:rsidR="00EC1FF8" w:rsidRPr="00094748">
        <w:t xml:space="preserve">lub </w:t>
      </w:r>
      <w:r w:rsidR="00715A43">
        <w:t>w stosunku do Beneficjenta zaistniały okoliczności, o których mowa</w:t>
      </w:r>
      <w:r w:rsidR="00715A43" w:rsidRPr="00094748">
        <w:t xml:space="preserve"> </w:t>
      </w:r>
      <w:r w:rsidR="00EC1FF8" w:rsidRPr="00094748">
        <w:t>w art. 12 ustawy o EFMR</w:t>
      </w:r>
      <w:r>
        <w:t>;</w:t>
      </w:r>
    </w:p>
    <w:p w14:paraId="175024CB" w14:textId="7D553E8B" w:rsidR="00317306" w:rsidRDefault="0095030E" w:rsidP="003C2DF1">
      <w:pPr>
        <w:pStyle w:val="PKTpunkt"/>
      </w:pPr>
      <w:r>
        <w:lastRenderedPageBreak/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B74D9">
        <w:t xml:space="preserve">6 </w:t>
      </w:r>
      <w:r w:rsidR="00940B22">
        <w:t>pkt 3</w:t>
      </w:r>
      <w:r w:rsidR="00CF3833">
        <w:t>,</w:t>
      </w:r>
      <w:r w:rsidR="00B01930">
        <w:t xml:space="preserve"> </w:t>
      </w:r>
      <w:r w:rsidR="00CF3833">
        <w:t>5</w:t>
      </w:r>
      <w:r w:rsidR="009776DE">
        <w:t>,</w:t>
      </w:r>
      <w:r w:rsidR="00FB6C20">
        <w:t xml:space="preserve"> </w:t>
      </w:r>
      <w:r w:rsidR="00CF3833">
        <w:t>6</w:t>
      </w:r>
      <w:r w:rsidR="00845589">
        <w:t xml:space="preserve">, </w:t>
      </w:r>
      <w:r w:rsidR="00CF3833">
        <w:t>9</w:t>
      </w:r>
      <w:r w:rsidR="00AC5970">
        <w:t>-</w:t>
      </w:r>
      <w:r w:rsidR="00E971E2">
        <w:t>1</w:t>
      </w:r>
      <w:r w:rsidR="00CF3833">
        <w:t>4</w:t>
      </w:r>
      <w:r w:rsidR="00E971E2">
        <w:t xml:space="preserve"> </w:t>
      </w:r>
      <w:r w:rsidR="00F66311">
        <w:t xml:space="preserve">oraz </w:t>
      </w:r>
      <w:r w:rsidR="00F66311" w:rsidRPr="00940B22">
        <w:t>§</w:t>
      </w:r>
      <w:r w:rsidR="00F66311">
        <w:t xml:space="preserve"> </w:t>
      </w:r>
      <w:r w:rsidR="00142002">
        <w:t>9</w:t>
      </w:r>
      <w:r w:rsidR="00435BC7">
        <w:t>.</w:t>
      </w:r>
    </w:p>
    <w:p w14:paraId="78A0311F" w14:textId="77777777"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14:paraId="34896700" w14:textId="77777777" w:rsidR="00A369AE" w:rsidRDefault="0037346F" w:rsidP="00C61D9D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B74D9">
        <w:t xml:space="preserve">13 </w:t>
      </w:r>
      <w:r w:rsidR="008C55B8">
        <w:t>ust. 2</w:t>
      </w:r>
      <w:r>
        <w:t xml:space="preserve">. </w:t>
      </w:r>
    </w:p>
    <w:p w14:paraId="164144D8" w14:textId="77777777"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DB74D9" w:rsidRPr="00151EE0">
        <w:t>1</w:t>
      </w:r>
      <w:r w:rsidR="00DB74D9">
        <w:t>3</w:t>
      </w:r>
      <w:r w:rsidRPr="00151EE0">
        <w:t xml:space="preserve">. </w:t>
      </w:r>
    </w:p>
    <w:p w14:paraId="60FABDC7" w14:textId="1325A1E3"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EE1F4F" w:rsidRPr="00151EE0">
        <w:t>1</w:t>
      </w:r>
      <w:r w:rsidR="00EE1F4F">
        <w:t>2</w:t>
      </w:r>
      <w:r w:rsidR="00EE1F4F" w:rsidRPr="00151EE0">
        <w:t xml:space="preserve"> </w:t>
      </w:r>
      <w:r w:rsidRPr="00151EE0">
        <w:t xml:space="preserve">ust. 1 pkt </w:t>
      </w:r>
      <w:r w:rsidR="00C30538">
        <w:t>1</w:t>
      </w:r>
      <w:r w:rsidRPr="00151EE0">
        <w:t>-</w:t>
      </w:r>
      <w:r w:rsidR="00ED702C">
        <w:t>7</w:t>
      </w:r>
      <w:r w:rsidRPr="00151EE0">
        <w:t>.</w:t>
      </w:r>
      <w:r w:rsidR="00A778AB">
        <w:t xml:space="preserve"> </w:t>
      </w:r>
    </w:p>
    <w:p w14:paraId="0E4F54B0" w14:textId="582DAEA4"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4821D5" w:rsidRPr="00151EE0">
        <w:t>W przypadku</w:t>
      </w:r>
      <w:r w:rsidR="004821D5">
        <w:t xml:space="preserve"> niewypełnienia przez Beneficjenta zobowiązań, o których mowa w </w:t>
      </w:r>
      <w:r w:rsidR="00CF3833">
        <w:t>§ 6 pkt 3, 5</w:t>
      </w:r>
      <w:r w:rsidR="00B64097">
        <w:t xml:space="preserve">, </w:t>
      </w:r>
      <w:r w:rsidR="00CF3833">
        <w:t>6</w:t>
      </w:r>
      <w:r w:rsidR="00B64097">
        <w:t xml:space="preserve">, </w:t>
      </w:r>
      <w:r w:rsidR="00CF3833">
        <w:t>9-14</w:t>
      </w:r>
      <w:r w:rsidR="00B64097">
        <w:t xml:space="preserve"> oraz </w:t>
      </w:r>
      <w:r w:rsidR="00B64097" w:rsidRPr="00940B22">
        <w:t>§</w:t>
      </w:r>
      <w:r w:rsidR="00B64097">
        <w:t xml:space="preserve"> 9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14:paraId="14708BCD" w14:textId="77777777"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14:paraId="3CB0033A" w14:textId="386D905A" w:rsidR="00435BC7" w:rsidRDefault="00435BC7" w:rsidP="00153A3D">
      <w:pPr>
        <w:pStyle w:val="CZKSIGAoznaczenieiprzedmiotczcilubksigi"/>
      </w:pPr>
      <w:r>
        <w:t xml:space="preserve">§ </w:t>
      </w:r>
      <w:r w:rsidR="00DB74D9">
        <w:t>14</w:t>
      </w:r>
      <w:r w:rsidR="00DC1811">
        <w:t>.</w:t>
      </w:r>
      <w:r w:rsidR="004A6C7B">
        <w:t xml:space="preserve"> </w:t>
      </w:r>
      <w:r w:rsidR="004A6C7B">
        <w:rPr>
          <w:rStyle w:val="Odwoanieprzypisudolnego"/>
        </w:rPr>
        <w:footnoteReference w:id="11"/>
      </w:r>
      <w:r w:rsidR="004A6C7B">
        <w:rPr>
          <w:rStyle w:val="IGindeksgrny"/>
        </w:rPr>
        <w:t>)</w:t>
      </w:r>
    </w:p>
    <w:p w14:paraId="4778940C" w14:textId="77777777"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14:paraId="6DA94D1E" w14:textId="77777777" w:rsidR="004E3E2A" w:rsidRPr="00435BC7" w:rsidRDefault="004E3E2A" w:rsidP="004E3E2A">
      <w:pPr>
        <w:pStyle w:val="USTustnpkodeksu"/>
      </w:pPr>
      <w:r>
        <w:t>2</w:t>
      </w:r>
      <w:r w:rsidRPr="00435BC7">
        <w:t>. Agencja zwraca Beneficjentowi dokumenty, o których mowa w ust. 1:</w:t>
      </w:r>
    </w:p>
    <w:p w14:paraId="13007329" w14:textId="77777777" w:rsidR="004E3E2A" w:rsidRPr="00435BC7" w:rsidRDefault="004E3E2A" w:rsidP="004E3E2A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>
        <w:t>, w przypadku wypełnienia przez Beneficjenta zobowiązań określonych w umowie</w:t>
      </w:r>
      <w:r w:rsidRPr="00435BC7">
        <w:t>;</w:t>
      </w:r>
    </w:p>
    <w:p w14:paraId="134E97BB" w14:textId="77777777" w:rsidR="004E3E2A" w:rsidRPr="00435BC7" w:rsidRDefault="004E3E2A" w:rsidP="004E3E2A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>
        <w:t>.</w:t>
      </w:r>
    </w:p>
    <w:p w14:paraId="491F9E60" w14:textId="77777777" w:rsidR="004E3E2A" w:rsidRPr="00E02DE4" w:rsidRDefault="004E3E2A" w:rsidP="004E3E2A">
      <w:pPr>
        <w:pStyle w:val="USTustnpkodeksu"/>
      </w:pPr>
      <w:r w:rsidRPr="00094748">
        <w:t xml:space="preserve">3. Beneficjent może odebrać dokumenty, o których mowa w ust. 1 w terminie 30 dni od dnia zaistnienia zdarzenia, o którym mowa w ust. 2. Po upływie tego terminu Agencja dokonuje </w:t>
      </w:r>
      <w:r w:rsidRPr="00094748">
        <w:lastRenderedPageBreak/>
        <w:t>zniszczenia dokumentów, o których mowa w ust. 1, sporządzając protokół. Protokół zniszczenia dokumentów,</w:t>
      </w:r>
      <w:r w:rsidRPr="0068621C">
        <w:t xml:space="preserve"> o których mowa w ust. 1</w:t>
      </w:r>
      <w:r>
        <w:t>,</w:t>
      </w:r>
      <w:r w:rsidRPr="0068621C">
        <w:t xml:space="preserve"> Agencja pozostawia w aktach sprawy.</w:t>
      </w:r>
    </w:p>
    <w:p w14:paraId="023C0B2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5</w:t>
      </w:r>
      <w:r w:rsidRPr="004A6708">
        <w:t>.</w:t>
      </w:r>
      <w:r w:rsidR="001E7A48">
        <w:t xml:space="preserve"> </w:t>
      </w:r>
    </w:p>
    <w:p w14:paraId="54853987" w14:textId="77777777"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14:paraId="15FCD6C5" w14:textId="5C290CF6"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0F1EA8">
        <w:t xml:space="preserve">1 lub </w:t>
      </w:r>
      <w:r w:rsidR="00A20BDF">
        <w:t>2</w:t>
      </w:r>
      <w:r w:rsidRPr="00F61089">
        <w:t>;</w:t>
      </w:r>
    </w:p>
    <w:p w14:paraId="1FC7F087" w14:textId="77777777"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14:paraId="54631DEB" w14:textId="77777777"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C36DEC" w:rsidRPr="001050D6">
        <w:t>niefinansowani</w:t>
      </w:r>
      <w:r w:rsidR="00C36DEC">
        <w:t>u</w:t>
      </w:r>
      <w:r w:rsidR="00C36DEC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14:paraId="797FA705" w14:textId="77777777"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14:paraId="3137652D" w14:textId="77777777"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14:paraId="35313AA7" w14:textId="77777777" w:rsidR="00B30964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</w:t>
      </w:r>
      <w:r w:rsidR="00B30964">
        <w:t xml:space="preserve"> w przypadku zmiany:</w:t>
      </w:r>
    </w:p>
    <w:p w14:paraId="3CA3E133" w14:textId="77777777" w:rsidR="00B30964" w:rsidRDefault="00B30964" w:rsidP="006407CD">
      <w:pPr>
        <w:pStyle w:val="LITlitera"/>
      </w:pPr>
      <w:r>
        <w:t>a)</w:t>
      </w:r>
      <w:r>
        <w:tab/>
      </w:r>
      <w:r w:rsidR="004A6708" w:rsidRPr="004A6708">
        <w:t xml:space="preserve">zakresu </w:t>
      </w:r>
      <w:r w:rsidR="004A7307" w:rsidRPr="004A6708">
        <w:t>rzeczow</w:t>
      </w:r>
      <w:r w:rsidR="004A7307">
        <w:t>ego</w:t>
      </w:r>
      <w:r w:rsidR="001C40E6">
        <w:t xml:space="preserve"> </w:t>
      </w:r>
      <w:r w:rsidR="004A6708" w:rsidRPr="004A6708">
        <w:t>operacji lub etapu operacji w zestawieniu rzeczowo-finansowym operacji</w:t>
      </w:r>
      <w:r>
        <w:t>,</w:t>
      </w:r>
    </w:p>
    <w:p w14:paraId="34543016" w14:textId="5BCE1111" w:rsidR="007D5413" w:rsidRDefault="00B30964" w:rsidP="006407CD">
      <w:pPr>
        <w:pStyle w:val="LITlitera"/>
      </w:pPr>
      <w:r>
        <w:t>b)</w:t>
      </w:r>
      <w:r>
        <w:tab/>
        <w:t>terminu złożenia wniosku o płatność</w:t>
      </w:r>
      <w:r w:rsidR="00C642FA">
        <w:t>, o którym mowa w § 10</w:t>
      </w:r>
      <w:r w:rsidR="00E76618">
        <w:t xml:space="preserve"> ust. 2 lub 3,</w:t>
      </w:r>
    </w:p>
    <w:p w14:paraId="5893FEB2" w14:textId="1A95AB7E" w:rsidR="00734C36" w:rsidRDefault="007D5413" w:rsidP="006407CD">
      <w:pPr>
        <w:pStyle w:val="LITlitera"/>
      </w:pPr>
      <w:r>
        <w:t>c)</w:t>
      </w:r>
      <w:r>
        <w:tab/>
      </w:r>
      <w:r w:rsidR="00581F91">
        <w:t xml:space="preserve">udzielenia </w:t>
      </w:r>
      <w:r w:rsidR="00995C58">
        <w:t xml:space="preserve">lub </w:t>
      </w:r>
      <w:r>
        <w:t>zwiększenia kwoty zaliczki, o której mowa w § 5 ust. 1</w:t>
      </w:r>
      <w:r w:rsidR="00734C36">
        <w:t>,</w:t>
      </w:r>
    </w:p>
    <w:p w14:paraId="760334C5" w14:textId="7AE0B778" w:rsidR="004A7307" w:rsidRDefault="00734C36" w:rsidP="006407C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14:paraId="740C6233" w14:textId="3A699E5B"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20BDF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DB74D9">
        <w:t>10</w:t>
      </w:r>
      <w:r w:rsidR="0038232F">
        <w:t xml:space="preserve"> ust. 2</w:t>
      </w:r>
      <w:r w:rsidR="00B9010F">
        <w:t xml:space="preserve"> lub 3</w:t>
      </w:r>
      <w:r w:rsidR="004A7307">
        <w:t>.</w:t>
      </w:r>
      <w:r w:rsidRPr="004A6708">
        <w:t xml:space="preserve"> </w:t>
      </w:r>
    </w:p>
    <w:p w14:paraId="1A202974" w14:textId="0E9691DB"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DB74D9">
        <w:t>10</w:t>
      </w:r>
      <w:r w:rsidR="00E01ADE">
        <w:t xml:space="preserve"> ust. 2</w:t>
      </w:r>
      <w:r w:rsidR="00305444">
        <w:t xml:space="preserve"> lub 3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14:paraId="5EE30268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6</w:t>
      </w:r>
      <w:r w:rsidRPr="004A6708">
        <w:t>.</w:t>
      </w:r>
      <w:r w:rsidR="00BE67A6">
        <w:t xml:space="preserve"> </w:t>
      </w:r>
    </w:p>
    <w:p w14:paraId="45E0439F" w14:textId="77777777"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14:paraId="478EFD8F" w14:textId="77777777"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14:paraId="53A225C6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0E8FFA12" w14:textId="77777777"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14:paraId="44792F8C" w14:textId="77777777"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14:paraId="7821F1BC" w14:textId="77777777" w:rsidR="004A6708" w:rsidRPr="004A6708" w:rsidRDefault="004A6708" w:rsidP="003C2DF1">
      <w:pPr>
        <w:pStyle w:val="USTustnpkodeksu"/>
      </w:pPr>
      <w:r w:rsidRPr="004A6708">
        <w:lastRenderedPageBreak/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14:paraId="4943BE5F" w14:textId="77777777"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072BE7">
        <w:t>5</w:t>
      </w:r>
      <w:r w:rsidRPr="004A6708">
        <w:t>.</w:t>
      </w:r>
    </w:p>
    <w:p w14:paraId="46EB0CC4" w14:textId="77777777"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14:paraId="42559544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B74D9" w:rsidRPr="004A6708">
        <w:t>1</w:t>
      </w:r>
      <w:r w:rsidR="00DB74D9">
        <w:t>7</w:t>
      </w:r>
      <w:r w:rsidRPr="004A6708">
        <w:t>.</w:t>
      </w:r>
      <w:r w:rsidR="003F79F7">
        <w:t xml:space="preserve"> </w:t>
      </w:r>
    </w:p>
    <w:p w14:paraId="684C3847" w14:textId="77777777"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14:paraId="11B7CCE9" w14:textId="7C05D278" w:rsidR="004A6708" w:rsidRPr="004A6708" w:rsidRDefault="00977422" w:rsidP="003C2DF1">
      <w:pPr>
        <w:pStyle w:val="USTustnpkodeksu"/>
      </w:pPr>
      <w:r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14:paraId="533CC6DB" w14:textId="77777777" w:rsidR="004A6708" w:rsidRPr="00977422" w:rsidRDefault="002022EF" w:rsidP="00977422">
      <w:pPr>
        <w:pStyle w:val="PKTpunkt"/>
      </w:pPr>
      <w:r w:rsidRPr="00977422">
        <w:t>1)</w:t>
      </w:r>
      <w:r w:rsidRPr="00977422">
        <w:tab/>
        <w:t>Kodeksu cywilnego;</w:t>
      </w:r>
    </w:p>
    <w:p w14:paraId="5DA5B2F2" w14:textId="77777777" w:rsidR="004A6708" w:rsidRPr="00977422" w:rsidRDefault="002022EF" w:rsidP="00977422">
      <w:pPr>
        <w:pStyle w:val="PKTpunkt"/>
      </w:pPr>
      <w:r w:rsidRPr="00977422">
        <w:t>2)</w:t>
      </w:r>
      <w:r w:rsidRPr="00977422">
        <w:tab/>
      </w:r>
      <w:r w:rsidR="004A6708" w:rsidRPr="00977422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14:paraId="38CEE3A1" w14:textId="77777777" w:rsidR="004A6708" w:rsidRPr="00977422" w:rsidRDefault="002022EF" w:rsidP="00977422">
      <w:pPr>
        <w:pStyle w:val="PKTpunkt"/>
      </w:pPr>
      <w:r w:rsidRPr="00977422">
        <w:t>3)</w:t>
      </w:r>
      <w:r w:rsidRPr="00977422">
        <w:tab/>
      </w:r>
      <w:r w:rsidR="004A6708" w:rsidRPr="00977422">
        <w:t>o finansach publicznych</w:t>
      </w:r>
      <w:r w:rsidRPr="00977422">
        <w:t>;</w:t>
      </w:r>
    </w:p>
    <w:p w14:paraId="73FF58AC" w14:textId="1EA1F88E" w:rsidR="004A6708" w:rsidRPr="00977422" w:rsidRDefault="002022EF">
      <w:pPr>
        <w:pStyle w:val="PKTpunkt"/>
      </w:pPr>
      <w:r w:rsidRPr="00977422">
        <w:t>4)</w:t>
      </w:r>
      <w:r w:rsidRPr="00977422">
        <w:tab/>
        <w:t>o zamówieniach publicznych;</w:t>
      </w:r>
    </w:p>
    <w:p w14:paraId="25F9BFBD" w14:textId="77777777" w:rsidR="004A6708" w:rsidRPr="00977422" w:rsidRDefault="002022EF">
      <w:pPr>
        <w:pStyle w:val="PKTpunkt"/>
      </w:pPr>
      <w:r w:rsidRPr="00977422">
        <w:t>5)</w:t>
      </w:r>
      <w:r w:rsidRPr="00977422">
        <w:tab/>
      </w:r>
      <w:r w:rsidR="00D00C3E" w:rsidRPr="00977422">
        <w:t>ustawy o EFMR;</w:t>
      </w:r>
    </w:p>
    <w:p w14:paraId="793D75DF" w14:textId="77777777" w:rsidR="004A6708" w:rsidRPr="00977422" w:rsidRDefault="002022EF">
      <w:pPr>
        <w:pStyle w:val="PKTpunkt"/>
      </w:pPr>
      <w:r w:rsidRPr="00977422">
        <w:t>6)</w:t>
      </w:r>
      <w:r w:rsidRPr="00977422">
        <w:tab/>
      </w:r>
      <w:r w:rsidR="004A6708" w:rsidRPr="00977422">
        <w:t xml:space="preserve">rozporządzenia </w:t>
      </w:r>
      <w:r w:rsidR="00D00C3E" w:rsidRPr="00977422">
        <w:t>nr 508/2014</w:t>
      </w:r>
      <w:r w:rsidR="004A6708" w:rsidRPr="00977422">
        <w:t>;</w:t>
      </w:r>
    </w:p>
    <w:p w14:paraId="45DFDF67" w14:textId="77777777" w:rsidR="00361A0F" w:rsidRPr="00977422" w:rsidRDefault="002022EF">
      <w:pPr>
        <w:pStyle w:val="PKTpunkt"/>
      </w:pPr>
      <w:r w:rsidRPr="00977422">
        <w:t>7)</w:t>
      </w:r>
      <w:r w:rsidRPr="00977422">
        <w:tab/>
      </w:r>
      <w:r w:rsidR="004A6708" w:rsidRPr="00977422">
        <w:t xml:space="preserve">rozporządzenia </w:t>
      </w:r>
      <w:r w:rsidR="00FF45F9" w:rsidRPr="00977422">
        <w:t xml:space="preserve">nr </w:t>
      </w:r>
      <w:r w:rsidR="00D00C3E" w:rsidRPr="00977422">
        <w:t>1303/2013</w:t>
      </w:r>
      <w:r w:rsidR="004A6708" w:rsidRPr="00977422">
        <w:t>;</w:t>
      </w:r>
    </w:p>
    <w:p w14:paraId="388A41C5" w14:textId="77777777" w:rsidR="006B0034" w:rsidRPr="00977422" w:rsidRDefault="006B0034">
      <w:pPr>
        <w:pStyle w:val="PKTpunkt"/>
      </w:pPr>
      <w:r w:rsidRPr="00977422">
        <w:t xml:space="preserve">8) </w:t>
      </w:r>
      <w:r w:rsidRPr="00977422">
        <w:tab/>
        <w:t>rozporządzenia nr 1380/2013</w:t>
      </w:r>
      <w:r w:rsidR="00AB53A6" w:rsidRPr="00977422">
        <w:t>;</w:t>
      </w:r>
    </w:p>
    <w:p w14:paraId="2B09E3C1" w14:textId="77777777" w:rsidR="00217273" w:rsidRPr="00977422" w:rsidRDefault="00217273">
      <w:pPr>
        <w:pStyle w:val="PKTpunkt"/>
      </w:pPr>
      <w:r w:rsidRPr="00977422">
        <w:t>9)</w:t>
      </w:r>
      <w:r w:rsidRPr="00977422">
        <w:tab/>
        <w:t>rozporządzenia nr 1379/2013</w:t>
      </w:r>
      <w:r w:rsidR="00084EBD" w:rsidRPr="00977422">
        <w:t>;</w:t>
      </w:r>
    </w:p>
    <w:p w14:paraId="35733E01" w14:textId="77777777" w:rsidR="00D10DFD" w:rsidRPr="00977422" w:rsidRDefault="00217273">
      <w:pPr>
        <w:pStyle w:val="PKTpunkt"/>
      </w:pPr>
      <w:r w:rsidRPr="00977422">
        <w:t>1</w:t>
      </w:r>
      <w:r w:rsidR="006A6DBE" w:rsidRPr="00977422">
        <w:t>0</w:t>
      </w:r>
      <w:r w:rsidR="002022EF" w:rsidRPr="00977422">
        <w:t>)</w:t>
      </w:r>
      <w:r w:rsidR="002022EF" w:rsidRPr="00977422">
        <w:tab/>
      </w:r>
      <w:r w:rsidR="004A6708" w:rsidRPr="00977422">
        <w:t>rozporządzenia</w:t>
      </w:r>
      <w:r w:rsidR="00AA0122" w:rsidRPr="00977422">
        <w:t xml:space="preserve"> w sprawie Priorytetu </w:t>
      </w:r>
      <w:r w:rsidRPr="00977422">
        <w:t>5</w:t>
      </w:r>
      <w:r w:rsidR="00D10DFD" w:rsidRPr="00977422">
        <w:t>;</w:t>
      </w:r>
    </w:p>
    <w:p w14:paraId="211E6C81" w14:textId="77777777" w:rsidR="00A369AE" w:rsidRPr="004A6708" w:rsidRDefault="006A6DBE">
      <w:pPr>
        <w:pStyle w:val="PKTpunkt"/>
      </w:pPr>
      <w:r w:rsidRPr="00977422">
        <w:t>11</w:t>
      </w:r>
      <w:r w:rsidR="00D10DFD" w:rsidRPr="00977422">
        <w:t>)</w:t>
      </w:r>
      <w:r w:rsidR="00D10DFD" w:rsidRPr="00977422">
        <w:tab/>
        <w:t>rozporządzenia w sprawie zaliczek</w:t>
      </w:r>
      <w:r w:rsidR="00D10DFD">
        <w:t>.</w:t>
      </w:r>
    </w:p>
    <w:p w14:paraId="273556EC" w14:textId="6678F53D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977422" w:rsidRPr="001C40E6">
        <w:t>1</w:t>
      </w:r>
      <w:r w:rsidR="00977422">
        <w:t>8</w:t>
      </w:r>
      <w:r w:rsidR="001C40E6">
        <w:t>.</w:t>
      </w:r>
    </w:p>
    <w:p w14:paraId="44546F34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763B0510" w14:textId="77777777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74DD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14:paraId="513E3B96" w14:textId="77777777"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674DD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14:paraId="5B80BE3C" w14:textId="77777777" w:rsidR="00F26FF4" w:rsidRDefault="005F1E03" w:rsidP="0000311C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674DDC" w:rsidRPr="004A6708">
        <w:t>–</w:t>
      </w:r>
      <w:r w:rsidR="00A256AC" w:rsidRPr="004A6708">
        <w:t xml:space="preserve"> zestawienie rzeczowo-finansowe operacji</w:t>
      </w:r>
      <w:r w:rsidR="00F26FF4">
        <w:t>;</w:t>
      </w:r>
    </w:p>
    <w:p w14:paraId="4B8F6FE3" w14:textId="232C1846" w:rsidR="00D759B7" w:rsidRDefault="00F26FF4" w:rsidP="0000311C">
      <w:pPr>
        <w:pStyle w:val="PKTpunkt"/>
      </w:pPr>
      <w:r>
        <w:lastRenderedPageBreak/>
        <w:t>4)</w:t>
      </w:r>
      <w:r>
        <w:tab/>
      </w:r>
      <w:r w:rsidR="00D759B7">
        <w:t xml:space="preserve">załącznik nr 4 </w:t>
      </w:r>
      <w:r w:rsidR="00D759B7" w:rsidRPr="004A6708">
        <w:t>–</w:t>
      </w:r>
      <w:r w:rsidR="00D759B7">
        <w:t xml:space="preserve"> harmonogram wypłaty zaliczki;</w:t>
      </w:r>
    </w:p>
    <w:p w14:paraId="750EEE58" w14:textId="21A8CAC2" w:rsidR="00F26FF4" w:rsidRDefault="00D759B7" w:rsidP="0000311C">
      <w:pPr>
        <w:pStyle w:val="PKTpunkt"/>
      </w:pPr>
      <w:r>
        <w:t>5)</w:t>
      </w:r>
      <w:r>
        <w:tab/>
      </w:r>
      <w:r w:rsidR="00F26FF4" w:rsidRPr="000520DB">
        <w:t xml:space="preserve">załącznik nr </w:t>
      </w:r>
      <w:r>
        <w:t>5</w:t>
      </w:r>
      <w:r w:rsidR="00F26FF4" w:rsidRPr="000520DB">
        <w:t xml:space="preserve"> – wniosek o wypłatę zaliczki.</w:t>
      </w:r>
    </w:p>
    <w:p w14:paraId="58DA8B0C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42002">
        <w:t>20</w:t>
      </w:r>
      <w:r w:rsidRPr="004A6708">
        <w:t>.</w:t>
      </w:r>
    </w:p>
    <w:p w14:paraId="5315268C" w14:textId="77777777"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6D74A4DE" w14:textId="77777777" w:rsidR="004A6708" w:rsidRPr="004A6708" w:rsidRDefault="004A6708" w:rsidP="00627D2D">
      <w:pPr>
        <w:pStyle w:val="USTustnpkodeksu"/>
      </w:pPr>
      <w:r w:rsidRPr="004A6708">
        <w:t>2. Umowa obowiązuje od dnia jej zawarcia.</w:t>
      </w:r>
    </w:p>
    <w:p w14:paraId="2EE5DAF3" w14:textId="77777777" w:rsidR="004A6708" w:rsidRPr="004A6708" w:rsidRDefault="004A6708" w:rsidP="004A6708"/>
    <w:p w14:paraId="430D7152" w14:textId="77777777" w:rsidR="004A6708" w:rsidRPr="004A6708" w:rsidRDefault="004A6708" w:rsidP="004A6708"/>
    <w:p w14:paraId="75C136D8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061F76E" w14:textId="77777777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4364D772" w14:textId="6377483F" w:rsidR="00EB39C9" w:rsidRDefault="00EB39C9">
      <w:pPr>
        <w:widowControl/>
        <w:autoSpaceDE/>
        <w:autoSpaceDN/>
        <w:adjustRightInd/>
      </w:pPr>
    </w:p>
    <w:p w14:paraId="0EAA06A9" w14:textId="77777777" w:rsidR="00F26FF4" w:rsidRDefault="00F26FF4" w:rsidP="006407CD">
      <w:pPr>
        <w:widowControl/>
        <w:autoSpaceDE/>
        <w:autoSpaceDN/>
        <w:adjustRightInd/>
      </w:pPr>
    </w:p>
    <w:p w14:paraId="1C4054B4" w14:textId="77777777" w:rsidR="00395BCC" w:rsidRDefault="00395BCC">
      <w:pPr>
        <w:widowControl/>
        <w:autoSpaceDE/>
        <w:autoSpaceDN/>
        <w:adjustRightInd/>
        <w:rPr>
          <w:b/>
        </w:rPr>
      </w:pPr>
      <w:r>
        <w:br w:type="page"/>
      </w:r>
    </w:p>
    <w:p w14:paraId="2BCE377F" w14:textId="4965237D" w:rsidR="00F26FF4" w:rsidRPr="00FF384C" w:rsidRDefault="00F26FF4" w:rsidP="00F26FF4">
      <w:pPr>
        <w:pStyle w:val="OZNZACZNIKAwskazanienrzacznika"/>
      </w:pPr>
      <w:r>
        <w:lastRenderedPageBreak/>
        <w:t xml:space="preserve">Załącznik nr </w:t>
      </w:r>
      <w:r w:rsidR="00862113">
        <w:t xml:space="preserve">5 </w:t>
      </w:r>
      <w:r>
        <w:t xml:space="preserve">do umowy – wniosek o </w:t>
      </w:r>
      <w:r w:rsidR="00905156">
        <w:t xml:space="preserve">wypłatę </w:t>
      </w:r>
      <w:r>
        <w:t>zaliczk</w:t>
      </w:r>
      <w:r w:rsidR="00905156">
        <w:t>i</w:t>
      </w:r>
    </w:p>
    <w:p w14:paraId="2133BC29" w14:textId="77777777" w:rsidR="00F26FF4" w:rsidRDefault="00F26FF4" w:rsidP="00F26FF4"/>
    <w:p w14:paraId="61F58FDA" w14:textId="77777777" w:rsidR="00A74A82" w:rsidRDefault="00F26FF4" w:rsidP="00A74A82">
      <w:pPr>
        <w:pStyle w:val="USTustnpkodeksu"/>
      </w:pPr>
      <w:r>
        <w:tab/>
      </w:r>
      <w:r w:rsidR="00A74A82" w:rsidRPr="00FF384C">
        <w:t xml:space="preserve">W związku z zawarciem w dniu ……………………………….. umowy </w:t>
      </w:r>
      <w:r w:rsidR="00A74A82" w:rsidRPr="00FF384C">
        <w:br/>
        <w:t>o dofinansowanie</w:t>
      </w:r>
      <w:r w:rsidR="00A74A82">
        <w:t xml:space="preserve"> </w:t>
      </w:r>
      <w:r w:rsidR="00A74A82" w:rsidRPr="00FF384C">
        <w:t xml:space="preserve"> nr ………………………………………………, wnoszę o wypłatę zaliczki na pokrycie kosztów kwalifikowalnych ujętych w zestawieniu rzeczowo-finansowym operacji</w:t>
      </w:r>
      <w:r w:rsidR="00A74A82">
        <w:t>.</w:t>
      </w:r>
    </w:p>
    <w:p w14:paraId="249C76EA" w14:textId="77777777" w:rsidR="00A74A82" w:rsidRPr="00B760E3" w:rsidRDefault="00A74A82" w:rsidP="00A74A8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14:paraId="218AA4E2" w14:textId="77777777" w:rsidR="00A74A82" w:rsidRPr="00A74A82" w:rsidRDefault="00A74A82" w:rsidP="001378A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A74A82">
        <w:t>…….zł).</w:t>
      </w:r>
    </w:p>
    <w:p w14:paraId="5EE43C94" w14:textId="77777777" w:rsidR="00A74A82" w:rsidRPr="00FF384C" w:rsidRDefault="00A74A82" w:rsidP="00A74A8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2"/>
      </w:r>
      <w:r>
        <w:rPr>
          <w:rStyle w:val="IGindeksgrny"/>
        </w:rPr>
        <w:t>)</w:t>
      </w:r>
    </w:p>
    <w:p w14:paraId="74F4E8BB" w14:textId="77777777" w:rsidR="00A74A82" w:rsidRPr="00FF384C" w:rsidRDefault="00A74A82" w:rsidP="00A74A8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3"/>
      </w:r>
      <w:r w:rsidRPr="000520DB">
        <w:rPr>
          <w:rStyle w:val="IGindeksgrny"/>
        </w:rPr>
        <w:t>)</w:t>
      </w:r>
      <w:r w:rsidRPr="00FF384C">
        <w:t>.</w:t>
      </w:r>
    </w:p>
    <w:p w14:paraId="72914E82" w14:textId="77777777" w:rsidR="00A74A82" w:rsidRDefault="00A74A82" w:rsidP="00A74A82"/>
    <w:p w14:paraId="4B7DC5BD" w14:textId="77777777" w:rsidR="00A74A82" w:rsidRDefault="00A74A82" w:rsidP="00A74A82"/>
    <w:p w14:paraId="4CAFCD02" w14:textId="77777777" w:rsidR="00A74A82" w:rsidRPr="00FF384C" w:rsidRDefault="00A74A82" w:rsidP="001378A3">
      <w:pPr>
        <w:pStyle w:val="TYTDZOZNoznaczenietytuulubdziau"/>
        <w:jc w:val="left"/>
      </w:pPr>
    </w:p>
    <w:p w14:paraId="7D9CA76D" w14:textId="77777777" w:rsidR="00F26FF4" w:rsidRDefault="00F26FF4" w:rsidP="00F26FF4"/>
    <w:p w14:paraId="7DCFF901" w14:textId="77777777" w:rsidR="00F26FF4" w:rsidRPr="00FF384C" w:rsidRDefault="00F26FF4" w:rsidP="00F26FF4">
      <w:pPr>
        <w:pStyle w:val="TYTDZOZNoznaczenietytuulubdziau"/>
      </w:pPr>
      <w:r w:rsidRPr="00FF384C">
        <w:t>Podpis i data</w:t>
      </w:r>
    </w:p>
    <w:p w14:paraId="2E9097AC" w14:textId="77777777" w:rsidR="00F26FF4" w:rsidRPr="00FF384C" w:rsidRDefault="00F26FF4" w:rsidP="00F26FF4">
      <w:pPr>
        <w:pStyle w:val="TYTDZOZNoznaczenietytuulubdziau"/>
      </w:pPr>
    </w:p>
    <w:p w14:paraId="7C176225" w14:textId="77777777" w:rsidR="00F26FF4" w:rsidRPr="00FF384C" w:rsidRDefault="00F26FF4" w:rsidP="00F26FF4">
      <w:pPr>
        <w:pStyle w:val="TYTDZOZNoznaczenietytuulubdziau"/>
      </w:pPr>
      <w:r>
        <w:t>……………</w:t>
      </w:r>
    </w:p>
    <w:p w14:paraId="281D1C48" w14:textId="77777777" w:rsidR="00F26FF4" w:rsidRPr="005E6709" w:rsidRDefault="00F26FF4" w:rsidP="00F26FF4">
      <w:pPr>
        <w:rPr>
          <w:rStyle w:val="IGindeksgrny"/>
        </w:rPr>
      </w:pPr>
    </w:p>
    <w:p w14:paraId="7FD2ACED" w14:textId="77777777" w:rsidR="00F26FF4" w:rsidRPr="00737F6A" w:rsidRDefault="00F26FF4" w:rsidP="00F26FF4"/>
    <w:p w14:paraId="5040F7D5" w14:textId="77777777" w:rsidR="00F26FF4" w:rsidRPr="00737F6A" w:rsidRDefault="00F26FF4" w:rsidP="00737F6A"/>
    <w:sectPr w:rsidR="00F26FF4" w:rsidRPr="00737F6A" w:rsidSect="001A7F15">
      <w:headerReference w:type="default" r:id="rId17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7C5BC" w14:textId="77777777" w:rsidR="00F21429" w:rsidRDefault="00F21429">
      <w:r>
        <w:separator/>
      </w:r>
    </w:p>
  </w:endnote>
  <w:endnote w:type="continuationSeparator" w:id="0">
    <w:p w14:paraId="2F684CD0" w14:textId="77777777" w:rsidR="00F21429" w:rsidRDefault="00F2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9448E" w14:textId="77777777" w:rsidR="00F21429" w:rsidRDefault="00F21429">
      <w:r>
        <w:separator/>
      </w:r>
    </w:p>
  </w:footnote>
  <w:footnote w:type="continuationSeparator" w:id="0">
    <w:p w14:paraId="0198B6D5" w14:textId="77777777" w:rsidR="00F21429" w:rsidRDefault="00F21429">
      <w:r>
        <w:continuationSeparator/>
      </w:r>
    </w:p>
  </w:footnote>
  <w:footnote w:id="1">
    <w:p w14:paraId="0817D285" w14:textId="30CB5935" w:rsidR="00862113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ab/>
        <w:t xml:space="preserve">W </w:t>
      </w:r>
      <w:r w:rsidRPr="00834304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834304">
        <w:t xml:space="preserve">nr 508/2014, należy </w:t>
      </w:r>
      <w:r>
        <w:t>wskazać podmiot, który złożył wniosek o dofinansowanie</w:t>
      </w:r>
      <w:r w:rsidRPr="00834304">
        <w:t>.</w:t>
      </w:r>
    </w:p>
  </w:footnote>
  <w:footnote w:id="2">
    <w:p w14:paraId="14F3E820" w14:textId="042A1FDF" w:rsidR="00862113" w:rsidRPr="006407CD" w:rsidRDefault="00862113" w:rsidP="00BF6467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>
        <w:rPr>
          <w:rStyle w:val="IGindeksgrny"/>
        </w:rPr>
        <w:tab/>
      </w:r>
      <w:r w:rsidRPr="00BF6467">
        <w:rPr>
          <w:rStyle w:val="IGindeksgrny"/>
          <w:vertAlign w:val="baseline"/>
        </w:rPr>
        <w:t>Wpisać imię i nazwisko osoby oraz/lub nazwę organizacji, któr</w:t>
      </w:r>
      <w:r w:rsidRPr="00FB44A8">
        <w:rPr>
          <w:rStyle w:val="IGindeksgrny"/>
          <w:vertAlign w:val="baseline"/>
        </w:rPr>
        <w:t>ą reprezentuje</w:t>
      </w:r>
      <w:r w:rsidRPr="00BF6467">
        <w:t>.</w:t>
      </w:r>
    </w:p>
  </w:footnote>
  <w:footnote w:id="3">
    <w:p w14:paraId="6C1CC2C1" w14:textId="77777777" w:rsidR="00862113" w:rsidRPr="00DB24C2" w:rsidRDefault="00862113" w:rsidP="006407CD">
      <w:pPr>
        <w:pStyle w:val="ODNONIKtreodnonika"/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>)</w:t>
      </w:r>
      <w:r>
        <w:t xml:space="preserve">  </w:t>
      </w:r>
      <w:r w:rsidRPr="00EE028E">
        <w:t xml:space="preserve">W </w:t>
      </w:r>
      <w:r w:rsidRPr="00EE028E">
        <w:rPr>
          <w:rStyle w:val="IGindeksgrny"/>
          <w:vertAlign w:val="baseline"/>
        </w:rPr>
        <w:t>przypadku realizacji operacji przez beneficjenta zbiorowego, o którym mowa w art.</w:t>
      </w:r>
      <w:r w:rsidRPr="00DB24C2">
        <w:rPr>
          <w:rStyle w:val="IGindeksgrny"/>
          <w:vertAlign w:val="baseline"/>
        </w:rPr>
        <w:t xml:space="preserve"> 95 ust. 3 lit. a rozporządzenia </w:t>
      </w:r>
      <w:r w:rsidRPr="00DB24C2">
        <w:t>nr 508/2014, należy wskazać u</w:t>
      </w:r>
      <w:r w:rsidRPr="00F90313">
        <w:t xml:space="preserve">poważnienie do reprezentowania wszystkich </w:t>
      </w:r>
      <w:r w:rsidRPr="009D5EB0">
        <w:t>współ</w:t>
      </w:r>
      <w:r>
        <w:t>wnioskodawców.</w:t>
      </w:r>
    </w:p>
  </w:footnote>
  <w:footnote w:id="4">
    <w:p w14:paraId="2668499F" w14:textId="49C27919" w:rsidR="00862113" w:rsidRPr="001378A3" w:rsidRDefault="00862113" w:rsidP="00C0415C">
      <w:pPr>
        <w:pStyle w:val="ODNONIKtreodnonika"/>
        <w:rPr>
          <w:rStyle w:val="IGindeksgrny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757C3">
        <w:rPr>
          <w:rStyle w:val="IGindeksgrny"/>
        </w:rPr>
        <w:tab/>
      </w:r>
      <w:r w:rsidR="00C0415C" w:rsidRPr="00925C12">
        <w:t>Niepotrzebne skreślić.</w:t>
      </w:r>
      <w:r w:rsidR="00C0415C">
        <w:t xml:space="preserve"> </w:t>
      </w:r>
      <w:r w:rsidR="000E036F">
        <w:t>W przypadku realizacji operacji</w:t>
      </w:r>
      <w:r w:rsidR="00C0415C">
        <w:t xml:space="preserve"> w kilk</w:t>
      </w:r>
      <w:r w:rsidR="000E036F">
        <w:t>u</w:t>
      </w:r>
      <w:r w:rsidR="00C0415C">
        <w:t xml:space="preserve"> etapach, n</w:t>
      </w:r>
      <w:r w:rsidR="00C0415C" w:rsidRPr="005E6709">
        <w:t>ależy wskazać, w ilu etapach operacja jest realizowana.</w:t>
      </w:r>
    </w:p>
  </w:footnote>
  <w:footnote w:id="5">
    <w:p w14:paraId="09DD14A2" w14:textId="44AC81DC" w:rsidR="00862113" w:rsidRPr="00FD5D61" w:rsidRDefault="00862113" w:rsidP="006407CD">
      <w:pPr>
        <w:pStyle w:val="ODNONIKtreodnonika"/>
        <w:rPr>
          <w:rStyle w:val="IGindeksgrny"/>
          <w:vertAlign w:val="baseline"/>
        </w:rPr>
      </w:pPr>
      <w:r w:rsidRPr="00FD5D61">
        <w:rPr>
          <w:rStyle w:val="IGindeksgrny"/>
        </w:rPr>
        <w:footnoteRef/>
      </w:r>
      <w:r w:rsidRPr="00FD5D61">
        <w:rPr>
          <w:rStyle w:val="IGindeksgrny"/>
        </w:rPr>
        <w:t>)</w:t>
      </w:r>
      <w:r w:rsidR="00D757C3">
        <w:rPr>
          <w:rStyle w:val="IGindeksgrny"/>
        </w:rPr>
        <w:tab/>
      </w:r>
      <w:r w:rsidRPr="00FD5D61">
        <w:rPr>
          <w:rStyle w:val="IGindeksgrny"/>
          <w:vertAlign w:val="baseline"/>
        </w:rPr>
        <w:t>Termin nie może być dłuższy niż wskazany w § 39 ust. 4 rozporządzenia w sprawie Priorytetu 5.</w:t>
      </w:r>
    </w:p>
  </w:footnote>
  <w:footnote w:id="6">
    <w:p w14:paraId="57BD8586" w14:textId="036C948E" w:rsidR="00862113" w:rsidRPr="001378A3" w:rsidRDefault="00862113">
      <w:pPr>
        <w:pStyle w:val="ODNONIKtreodnonika"/>
        <w:rPr>
          <w:rStyle w:val="IGindeksgrny"/>
          <w:vertAlign w:val="baseline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D757C3">
        <w:rPr>
          <w:rStyle w:val="IGindeksgrny"/>
        </w:rPr>
        <w:tab/>
      </w:r>
      <w:r w:rsidR="00D435D3">
        <w:t>Należy wskazać cel zgodnie z celem we wniosku o dofinansowanie.</w:t>
      </w:r>
    </w:p>
  </w:footnote>
  <w:footnote w:id="7">
    <w:p w14:paraId="62361C4A" w14:textId="778BCB6C" w:rsidR="00862113" w:rsidRPr="0037787F" w:rsidRDefault="00862113" w:rsidP="006407CD">
      <w:pPr>
        <w:pStyle w:val="ODNONIKtreodnonika"/>
        <w:rPr>
          <w:rStyle w:val="IGindeksgrny"/>
        </w:rPr>
      </w:pPr>
      <w:r w:rsidRPr="00DD0D21">
        <w:rPr>
          <w:rStyle w:val="IGindeksgrny"/>
        </w:rPr>
        <w:footnoteRef/>
      </w:r>
      <w:r w:rsidRPr="00DD0D21">
        <w:rPr>
          <w:rStyle w:val="IGindeksgrny"/>
        </w:rPr>
        <w:t>)</w:t>
      </w:r>
      <w:r w:rsidR="00FE610B">
        <w:rPr>
          <w:rStyle w:val="IGindeksgrny"/>
        </w:rPr>
        <w:tab/>
      </w:r>
      <w:r w:rsidRPr="00DD0D21">
        <w:rPr>
          <w:rStyle w:val="IGindeksgrny"/>
          <w:vertAlign w:val="baseline"/>
        </w:rPr>
        <w:t>Liczba transz przyznanej pomocy odpowiada liczbie etapów operacji, o których mowa w § 3 ust. 2 pkt 1 umowy</w:t>
      </w:r>
      <w:r w:rsidRPr="000E5CB3">
        <w:t>.</w:t>
      </w:r>
    </w:p>
  </w:footnote>
  <w:footnote w:id="8">
    <w:p w14:paraId="50E82736" w14:textId="4907E525" w:rsidR="00862113" w:rsidRPr="0046475B" w:rsidRDefault="00862113" w:rsidP="002858AE">
      <w:pPr>
        <w:pStyle w:val="ODNONIKtreodnonika"/>
        <w:rPr>
          <w:rStyle w:val="IGindeksgrny"/>
          <w:vertAlign w:val="baseline"/>
        </w:rPr>
      </w:pPr>
      <w:r w:rsidRPr="009C58A3">
        <w:rPr>
          <w:rStyle w:val="IGindeksgrny"/>
        </w:rPr>
        <w:footnoteRef/>
      </w:r>
      <w:r w:rsidRPr="0046475B">
        <w:rPr>
          <w:rStyle w:val="IGindeksgrny"/>
        </w:rPr>
        <w:t>)</w:t>
      </w:r>
      <w:r w:rsidR="00D435D3">
        <w:rPr>
          <w:rStyle w:val="IGindeksgrny"/>
        </w:rPr>
        <w:tab/>
      </w:r>
      <w:r w:rsidRPr="002858AE">
        <w:rPr>
          <w:rStyle w:val="IGindeksgrny"/>
          <w:vertAlign w:val="baseline"/>
        </w:rPr>
        <w:t>W</w:t>
      </w:r>
      <w:r w:rsidR="002858AE" w:rsidRPr="008C2682">
        <w:rPr>
          <w:rStyle w:val="IGindeksgrny"/>
          <w:vertAlign w:val="baseline"/>
        </w:rPr>
        <w:t>skazać kwotę, jeżeli Beneficjent</w:t>
      </w:r>
      <w:r w:rsidR="002858AE" w:rsidRPr="00940F31">
        <w:rPr>
          <w:rStyle w:val="IGindeksgrny"/>
          <w:vertAlign w:val="baseline"/>
        </w:rPr>
        <w:t xml:space="preserve"> chce skorzystać z zaliczki.</w:t>
      </w:r>
    </w:p>
  </w:footnote>
  <w:footnote w:id="9">
    <w:p w14:paraId="2E8DE80F" w14:textId="77777777" w:rsidR="00862113" w:rsidRDefault="00862113" w:rsidP="00072BE7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0">
    <w:p w14:paraId="150C4545" w14:textId="77777777" w:rsidR="00862113" w:rsidRPr="00153A3D" w:rsidRDefault="00862113" w:rsidP="006407CD">
      <w:pPr>
        <w:pStyle w:val="ODNONIKtreodnonika"/>
        <w:rPr>
          <w:rStyle w:val="IDindeksdolny"/>
        </w:rPr>
      </w:pPr>
      <w:r w:rsidRPr="00363447">
        <w:rPr>
          <w:rStyle w:val="IGindeksgrny"/>
        </w:rPr>
        <w:footnoteRef/>
      </w:r>
      <w:r w:rsidRPr="000B5069">
        <w:rPr>
          <w:rStyle w:val="IGindeksgrny"/>
        </w:rPr>
        <w:t xml:space="preserve">) </w:t>
      </w:r>
      <w:r w:rsidRPr="00153A3D">
        <w:rPr>
          <w:rStyle w:val="IDindeksdolny"/>
        </w:rPr>
        <w:t xml:space="preserve"> </w:t>
      </w:r>
      <w:r w:rsidRPr="00F90860">
        <w:rPr>
          <w:rStyle w:val="IDindeksdolny"/>
          <w:vertAlign w:val="baseline"/>
        </w:rPr>
        <w:t>http://ec.europa.eu/regional_policy/sources/docoffic/cocof/2013/cocof_13_9527_annexe_pl.pdf</w:t>
      </w:r>
    </w:p>
  </w:footnote>
  <w:footnote w:id="11">
    <w:p w14:paraId="12CA15ED" w14:textId="10C31B13" w:rsidR="00862113" w:rsidRPr="006407CD" w:rsidRDefault="00862113" w:rsidP="00C36DEC">
      <w:pPr>
        <w:pStyle w:val="ODNONIKtreodnonika"/>
        <w:rPr>
          <w:rStyle w:val="IGindeksgrny"/>
          <w:vertAlign w:val="baseline"/>
        </w:rPr>
      </w:pPr>
      <w:r w:rsidRPr="006407CD">
        <w:rPr>
          <w:rStyle w:val="IGindeksgrny"/>
        </w:rPr>
        <w:footnoteRef/>
      </w:r>
      <w:r w:rsidRPr="006407CD">
        <w:rPr>
          <w:rStyle w:val="IGindeksgrny"/>
        </w:rPr>
        <w:t xml:space="preserve">) </w:t>
      </w:r>
      <w:r w:rsidR="004E3E2A">
        <w:rPr>
          <w:rStyle w:val="IGindeksgrny"/>
        </w:rPr>
        <w:tab/>
      </w:r>
      <w:r w:rsidRPr="00C36DEC">
        <w:t>Należy skreślić, zgodnie z art. 206 ust. 4 ustawy z dnia 27sierpnia 2009 r. o finansach publicznych (Dz. U. 2016, poz. 1870, z późn. zm.), w przypadku gdy beneficjent jest jednostką sektora finansów publicznych.</w:t>
      </w:r>
    </w:p>
    <w:p w14:paraId="6DB7DEDD" w14:textId="77777777" w:rsidR="00862113" w:rsidRDefault="00862113">
      <w:r>
        <w:t xml:space="preserve"> </w:t>
      </w:r>
    </w:p>
  </w:footnote>
  <w:footnote w:id="12">
    <w:p w14:paraId="0F589E25" w14:textId="221D9BC7" w:rsidR="00A74A82" w:rsidRDefault="00A74A82" w:rsidP="00A74A8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4E3E2A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3">
    <w:p w14:paraId="55B7B1CE" w14:textId="77777777" w:rsidR="00A74A82" w:rsidRDefault="00A74A82" w:rsidP="00A74A82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11312" w14:textId="77777777" w:rsidR="00862113" w:rsidRPr="00B371CC" w:rsidRDefault="0086211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36210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</w:lvl>
    <w:lvl w:ilvl="6" w:tplc="0415000F">
      <w:start w:val="1"/>
      <w:numFmt w:val="decimal"/>
      <w:lvlText w:val="%7."/>
      <w:lvlJc w:val="left"/>
      <w:pPr>
        <w:ind w:left="5190" w:hanging="360"/>
      </w:pPr>
    </w:lvl>
    <w:lvl w:ilvl="7" w:tplc="04150019">
      <w:start w:val="1"/>
      <w:numFmt w:val="lowerLetter"/>
      <w:lvlText w:val="%8."/>
      <w:lvlJc w:val="left"/>
      <w:pPr>
        <w:ind w:left="5910" w:hanging="360"/>
      </w:pPr>
    </w:lvl>
    <w:lvl w:ilvl="8" w:tplc="0415001B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1C"/>
    <w:rsid w:val="000034F3"/>
    <w:rsid w:val="00003862"/>
    <w:rsid w:val="00003D4E"/>
    <w:rsid w:val="000052F2"/>
    <w:rsid w:val="00010190"/>
    <w:rsid w:val="00011B03"/>
    <w:rsid w:val="00012A35"/>
    <w:rsid w:val="00012BFE"/>
    <w:rsid w:val="0001422B"/>
    <w:rsid w:val="00016099"/>
    <w:rsid w:val="00016D3A"/>
    <w:rsid w:val="00017569"/>
    <w:rsid w:val="00017DC2"/>
    <w:rsid w:val="00021522"/>
    <w:rsid w:val="00021DEA"/>
    <w:rsid w:val="00022201"/>
    <w:rsid w:val="0002314E"/>
    <w:rsid w:val="00023471"/>
    <w:rsid w:val="00023F13"/>
    <w:rsid w:val="00024CEC"/>
    <w:rsid w:val="00026A75"/>
    <w:rsid w:val="00030634"/>
    <w:rsid w:val="000319C1"/>
    <w:rsid w:val="00031A8B"/>
    <w:rsid w:val="00031BCA"/>
    <w:rsid w:val="00032057"/>
    <w:rsid w:val="000330FA"/>
    <w:rsid w:val="0003362F"/>
    <w:rsid w:val="0003444A"/>
    <w:rsid w:val="0003519E"/>
    <w:rsid w:val="00036B63"/>
    <w:rsid w:val="00037E1A"/>
    <w:rsid w:val="000433DA"/>
    <w:rsid w:val="00043495"/>
    <w:rsid w:val="00044D66"/>
    <w:rsid w:val="00046A75"/>
    <w:rsid w:val="00047312"/>
    <w:rsid w:val="000508BD"/>
    <w:rsid w:val="000509DD"/>
    <w:rsid w:val="000517AB"/>
    <w:rsid w:val="0005339C"/>
    <w:rsid w:val="0005571B"/>
    <w:rsid w:val="00057AB3"/>
    <w:rsid w:val="00060076"/>
    <w:rsid w:val="00060432"/>
    <w:rsid w:val="00060D87"/>
    <w:rsid w:val="00061134"/>
    <w:rsid w:val="000615A5"/>
    <w:rsid w:val="00061897"/>
    <w:rsid w:val="000646F0"/>
    <w:rsid w:val="00064E4C"/>
    <w:rsid w:val="00064E5C"/>
    <w:rsid w:val="000652A4"/>
    <w:rsid w:val="00066901"/>
    <w:rsid w:val="000710C6"/>
    <w:rsid w:val="00071BEE"/>
    <w:rsid w:val="00071D76"/>
    <w:rsid w:val="00072BE7"/>
    <w:rsid w:val="00073120"/>
    <w:rsid w:val="000736CD"/>
    <w:rsid w:val="00073D1A"/>
    <w:rsid w:val="00073F8F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4EBD"/>
    <w:rsid w:val="0008557B"/>
    <w:rsid w:val="00085CE7"/>
    <w:rsid w:val="00085E12"/>
    <w:rsid w:val="000906EE"/>
    <w:rsid w:val="00091BA2"/>
    <w:rsid w:val="000930DE"/>
    <w:rsid w:val="00094433"/>
    <w:rsid w:val="000944EF"/>
    <w:rsid w:val="00097224"/>
    <w:rsid w:val="0009732D"/>
    <w:rsid w:val="000973F0"/>
    <w:rsid w:val="0009785F"/>
    <w:rsid w:val="000A1296"/>
    <w:rsid w:val="000A1C27"/>
    <w:rsid w:val="000A1DAD"/>
    <w:rsid w:val="000A2649"/>
    <w:rsid w:val="000A293D"/>
    <w:rsid w:val="000A2DBB"/>
    <w:rsid w:val="000A3167"/>
    <w:rsid w:val="000A323B"/>
    <w:rsid w:val="000A3543"/>
    <w:rsid w:val="000A7DF3"/>
    <w:rsid w:val="000B0D63"/>
    <w:rsid w:val="000B298D"/>
    <w:rsid w:val="000B5069"/>
    <w:rsid w:val="000B5B2D"/>
    <w:rsid w:val="000B5DCE"/>
    <w:rsid w:val="000B72DD"/>
    <w:rsid w:val="000B7632"/>
    <w:rsid w:val="000C0391"/>
    <w:rsid w:val="000C05BA"/>
    <w:rsid w:val="000C0E8F"/>
    <w:rsid w:val="000C15AA"/>
    <w:rsid w:val="000C3972"/>
    <w:rsid w:val="000C4BC4"/>
    <w:rsid w:val="000C67C1"/>
    <w:rsid w:val="000C7F68"/>
    <w:rsid w:val="000D0110"/>
    <w:rsid w:val="000D09C6"/>
    <w:rsid w:val="000D2468"/>
    <w:rsid w:val="000D318A"/>
    <w:rsid w:val="000D6173"/>
    <w:rsid w:val="000D6F83"/>
    <w:rsid w:val="000D753F"/>
    <w:rsid w:val="000E024C"/>
    <w:rsid w:val="000E036F"/>
    <w:rsid w:val="000E0A99"/>
    <w:rsid w:val="000E25CC"/>
    <w:rsid w:val="000E3618"/>
    <w:rsid w:val="000E3694"/>
    <w:rsid w:val="000E36F0"/>
    <w:rsid w:val="000E4070"/>
    <w:rsid w:val="000E4232"/>
    <w:rsid w:val="000E490F"/>
    <w:rsid w:val="000E4BCE"/>
    <w:rsid w:val="000E51C0"/>
    <w:rsid w:val="000E5CB3"/>
    <w:rsid w:val="000E6241"/>
    <w:rsid w:val="000F0EB4"/>
    <w:rsid w:val="000F1A37"/>
    <w:rsid w:val="000F1EA8"/>
    <w:rsid w:val="000F2BE3"/>
    <w:rsid w:val="000F3D0D"/>
    <w:rsid w:val="000F55B0"/>
    <w:rsid w:val="000F56F0"/>
    <w:rsid w:val="000F6ED4"/>
    <w:rsid w:val="000F7A6E"/>
    <w:rsid w:val="001006F7"/>
    <w:rsid w:val="00100A3F"/>
    <w:rsid w:val="001018E6"/>
    <w:rsid w:val="001042BA"/>
    <w:rsid w:val="001050D6"/>
    <w:rsid w:val="00105D94"/>
    <w:rsid w:val="00106D03"/>
    <w:rsid w:val="00107A1B"/>
    <w:rsid w:val="00110465"/>
    <w:rsid w:val="00110628"/>
    <w:rsid w:val="001116AD"/>
    <w:rsid w:val="00111C91"/>
    <w:rsid w:val="0011245A"/>
    <w:rsid w:val="001138BB"/>
    <w:rsid w:val="00113E37"/>
    <w:rsid w:val="0011493E"/>
    <w:rsid w:val="00115B72"/>
    <w:rsid w:val="0011641A"/>
    <w:rsid w:val="00116C3A"/>
    <w:rsid w:val="00117264"/>
    <w:rsid w:val="0012083F"/>
    <w:rsid w:val="001209EC"/>
    <w:rsid w:val="00120A9E"/>
    <w:rsid w:val="00124458"/>
    <w:rsid w:val="00125A9C"/>
    <w:rsid w:val="00126D45"/>
    <w:rsid w:val="001270A2"/>
    <w:rsid w:val="00131237"/>
    <w:rsid w:val="001329AC"/>
    <w:rsid w:val="00134A9E"/>
    <w:rsid w:val="00134CA0"/>
    <w:rsid w:val="00135D01"/>
    <w:rsid w:val="00136B95"/>
    <w:rsid w:val="00136C2C"/>
    <w:rsid w:val="00136FCC"/>
    <w:rsid w:val="0013713C"/>
    <w:rsid w:val="001378A3"/>
    <w:rsid w:val="0014026F"/>
    <w:rsid w:val="00141F30"/>
    <w:rsid w:val="00142002"/>
    <w:rsid w:val="00144102"/>
    <w:rsid w:val="001456D5"/>
    <w:rsid w:val="0014645D"/>
    <w:rsid w:val="00147A47"/>
    <w:rsid w:val="00147AA1"/>
    <w:rsid w:val="00151EE0"/>
    <w:rsid w:val="001520CF"/>
    <w:rsid w:val="00152AD1"/>
    <w:rsid w:val="00152BD4"/>
    <w:rsid w:val="00152E4A"/>
    <w:rsid w:val="00153A3D"/>
    <w:rsid w:val="001547BC"/>
    <w:rsid w:val="0015667C"/>
    <w:rsid w:val="00156C01"/>
    <w:rsid w:val="00157110"/>
    <w:rsid w:val="0015742A"/>
    <w:rsid w:val="00157DA1"/>
    <w:rsid w:val="001613BC"/>
    <w:rsid w:val="00161A86"/>
    <w:rsid w:val="00162313"/>
    <w:rsid w:val="00163147"/>
    <w:rsid w:val="0016374F"/>
    <w:rsid w:val="00164C57"/>
    <w:rsid w:val="00164C9D"/>
    <w:rsid w:val="0016585A"/>
    <w:rsid w:val="00171E19"/>
    <w:rsid w:val="00172013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91D"/>
    <w:rsid w:val="00180D88"/>
    <w:rsid w:val="00180F2A"/>
    <w:rsid w:val="0018216C"/>
    <w:rsid w:val="001821CA"/>
    <w:rsid w:val="00184B91"/>
    <w:rsid w:val="00184D4A"/>
    <w:rsid w:val="0018500C"/>
    <w:rsid w:val="00185737"/>
    <w:rsid w:val="00186480"/>
    <w:rsid w:val="00186EC1"/>
    <w:rsid w:val="00191E1F"/>
    <w:rsid w:val="00192AC3"/>
    <w:rsid w:val="0019473B"/>
    <w:rsid w:val="001952B1"/>
    <w:rsid w:val="0019621F"/>
    <w:rsid w:val="00196E39"/>
    <w:rsid w:val="00197649"/>
    <w:rsid w:val="00197DC3"/>
    <w:rsid w:val="001A01FB"/>
    <w:rsid w:val="001A0C55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48F6"/>
    <w:rsid w:val="001B50E0"/>
    <w:rsid w:val="001B59FB"/>
    <w:rsid w:val="001B75FC"/>
    <w:rsid w:val="001B7D88"/>
    <w:rsid w:val="001B7D94"/>
    <w:rsid w:val="001B7F6B"/>
    <w:rsid w:val="001C1832"/>
    <w:rsid w:val="001C188C"/>
    <w:rsid w:val="001C1AC3"/>
    <w:rsid w:val="001C3165"/>
    <w:rsid w:val="001C34CC"/>
    <w:rsid w:val="001C40E6"/>
    <w:rsid w:val="001C7454"/>
    <w:rsid w:val="001D1783"/>
    <w:rsid w:val="001D523C"/>
    <w:rsid w:val="001D53CD"/>
    <w:rsid w:val="001D55A3"/>
    <w:rsid w:val="001D5AF5"/>
    <w:rsid w:val="001D5F55"/>
    <w:rsid w:val="001E063F"/>
    <w:rsid w:val="001E1E73"/>
    <w:rsid w:val="001E1EF8"/>
    <w:rsid w:val="001E3528"/>
    <w:rsid w:val="001E4E0C"/>
    <w:rsid w:val="001E526D"/>
    <w:rsid w:val="001E5655"/>
    <w:rsid w:val="001E5EFB"/>
    <w:rsid w:val="001E68FC"/>
    <w:rsid w:val="001E7A48"/>
    <w:rsid w:val="001F0160"/>
    <w:rsid w:val="001F11D3"/>
    <w:rsid w:val="001F133B"/>
    <w:rsid w:val="001F1832"/>
    <w:rsid w:val="001F220F"/>
    <w:rsid w:val="001F25B3"/>
    <w:rsid w:val="001F6616"/>
    <w:rsid w:val="001F7193"/>
    <w:rsid w:val="001F760D"/>
    <w:rsid w:val="002018F0"/>
    <w:rsid w:val="002022EF"/>
    <w:rsid w:val="00202BD4"/>
    <w:rsid w:val="0020456F"/>
    <w:rsid w:val="00204A97"/>
    <w:rsid w:val="00210766"/>
    <w:rsid w:val="00210DC3"/>
    <w:rsid w:val="002114EF"/>
    <w:rsid w:val="00212640"/>
    <w:rsid w:val="00213C0E"/>
    <w:rsid w:val="002141FD"/>
    <w:rsid w:val="002166AD"/>
    <w:rsid w:val="00217273"/>
    <w:rsid w:val="00217871"/>
    <w:rsid w:val="002201A5"/>
    <w:rsid w:val="0022130D"/>
    <w:rsid w:val="00221ED8"/>
    <w:rsid w:val="002224F9"/>
    <w:rsid w:val="002231EA"/>
    <w:rsid w:val="002237C8"/>
    <w:rsid w:val="00223FDF"/>
    <w:rsid w:val="002279C0"/>
    <w:rsid w:val="00232972"/>
    <w:rsid w:val="0023302B"/>
    <w:rsid w:val="0023444E"/>
    <w:rsid w:val="002366EC"/>
    <w:rsid w:val="00237041"/>
    <w:rsid w:val="0023727E"/>
    <w:rsid w:val="00237CF4"/>
    <w:rsid w:val="00240ED9"/>
    <w:rsid w:val="00242081"/>
    <w:rsid w:val="00243777"/>
    <w:rsid w:val="002441CD"/>
    <w:rsid w:val="002445FC"/>
    <w:rsid w:val="002455D9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1D8A"/>
    <w:rsid w:val="00262694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81D58"/>
    <w:rsid w:val="00282DEF"/>
    <w:rsid w:val="002858AE"/>
    <w:rsid w:val="00286BED"/>
    <w:rsid w:val="00287590"/>
    <w:rsid w:val="0029405D"/>
    <w:rsid w:val="00294FA6"/>
    <w:rsid w:val="00295A6F"/>
    <w:rsid w:val="002A0515"/>
    <w:rsid w:val="002A20C4"/>
    <w:rsid w:val="002A3B57"/>
    <w:rsid w:val="002A570F"/>
    <w:rsid w:val="002A7292"/>
    <w:rsid w:val="002A7358"/>
    <w:rsid w:val="002A7902"/>
    <w:rsid w:val="002B09B6"/>
    <w:rsid w:val="002B0A90"/>
    <w:rsid w:val="002B0F6B"/>
    <w:rsid w:val="002B23B8"/>
    <w:rsid w:val="002B319E"/>
    <w:rsid w:val="002B32FD"/>
    <w:rsid w:val="002B4429"/>
    <w:rsid w:val="002B68A6"/>
    <w:rsid w:val="002B76BF"/>
    <w:rsid w:val="002B7FAF"/>
    <w:rsid w:val="002C09A2"/>
    <w:rsid w:val="002C2B81"/>
    <w:rsid w:val="002C2EA8"/>
    <w:rsid w:val="002D0AF2"/>
    <w:rsid w:val="002D0C4F"/>
    <w:rsid w:val="002D11A1"/>
    <w:rsid w:val="002D1364"/>
    <w:rsid w:val="002D21A5"/>
    <w:rsid w:val="002D2C12"/>
    <w:rsid w:val="002D3070"/>
    <w:rsid w:val="002D4D30"/>
    <w:rsid w:val="002D5000"/>
    <w:rsid w:val="002D5659"/>
    <w:rsid w:val="002D5867"/>
    <w:rsid w:val="002D598D"/>
    <w:rsid w:val="002D6154"/>
    <w:rsid w:val="002D6A3C"/>
    <w:rsid w:val="002D7188"/>
    <w:rsid w:val="002D7E26"/>
    <w:rsid w:val="002E07D4"/>
    <w:rsid w:val="002E1DE3"/>
    <w:rsid w:val="002E2AB6"/>
    <w:rsid w:val="002E3F34"/>
    <w:rsid w:val="002E4AE6"/>
    <w:rsid w:val="002E4CED"/>
    <w:rsid w:val="002E4FB2"/>
    <w:rsid w:val="002E5F79"/>
    <w:rsid w:val="002E64FA"/>
    <w:rsid w:val="002E702C"/>
    <w:rsid w:val="002F0A00"/>
    <w:rsid w:val="002F0CFA"/>
    <w:rsid w:val="002F1C0E"/>
    <w:rsid w:val="002F40B8"/>
    <w:rsid w:val="002F669F"/>
    <w:rsid w:val="002F6F47"/>
    <w:rsid w:val="002F7165"/>
    <w:rsid w:val="00301C97"/>
    <w:rsid w:val="00302648"/>
    <w:rsid w:val="00302845"/>
    <w:rsid w:val="003048F7"/>
    <w:rsid w:val="00305444"/>
    <w:rsid w:val="0030728D"/>
    <w:rsid w:val="003077AD"/>
    <w:rsid w:val="003078BE"/>
    <w:rsid w:val="0031004C"/>
    <w:rsid w:val="003105F6"/>
    <w:rsid w:val="00311297"/>
    <w:rsid w:val="003113BE"/>
    <w:rsid w:val="003122CA"/>
    <w:rsid w:val="003124C1"/>
    <w:rsid w:val="003148FD"/>
    <w:rsid w:val="00317306"/>
    <w:rsid w:val="0031742B"/>
    <w:rsid w:val="00321080"/>
    <w:rsid w:val="0032170F"/>
    <w:rsid w:val="00322D45"/>
    <w:rsid w:val="0032485C"/>
    <w:rsid w:val="00324D05"/>
    <w:rsid w:val="003253E2"/>
    <w:rsid w:val="0032569A"/>
    <w:rsid w:val="00325A1F"/>
    <w:rsid w:val="003268F9"/>
    <w:rsid w:val="00326AE0"/>
    <w:rsid w:val="00327CBC"/>
    <w:rsid w:val="00327F91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9E"/>
    <w:rsid w:val="00352DAE"/>
    <w:rsid w:val="00354A39"/>
    <w:rsid w:val="00354EB9"/>
    <w:rsid w:val="00356511"/>
    <w:rsid w:val="003602AE"/>
    <w:rsid w:val="00360929"/>
    <w:rsid w:val="00361A0F"/>
    <w:rsid w:val="00361D44"/>
    <w:rsid w:val="00361D91"/>
    <w:rsid w:val="00362428"/>
    <w:rsid w:val="00362B8E"/>
    <w:rsid w:val="00363447"/>
    <w:rsid w:val="003647D5"/>
    <w:rsid w:val="00367093"/>
    <w:rsid w:val="003674B0"/>
    <w:rsid w:val="00370A5C"/>
    <w:rsid w:val="003717A8"/>
    <w:rsid w:val="00373395"/>
    <w:rsid w:val="0037346F"/>
    <w:rsid w:val="00375970"/>
    <w:rsid w:val="0037727C"/>
    <w:rsid w:val="00377C0C"/>
    <w:rsid w:val="00377E70"/>
    <w:rsid w:val="00380904"/>
    <w:rsid w:val="0038232F"/>
    <w:rsid w:val="003823EE"/>
    <w:rsid w:val="00382960"/>
    <w:rsid w:val="003846F7"/>
    <w:rsid w:val="00384FA2"/>
    <w:rsid w:val="003851ED"/>
    <w:rsid w:val="00385B39"/>
    <w:rsid w:val="00386785"/>
    <w:rsid w:val="00387A38"/>
    <w:rsid w:val="00390DD0"/>
    <w:rsid w:val="00390E89"/>
    <w:rsid w:val="00391B1A"/>
    <w:rsid w:val="00393882"/>
    <w:rsid w:val="00394423"/>
    <w:rsid w:val="00395BCC"/>
    <w:rsid w:val="00396942"/>
    <w:rsid w:val="00396B49"/>
    <w:rsid w:val="00396E3E"/>
    <w:rsid w:val="003A1F43"/>
    <w:rsid w:val="003A22AF"/>
    <w:rsid w:val="003A2351"/>
    <w:rsid w:val="003A283C"/>
    <w:rsid w:val="003A306E"/>
    <w:rsid w:val="003A4866"/>
    <w:rsid w:val="003A4BC3"/>
    <w:rsid w:val="003A60DC"/>
    <w:rsid w:val="003A6A46"/>
    <w:rsid w:val="003A7470"/>
    <w:rsid w:val="003A7A63"/>
    <w:rsid w:val="003B000C"/>
    <w:rsid w:val="003B05EB"/>
    <w:rsid w:val="003B0F1D"/>
    <w:rsid w:val="003B2BBF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925"/>
    <w:rsid w:val="003C7D9A"/>
    <w:rsid w:val="003D12C2"/>
    <w:rsid w:val="003D2283"/>
    <w:rsid w:val="003D31B9"/>
    <w:rsid w:val="003D3867"/>
    <w:rsid w:val="003D45DD"/>
    <w:rsid w:val="003D6D06"/>
    <w:rsid w:val="003E0D1A"/>
    <w:rsid w:val="003E16C1"/>
    <w:rsid w:val="003E2DA3"/>
    <w:rsid w:val="003E412F"/>
    <w:rsid w:val="003E4802"/>
    <w:rsid w:val="003E4A45"/>
    <w:rsid w:val="003F020D"/>
    <w:rsid w:val="003F03D9"/>
    <w:rsid w:val="003F2FBE"/>
    <w:rsid w:val="003F318D"/>
    <w:rsid w:val="003F5BAE"/>
    <w:rsid w:val="003F6ED7"/>
    <w:rsid w:val="003F79F7"/>
    <w:rsid w:val="0040153B"/>
    <w:rsid w:val="00401C84"/>
    <w:rsid w:val="00403210"/>
    <w:rsid w:val="004035BB"/>
    <w:rsid w:val="004035EB"/>
    <w:rsid w:val="00406246"/>
    <w:rsid w:val="00407332"/>
    <w:rsid w:val="00407828"/>
    <w:rsid w:val="00410B7D"/>
    <w:rsid w:val="00410DE4"/>
    <w:rsid w:val="0041194A"/>
    <w:rsid w:val="00413C10"/>
    <w:rsid w:val="00413D8E"/>
    <w:rsid w:val="00414012"/>
    <w:rsid w:val="004140F2"/>
    <w:rsid w:val="004162E8"/>
    <w:rsid w:val="004169B2"/>
    <w:rsid w:val="00417B22"/>
    <w:rsid w:val="004203DC"/>
    <w:rsid w:val="00421085"/>
    <w:rsid w:val="004218B4"/>
    <w:rsid w:val="00422187"/>
    <w:rsid w:val="0042465E"/>
    <w:rsid w:val="00424DF7"/>
    <w:rsid w:val="00425C05"/>
    <w:rsid w:val="00426F7D"/>
    <w:rsid w:val="00432828"/>
    <w:rsid w:val="00432B76"/>
    <w:rsid w:val="00434D01"/>
    <w:rsid w:val="00435BC7"/>
    <w:rsid w:val="00435D26"/>
    <w:rsid w:val="00440C99"/>
    <w:rsid w:val="0044175C"/>
    <w:rsid w:val="0044344F"/>
    <w:rsid w:val="00444597"/>
    <w:rsid w:val="00445F4D"/>
    <w:rsid w:val="00447A99"/>
    <w:rsid w:val="004504C0"/>
    <w:rsid w:val="00451144"/>
    <w:rsid w:val="00451CDB"/>
    <w:rsid w:val="00452D38"/>
    <w:rsid w:val="004538CF"/>
    <w:rsid w:val="00454081"/>
    <w:rsid w:val="004550FB"/>
    <w:rsid w:val="00457CD4"/>
    <w:rsid w:val="0046111A"/>
    <w:rsid w:val="00462946"/>
    <w:rsid w:val="00462DF0"/>
    <w:rsid w:val="00463F43"/>
    <w:rsid w:val="0046475B"/>
    <w:rsid w:val="00464B94"/>
    <w:rsid w:val="004653A8"/>
    <w:rsid w:val="00465A0B"/>
    <w:rsid w:val="00466C87"/>
    <w:rsid w:val="00467F0E"/>
    <w:rsid w:val="0047022D"/>
    <w:rsid w:val="0047077C"/>
    <w:rsid w:val="00470B05"/>
    <w:rsid w:val="00470D04"/>
    <w:rsid w:val="0047207C"/>
    <w:rsid w:val="00472CD6"/>
    <w:rsid w:val="00473210"/>
    <w:rsid w:val="00474E3C"/>
    <w:rsid w:val="00475953"/>
    <w:rsid w:val="004760EC"/>
    <w:rsid w:val="00476E79"/>
    <w:rsid w:val="00476E9A"/>
    <w:rsid w:val="00480A58"/>
    <w:rsid w:val="00482151"/>
    <w:rsid w:val="004821D5"/>
    <w:rsid w:val="00485FAD"/>
    <w:rsid w:val="00487AED"/>
    <w:rsid w:val="00491EDF"/>
    <w:rsid w:val="00492A3F"/>
    <w:rsid w:val="00494F62"/>
    <w:rsid w:val="00495495"/>
    <w:rsid w:val="00495793"/>
    <w:rsid w:val="004A2001"/>
    <w:rsid w:val="004A3590"/>
    <w:rsid w:val="004A38A5"/>
    <w:rsid w:val="004A427D"/>
    <w:rsid w:val="004A65CE"/>
    <w:rsid w:val="004A6708"/>
    <w:rsid w:val="004A6C7B"/>
    <w:rsid w:val="004A7307"/>
    <w:rsid w:val="004A7F31"/>
    <w:rsid w:val="004B00A7"/>
    <w:rsid w:val="004B03D1"/>
    <w:rsid w:val="004B16B8"/>
    <w:rsid w:val="004B25E2"/>
    <w:rsid w:val="004B34D7"/>
    <w:rsid w:val="004B3B83"/>
    <w:rsid w:val="004B4D96"/>
    <w:rsid w:val="004B5037"/>
    <w:rsid w:val="004B5B2F"/>
    <w:rsid w:val="004B5CC5"/>
    <w:rsid w:val="004B626A"/>
    <w:rsid w:val="004B660E"/>
    <w:rsid w:val="004C05BD"/>
    <w:rsid w:val="004C237C"/>
    <w:rsid w:val="004C2AEF"/>
    <w:rsid w:val="004C3B06"/>
    <w:rsid w:val="004C3F97"/>
    <w:rsid w:val="004C4387"/>
    <w:rsid w:val="004C4721"/>
    <w:rsid w:val="004C5210"/>
    <w:rsid w:val="004C7EE7"/>
    <w:rsid w:val="004C7FDE"/>
    <w:rsid w:val="004D2DEE"/>
    <w:rsid w:val="004D2E1F"/>
    <w:rsid w:val="004D3FEB"/>
    <w:rsid w:val="004D4AE8"/>
    <w:rsid w:val="004D688B"/>
    <w:rsid w:val="004D764E"/>
    <w:rsid w:val="004D7FD9"/>
    <w:rsid w:val="004E1324"/>
    <w:rsid w:val="004E19A5"/>
    <w:rsid w:val="004E351C"/>
    <w:rsid w:val="004E37E5"/>
    <w:rsid w:val="004E3E2A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3252"/>
    <w:rsid w:val="00514507"/>
    <w:rsid w:val="005147E8"/>
    <w:rsid w:val="005158F2"/>
    <w:rsid w:val="00517AC5"/>
    <w:rsid w:val="00520EB1"/>
    <w:rsid w:val="00522249"/>
    <w:rsid w:val="005222F4"/>
    <w:rsid w:val="00524A08"/>
    <w:rsid w:val="0052630F"/>
    <w:rsid w:val="00526DFC"/>
    <w:rsid w:val="00526F43"/>
    <w:rsid w:val="00527651"/>
    <w:rsid w:val="005344FC"/>
    <w:rsid w:val="00534C09"/>
    <w:rsid w:val="005356AD"/>
    <w:rsid w:val="005363AB"/>
    <w:rsid w:val="005365E6"/>
    <w:rsid w:val="00536BB5"/>
    <w:rsid w:val="00542813"/>
    <w:rsid w:val="005429E0"/>
    <w:rsid w:val="005439D0"/>
    <w:rsid w:val="00543B12"/>
    <w:rsid w:val="00544EF4"/>
    <w:rsid w:val="00545B48"/>
    <w:rsid w:val="00545E53"/>
    <w:rsid w:val="005479D9"/>
    <w:rsid w:val="00550687"/>
    <w:rsid w:val="00553F80"/>
    <w:rsid w:val="005572BD"/>
    <w:rsid w:val="00557A03"/>
    <w:rsid w:val="00557A12"/>
    <w:rsid w:val="00560AC7"/>
    <w:rsid w:val="00561AFB"/>
    <w:rsid w:val="00561F2C"/>
    <w:rsid w:val="00561FA8"/>
    <w:rsid w:val="005635ED"/>
    <w:rsid w:val="005648F5"/>
    <w:rsid w:val="00565253"/>
    <w:rsid w:val="00570191"/>
    <w:rsid w:val="00570570"/>
    <w:rsid w:val="00570F84"/>
    <w:rsid w:val="00572512"/>
    <w:rsid w:val="00573EE6"/>
    <w:rsid w:val="0057547F"/>
    <w:rsid w:val="005754EE"/>
    <w:rsid w:val="0057617E"/>
    <w:rsid w:val="00576497"/>
    <w:rsid w:val="0058130E"/>
    <w:rsid w:val="00581F91"/>
    <w:rsid w:val="005828EE"/>
    <w:rsid w:val="005835E7"/>
    <w:rsid w:val="0058397F"/>
    <w:rsid w:val="005839FD"/>
    <w:rsid w:val="00583BF8"/>
    <w:rsid w:val="00585F33"/>
    <w:rsid w:val="0058679C"/>
    <w:rsid w:val="00591124"/>
    <w:rsid w:val="00591CF2"/>
    <w:rsid w:val="00597024"/>
    <w:rsid w:val="005A00F9"/>
    <w:rsid w:val="005A0274"/>
    <w:rsid w:val="005A05E0"/>
    <w:rsid w:val="005A08CF"/>
    <w:rsid w:val="005A095C"/>
    <w:rsid w:val="005A2604"/>
    <w:rsid w:val="005A34F3"/>
    <w:rsid w:val="005A5CFE"/>
    <w:rsid w:val="005A669D"/>
    <w:rsid w:val="005A7079"/>
    <w:rsid w:val="005A75D8"/>
    <w:rsid w:val="005B6DC2"/>
    <w:rsid w:val="005B713E"/>
    <w:rsid w:val="005C03B6"/>
    <w:rsid w:val="005C04F5"/>
    <w:rsid w:val="005C27E7"/>
    <w:rsid w:val="005C348E"/>
    <w:rsid w:val="005C50B9"/>
    <w:rsid w:val="005C62BB"/>
    <w:rsid w:val="005C68E1"/>
    <w:rsid w:val="005D0180"/>
    <w:rsid w:val="005D1217"/>
    <w:rsid w:val="005D3763"/>
    <w:rsid w:val="005D55E1"/>
    <w:rsid w:val="005D5D02"/>
    <w:rsid w:val="005D797F"/>
    <w:rsid w:val="005E16AF"/>
    <w:rsid w:val="005E19F7"/>
    <w:rsid w:val="005E1D84"/>
    <w:rsid w:val="005E4F04"/>
    <w:rsid w:val="005E5629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46D4"/>
    <w:rsid w:val="005F7812"/>
    <w:rsid w:val="005F79A2"/>
    <w:rsid w:val="005F7A88"/>
    <w:rsid w:val="0060161B"/>
    <w:rsid w:val="00601745"/>
    <w:rsid w:val="0060360A"/>
    <w:rsid w:val="00603A1A"/>
    <w:rsid w:val="00603DD5"/>
    <w:rsid w:val="006046D5"/>
    <w:rsid w:val="00604788"/>
    <w:rsid w:val="00606857"/>
    <w:rsid w:val="00607A93"/>
    <w:rsid w:val="00607CBA"/>
    <w:rsid w:val="00610C08"/>
    <w:rsid w:val="006111E1"/>
    <w:rsid w:val="00611F74"/>
    <w:rsid w:val="0061444E"/>
    <w:rsid w:val="00614911"/>
    <w:rsid w:val="00615772"/>
    <w:rsid w:val="00615EC7"/>
    <w:rsid w:val="00621256"/>
    <w:rsid w:val="00621FC1"/>
    <w:rsid w:val="00621FCC"/>
    <w:rsid w:val="00622E4B"/>
    <w:rsid w:val="0062435F"/>
    <w:rsid w:val="00625016"/>
    <w:rsid w:val="0062502D"/>
    <w:rsid w:val="00625589"/>
    <w:rsid w:val="00627229"/>
    <w:rsid w:val="00627D2D"/>
    <w:rsid w:val="00630FF9"/>
    <w:rsid w:val="00631074"/>
    <w:rsid w:val="006319A4"/>
    <w:rsid w:val="00633162"/>
    <w:rsid w:val="006333DA"/>
    <w:rsid w:val="00633486"/>
    <w:rsid w:val="0063363F"/>
    <w:rsid w:val="00634351"/>
    <w:rsid w:val="00634EAD"/>
    <w:rsid w:val="00635134"/>
    <w:rsid w:val="006356E2"/>
    <w:rsid w:val="00636210"/>
    <w:rsid w:val="0063711A"/>
    <w:rsid w:val="006407CD"/>
    <w:rsid w:val="006410B9"/>
    <w:rsid w:val="0064124A"/>
    <w:rsid w:val="00641445"/>
    <w:rsid w:val="00641F01"/>
    <w:rsid w:val="006422E9"/>
    <w:rsid w:val="00642A65"/>
    <w:rsid w:val="00643082"/>
    <w:rsid w:val="0064372F"/>
    <w:rsid w:val="00645DCE"/>
    <w:rsid w:val="00646564"/>
    <w:rsid w:val="006465AC"/>
    <w:rsid w:val="006465BF"/>
    <w:rsid w:val="00647A5D"/>
    <w:rsid w:val="00653401"/>
    <w:rsid w:val="00653B22"/>
    <w:rsid w:val="00655F54"/>
    <w:rsid w:val="00657BF4"/>
    <w:rsid w:val="006603FB"/>
    <w:rsid w:val="006608DF"/>
    <w:rsid w:val="006614D4"/>
    <w:rsid w:val="006623AC"/>
    <w:rsid w:val="00663485"/>
    <w:rsid w:val="006642BF"/>
    <w:rsid w:val="00664837"/>
    <w:rsid w:val="006663C8"/>
    <w:rsid w:val="00666641"/>
    <w:rsid w:val="00666B81"/>
    <w:rsid w:val="006678AF"/>
    <w:rsid w:val="006701EF"/>
    <w:rsid w:val="00671B5F"/>
    <w:rsid w:val="00673247"/>
    <w:rsid w:val="00673BA5"/>
    <w:rsid w:val="00674D50"/>
    <w:rsid w:val="00674DDC"/>
    <w:rsid w:val="00676347"/>
    <w:rsid w:val="00680058"/>
    <w:rsid w:val="006810B0"/>
    <w:rsid w:val="00681F9F"/>
    <w:rsid w:val="0068289B"/>
    <w:rsid w:val="006840EA"/>
    <w:rsid w:val="006844E2"/>
    <w:rsid w:val="00685267"/>
    <w:rsid w:val="006860A5"/>
    <w:rsid w:val="0068723F"/>
    <w:rsid w:val="006872AE"/>
    <w:rsid w:val="00690082"/>
    <w:rsid w:val="00690252"/>
    <w:rsid w:val="00691A08"/>
    <w:rsid w:val="00693F9F"/>
    <w:rsid w:val="006946BB"/>
    <w:rsid w:val="00694966"/>
    <w:rsid w:val="00694F82"/>
    <w:rsid w:val="006969FA"/>
    <w:rsid w:val="006A1761"/>
    <w:rsid w:val="006A35D5"/>
    <w:rsid w:val="006A6702"/>
    <w:rsid w:val="006A6DBE"/>
    <w:rsid w:val="006A748A"/>
    <w:rsid w:val="006A782F"/>
    <w:rsid w:val="006B0034"/>
    <w:rsid w:val="006B00A9"/>
    <w:rsid w:val="006B09F3"/>
    <w:rsid w:val="006B2D49"/>
    <w:rsid w:val="006B2F91"/>
    <w:rsid w:val="006B6C15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2A28"/>
    <w:rsid w:val="006D45B2"/>
    <w:rsid w:val="006D4A5F"/>
    <w:rsid w:val="006D4FCF"/>
    <w:rsid w:val="006E0FCC"/>
    <w:rsid w:val="006E1E96"/>
    <w:rsid w:val="006E5E21"/>
    <w:rsid w:val="006E5FF2"/>
    <w:rsid w:val="006F2648"/>
    <w:rsid w:val="006F2F10"/>
    <w:rsid w:val="006F482B"/>
    <w:rsid w:val="006F6311"/>
    <w:rsid w:val="006F65FB"/>
    <w:rsid w:val="006F668C"/>
    <w:rsid w:val="006F7A04"/>
    <w:rsid w:val="00700796"/>
    <w:rsid w:val="007008AD"/>
    <w:rsid w:val="007009C7"/>
    <w:rsid w:val="00700EB6"/>
    <w:rsid w:val="00701952"/>
    <w:rsid w:val="00702556"/>
    <w:rsid w:val="0070277E"/>
    <w:rsid w:val="00702CDA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51B6"/>
    <w:rsid w:val="0071520D"/>
    <w:rsid w:val="00715A43"/>
    <w:rsid w:val="00715EB8"/>
    <w:rsid w:val="00715EDB"/>
    <w:rsid w:val="007160D5"/>
    <w:rsid w:val="007163FB"/>
    <w:rsid w:val="00717C2E"/>
    <w:rsid w:val="00717D95"/>
    <w:rsid w:val="007204FA"/>
    <w:rsid w:val="007213B3"/>
    <w:rsid w:val="0072457F"/>
    <w:rsid w:val="00725406"/>
    <w:rsid w:val="0072621B"/>
    <w:rsid w:val="0072698F"/>
    <w:rsid w:val="00730555"/>
    <w:rsid w:val="007312CC"/>
    <w:rsid w:val="0073155B"/>
    <w:rsid w:val="007331B4"/>
    <w:rsid w:val="00734C36"/>
    <w:rsid w:val="00735C71"/>
    <w:rsid w:val="00736A64"/>
    <w:rsid w:val="00737F6A"/>
    <w:rsid w:val="007402AB"/>
    <w:rsid w:val="007410B6"/>
    <w:rsid w:val="007417C7"/>
    <w:rsid w:val="00744C6F"/>
    <w:rsid w:val="007457F6"/>
    <w:rsid w:val="00745ABB"/>
    <w:rsid w:val="00746172"/>
    <w:rsid w:val="00746E38"/>
    <w:rsid w:val="00747CD5"/>
    <w:rsid w:val="00751520"/>
    <w:rsid w:val="007534A3"/>
    <w:rsid w:val="00753B51"/>
    <w:rsid w:val="007541CD"/>
    <w:rsid w:val="007542B0"/>
    <w:rsid w:val="00754FBF"/>
    <w:rsid w:val="00755A9C"/>
    <w:rsid w:val="00756629"/>
    <w:rsid w:val="007575D2"/>
    <w:rsid w:val="00757B4F"/>
    <w:rsid w:val="00757B6A"/>
    <w:rsid w:val="007610E0"/>
    <w:rsid w:val="007621AA"/>
    <w:rsid w:val="007625B3"/>
    <w:rsid w:val="0076260A"/>
    <w:rsid w:val="00762724"/>
    <w:rsid w:val="00763269"/>
    <w:rsid w:val="00764A67"/>
    <w:rsid w:val="00765FA4"/>
    <w:rsid w:val="00770F6B"/>
    <w:rsid w:val="00771883"/>
    <w:rsid w:val="00772656"/>
    <w:rsid w:val="007727C9"/>
    <w:rsid w:val="00774EF9"/>
    <w:rsid w:val="00775496"/>
    <w:rsid w:val="00775602"/>
    <w:rsid w:val="00776DC2"/>
    <w:rsid w:val="00780122"/>
    <w:rsid w:val="0078214B"/>
    <w:rsid w:val="00782EE0"/>
    <w:rsid w:val="00784420"/>
    <w:rsid w:val="0078498A"/>
    <w:rsid w:val="00791E57"/>
    <w:rsid w:val="00792207"/>
    <w:rsid w:val="00792862"/>
    <w:rsid w:val="00792B41"/>
    <w:rsid w:val="00792B64"/>
    <w:rsid w:val="00792E29"/>
    <w:rsid w:val="0079379A"/>
    <w:rsid w:val="00794953"/>
    <w:rsid w:val="00794C81"/>
    <w:rsid w:val="0079750A"/>
    <w:rsid w:val="007A1F2F"/>
    <w:rsid w:val="007A2A5C"/>
    <w:rsid w:val="007A5150"/>
    <w:rsid w:val="007A51B5"/>
    <w:rsid w:val="007A5373"/>
    <w:rsid w:val="007A53DB"/>
    <w:rsid w:val="007A789F"/>
    <w:rsid w:val="007B2AEE"/>
    <w:rsid w:val="007B75BC"/>
    <w:rsid w:val="007C0954"/>
    <w:rsid w:val="007C0BD6"/>
    <w:rsid w:val="007C10B4"/>
    <w:rsid w:val="007C1563"/>
    <w:rsid w:val="007C3806"/>
    <w:rsid w:val="007C59F7"/>
    <w:rsid w:val="007C5BB7"/>
    <w:rsid w:val="007C76D7"/>
    <w:rsid w:val="007C778C"/>
    <w:rsid w:val="007D0258"/>
    <w:rsid w:val="007D07D5"/>
    <w:rsid w:val="007D1256"/>
    <w:rsid w:val="007D1C64"/>
    <w:rsid w:val="007D32DD"/>
    <w:rsid w:val="007D4BAB"/>
    <w:rsid w:val="007D5413"/>
    <w:rsid w:val="007D5FEC"/>
    <w:rsid w:val="007D6DCE"/>
    <w:rsid w:val="007D72C4"/>
    <w:rsid w:val="007D7312"/>
    <w:rsid w:val="007E2CFE"/>
    <w:rsid w:val="007E57D0"/>
    <w:rsid w:val="007E59C9"/>
    <w:rsid w:val="007F0072"/>
    <w:rsid w:val="007F16F7"/>
    <w:rsid w:val="007F2D2F"/>
    <w:rsid w:val="007F2EB6"/>
    <w:rsid w:val="007F54C3"/>
    <w:rsid w:val="00801968"/>
    <w:rsid w:val="00802949"/>
    <w:rsid w:val="00802F4F"/>
    <w:rsid w:val="0080301E"/>
    <w:rsid w:val="00803230"/>
    <w:rsid w:val="0080365F"/>
    <w:rsid w:val="00803E54"/>
    <w:rsid w:val="0080613E"/>
    <w:rsid w:val="00806B5A"/>
    <w:rsid w:val="00807406"/>
    <w:rsid w:val="00807EB5"/>
    <w:rsid w:val="00810194"/>
    <w:rsid w:val="0081184D"/>
    <w:rsid w:val="0081239D"/>
    <w:rsid w:val="00812BE5"/>
    <w:rsid w:val="00812DC0"/>
    <w:rsid w:val="008156AD"/>
    <w:rsid w:val="00817429"/>
    <w:rsid w:val="00820A5D"/>
    <w:rsid w:val="00821514"/>
    <w:rsid w:val="0082183A"/>
    <w:rsid w:val="00821E35"/>
    <w:rsid w:val="00824591"/>
    <w:rsid w:val="00824AED"/>
    <w:rsid w:val="00825F99"/>
    <w:rsid w:val="00826CE7"/>
    <w:rsid w:val="0082749A"/>
    <w:rsid w:val="0082752A"/>
    <w:rsid w:val="00827820"/>
    <w:rsid w:val="00827B5A"/>
    <w:rsid w:val="00831B8B"/>
    <w:rsid w:val="00833884"/>
    <w:rsid w:val="0083405D"/>
    <w:rsid w:val="00834304"/>
    <w:rsid w:val="008352D4"/>
    <w:rsid w:val="00836181"/>
    <w:rsid w:val="00836792"/>
    <w:rsid w:val="00836DB9"/>
    <w:rsid w:val="00837C67"/>
    <w:rsid w:val="008415B0"/>
    <w:rsid w:val="00842028"/>
    <w:rsid w:val="00842A63"/>
    <w:rsid w:val="008434C4"/>
    <w:rsid w:val="008436B8"/>
    <w:rsid w:val="00845589"/>
    <w:rsid w:val="008460B6"/>
    <w:rsid w:val="00846603"/>
    <w:rsid w:val="00850477"/>
    <w:rsid w:val="00850C9D"/>
    <w:rsid w:val="00852390"/>
    <w:rsid w:val="00852B59"/>
    <w:rsid w:val="00853C25"/>
    <w:rsid w:val="00856272"/>
    <w:rsid w:val="008563FF"/>
    <w:rsid w:val="0086018B"/>
    <w:rsid w:val="00860D6F"/>
    <w:rsid w:val="008611DD"/>
    <w:rsid w:val="008620DE"/>
    <w:rsid w:val="00862113"/>
    <w:rsid w:val="0086328C"/>
    <w:rsid w:val="0086622E"/>
    <w:rsid w:val="00866867"/>
    <w:rsid w:val="00867D17"/>
    <w:rsid w:val="0087091E"/>
    <w:rsid w:val="00872257"/>
    <w:rsid w:val="008736CD"/>
    <w:rsid w:val="00874C67"/>
    <w:rsid w:val="00874C71"/>
    <w:rsid w:val="00874DED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718"/>
    <w:rsid w:val="00885AE7"/>
    <w:rsid w:val="008862DB"/>
    <w:rsid w:val="00886B60"/>
    <w:rsid w:val="008876D7"/>
    <w:rsid w:val="00887889"/>
    <w:rsid w:val="00887D1C"/>
    <w:rsid w:val="00887FBF"/>
    <w:rsid w:val="00891046"/>
    <w:rsid w:val="0089114A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8A9"/>
    <w:rsid w:val="008A6B13"/>
    <w:rsid w:val="008A6ECB"/>
    <w:rsid w:val="008B025B"/>
    <w:rsid w:val="008B0BF9"/>
    <w:rsid w:val="008B16F9"/>
    <w:rsid w:val="008B1DC7"/>
    <w:rsid w:val="008B20EA"/>
    <w:rsid w:val="008B2866"/>
    <w:rsid w:val="008B3859"/>
    <w:rsid w:val="008B3C15"/>
    <w:rsid w:val="008B436D"/>
    <w:rsid w:val="008B45AD"/>
    <w:rsid w:val="008B4E0A"/>
    <w:rsid w:val="008B4E49"/>
    <w:rsid w:val="008B60D6"/>
    <w:rsid w:val="008B7712"/>
    <w:rsid w:val="008B78D4"/>
    <w:rsid w:val="008B7B26"/>
    <w:rsid w:val="008C2682"/>
    <w:rsid w:val="008C3524"/>
    <w:rsid w:val="008C4061"/>
    <w:rsid w:val="008C4229"/>
    <w:rsid w:val="008C55B8"/>
    <w:rsid w:val="008C5B63"/>
    <w:rsid w:val="008C5BE0"/>
    <w:rsid w:val="008C6EF5"/>
    <w:rsid w:val="008C7233"/>
    <w:rsid w:val="008C76C3"/>
    <w:rsid w:val="008D1F82"/>
    <w:rsid w:val="008D2434"/>
    <w:rsid w:val="008D3831"/>
    <w:rsid w:val="008D3EED"/>
    <w:rsid w:val="008D4527"/>
    <w:rsid w:val="008E085A"/>
    <w:rsid w:val="008E15E5"/>
    <w:rsid w:val="008E171D"/>
    <w:rsid w:val="008E2138"/>
    <w:rsid w:val="008E2238"/>
    <w:rsid w:val="008E2785"/>
    <w:rsid w:val="008E4054"/>
    <w:rsid w:val="008E5FB3"/>
    <w:rsid w:val="008E6408"/>
    <w:rsid w:val="008E78A3"/>
    <w:rsid w:val="008E7C12"/>
    <w:rsid w:val="008F0654"/>
    <w:rsid w:val="008F06CB"/>
    <w:rsid w:val="008F0B82"/>
    <w:rsid w:val="008F2E83"/>
    <w:rsid w:val="008F2FD5"/>
    <w:rsid w:val="008F612A"/>
    <w:rsid w:val="008F6F97"/>
    <w:rsid w:val="0090293D"/>
    <w:rsid w:val="009034DE"/>
    <w:rsid w:val="00903C72"/>
    <w:rsid w:val="00904B1A"/>
    <w:rsid w:val="00905156"/>
    <w:rsid w:val="00905396"/>
    <w:rsid w:val="0090605D"/>
    <w:rsid w:val="00906419"/>
    <w:rsid w:val="00906BBF"/>
    <w:rsid w:val="00907DBD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39D"/>
    <w:rsid w:val="00926A3F"/>
    <w:rsid w:val="009273D4"/>
    <w:rsid w:val="0092794E"/>
    <w:rsid w:val="00930D30"/>
    <w:rsid w:val="00930D76"/>
    <w:rsid w:val="00931C2C"/>
    <w:rsid w:val="00932738"/>
    <w:rsid w:val="009329AC"/>
    <w:rsid w:val="009332A2"/>
    <w:rsid w:val="00935497"/>
    <w:rsid w:val="00935869"/>
    <w:rsid w:val="00937598"/>
    <w:rsid w:val="0093790B"/>
    <w:rsid w:val="00940B22"/>
    <w:rsid w:val="00940F31"/>
    <w:rsid w:val="00943664"/>
    <w:rsid w:val="00943751"/>
    <w:rsid w:val="0094494B"/>
    <w:rsid w:val="00945E14"/>
    <w:rsid w:val="00946DD0"/>
    <w:rsid w:val="0095030E"/>
    <w:rsid w:val="00950494"/>
    <w:rsid w:val="0095083D"/>
    <w:rsid w:val="009509E6"/>
    <w:rsid w:val="00952018"/>
    <w:rsid w:val="00952406"/>
    <w:rsid w:val="00952800"/>
    <w:rsid w:val="00952D92"/>
    <w:rsid w:val="0095300D"/>
    <w:rsid w:val="00956563"/>
    <w:rsid w:val="00956812"/>
    <w:rsid w:val="0095719A"/>
    <w:rsid w:val="00957983"/>
    <w:rsid w:val="00960671"/>
    <w:rsid w:val="009623E9"/>
    <w:rsid w:val="00963040"/>
    <w:rsid w:val="00963EEB"/>
    <w:rsid w:val="009648BC"/>
    <w:rsid w:val="00964C2F"/>
    <w:rsid w:val="00964C8D"/>
    <w:rsid w:val="0096536A"/>
    <w:rsid w:val="00965F88"/>
    <w:rsid w:val="00967178"/>
    <w:rsid w:val="00967CEB"/>
    <w:rsid w:val="00970FAB"/>
    <w:rsid w:val="00975155"/>
    <w:rsid w:val="009760C5"/>
    <w:rsid w:val="009762DB"/>
    <w:rsid w:val="00977422"/>
    <w:rsid w:val="009776DE"/>
    <w:rsid w:val="00980A84"/>
    <w:rsid w:val="009817F1"/>
    <w:rsid w:val="00981EA4"/>
    <w:rsid w:val="0098225B"/>
    <w:rsid w:val="00984939"/>
    <w:rsid w:val="00984E03"/>
    <w:rsid w:val="009852BC"/>
    <w:rsid w:val="00987E85"/>
    <w:rsid w:val="00992371"/>
    <w:rsid w:val="00992EED"/>
    <w:rsid w:val="00993E8C"/>
    <w:rsid w:val="00995C58"/>
    <w:rsid w:val="00996981"/>
    <w:rsid w:val="009A0D12"/>
    <w:rsid w:val="009A1987"/>
    <w:rsid w:val="009A26D8"/>
    <w:rsid w:val="009A2BEE"/>
    <w:rsid w:val="009A511B"/>
    <w:rsid w:val="009A5289"/>
    <w:rsid w:val="009A59C3"/>
    <w:rsid w:val="009A5B22"/>
    <w:rsid w:val="009A7A53"/>
    <w:rsid w:val="009B0402"/>
    <w:rsid w:val="009B0B75"/>
    <w:rsid w:val="009B0EDB"/>
    <w:rsid w:val="009B16DF"/>
    <w:rsid w:val="009B2B1B"/>
    <w:rsid w:val="009B4452"/>
    <w:rsid w:val="009B4BCE"/>
    <w:rsid w:val="009B4CB2"/>
    <w:rsid w:val="009B6701"/>
    <w:rsid w:val="009B68B3"/>
    <w:rsid w:val="009B6EF7"/>
    <w:rsid w:val="009B7000"/>
    <w:rsid w:val="009B739C"/>
    <w:rsid w:val="009C04EC"/>
    <w:rsid w:val="009C061D"/>
    <w:rsid w:val="009C1AA5"/>
    <w:rsid w:val="009C212C"/>
    <w:rsid w:val="009C328C"/>
    <w:rsid w:val="009C34D0"/>
    <w:rsid w:val="009C4444"/>
    <w:rsid w:val="009C58A3"/>
    <w:rsid w:val="009C5D0C"/>
    <w:rsid w:val="009C79AD"/>
    <w:rsid w:val="009C7CA6"/>
    <w:rsid w:val="009D0696"/>
    <w:rsid w:val="009D0CD4"/>
    <w:rsid w:val="009D3316"/>
    <w:rsid w:val="009D43E8"/>
    <w:rsid w:val="009D55AA"/>
    <w:rsid w:val="009D5BE5"/>
    <w:rsid w:val="009D5DCF"/>
    <w:rsid w:val="009D5EB0"/>
    <w:rsid w:val="009E3E77"/>
    <w:rsid w:val="009E3FAB"/>
    <w:rsid w:val="009E50E4"/>
    <w:rsid w:val="009E5B3F"/>
    <w:rsid w:val="009E76DC"/>
    <w:rsid w:val="009E7D90"/>
    <w:rsid w:val="009F0457"/>
    <w:rsid w:val="009F1AB0"/>
    <w:rsid w:val="009F501D"/>
    <w:rsid w:val="009F67C7"/>
    <w:rsid w:val="00A003DA"/>
    <w:rsid w:val="00A01405"/>
    <w:rsid w:val="00A039D5"/>
    <w:rsid w:val="00A046AD"/>
    <w:rsid w:val="00A05D0C"/>
    <w:rsid w:val="00A078AD"/>
    <w:rsid w:val="00A079C1"/>
    <w:rsid w:val="00A12260"/>
    <w:rsid w:val="00A12520"/>
    <w:rsid w:val="00A130FD"/>
    <w:rsid w:val="00A13D6D"/>
    <w:rsid w:val="00A14769"/>
    <w:rsid w:val="00A152B4"/>
    <w:rsid w:val="00A16151"/>
    <w:rsid w:val="00A16EC6"/>
    <w:rsid w:val="00A17C06"/>
    <w:rsid w:val="00A20BDF"/>
    <w:rsid w:val="00A21162"/>
    <w:rsid w:val="00A2126E"/>
    <w:rsid w:val="00A21706"/>
    <w:rsid w:val="00A24FCC"/>
    <w:rsid w:val="00A256AC"/>
    <w:rsid w:val="00A26A90"/>
    <w:rsid w:val="00A26B27"/>
    <w:rsid w:val="00A30E4F"/>
    <w:rsid w:val="00A31A5F"/>
    <w:rsid w:val="00A31F1E"/>
    <w:rsid w:val="00A32253"/>
    <w:rsid w:val="00A32E6F"/>
    <w:rsid w:val="00A33017"/>
    <w:rsid w:val="00A3310E"/>
    <w:rsid w:val="00A333A0"/>
    <w:rsid w:val="00A369AE"/>
    <w:rsid w:val="00A37E70"/>
    <w:rsid w:val="00A4065E"/>
    <w:rsid w:val="00A41C5D"/>
    <w:rsid w:val="00A437E1"/>
    <w:rsid w:val="00A453BD"/>
    <w:rsid w:val="00A4685B"/>
    <w:rsid w:val="00A4685E"/>
    <w:rsid w:val="00A50CD4"/>
    <w:rsid w:val="00A51191"/>
    <w:rsid w:val="00A5170B"/>
    <w:rsid w:val="00A52684"/>
    <w:rsid w:val="00A528A5"/>
    <w:rsid w:val="00A546C3"/>
    <w:rsid w:val="00A54B4E"/>
    <w:rsid w:val="00A56D62"/>
    <w:rsid w:val="00A56F07"/>
    <w:rsid w:val="00A5762C"/>
    <w:rsid w:val="00A600FC"/>
    <w:rsid w:val="00A60BCA"/>
    <w:rsid w:val="00A612A5"/>
    <w:rsid w:val="00A638DA"/>
    <w:rsid w:val="00A639C3"/>
    <w:rsid w:val="00A65B41"/>
    <w:rsid w:val="00A65E00"/>
    <w:rsid w:val="00A66A78"/>
    <w:rsid w:val="00A6773A"/>
    <w:rsid w:val="00A67BDE"/>
    <w:rsid w:val="00A72755"/>
    <w:rsid w:val="00A73529"/>
    <w:rsid w:val="00A7436E"/>
    <w:rsid w:val="00A74A82"/>
    <w:rsid w:val="00A74E96"/>
    <w:rsid w:val="00A75A8E"/>
    <w:rsid w:val="00A762B3"/>
    <w:rsid w:val="00A778AB"/>
    <w:rsid w:val="00A8039A"/>
    <w:rsid w:val="00A824DD"/>
    <w:rsid w:val="00A83369"/>
    <w:rsid w:val="00A83676"/>
    <w:rsid w:val="00A83B7B"/>
    <w:rsid w:val="00A84235"/>
    <w:rsid w:val="00A84274"/>
    <w:rsid w:val="00A850F3"/>
    <w:rsid w:val="00A864E3"/>
    <w:rsid w:val="00A93931"/>
    <w:rsid w:val="00A94574"/>
    <w:rsid w:val="00A95936"/>
    <w:rsid w:val="00A96265"/>
    <w:rsid w:val="00A97084"/>
    <w:rsid w:val="00AA0122"/>
    <w:rsid w:val="00AA0DC0"/>
    <w:rsid w:val="00AA1C2C"/>
    <w:rsid w:val="00AA35F6"/>
    <w:rsid w:val="00AA4744"/>
    <w:rsid w:val="00AA6489"/>
    <w:rsid w:val="00AA667C"/>
    <w:rsid w:val="00AA6E91"/>
    <w:rsid w:val="00AA7439"/>
    <w:rsid w:val="00AB01A1"/>
    <w:rsid w:val="00AB034C"/>
    <w:rsid w:val="00AB047E"/>
    <w:rsid w:val="00AB0B0A"/>
    <w:rsid w:val="00AB0BB7"/>
    <w:rsid w:val="00AB22C6"/>
    <w:rsid w:val="00AB2AD0"/>
    <w:rsid w:val="00AB5160"/>
    <w:rsid w:val="00AB53A6"/>
    <w:rsid w:val="00AB67FC"/>
    <w:rsid w:val="00AB7BF5"/>
    <w:rsid w:val="00AC00F2"/>
    <w:rsid w:val="00AC0D3F"/>
    <w:rsid w:val="00AC1069"/>
    <w:rsid w:val="00AC215D"/>
    <w:rsid w:val="00AC2337"/>
    <w:rsid w:val="00AC305C"/>
    <w:rsid w:val="00AC31B5"/>
    <w:rsid w:val="00AC3350"/>
    <w:rsid w:val="00AC4E92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1967"/>
    <w:rsid w:val="00AE1B8A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3CC"/>
    <w:rsid w:val="00AF406D"/>
    <w:rsid w:val="00AF4834"/>
    <w:rsid w:val="00AF4CAA"/>
    <w:rsid w:val="00AF571A"/>
    <w:rsid w:val="00AF60A0"/>
    <w:rsid w:val="00AF67FC"/>
    <w:rsid w:val="00AF785B"/>
    <w:rsid w:val="00AF7DF5"/>
    <w:rsid w:val="00B006E5"/>
    <w:rsid w:val="00B00A8B"/>
    <w:rsid w:val="00B015F2"/>
    <w:rsid w:val="00B01930"/>
    <w:rsid w:val="00B024C2"/>
    <w:rsid w:val="00B036DD"/>
    <w:rsid w:val="00B04B4D"/>
    <w:rsid w:val="00B069FD"/>
    <w:rsid w:val="00B07700"/>
    <w:rsid w:val="00B07B6E"/>
    <w:rsid w:val="00B109A7"/>
    <w:rsid w:val="00B13921"/>
    <w:rsid w:val="00B1528C"/>
    <w:rsid w:val="00B15AA5"/>
    <w:rsid w:val="00B15C78"/>
    <w:rsid w:val="00B16ACD"/>
    <w:rsid w:val="00B20D22"/>
    <w:rsid w:val="00B212FC"/>
    <w:rsid w:val="00B21487"/>
    <w:rsid w:val="00B232D1"/>
    <w:rsid w:val="00B23F7D"/>
    <w:rsid w:val="00B24A5B"/>
    <w:rsid w:val="00B24DB5"/>
    <w:rsid w:val="00B30964"/>
    <w:rsid w:val="00B30AEF"/>
    <w:rsid w:val="00B31A88"/>
    <w:rsid w:val="00B31F9E"/>
    <w:rsid w:val="00B3268F"/>
    <w:rsid w:val="00B32C2C"/>
    <w:rsid w:val="00B33A1A"/>
    <w:rsid w:val="00B33C50"/>
    <w:rsid w:val="00B33E6C"/>
    <w:rsid w:val="00B371CC"/>
    <w:rsid w:val="00B41CD9"/>
    <w:rsid w:val="00B426CE"/>
    <w:rsid w:val="00B427E6"/>
    <w:rsid w:val="00B428A6"/>
    <w:rsid w:val="00B43E1F"/>
    <w:rsid w:val="00B444E7"/>
    <w:rsid w:val="00B45A13"/>
    <w:rsid w:val="00B45FBC"/>
    <w:rsid w:val="00B47677"/>
    <w:rsid w:val="00B517C6"/>
    <w:rsid w:val="00B51A7D"/>
    <w:rsid w:val="00B535C2"/>
    <w:rsid w:val="00B53A45"/>
    <w:rsid w:val="00B55544"/>
    <w:rsid w:val="00B5557D"/>
    <w:rsid w:val="00B55EDE"/>
    <w:rsid w:val="00B57721"/>
    <w:rsid w:val="00B6101B"/>
    <w:rsid w:val="00B62546"/>
    <w:rsid w:val="00B631C6"/>
    <w:rsid w:val="00B64097"/>
    <w:rsid w:val="00B642FC"/>
    <w:rsid w:val="00B64D26"/>
    <w:rsid w:val="00B64FBB"/>
    <w:rsid w:val="00B67465"/>
    <w:rsid w:val="00B70E22"/>
    <w:rsid w:val="00B74945"/>
    <w:rsid w:val="00B74D68"/>
    <w:rsid w:val="00B760E3"/>
    <w:rsid w:val="00B774CB"/>
    <w:rsid w:val="00B77CE9"/>
    <w:rsid w:val="00B80402"/>
    <w:rsid w:val="00B80B9A"/>
    <w:rsid w:val="00B81802"/>
    <w:rsid w:val="00B81B93"/>
    <w:rsid w:val="00B82D5E"/>
    <w:rsid w:val="00B830B7"/>
    <w:rsid w:val="00B848EA"/>
    <w:rsid w:val="00B84B2B"/>
    <w:rsid w:val="00B9010F"/>
    <w:rsid w:val="00B90500"/>
    <w:rsid w:val="00B9176C"/>
    <w:rsid w:val="00B935A4"/>
    <w:rsid w:val="00B93F28"/>
    <w:rsid w:val="00B978B7"/>
    <w:rsid w:val="00BA11EA"/>
    <w:rsid w:val="00BA2723"/>
    <w:rsid w:val="00BA2B09"/>
    <w:rsid w:val="00BA561A"/>
    <w:rsid w:val="00BA6071"/>
    <w:rsid w:val="00BA704D"/>
    <w:rsid w:val="00BB0DC6"/>
    <w:rsid w:val="00BB15E4"/>
    <w:rsid w:val="00BB1E19"/>
    <w:rsid w:val="00BB21D1"/>
    <w:rsid w:val="00BB2A7A"/>
    <w:rsid w:val="00BB32F2"/>
    <w:rsid w:val="00BB361C"/>
    <w:rsid w:val="00BB4338"/>
    <w:rsid w:val="00BB4518"/>
    <w:rsid w:val="00BB48BA"/>
    <w:rsid w:val="00BB6C0E"/>
    <w:rsid w:val="00BB6EF6"/>
    <w:rsid w:val="00BB7B38"/>
    <w:rsid w:val="00BC11A1"/>
    <w:rsid w:val="00BC11E5"/>
    <w:rsid w:val="00BC3192"/>
    <w:rsid w:val="00BC4BC6"/>
    <w:rsid w:val="00BC52FD"/>
    <w:rsid w:val="00BC6E62"/>
    <w:rsid w:val="00BC7443"/>
    <w:rsid w:val="00BD0648"/>
    <w:rsid w:val="00BD0862"/>
    <w:rsid w:val="00BD1040"/>
    <w:rsid w:val="00BD2111"/>
    <w:rsid w:val="00BD34AA"/>
    <w:rsid w:val="00BD38AB"/>
    <w:rsid w:val="00BD4EF5"/>
    <w:rsid w:val="00BD532F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E6C85"/>
    <w:rsid w:val="00BE6E71"/>
    <w:rsid w:val="00BF3DDE"/>
    <w:rsid w:val="00BF6467"/>
    <w:rsid w:val="00BF6589"/>
    <w:rsid w:val="00BF6F7F"/>
    <w:rsid w:val="00BF77AA"/>
    <w:rsid w:val="00C0017A"/>
    <w:rsid w:val="00C00647"/>
    <w:rsid w:val="00C01F3B"/>
    <w:rsid w:val="00C02764"/>
    <w:rsid w:val="00C03021"/>
    <w:rsid w:val="00C0415C"/>
    <w:rsid w:val="00C04CEF"/>
    <w:rsid w:val="00C0662F"/>
    <w:rsid w:val="00C100CF"/>
    <w:rsid w:val="00C114D5"/>
    <w:rsid w:val="00C11943"/>
    <w:rsid w:val="00C12E96"/>
    <w:rsid w:val="00C134AA"/>
    <w:rsid w:val="00C14763"/>
    <w:rsid w:val="00C15C04"/>
    <w:rsid w:val="00C16141"/>
    <w:rsid w:val="00C21F00"/>
    <w:rsid w:val="00C2363F"/>
    <w:rsid w:val="00C236C8"/>
    <w:rsid w:val="00C260B0"/>
    <w:rsid w:val="00C260B1"/>
    <w:rsid w:val="00C26E56"/>
    <w:rsid w:val="00C30538"/>
    <w:rsid w:val="00C31406"/>
    <w:rsid w:val="00C344BB"/>
    <w:rsid w:val="00C3564F"/>
    <w:rsid w:val="00C358C6"/>
    <w:rsid w:val="00C36DEC"/>
    <w:rsid w:val="00C36F53"/>
    <w:rsid w:val="00C37194"/>
    <w:rsid w:val="00C379E8"/>
    <w:rsid w:val="00C40637"/>
    <w:rsid w:val="00C40F6C"/>
    <w:rsid w:val="00C425C8"/>
    <w:rsid w:val="00C4345B"/>
    <w:rsid w:val="00C44426"/>
    <w:rsid w:val="00C445F3"/>
    <w:rsid w:val="00C451F4"/>
    <w:rsid w:val="00C4548C"/>
    <w:rsid w:val="00C45EB1"/>
    <w:rsid w:val="00C478AE"/>
    <w:rsid w:val="00C515E1"/>
    <w:rsid w:val="00C516FB"/>
    <w:rsid w:val="00C54A3A"/>
    <w:rsid w:val="00C55566"/>
    <w:rsid w:val="00C56448"/>
    <w:rsid w:val="00C56691"/>
    <w:rsid w:val="00C572EC"/>
    <w:rsid w:val="00C60762"/>
    <w:rsid w:val="00C60D75"/>
    <w:rsid w:val="00C61D9D"/>
    <w:rsid w:val="00C62CE9"/>
    <w:rsid w:val="00C642FA"/>
    <w:rsid w:val="00C667BE"/>
    <w:rsid w:val="00C6766B"/>
    <w:rsid w:val="00C70F40"/>
    <w:rsid w:val="00C70FEB"/>
    <w:rsid w:val="00C72223"/>
    <w:rsid w:val="00C74082"/>
    <w:rsid w:val="00C74DEE"/>
    <w:rsid w:val="00C75FC8"/>
    <w:rsid w:val="00C76417"/>
    <w:rsid w:val="00C771AC"/>
    <w:rsid w:val="00C7726F"/>
    <w:rsid w:val="00C77FEB"/>
    <w:rsid w:val="00C802E2"/>
    <w:rsid w:val="00C807D4"/>
    <w:rsid w:val="00C823DA"/>
    <w:rsid w:val="00C82540"/>
    <w:rsid w:val="00C8259F"/>
    <w:rsid w:val="00C82746"/>
    <w:rsid w:val="00C82E09"/>
    <w:rsid w:val="00C8312F"/>
    <w:rsid w:val="00C84C47"/>
    <w:rsid w:val="00C858A4"/>
    <w:rsid w:val="00C8663B"/>
    <w:rsid w:val="00C86AFA"/>
    <w:rsid w:val="00C91318"/>
    <w:rsid w:val="00C9274D"/>
    <w:rsid w:val="00CA372E"/>
    <w:rsid w:val="00CA5854"/>
    <w:rsid w:val="00CA5A34"/>
    <w:rsid w:val="00CA6060"/>
    <w:rsid w:val="00CA6D04"/>
    <w:rsid w:val="00CA723E"/>
    <w:rsid w:val="00CA7294"/>
    <w:rsid w:val="00CB0FAD"/>
    <w:rsid w:val="00CB18D0"/>
    <w:rsid w:val="00CB1C8A"/>
    <w:rsid w:val="00CB2358"/>
    <w:rsid w:val="00CB24F5"/>
    <w:rsid w:val="00CB2663"/>
    <w:rsid w:val="00CB3BBE"/>
    <w:rsid w:val="00CB40B3"/>
    <w:rsid w:val="00CB4616"/>
    <w:rsid w:val="00CB59E9"/>
    <w:rsid w:val="00CB609E"/>
    <w:rsid w:val="00CB64FE"/>
    <w:rsid w:val="00CB7553"/>
    <w:rsid w:val="00CB7986"/>
    <w:rsid w:val="00CC0D6A"/>
    <w:rsid w:val="00CC2A56"/>
    <w:rsid w:val="00CC31FF"/>
    <w:rsid w:val="00CC3831"/>
    <w:rsid w:val="00CC3E3D"/>
    <w:rsid w:val="00CC519B"/>
    <w:rsid w:val="00CC6D21"/>
    <w:rsid w:val="00CD12C1"/>
    <w:rsid w:val="00CD214E"/>
    <w:rsid w:val="00CD4132"/>
    <w:rsid w:val="00CD46FA"/>
    <w:rsid w:val="00CD5973"/>
    <w:rsid w:val="00CE31A6"/>
    <w:rsid w:val="00CE762B"/>
    <w:rsid w:val="00CE7719"/>
    <w:rsid w:val="00CF04D4"/>
    <w:rsid w:val="00CF09AA"/>
    <w:rsid w:val="00CF1A65"/>
    <w:rsid w:val="00CF2ED6"/>
    <w:rsid w:val="00CF3833"/>
    <w:rsid w:val="00CF4813"/>
    <w:rsid w:val="00CF5010"/>
    <w:rsid w:val="00CF5233"/>
    <w:rsid w:val="00CF57EF"/>
    <w:rsid w:val="00CF65D8"/>
    <w:rsid w:val="00D00C3E"/>
    <w:rsid w:val="00D019E8"/>
    <w:rsid w:val="00D029B8"/>
    <w:rsid w:val="00D02F60"/>
    <w:rsid w:val="00D0464E"/>
    <w:rsid w:val="00D04721"/>
    <w:rsid w:val="00D04A96"/>
    <w:rsid w:val="00D05619"/>
    <w:rsid w:val="00D07A7B"/>
    <w:rsid w:val="00D1008C"/>
    <w:rsid w:val="00D10384"/>
    <w:rsid w:val="00D107FC"/>
    <w:rsid w:val="00D10AFB"/>
    <w:rsid w:val="00D10DFD"/>
    <w:rsid w:val="00D10E06"/>
    <w:rsid w:val="00D10FE2"/>
    <w:rsid w:val="00D132E8"/>
    <w:rsid w:val="00D15197"/>
    <w:rsid w:val="00D16820"/>
    <w:rsid w:val="00D169C8"/>
    <w:rsid w:val="00D1793F"/>
    <w:rsid w:val="00D2035D"/>
    <w:rsid w:val="00D2117C"/>
    <w:rsid w:val="00D22303"/>
    <w:rsid w:val="00D22AF5"/>
    <w:rsid w:val="00D235EA"/>
    <w:rsid w:val="00D23C86"/>
    <w:rsid w:val="00D247A9"/>
    <w:rsid w:val="00D27D3B"/>
    <w:rsid w:val="00D30A3C"/>
    <w:rsid w:val="00D32721"/>
    <w:rsid w:val="00D328DC"/>
    <w:rsid w:val="00D33387"/>
    <w:rsid w:val="00D33CA0"/>
    <w:rsid w:val="00D365E7"/>
    <w:rsid w:val="00D37BE1"/>
    <w:rsid w:val="00D37D0F"/>
    <w:rsid w:val="00D402FB"/>
    <w:rsid w:val="00D42592"/>
    <w:rsid w:val="00D435D3"/>
    <w:rsid w:val="00D44F27"/>
    <w:rsid w:val="00D45145"/>
    <w:rsid w:val="00D45830"/>
    <w:rsid w:val="00D461B9"/>
    <w:rsid w:val="00D475B4"/>
    <w:rsid w:val="00D47D7A"/>
    <w:rsid w:val="00D5050F"/>
    <w:rsid w:val="00D50ABD"/>
    <w:rsid w:val="00D55290"/>
    <w:rsid w:val="00D57022"/>
    <w:rsid w:val="00D5717F"/>
    <w:rsid w:val="00D57791"/>
    <w:rsid w:val="00D6046A"/>
    <w:rsid w:val="00D60FCE"/>
    <w:rsid w:val="00D62870"/>
    <w:rsid w:val="00D632CC"/>
    <w:rsid w:val="00D655D9"/>
    <w:rsid w:val="00D65872"/>
    <w:rsid w:val="00D66A17"/>
    <w:rsid w:val="00D676F3"/>
    <w:rsid w:val="00D70EF5"/>
    <w:rsid w:val="00D71024"/>
    <w:rsid w:val="00D71A25"/>
    <w:rsid w:val="00D71FCF"/>
    <w:rsid w:val="00D72A54"/>
    <w:rsid w:val="00D72CC1"/>
    <w:rsid w:val="00D74981"/>
    <w:rsid w:val="00D757C3"/>
    <w:rsid w:val="00D759B7"/>
    <w:rsid w:val="00D76EC9"/>
    <w:rsid w:val="00D77F19"/>
    <w:rsid w:val="00D80E7D"/>
    <w:rsid w:val="00D81397"/>
    <w:rsid w:val="00D815A3"/>
    <w:rsid w:val="00D83A29"/>
    <w:rsid w:val="00D848B9"/>
    <w:rsid w:val="00D87375"/>
    <w:rsid w:val="00D87C38"/>
    <w:rsid w:val="00D900E5"/>
    <w:rsid w:val="00D90569"/>
    <w:rsid w:val="00D90E69"/>
    <w:rsid w:val="00D91368"/>
    <w:rsid w:val="00D92650"/>
    <w:rsid w:val="00D93106"/>
    <w:rsid w:val="00D933E9"/>
    <w:rsid w:val="00D93825"/>
    <w:rsid w:val="00D9505D"/>
    <w:rsid w:val="00D953D0"/>
    <w:rsid w:val="00D959F5"/>
    <w:rsid w:val="00D95B30"/>
    <w:rsid w:val="00D96884"/>
    <w:rsid w:val="00D97995"/>
    <w:rsid w:val="00DA0AE4"/>
    <w:rsid w:val="00DA10D0"/>
    <w:rsid w:val="00DA1E9D"/>
    <w:rsid w:val="00DA20FC"/>
    <w:rsid w:val="00DA2C9C"/>
    <w:rsid w:val="00DA3FDD"/>
    <w:rsid w:val="00DA63E1"/>
    <w:rsid w:val="00DA7017"/>
    <w:rsid w:val="00DA7028"/>
    <w:rsid w:val="00DB0EB0"/>
    <w:rsid w:val="00DB12D0"/>
    <w:rsid w:val="00DB1AD2"/>
    <w:rsid w:val="00DB1E10"/>
    <w:rsid w:val="00DB24C2"/>
    <w:rsid w:val="00DB2B58"/>
    <w:rsid w:val="00DB334F"/>
    <w:rsid w:val="00DB3361"/>
    <w:rsid w:val="00DB5206"/>
    <w:rsid w:val="00DB6276"/>
    <w:rsid w:val="00DB63F5"/>
    <w:rsid w:val="00DB7031"/>
    <w:rsid w:val="00DB74D9"/>
    <w:rsid w:val="00DC0B56"/>
    <w:rsid w:val="00DC13A5"/>
    <w:rsid w:val="00DC1811"/>
    <w:rsid w:val="00DC1C6B"/>
    <w:rsid w:val="00DC2C2E"/>
    <w:rsid w:val="00DC4A78"/>
    <w:rsid w:val="00DC4AF0"/>
    <w:rsid w:val="00DC7886"/>
    <w:rsid w:val="00DD0BA5"/>
    <w:rsid w:val="00DD0CF2"/>
    <w:rsid w:val="00DD0D21"/>
    <w:rsid w:val="00DD3065"/>
    <w:rsid w:val="00DD4688"/>
    <w:rsid w:val="00DE0BEF"/>
    <w:rsid w:val="00DE122A"/>
    <w:rsid w:val="00DE1554"/>
    <w:rsid w:val="00DE2901"/>
    <w:rsid w:val="00DE3A90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ADE"/>
    <w:rsid w:val="00E02BAB"/>
    <w:rsid w:val="00E02DE4"/>
    <w:rsid w:val="00E033D6"/>
    <w:rsid w:val="00E03A60"/>
    <w:rsid w:val="00E048CC"/>
    <w:rsid w:val="00E04CEB"/>
    <w:rsid w:val="00E060BC"/>
    <w:rsid w:val="00E0740E"/>
    <w:rsid w:val="00E11420"/>
    <w:rsid w:val="00E11533"/>
    <w:rsid w:val="00E132FB"/>
    <w:rsid w:val="00E149A1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6F45"/>
    <w:rsid w:val="00E276AC"/>
    <w:rsid w:val="00E30ECB"/>
    <w:rsid w:val="00E31B6D"/>
    <w:rsid w:val="00E320EA"/>
    <w:rsid w:val="00E32271"/>
    <w:rsid w:val="00E33B8A"/>
    <w:rsid w:val="00E34A35"/>
    <w:rsid w:val="00E37C2F"/>
    <w:rsid w:val="00E4031F"/>
    <w:rsid w:val="00E41C28"/>
    <w:rsid w:val="00E42956"/>
    <w:rsid w:val="00E44C27"/>
    <w:rsid w:val="00E4596B"/>
    <w:rsid w:val="00E45D34"/>
    <w:rsid w:val="00E46308"/>
    <w:rsid w:val="00E47D17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339"/>
    <w:rsid w:val="00E62774"/>
    <w:rsid w:val="00E6307C"/>
    <w:rsid w:val="00E636FA"/>
    <w:rsid w:val="00E63E42"/>
    <w:rsid w:val="00E6458E"/>
    <w:rsid w:val="00E65AEB"/>
    <w:rsid w:val="00E66C50"/>
    <w:rsid w:val="00E679D3"/>
    <w:rsid w:val="00E70E13"/>
    <w:rsid w:val="00E71208"/>
    <w:rsid w:val="00E71444"/>
    <w:rsid w:val="00E71C91"/>
    <w:rsid w:val="00E720A1"/>
    <w:rsid w:val="00E743F8"/>
    <w:rsid w:val="00E74F35"/>
    <w:rsid w:val="00E75223"/>
    <w:rsid w:val="00E75DDA"/>
    <w:rsid w:val="00E76618"/>
    <w:rsid w:val="00E767FF"/>
    <w:rsid w:val="00E773E8"/>
    <w:rsid w:val="00E80DCF"/>
    <w:rsid w:val="00E8119C"/>
    <w:rsid w:val="00E819B5"/>
    <w:rsid w:val="00E831D7"/>
    <w:rsid w:val="00E83ADD"/>
    <w:rsid w:val="00E8452A"/>
    <w:rsid w:val="00E84EEC"/>
    <w:rsid w:val="00E84F38"/>
    <w:rsid w:val="00E85623"/>
    <w:rsid w:val="00E862E4"/>
    <w:rsid w:val="00E86460"/>
    <w:rsid w:val="00E87441"/>
    <w:rsid w:val="00E903AA"/>
    <w:rsid w:val="00E91A1E"/>
    <w:rsid w:val="00E91FAE"/>
    <w:rsid w:val="00E927E0"/>
    <w:rsid w:val="00E933B8"/>
    <w:rsid w:val="00E94202"/>
    <w:rsid w:val="00E95B2E"/>
    <w:rsid w:val="00E96B71"/>
    <w:rsid w:val="00E96E3F"/>
    <w:rsid w:val="00E971E2"/>
    <w:rsid w:val="00E97234"/>
    <w:rsid w:val="00EA0988"/>
    <w:rsid w:val="00EA25BA"/>
    <w:rsid w:val="00EA270C"/>
    <w:rsid w:val="00EA2D91"/>
    <w:rsid w:val="00EA3E43"/>
    <w:rsid w:val="00EA4974"/>
    <w:rsid w:val="00EA532E"/>
    <w:rsid w:val="00EA7320"/>
    <w:rsid w:val="00EA741A"/>
    <w:rsid w:val="00EB06D9"/>
    <w:rsid w:val="00EB192B"/>
    <w:rsid w:val="00EB19ED"/>
    <w:rsid w:val="00EB1CAB"/>
    <w:rsid w:val="00EB39C9"/>
    <w:rsid w:val="00EB4190"/>
    <w:rsid w:val="00EB4223"/>
    <w:rsid w:val="00EB4D2C"/>
    <w:rsid w:val="00EC0F5A"/>
    <w:rsid w:val="00EC1FF8"/>
    <w:rsid w:val="00EC4265"/>
    <w:rsid w:val="00EC4CEB"/>
    <w:rsid w:val="00EC4F54"/>
    <w:rsid w:val="00EC659E"/>
    <w:rsid w:val="00ED0029"/>
    <w:rsid w:val="00ED013F"/>
    <w:rsid w:val="00ED0C78"/>
    <w:rsid w:val="00ED2072"/>
    <w:rsid w:val="00ED2AE0"/>
    <w:rsid w:val="00ED47F5"/>
    <w:rsid w:val="00ED4B80"/>
    <w:rsid w:val="00ED5553"/>
    <w:rsid w:val="00ED5806"/>
    <w:rsid w:val="00ED5E36"/>
    <w:rsid w:val="00ED627C"/>
    <w:rsid w:val="00ED6961"/>
    <w:rsid w:val="00ED702C"/>
    <w:rsid w:val="00ED72B2"/>
    <w:rsid w:val="00ED7E07"/>
    <w:rsid w:val="00EE028E"/>
    <w:rsid w:val="00EE1BA9"/>
    <w:rsid w:val="00EE1F4F"/>
    <w:rsid w:val="00EE271B"/>
    <w:rsid w:val="00EE3740"/>
    <w:rsid w:val="00EF0B96"/>
    <w:rsid w:val="00EF3486"/>
    <w:rsid w:val="00EF3A82"/>
    <w:rsid w:val="00EF47AF"/>
    <w:rsid w:val="00EF51BB"/>
    <w:rsid w:val="00EF5371"/>
    <w:rsid w:val="00EF53B6"/>
    <w:rsid w:val="00EF5C7C"/>
    <w:rsid w:val="00F003FD"/>
    <w:rsid w:val="00F00B73"/>
    <w:rsid w:val="00F02645"/>
    <w:rsid w:val="00F02ED5"/>
    <w:rsid w:val="00F03740"/>
    <w:rsid w:val="00F03788"/>
    <w:rsid w:val="00F03EFE"/>
    <w:rsid w:val="00F06DE8"/>
    <w:rsid w:val="00F10E99"/>
    <w:rsid w:val="00F115CA"/>
    <w:rsid w:val="00F11780"/>
    <w:rsid w:val="00F1189A"/>
    <w:rsid w:val="00F11C06"/>
    <w:rsid w:val="00F14817"/>
    <w:rsid w:val="00F14EBA"/>
    <w:rsid w:val="00F1510F"/>
    <w:rsid w:val="00F1533A"/>
    <w:rsid w:val="00F15B64"/>
    <w:rsid w:val="00F15E5A"/>
    <w:rsid w:val="00F17F0A"/>
    <w:rsid w:val="00F21429"/>
    <w:rsid w:val="00F223DC"/>
    <w:rsid w:val="00F262A8"/>
    <w:rsid w:val="00F2668F"/>
    <w:rsid w:val="00F26FF4"/>
    <w:rsid w:val="00F2742F"/>
    <w:rsid w:val="00F2753B"/>
    <w:rsid w:val="00F303FA"/>
    <w:rsid w:val="00F329D8"/>
    <w:rsid w:val="00F3348E"/>
    <w:rsid w:val="00F33F8B"/>
    <w:rsid w:val="00F340B2"/>
    <w:rsid w:val="00F405B8"/>
    <w:rsid w:val="00F41F31"/>
    <w:rsid w:val="00F43390"/>
    <w:rsid w:val="00F437D7"/>
    <w:rsid w:val="00F443B2"/>
    <w:rsid w:val="00F458D8"/>
    <w:rsid w:val="00F4643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2E4D"/>
    <w:rsid w:val="00F66311"/>
    <w:rsid w:val="00F66B34"/>
    <w:rsid w:val="00F675B9"/>
    <w:rsid w:val="00F711C9"/>
    <w:rsid w:val="00F74C59"/>
    <w:rsid w:val="00F75C3A"/>
    <w:rsid w:val="00F76B45"/>
    <w:rsid w:val="00F76FAA"/>
    <w:rsid w:val="00F807E4"/>
    <w:rsid w:val="00F82B9B"/>
    <w:rsid w:val="00F82E30"/>
    <w:rsid w:val="00F831CB"/>
    <w:rsid w:val="00F84278"/>
    <w:rsid w:val="00F848A3"/>
    <w:rsid w:val="00F84A38"/>
    <w:rsid w:val="00F84ACF"/>
    <w:rsid w:val="00F854D6"/>
    <w:rsid w:val="00F85742"/>
    <w:rsid w:val="00F85BF8"/>
    <w:rsid w:val="00F86BA7"/>
    <w:rsid w:val="00F86D26"/>
    <w:rsid w:val="00F871CE"/>
    <w:rsid w:val="00F87802"/>
    <w:rsid w:val="00F90313"/>
    <w:rsid w:val="00F90860"/>
    <w:rsid w:val="00F92C0A"/>
    <w:rsid w:val="00F9415B"/>
    <w:rsid w:val="00F945B9"/>
    <w:rsid w:val="00F9584E"/>
    <w:rsid w:val="00F95960"/>
    <w:rsid w:val="00F97178"/>
    <w:rsid w:val="00FA13C2"/>
    <w:rsid w:val="00FA48CE"/>
    <w:rsid w:val="00FA4B53"/>
    <w:rsid w:val="00FA55F2"/>
    <w:rsid w:val="00FA5ACA"/>
    <w:rsid w:val="00FA5DD1"/>
    <w:rsid w:val="00FA6189"/>
    <w:rsid w:val="00FA6E62"/>
    <w:rsid w:val="00FA7EB3"/>
    <w:rsid w:val="00FA7F91"/>
    <w:rsid w:val="00FB121C"/>
    <w:rsid w:val="00FB1CDD"/>
    <w:rsid w:val="00FB28B8"/>
    <w:rsid w:val="00FB2C2F"/>
    <w:rsid w:val="00FB305C"/>
    <w:rsid w:val="00FB44A8"/>
    <w:rsid w:val="00FB6033"/>
    <w:rsid w:val="00FB6BFB"/>
    <w:rsid w:val="00FB6C20"/>
    <w:rsid w:val="00FC0683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7ED"/>
    <w:rsid w:val="00FD5D61"/>
    <w:rsid w:val="00FD7468"/>
    <w:rsid w:val="00FD7918"/>
    <w:rsid w:val="00FD79CF"/>
    <w:rsid w:val="00FD7CE0"/>
    <w:rsid w:val="00FE08D1"/>
    <w:rsid w:val="00FE0B3B"/>
    <w:rsid w:val="00FE1BE2"/>
    <w:rsid w:val="00FE49DE"/>
    <w:rsid w:val="00FE57B8"/>
    <w:rsid w:val="00FE5F5D"/>
    <w:rsid w:val="00FE610B"/>
    <w:rsid w:val="00FE730A"/>
    <w:rsid w:val="00FE7EEF"/>
    <w:rsid w:val="00FF1DD7"/>
    <w:rsid w:val="00FF3928"/>
    <w:rsid w:val="00FF4453"/>
    <w:rsid w:val="00FF45F9"/>
    <w:rsid w:val="00FF54C4"/>
    <w:rsid w:val="00FF7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4AE8BFF"/>
  <w15:docId w15:val="{905FD56C-D37D-4D97-9E8A-5C59CEA0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1D7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6E725A-3B4A-403B-BB1F-8C7710A8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20</Pages>
  <Words>4793</Words>
  <Characters>32051</Characters>
  <Application>Microsoft Office Word</Application>
  <DocSecurity>0</DocSecurity>
  <Lines>267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2016-12-29T13:45:00Z</cp:lastPrinted>
  <dcterms:created xsi:type="dcterms:W3CDTF">2021-03-16T09:44:00Z</dcterms:created>
  <dcterms:modified xsi:type="dcterms:W3CDTF">2021-03-16T09:44:00Z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